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6E6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165583" w14:textId="77777777" w:rsidTr="00146EEC">
        <w:tc>
          <w:tcPr>
            <w:tcW w:w="2689" w:type="dxa"/>
          </w:tcPr>
          <w:p w14:paraId="249A8C23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7FED3F5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F1480E" w14:paraId="7151231D" w14:textId="77777777" w:rsidTr="00146EEC">
        <w:tc>
          <w:tcPr>
            <w:tcW w:w="2689" w:type="dxa"/>
          </w:tcPr>
          <w:p w14:paraId="01DB77EF" w14:textId="0CB8FACD" w:rsidR="00F1480E" w:rsidRPr="005404CB" w:rsidRDefault="00F1480E" w:rsidP="005404CB">
            <w:pPr>
              <w:pStyle w:val="SIText"/>
            </w:pPr>
            <w:r w:rsidRPr="00CC451E">
              <w:t>Release</w:t>
            </w:r>
            <w:r w:rsidR="00337E82" w:rsidRPr="005404CB">
              <w:t xml:space="preserve"> </w:t>
            </w:r>
            <w:r w:rsidR="00FD775E">
              <w:t>1</w:t>
            </w:r>
          </w:p>
        </w:tc>
        <w:tc>
          <w:tcPr>
            <w:tcW w:w="6939" w:type="dxa"/>
          </w:tcPr>
          <w:p w14:paraId="5B94AA2B" w14:textId="7A00BD45" w:rsidR="00F1480E" w:rsidRPr="005404CB" w:rsidRDefault="00FD775E" w:rsidP="005404CB">
            <w:pPr>
              <w:pStyle w:val="SIText"/>
            </w:pPr>
            <w:r w:rsidRPr="00FD775E">
              <w:t xml:space="preserve">This version released with FBP Food, Beverage and Pharmaceutical Training Package Version </w:t>
            </w:r>
            <w:r w:rsidR="00B34306">
              <w:t>8</w:t>
            </w:r>
            <w:r w:rsidRPr="00FD775E">
              <w:t>.0</w:t>
            </w:r>
            <w:r>
              <w:t>.</w:t>
            </w:r>
          </w:p>
        </w:tc>
      </w:tr>
    </w:tbl>
    <w:p w14:paraId="50BD0B2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4EE9D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F623F5E" w14:textId="5A6BF45D" w:rsidR="00F1480E" w:rsidRPr="005404CB" w:rsidRDefault="003E6C16" w:rsidP="005404CB">
            <w:pPr>
              <w:pStyle w:val="SIUNITCODE"/>
            </w:pPr>
            <w:r w:rsidRPr="003E6C16">
              <w:t>FBPBSH20XXX</w:t>
            </w:r>
          </w:p>
        </w:tc>
        <w:tc>
          <w:tcPr>
            <w:tcW w:w="3604" w:type="pct"/>
            <w:shd w:val="clear" w:color="auto" w:fill="auto"/>
          </w:tcPr>
          <w:p w14:paraId="7725F5AD" w14:textId="3A46A1B0" w:rsidR="00F1480E" w:rsidRPr="005404CB" w:rsidRDefault="0013633B" w:rsidP="005404CB">
            <w:pPr>
              <w:pStyle w:val="SIUnittitle"/>
            </w:pPr>
            <w:r w:rsidRPr="0013633B">
              <w:t xml:space="preserve">Participate in wild harvesting of </w:t>
            </w:r>
            <w:r w:rsidR="00F0483B">
              <w:t>plants</w:t>
            </w:r>
            <w:r w:rsidRPr="0013633B">
              <w:t xml:space="preserve"> and seed </w:t>
            </w:r>
            <w:r w:rsidR="00A646B4">
              <w:t>for food processing</w:t>
            </w:r>
          </w:p>
        </w:tc>
      </w:tr>
      <w:tr w:rsidR="00F1480E" w:rsidRPr="00963A46" w14:paraId="0A51F926" w14:textId="77777777" w:rsidTr="00CA2922">
        <w:tc>
          <w:tcPr>
            <w:tcW w:w="1396" w:type="pct"/>
            <w:shd w:val="clear" w:color="auto" w:fill="auto"/>
          </w:tcPr>
          <w:p w14:paraId="1C6E41B7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4CDBC413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5FDE864" w14:textId="02AA76E7" w:rsidR="00F1480E" w:rsidRPr="005404CB" w:rsidRDefault="00F1480E" w:rsidP="005404CB">
            <w:pPr>
              <w:pStyle w:val="SIText"/>
            </w:pPr>
            <w:r w:rsidRPr="00923720">
              <w:t xml:space="preserve">This unit of competency describes the skills </w:t>
            </w:r>
            <w:r w:rsidRPr="005404CB">
              <w:t>and knowledge required to</w:t>
            </w:r>
            <w:r w:rsidR="0081530B">
              <w:t xml:space="preserve"> harvest </w:t>
            </w:r>
            <w:r w:rsidR="00CB35DE">
              <w:t xml:space="preserve">Australian </w:t>
            </w:r>
            <w:r w:rsidR="0081530B">
              <w:t>bush food and</w:t>
            </w:r>
            <w:r w:rsidR="00277924">
              <w:t>/or</w:t>
            </w:r>
            <w:r w:rsidR="0081530B">
              <w:t xml:space="preserve"> seed </w:t>
            </w:r>
            <w:r w:rsidR="00BB033A">
              <w:t xml:space="preserve">in a </w:t>
            </w:r>
            <w:r w:rsidR="0066571F">
              <w:t>wild environment</w:t>
            </w:r>
            <w:r w:rsidRPr="005404CB">
              <w:t>.</w:t>
            </w:r>
          </w:p>
          <w:p w14:paraId="18C915DA" w14:textId="77777777" w:rsidR="00916CD7" w:rsidRDefault="00916CD7" w:rsidP="005404CB">
            <w:pPr>
              <w:pStyle w:val="SIText"/>
            </w:pPr>
          </w:p>
          <w:p w14:paraId="755817A5" w14:textId="0326F4BB" w:rsidR="00F1480E" w:rsidRPr="005404CB" w:rsidRDefault="00F1480E" w:rsidP="005404CB">
            <w:pPr>
              <w:pStyle w:val="SIText"/>
            </w:pPr>
            <w:r w:rsidRPr="00923720">
              <w:t xml:space="preserve">The unit applies to </w:t>
            </w:r>
            <w:r w:rsidRPr="005404CB">
              <w:t>individuals who</w:t>
            </w:r>
            <w:r w:rsidR="001B49F6">
              <w:t xml:space="preserve"> work with Aboriginal and/or Torres Strait Islander people </w:t>
            </w:r>
            <w:r w:rsidR="00FA07A9">
              <w:t xml:space="preserve">to </w:t>
            </w:r>
            <w:r w:rsidR="00E01E4C">
              <w:t xml:space="preserve">forage, </w:t>
            </w:r>
            <w:r w:rsidR="00FA07A9">
              <w:t xml:space="preserve">harvest </w:t>
            </w:r>
            <w:r w:rsidR="00F6455C">
              <w:t xml:space="preserve">and </w:t>
            </w:r>
            <w:r w:rsidR="006A53D4">
              <w:t>prepare</w:t>
            </w:r>
            <w:r w:rsidR="00F6455C" w:rsidRPr="00F6455C">
              <w:t xml:space="preserve"> </w:t>
            </w:r>
            <w:r w:rsidR="00FA07A9">
              <w:t>local bush food</w:t>
            </w:r>
            <w:r w:rsidR="00F6455C">
              <w:t>s and</w:t>
            </w:r>
            <w:r w:rsidR="00277924">
              <w:t>/or</w:t>
            </w:r>
            <w:r w:rsidR="00F6455C">
              <w:t xml:space="preserve"> seed </w:t>
            </w:r>
            <w:r w:rsidR="00C51526">
              <w:t xml:space="preserve">for </w:t>
            </w:r>
            <w:r w:rsidR="00E513D6">
              <w:t xml:space="preserve">processing and </w:t>
            </w:r>
            <w:r w:rsidR="00C51526">
              <w:t xml:space="preserve">commercial </w:t>
            </w:r>
            <w:r w:rsidR="006A53D4">
              <w:t>sale</w:t>
            </w:r>
            <w:r w:rsidRPr="005404CB">
              <w:t>.</w:t>
            </w:r>
          </w:p>
          <w:p w14:paraId="2C2CFD61" w14:textId="77777777" w:rsidR="00373436" w:rsidRDefault="00373436" w:rsidP="005404CB">
            <w:pPr>
              <w:pStyle w:val="SIText"/>
              <w:rPr>
                <w:rStyle w:val="SITemporaryText-red"/>
              </w:rPr>
            </w:pPr>
          </w:p>
          <w:p w14:paraId="2E0FAA18" w14:textId="069DF403" w:rsidR="00373436" w:rsidRDefault="004C525B" w:rsidP="005404CB">
            <w:pPr>
              <w:pStyle w:val="SIText"/>
            </w:pPr>
            <w:r w:rsidRPr="004C525B">
              <w:t xml:space="preserve">Legislation, </w:t>
            </w:r>
            <w:r w:rsidR="004507BF" w:rsidRPr="004C525B">
              <w:t>regulations,</w:t>
            </w:r>
            <w:r w:rsidRPr="004C525B">
              <w:t xml:space="preserve"> and by-laws relating to the collection and removal of plant materials from public and private land apply nationally </w:t>
            </w:r>
            <w:r w:rsidR="004507BF" w:rsidRPr="004C525B">
              <w:t>and, in some states,</w:t>
            </w:r>
            <w:r w:rsidR="004507BF">
              <w:t xml:space="preserve"> </w:t>
            </w:r>
            <w:r w:rsidRPr="004C525B">
              <w:t>territories and jurisdictions. Users are advised to check with the local, relevant authority.</w:t>
            </w:r>
          </w:p>
          <w:p w14:paraId="6FAE3C73" w14:textId="77777777" w:rsidR="00373436" w:rsidRPr="000754EC" w:rsidRDefault="00373436" w:rsidP="00C51526">
            <w:pPr>
              <w:pStyle w:val="SIText"/>
            </w:pPr>
          </w:p>
        </w:tc>
      </w:tr>
      <w:tr w:rsidR="00F1480E" w:rsidRPr="00963A46" w14:paraId="5924DD3F" w14:textId="77777777" w:rsidTr="00CA2922">
        <w:tc>
          <w:tcPr>
            <w:tcW w:w="1396" w:type="pct"/>
            <w:shd w:val="clear" w:color="auto" w:fill="auto"/>
          </w:tcPr>
          <w:p w14:paraId="05CFD38A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0F31978" w14:textId="10517D00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 xml:space="preserve">l </w:t>
            </w:r>
          </w:p>
        </w:tc>
      </w:tr>
      <w:tr w:rsidR="00F1480E" w:rsidRPr="00963A46" w14:paraId="14126429" w14:textId="77777777" w:rsidTr="00CA2922">
        <w:tc>
          <w:tcPr>
            <w:tcW w:w="1396" w:type="pct"/>
            <w:shd w:val="clear" w:color="auto" w:fill="auto"/>
          </w:tcPr>
          <w:p w14:paraId="76488CC1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84CC445" w14:textId="75A16D08" w:rsidR="00F1480E" w:rsidRPr="005404CB" w:rsidRDefault="00F77CC4" w:rsidP="005404CB">
            <w:pPr>
              <w:pStyle w:val="SIText"/>
            </w:pPr>
            <w:r>
              <w:t>Bush foods</w:t>
            </w:r>
            <w:r w:rsidR="00F1480E" w:rsidRPr="005404CB">
              <w:t xml:space="preserve"> (</w:t>
            </w:r>
            <w:r>
              <w:t>BSH</w:t>
            </w:r>
            <w:r w:rsidR="00F1480E" w:rsidRPr="005404CB">
              <w:t>)</w:t>
            </w:r>
          </w:p>
        </w:tc>
      </w:tr>
    </w:tbl>
    <w:p w14:paraId="20992B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8A99E6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F1CEC20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39B521C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9F94B3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E2F22B9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153E15C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864F0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BC7005A" w14:textId="51A740BA" w:rsidR="00F1480E" w:rsidRPr="005404CB" w:rsidRDefault="00F1480E" w:rsidP="005404CB">
            <w:pPr>
              <w:pStyle w:val="SIText"/>
            </w:pPr>
            <w:r w:rsidRPr="005404CB">
              <w:t>1</w:t>
            </w:r>
            <w:r w:rsidR="008908DE" w:rsidRPr="005404CB">
              <w:t>.</w:t>
            </w:r>
            <w:r w:rsidRPr="005404CB">
              <w:t xml:space="preserve"> </w:t>
            </w:r>
            <w:r w:rsidR="00E32A6B">
              <w:t xml:space="preserve">Identify </w:t>
            </w:r>
            <w:r w:rsidR="002D2F82">
              <w:t>plants</w:t>
            </w:r>
            <w:r w:rsidR="00277924">
              <w:t xml:space="preserve"> and/or seed</w:t>
            </w:r>
            <w:r w:rsidR="002D2F82">
              <w:t xml:space="preserve"> to be harvested</w:t>
            </w:r>
          </w:p>
        </w:tc>
        <w:tc>
          <w:tcPr>
            <w:tcW w:w="3604" w:type="pct"/>
            <w:shd w:val="clear" w:color="auto" w:fill="auto"/>
          </w:tcPr>
          <w:p w14:paraId="2C655D34" w14:textId="3277E1C9" w:rsidR="00F1480E" w:rsidRPr="005404CB" w:rsidRDefault="00F1480E" w:rsidP="005404CB">
            <w:pPr>
              <w:pStyle w:val="SIText"/>
            </w:pPr>
            <w:r w:rsidRPr="008908DE">
              <w:t xml:space="preserve">1.1 </w:t>
            </w:r>
            <w:r w:rsidR="00BE2673">
              <w:t xml:space="preserve">Research </w:t>
            </w:r>
            <w:r w:rsidR="00F71725">
              <w:t>traditional uses of plants and seed</w:t>
            </w:r>
          </w:p>
          <w:p w14:paraId="47B56BEE" w14:textId="36F322F7" w:rsidR="00F1480E" w:rsidRPr="005404CB" w:rsidRDefault="00F1480E" w:rsidP="005404CB">
            <w:pPr>
              <w:pStyle w:val="SIText"/>
            </w:pPr>
            <w:r w:rsidRPr="008908DE">
              <w:t xml:space="preserve">1.2 </w:t>
            </w:r>
            <w:r w:rsidR="00152701">
              <w:t xml:space="preserve">Identify scientific and local Aboriginal and/or Torres Strait Islander </w:t>
            </w:r>
            <w:r w:rsidR="00FD4C5A">
              <w:t>plant name</w:t>
            </w:r>
          </w:p>
          <w:p w14:paraId="606BF362" w14:textId="78C5EC44" w:rsidR="00AB46DE" w:rsidRPr="005404CB" w:rsidRDefault="00F1480E" w:rsidP="00E829F2">
            <w:pPr>
              <w:pStyle w:val="SIText"/>
            </w:pPr>
            <w:r w:rsidRPr="008908DE">
              <w:t xml:space="preserve">1.3 </w:t>
            </w:r>
            <w:r w:rsidR="000012CA">
              <w:t>Consult with local Aboriginal and/or Torres Strait Islander people</w:t>
            </w:r>
            <w:r w:rsidR="00651E9E">
              <w:t xml:space="preserve"> to ensure </w:t>
            </w:r>
            <w:r w:rsidR="00244613">
              <w:t>cultural protocols are followed</w:t>
            </w:r>
          </w:p>
        </w:tc>
      </w:tr>
      <w:tr w:rsidR="00F1480E" w:rsidRPr="00963A46" w14:paraId="3489C5A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6B995F" w14:textId="2CBDFB79" w:rsidR="00F1480E" w:rsidRPr="005404CB" w:rsidRDefault="00F1480E" w:rsidP="005404CB">
            <w:pPr>
              <w:pStyle w:val="SIText"/>
            </w:pPr>
            <w:r w:rsidRPr="008908DE">
              <w:t>2</w:t>
            </w:r>
            <w:r w:rsidR="008908DE" w:rsidRPr="005404CB">
              <w:t>.</w:t>
            </w:r>
            <w:r w:rsidRPr="005404CB">
              <w:t xml:space="preserve"> </w:t>
            </w:r>
            <w:r w:rsidR="00680826">
              <w:t>Harvest</w:t>
            </w:r>
            <w:r w:rsidR="00204DFF">
              <w:t xml:space="preserve"> </w:t>
            </w:r>
            <w:r w:rsidR="00140013">
              <w:t xml:space="preserve">required </w:t>
            </w:r>
            <w:r w:rsidR="00204DFF">
              <w:t>plant</w:t>
            </w:r>
            <w:r w:rsidR="00140013">
              <w:t>s and/or seed</w:t>
            </w:r>
          </w:p>
        </w:tc>
        <w:tc>
          <w:tcPr>
            <w:tcW w:w="3604" w:type="pct"/>
            <w:shd w:val="clear" w:color="auto" w:fill="auto"/>
          </w:tcPr>
          <w:p w14:paraId="11E7ABCE" w14:textId="0E92B1DC" w:rsidR="00F1480E" w:rsidRPr="005404CB" w:rsidRDefault="00F1480E" w:rsidP="005404CB">
            <w:pPr>
              <w:pStyle w:val="SIText"/>
            </w:pPr>
            <w:r w:rsidRPr="008908DE">
              <w:t xml:space="preserve">2.1 </w:t>
            </w:r>
            <w:r w:rsidR="00125780">
              <w:t xml:space="preserve">Prepare </w:t>
            </w:r>
            <w:r w:rsidR="00E6679F">
              <w:t xml:space="preserve">harvesting </w:t>
            </w:r>
            <w:r w:rsidR="00125780">
              <w:t>equipment according to supervisor's instruction</w:t>
            </w:r>
          </w:p>
          <w:p w14:paraId="7FB6AC96" w14:textId="3FE41B97" w:rsidR="00F1480E" w:rsidRDefault="00F1480E" w:rsidP="005404CB">
            <w:pPr>
              <w:pStyle w:val="SIText"/>
            </w:pPr>
            <w:r w:rsidRPr="008908DE">
              <w:t xml:space="preserve">2.2 </w:t>
            </w:r>
            <w:r w:rsidR="00587BEE">
              <w:t>Fit and use</w:t>
            </w:r>
            <w:r w:rsidR="00BF4B52">
              <w:t xml:space="preserve"> personal protective equipment (PPE) required for task</w:t>
            </w:r>
          </w:p>
          <w:p w14:paraId="2D033D08" w14:textId="4BFF5374" w:rsidR="000E61AF" w:rsidRPr="005404CB" w:rsidRDefault="000E61AF" w:rsidP="005404CB">
            <w:pPr>
              <w:pStyle w:val="SIText"/>
            </w:pPr>
            <w:r>
              <w:t xml:space="preserve">2.3 Confirm season and location </w:t>
            </w:r>
            <w:r w:rsidR="0074705B">
              <w:t xml:space="preserve">have been considered and </w:t>
            </w:r>
            <w:r w:rsidR="00003AE0">
              <w:t xml:space="preserve">are </w:t>
            </w:r>
            <w:r w:rsidR="000D329E">
              <w:t>suitable for harvest</w:t>
            </w:r>
          </w:p>
          <w:p w14:paraId="5A0E69E1" w14:textId="77777777" w:rsidR="00F1480E" w:rsidRDefault="00F1480E" w:rsidP="005404CB">
            <w:pPr>
              <w:pStyle w:val="SIText"/>
            </w:pPr>
            <w:r w:rsidRPr="008908DE">
              <w:t>2.</w:t>
            </w:r>
            <w:r w:rsidR="000E61AF">
              <w:t>4</w:t>
            </w:r>
            <w:r w:rsidRPr="008908DE">
              <w:t xml:space="preserve"> </w:t>
            </w:r>
            <w:r w:rsidR="0019009A">
              <w:t xml:space="preserve">Collect </w:t>
            </w:r>
            <w:r w:rsidR="0019009A" w:rsidRPr="0019009A">
              <w:t xml:space="preserve">identified plants and/or seed </w:t>
            </w:r>
            <w:r w:rsidR="00125780">
              <w:t>using</w:t>
            </w:r>
            <w:r w:rsidR="0019009A" w:rsidRPr="0019009A">
              <w:t xml:space="preserve"> </w:t>
            </w:r>
            <w:r w:rsidR="006016A0">
              <w:t>appropriate</w:t>
            </w:r>
            <w:r w:rsidR="0019009A" w:rsidRPr="0019009A">
              <w:t xml:space="preserve"> method</w:t>
            </w:r>
          </w:p>
          <w:p w14:paraId="1E0803E2" w14:textId="6D9239A8" w:rsidR="00AD02FE" w:rsidRPr="005404CB" w:rsidRDefault="00AD02FE" w:rsidP="005404CB">
            <w:pPr>
              <w:pStyle w:val="SIText"/>
            </w:pPr>
            <w:r>
              <w:t xml:space="preserve">2.5 Remove any foreign </w:t>
            </w:r>
            <w:r w:rsidR="00564A02">
              <w:t>material and clean plants and/or</w:t>
            </w:r>
            <w:r w:rsidR="00890B34">
              <w:t xml:space="preserve"> seed in preparation for storage</w:t>
            </w:r>
          </w:p>
        </w:tc>
      </w:tr>
      <w:tr w:rsidR="00F1480E" w:rsidRPr="00963A46" w14:paraId="7C2F1DB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705543" w14:textId="2FE45E6F" w:rsidR="00F1480E" w:rsidRPr="005404CB" w:rsidRDefault="00F1480E" w:rsidP="005404CB">
            <w:pPr>
              <w:pStyle w:val="SIText"/>
            </w:pPr>
            <w:r w:rsidRPr="008908DE">
              <w:t>3</w:t>
            </w:r>
            <w:r w:rsidR="008908DE" w:rsidRPr="005404CB">
              <w:t>.</w:t>
            </w:r>
            <w:r w:rsidRPr="005404CB">
              <w:t xml:space="preserve"> </w:t>
            </w:r>
            <w:r w:rsidR="005E6DDD">
              <w:t>Prepare and s</w:t>
            </w:r>
            <w:r w:rsidR="00140013">
              <w:t>tore</w:t>
            </w:r>
            <w:r w:rsidR="00680826">
              <w:t xml:space="preserve"> harvested</w:t>
            </w:r>
            <w:r w:rsidR="00140013">
              <w:t xml:space="preserve"> </w:t>
            </w:r>
            <w:r w:rsidR="00680826">
              <w:t>plants and/or seed</w:t>
            </w:r>
          </w:p>
        </w:tc>
        <w:tc>
          <w:tcPr>
            <w:tcW w:w="3604" w:type="pct"/>
            <w:shd w:val="clear" w:color="auto" w:fill="auto"/>
          </w:tcPr>
          <w:p w14:paraId="0483AAA9" w14:textId="29BE29D4" w:rsidR="00F1480E" w:rsidRPr="005404CB" w:rsidRDefault="00F1480E" w:rsidP="005404CB">
            <w:pPr>
              <w:pStyle w:val="SIText"/>
            </w:pPr>
            <w:r w:rsidRPr="008908DE">
              <w:t xml:space="preserve">3.1 </w:t>
            </w:r>
            <w:r w:rsidR="00545043">
              <w:t xml:space="preserve">Ensure plants and/or seed are </w:t>
            </w:r>
            <w:r w:rsidR="00AD02FE">
              <w:t>labelled</w:t>
            </w:r>
            <w:r w:rsidR="00545043">
              <w:t xml:space="preserve"> according to supervisor's instruction</w:t>
            </w:r>
          </w:p>
          <w:p w14:paraId="4A36B52A" w14:textId="6F5C1A08" w:rsidR="00F1480E" w:rsidRPr="005404CB" w:rsidRDefault="00F1480E" w:rsidP="005404CB">
            <w:pPr>
              <w:pStyle w:val="SIText"/>
            </w:pPr>
            <w:r w:rsidRPr="008908DE">
              <w:t xml:space="preserve">3.2 </w:t>
            </w:r>
            <w:r w:rsidR="00890B34">
              <w:t xml:space="preserve">Confirm plants and/or seed have been inspected for </w:t>
            </w:r>
            <w:r w:rsidR="00C81614">
              <w:t>disease or pests</w:t>
            </w:r>
          </w:p>
          <w:p w14:paraId="2FD0E6B3" w14:textId="67E52D74" w:rsidR="00F1480E" w:rsidRPr="005404CB" w:rsidRDefault="00F1480E" w:rsidP="005404CB">
            <w:pPr>
              <w:pStyle w:val="SIText"/>
            </w:pPr>
            <w:r w:rsidRPr="008908DE">
              <w:t xml:space="preserve">3.3 </w:t>
            </w:r>
            <w:r w:rsidR="00C81614">
              <w:t>Package plants and/or s</w:t>
            </w:r>
            <w:r w:rsidR="00D75B6D">
              <w:t>eed according to instruction</w:t>
            </w:r>
          </w:p>
        </w:tc>
      </w:tr>
    </w:tbl>
    <w:p w14:paraId="3693FAA1" w14:textId="77777777" w:rsidR="005F771F" w:rsidRDefault="005F771F" w:rsidP="005F771F">
      <w:pPr>
        <w:pStyle w:val="SIText"/>
      </w:pPr>
    </w:p>
    <w:p w14:paraId="6602C3C9" w14:textId="77777777" w:rsidR="005F771F" w:rsidRPr="000754EC" w:rsidRDefault="005F771F" w:rsidP="000754EC">
      <w:r>
        <w:br w:type="page"/>
      </w:r>
    </w:p>
    <w:p w14:paraId="131DD2EF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9B3035D" w14:textId="77777777" w:rsidTr="00CA2922">
        <w:trPr>
          <w:tblHeader/>
        </w:trPr>
        <w:tc>
          <w:tcPr>
            <w:tcW w:w="5000" w:type="pct"/>
            <w:gridSpan w:val="2"/>
          </w:tcPr>
          <w:p w14:paraId="7A31D74A" w14:textId="77777777" w:rsidR="00F1480E" w:rsidRPr="005404CB" w:rsidRDefault="00FD557D" w:rsidP="005404CB">
            <w:pPr>
              <w:pStyle w:val="SIHeading2"/>
            </w:pPr>
            <w:r w:rsidRPr="00041E59">
              <w:t>F</w:t>
            </w:r>
            <w:r w:rsidRPr="005404CB">
              <w:t>oundation Skills</w:t>
            </w:r>
          </w:p>
          <w:p w14:paraId="651D2220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D67B78" w14:textId="77777777" w:rsidTr="00CA2922">
        <w:trPr>
          <w:tblHeader/>
        </w:trPr>
        <w:tc>
          <w:tcPr>
            <w:tcW w:w="1396" w:type="pct"/>
          </w:tcPr>
          <w:p w14:paraId="5394C32D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D107EA0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B6A639F" w14:textId="77777777" w:rsidTr="00CA2922">
        <w:tc>
          <w:tcPr>
            <w:tcW w:w="1396" w:type="pct"/>
          </w:tcPr>
          <w:p w14:paraId="5B4B7F09" w14:textId="70DA5058" w:rsidR="00F1480E" w:rsidRPr="005404CB" w:rsidRDefault="00C759DA" w:rsidP="005404C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C23FB3F" w14:textId="29471660" w:rsidR="00F1480E" w:rsidRPr="005404CB" w:rsidRDefault="00EF6870" w:rsidP="005404CB">
            <w:pPr>
              <w:pStyle w:val="SIBulletList1"/>
            </w:pPr>
            <w:r>
              <w:rPr>
                <w:rFonts w:eastAsia="Calibri"/>
              </w:rPr>
              <w:t>Document labels and record information</w:t>
            </w:r>
          </w:p>
        </w:tc>
      </w:tr>
      <w:tr w:rsidR="00F1480E" w:rsidRPr="00336FCA" w:rsidDel="00423CB2" w14:paraId="7A2357B1" w14:textId="77777777" w:rsidTr="00CA2922">
        <w:tc>
          <w:tcPr>
            <w:tcW w:w="1396" w:type="pct"/>
          </w:tcPr>
          <w:p w14:paraId="1B7CAC65" w14:textId="5894836E" w:rsidR="00F1480E" w:rsidRPr="005404CB" w:rsidRDefault="00EF6870" w:rsidP="005404CB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DB8806C" w14:textId="54DEF8C9" w:rsidR="00F1480E" w:rsidRPr="005404CB" w:rsidRDefault="00EF6870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Use culturally appropriate </w:t>
            </w:r>
            <w:r w:rsidR="00263ECF">
              <w:rPr>
                <w:rFonts w:eastAsia="Calibri"/>
              </w:rPr>
              <w:t>language</w:t>
            </w:r>
            <w:r>
              <w:rPr>
                <w:rFonts w:eastAsia="Calibri"/>
              </w:rPr>
              <w:t xml:space="preserve"> </w:t>
            </w:r>
          </w:p>
        </w:tc>
      </w:tr>
    </w:tbl>
    <w:p w14:paraId="2AE3E474" w14:textId="77777777" w:rsidR="00916CD7" w:rsidRDefault="00916CD7" w:rsidP="005F771F">
      <w:pPr>
        <w:pStyle w:val="SIText"/>
      </w:pPr>
    </w:p>
    <w:p w14:paraId="07574BA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F76BD10" w14:textId="77777777" w:rsidTr="00F33FF2">
        <w:tc>
          <w:tcPr>
            <w:tcW w:w="5000" w:type="pct"/>
            <w:gridSpan w:val="4"/>
          </w:tcPr>
          <w:p w14:paraId="3AFEE3D2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0726509F" w14:textId="77777777" w:rsidTr="00F33FF2">
        <w:tc>
          <w:tcPr>
            <w:tcW w:w="1028" w:type="pct"/>
          </w:tcPr>
          <w:p w14:paraId="693FFD7B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EC3C63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3FD5809A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CB3573A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1E68973" w14:textId="77777777" w:rsidTr="00F33FF2">
        <w:tc>
          <w:tcPr>
            <w:tcW w:w="1028" w:type="pct"/>
          </w:tcPr>
          <w:p w14:paraId="63EFA3AC" w14:textId="0274495B" w:rsidR="00041E59" w:rsidRPr="005404CB" w:rsidRDefault="003E6C16" w:rsidP="005404CB">
            <w:pPr>
              <w:pStyle w:val="SIText"/>
            </w:pPr>
            <w:r w:rsidRPr="003E6C16">
              <w:t xml:space="preserve">FBPBSH20XXX </w:t>
            </w:r>
            <w:r w:rsidR="007D22BF" w:rsidRPr="00795518">
              <w:t xml:space="preserve">Participate in wild harvesting of </w:t>
            </w:r>
            <w:r w:rsidR="007D22BF" w:rsidRPr="007D22BF">
              <w:t>plants and</w:t>
            </w:r>
            <w:r w:rsidR="00277924">
              <w:t>/or</w:t>
            </w:r>
            <w:r w:rsidR="007D22BF" w:rsidRPr="007D22BF">
              <w:t xml:space="preserve"> seed for food processing</w:t>
            </w:r>
          </w:p>
        </w:tc>
        <w:tc>
          <w:tcPr>
            <w:tcW w:w="1105" w:type="pct"/>
          </w:tcPr>
          <w:p w14:paraId="7B66FB5C" w14:textId="4CB3C86B" w:rsidR="00041E59" w:rsidRPr="005404CB" w:rsidRDefault="007D2DA5" w:rsidP="005404CB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79E1BC88" w14:textId="2BA26356" w:rsidR="00041E59" w:rsidRPr="005404CB" w:rsidRDefault="00394C90" w:rsidP="005404CB">
            <w:pPr>
              <w:pStyle w:val="SIText"/>
            </w:pPr>
            <w:r>
              <w:t xml:space="preserve">The unit has been created to address a skill or task required by industry that is not covered by an existing </w:t>
            </w:r>
            <w:r w:rsidRPr="005404CB">
              <w:t xml:space="preserve">unit </w:t>
            </w:r>
          </w:p>
        </w:tc>
        <w:tc>
          <w:tcPr>
            <w:tcW w:w="1616" w:type="pct"/>
          </w:tcPr>
          <w:p w14:paraId="29D7ABCC" w14:textId="6BB905C8" w:rsidR="00916CD7" w:rsidRPr="005404CB" w:rsidRDefault="009059E4" w:rsidP="005404CB">
            <w:pPr>
              <w:pStyle w:val="SIText"/>
            </w:pPr>
            <w:r>
              <w:t>Newly created</w:t>
            </w:r>
          </w:p>
        </w:tc>
      </w:tr>
    </w:tbl>
    <w:p w14:paraId="1433E0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A01D1D6" w14:textId="77777777" w:rsidTr="00CA2922">
        <w:tc>
          <w:tcPr>
            <w:tcW w:w="1396" w:type="pct"/>
            <w:shd w:val="clear" w:color="auto" w:fill="auto"/>
          </w:tcPr>
          <w:p w14:paraId="2539C6DB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348E864B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VETNet: </w:t>
            </w:r>
          </w:p>
          <w:p w14:paraId="5AC2B0B4" w14:textId="281C871E" w:rsidR="00F1480E" w:rsidRPr="005404CB" w:rsidRDefault="00A76C6C" w:rsidP="005404CB">
            <w:pPr>
              <w:pStyle w:val="SIText"/>
            </w:pPr>
            <w:r>
              <w:t>[Insert hyperlink for the training package</w:t>
            </w:r>
            <w:r w:rsidR="005F771F" w:rsidRPr="005404CB">
              <w:t>]</w:t>
            </w:r>
            <w:r w:rsidRPr="005404CB">
              <w:t xml:space="preserve">. </w:t>
            </w:r>
          </w:p>
        </w:tc>
      </w:tr>
    </w:tbl>
    <w:p w14:paraId="32DC06E3" w14:textId="77777777" w:rsidR="00F1480E" w:rsidRDefault="00F1480E" w:rsidP="005F771F">
      <w:pPr>
        <w:pStyle w:val="SIText"/>
      </w:pPr>
    </w:p>
    <w:p w14:paraId="3E010DF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2A84D9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9811B2A" w14:textId="04B80D78" w:rsidR="00556C4C" w:rsidRPr="005404CB" w:rsidRDefault="003E6C16" w:rsidP="005404CB">
            <w:pPr>
              <w:pStyle w:val="SIUnittitle"/>
            </w:pPr>
            <w:r w:rsidRPr="003E6C16">
              <w:lastRenderedPageBreak/>
              <w:t>FBPBSH20XXX</w:t>
            </w:r>
          </w:p>
        </w:tc>
        <w:tc>
          <w:tcPr>
            <w:tcW w:w="3522" w:type="pct"/>
            <w:shd w:val="clear" w:color="auto" w:fill="auto"/>
          </w:tcPr>
          <w:p w14:paraId="78FBE5B5" w14:textId="17134E2D" w:rsidR="00556C4C" w:rsidRPr="005404CB" w:rsidRDefault="00795518" w:rsidP="005404CB">
            <w:pPr>
              <w:pStyle w:val="SIUnittitle"/>
            </w:pPr>
            <w:r w:rsidRPr="00795518">
              <w:t xml:space="preserve">Participate in wild harvesting of </w:t>
            </w:r>
            <w:r w:rsidR="007D22BF">
              <w:t>plants</w:t>
            </w:r>
            <w:r w:rsidR="007D22BF" w:rsidRPr="007D22BF">
              <w:t xml:space="preserve"> and</w:t>
            </w:r>
            <w:r w:rsidR="00277924">
              <w:t>/or</w:t>
            </w:r>
            <w:r w:rsidR="007D22BF" w:rsidRPr="007D22BF">
              <w:t xml:space="preserve"> seed for food processing</w:t>
            </w:r>
          </w:p>
        </w:tc>
      </w:tr>
      <w:tr w:rsidR="00556C4C" w:rsidRPr="00A55106" w14:paraId="6D3120F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DB53EA5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0C5630D1" w14:textId="77777777" w:rsidTr="00113678">
        <w:tc>
          <w:tcPr>
            <w:tcW w:w="5000" w:type="pct"/>
            <w:gridSpan w:val="2"/>
            <w:shd w:val="clear" w:color="auto" w:fill="auto"/>
          </w:tcPr>
          <w:p w14:paraId="10CAD2EB" w14:textId="77777777" w:rsidR="0026394F" w:rsidRPr="005404CB" w:rsidRDefault="006E42FE" w:rsidP="005404CB">
            <w:pPr>
              <w:pStyle w:val="SIText"/>
            </w:pPr>
            <w:r w:rsidRPr="000754EC">
              <w:t>An individual demonstrating competency</w:t>
            </w:r>
            <w:r w:rsidR="00717385" w:rsidRPr="005404CB">
              <w:t xml:space="preserve"> must satisfy all of the elements and </w:t>
            </w:r>
            <w:r w:rsidRPr="005404CB">
              <w:t xml:space="preserve">performance criteria </w:t>
            </w:r>
            <w:r w:rsidR="00717385" w:rsidRPr="005404CB">
              <w:t>in</w:t>
            </w:r>
            <w:r w:rsidRPr="005404CB">
              <w:t xml:space="preserve"> this unit. </w:t>
            </w:r>
          </w:p>
          <w:p w14:paraId="500A288F" w14:textId="77777777" w:rsidR="0026394F" w:rsidRDefault="0026394F" w:rsidP="005404CB">
            <w:pPr>
              <w:pStyle w:val="SIText"/>
            </w:pPr>
          </w:p>
          <w:p w14:paraId="7DA16A95" w14:textId="4CAB0652" w:rsidR="007A300D" w:rsidRPr="005404CB" w:rsidRDefault="007A300D" w:rsidP="005404CB">
            <w:pPr>
              <w:pStyle w:val="SIText"/>
            </w:pPr>
            <w:r w:rsidRPr="005404CB">
              <w:t xml:space="preserve">There must be evidence that the individual has </w:t>
            </w:r>
            <w:r w:rsidR="002D0412">
              <w:t>on at least one occasion</w:t>
            </w:r>
            <w:r w:rsidRPr="005404CB">
              <w:t>:</w:t>
            </w:r>
          </w:p>
          <w:p w14:paraId="3482CA58" w14:textId="3B386F13" w:rsidR="006E42FE" w:rsidRPr="005404CB" w:rsidRDefault="001945EC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followed </w:t>
            </w:r>
            <w:r w:rsidR="009B033E">
              <w:rPr>
                <w:rFonts w:eastAsia="Calibri"/>
              </w:rPr>
              <w:t>supervisor instruction</w:t>
            </w:r>
            <w:r w:rsidR="00A601EF">
              <w:rPr>
                <w:rFonts w:eastAsia="Calibri"/>
              </w:rPr>
              <w:t>s</w:t>
            </w:r>
            <w:r w:rsidR="009B033E">
              <w:rPr>
                <w:rFonts w:eastAsia="Calibri"/>
              </w:rPr>
              <w:t xml:space="preserve"> for harvesting plants and</w:t>
            </w:r>
            <w:r w:rsidR="00277924">
              <w:rPr>
                <w:rFonts w:eastAsia="Calibri"/>
              </w:rPr>
              <w:t>/or</w:t>
            </w:r>
            <w:r w:rsidR="009B033E">
              <w:rPr>
                <w:rFonts w:eastAsia="Calibri"/>
              </w:rPr>
              <w:t xml:space="preserve"> seed</w:t>
            </w:r>
          </w:p>
          <w:p w14:paraId="4F3747FA" w14:textId="75D9F996" w:rsidR="0026394F" w:rsidRDefault="008E687B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selected</w:t>
            </w:r>
            <w:r w:rsidR="00A87A4E">
              <w:rPr>
                <w:rFonts w:eastAsia="Calibri"/>
              </w:rPr>
              <w:t xml:space="preserve"> and </w:t>
            </w:r>
            <w:r w:rsidR="00FB22B9">
              <w:rPr>
                <w:rFonts w:eastAsia="Calibri"/>
              </w:rPr>
              <w:t xml:space="preserve">used </w:t>
            </w:r>
            <w:r w:rsidR="00A87A4E">
              <w:rPr>
                <w:rFonts w:eastAsia="Calibri"/>
              </w:rPr>
              <w:t>appropriate personal protective equipment</w:t>
            </w:r>
            <w:r w:rsidR="00FB22B9">
              <w:rPr>
                <w:rFonts w:eastAsia="Calibri"/>
              </w:rPr>
              <w:t xml:space="preserve"> (PPE)</w:t>
            </w:r>
            <w:r w:rsidR="00A87A4E">
              <w:rPr>
                <w:rFonts w:eastAsia="Calibri"/>
              </w:rPr>
              <w:t xml:space="preserve"> and clothing</w:t>
            </w:r>
          </w:p>
          <w:p w14:paraId="4648DD69" w14:textId="7D53B51A" w:rsidR="005E742F" w:rsidRPr="005404CB" w:rsidRDefault="005E742F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ensured local Aboriginal and/or Torres Strait Islander people </w:t>
            </w:r>
            <w:r w:rsidR="00987513">
              <w:rPr>
                <w:rFonts w:eastAsia="Calibri"/>
              </w:rPr>
              <w:t>have</w:t>
            </w:r>
            <w:r>
              <w:rPr>
                <w:rFonts w:eastAsia="Calibri"/>
              </w:rPr>
              <w:t xml:space="preserve"> </w:t>
            </w:r>
            <w:r w:rsidR="00616084">
              <w:rPr>
                <w:rFonts w:eastAsia="Calibri"/>
              </w:rPr>
              <w:t xml:space="preserve">given </w:t>
            </w:r>
            <w:r w:rsidR="00987513">
              <w:rPr>
                <w:rFonts w:eastAsia="Calibri"/>
              </w:rPr>
              <w:t>free, prior and informed consent</w:t>
            </w:r>
            <w:r w:rsidR="00616084">
              <w:rPr>
                <w:rFonts w:eastAsia="Calibri"/>
              </w:rPr>
              <w:t xml:space="preserve"> </w:t>
            </w:r>
          </w:p>
          <w:p w14:paraId="4796E0EE" w14:textId="77777777" w:rsidR="00F340B2" w:rsidRDefault="00B37F66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worked in partnership with</w:t>
            </w:r>
            <w:r w:rsidR="003E370F">
              <w:rPr>
                <w:rFonts w:eastAsia="Calibri"/>
              </w:rPr>
              <w:t xml:space="preserve"> local Aboriginal and/or Torres Strait Islander </w:t>
            </w:r>
            <w:r>
              <w:rPr>
                <w:rFonts w:eastAsia="Calibri"/>
              </w:rPr>
              <w:t>people</w:t>
            </w:r>
          </w:p>
          <w:p w14:paraId="16D11CB6" w14:textId="7FD23B73" w:rsidR="006E42FE" w:rsidRDefault="00F340B2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followed Aboriginal and/or Torres Strait Islander </w:t>
            </w:r>
            <w:r w:rsidR="003E370F">
              <w:rPr>
                <w:rFonts w:eastAsia="Calibri"/>
              </w:rPr>
              <w:t>cultural protocols</w:t>
            </w:r>
          </w:p>
          <w:p w14:paraId="76C5DE69" w14:textId="36912953" w:rsidR="003E370F" w:rsidRDefault="00331C62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selected and used relevant equipment for harvesting</w:t>
            </w:r>
            <w:r w:rsidR="00B35302">
              <w:rPr>
                <w:rFonts w:eastAsia="Calibri"/>
              </w:rPr>
              <w:t xml:space="preserve"> of plants and</w:t>
            </w:r>
            <w:r w:rsidR="00277924">
              <w:rPr>
                <w:rFonts w:eastAsia="Calibri"/>
              </w:rPr>
              <w:t>/or</w:t>
            </w:r>
            <w:r w:rsidR="00B35302">
              <w:rPr>
                <w:rFonts w:eastAsia="Calibri"/>
              </w:rPr>
              <w:t xml:space="preserve"> seed</w:t>
            </w:r>
          </w:p>
          <w:p w14:paraId="6F473241" w14:textId="665CB0B4" w:rsidR="006E42FE" w:rsidRPr="005404CB" w:rsidRDefault="00E14CCD" w:rsidP="001C7832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harvested plants and/or seed according to season</w:t>
            </w:r>
            <w:r w:rsidR="003D6422">
              <w:rPr>
                <w:rFonts w:eastAsia="Calibri"/>
              </w:rPr>
              <w:t xml:space="preserve"> and </w:t>
            </w:r>
            <w:r w:rsidR="004E1F94">
              <w:rPr>
                <w:rFonts w:eastAsia="Calibri"/>
              </w:rPr>
              <w:t>location</w:t>
            </w:r>
          </w:p>
          <w:p w14:paraId="4D0D7A9B" w14:textId="77777777" w:rsidR="004E5368" w:rsidRDefault="004E5368" w:rsidP="005404CB">
            <w:pPr>
              <w:pStyle w:val="SIBulletList1"/>
            </w:pPr>
            <w:r>
              <w:t>separated plants and/or seed from waste materials</w:t>
            </w:r>
          </w:p>
          <w:p w14:paraId="739BF9CB" w14:textId="77777777" w:rsidR="009412F9" w:rsidRDefault="004E5368" w:rsidP="005404CB">
            <w:pPr>
              <w:pStyle w:val="SIBulletList1"/>
            </w:pPr>
            <w:r>
              <w:t>labelled and documented harvested plants and/or seed</w:t>
            </w:r>
          </w:p>
          <w:p w14:paraId="182E7CAD" w14:textId="5F891278" w:rsidR="003F1011" w:rsidRPr="003F1011" w:rsidRDefault="008F01B6" w:rsidP="003F1011">
            <w:pPr>
              <w:pStyle w:val="SIBulletList1"/>
              <w:rPr>
                <w:rFonts w:eastAsia="Calibri"/>
              </w:rPr>
            </w:pPr>
            <w:r>
              <w:t xml:space="preserve">stored plants and/or seed according to </w:t>
            </w:r>
            <w:r w:rsidRPr="008F01B6">
              <w:t xml:space="preserve">workplace processes </w:t>
            </w:r>
          </w:p>
          <w:p w14:paraId="195FD40A" w14:textId="28967C22" w:rsidR="00556C4C" w:rsidRPr="005404CB" w:rsidRDefault="008F01B6" w:rsidP="005404CB">
            <w:pPr>
              <w:pStyle w:val="SIBulletList1"/>
            </w:pPr>
            <w:r w:rsidRPr="00C54E1B">
              <w:t>monitor</w:t>
            </w:r>
            <w:r w:rsidRPr="008F01B6">
              <w:t>ed compliance with food safety standards</w:t>
            </w:r>
            <w:r w:rsidR="006E42FE">
              <w:t>.</w:t>
            </w:r>
          </w:p>
        </w:tc>
      </w:tr>
    </w:tbl>
    <w:p w14:paraId="619B89B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5F3DE1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6FEBF0B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1004C56B" w14:textId="77777777" w:rsidTr="00CA2922">
        <w:tc>
          <w:tcPr>
            <w:tcW w:w="5000" w:type="pct"/>
            <w:shd w:val="clear" w:color="auto" w:fill="auto"/>
          </w:tcPr>
          <w:p w14:paraId="479CE590" w14:textId="77777777" w:rsidR="006E42FE" w:rsidRPr="005404CB" w:rsidRDefault="006E42FE" w:rsidP="005404CB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5404CB">
              <w:t>in the elements and performance criteria of this unit. This includes knowledge of:</w:t>
            </w:r>
          </w:p>
          <w:p w14:paraId="691F95C9" w14:textId="438FEAFB" w:rsidR="006E42FE" w:rsidRDefault="008C7C5E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names</w:t>
            </w:r>
            <w:r w:rsidR="001B146F">
              <w:rPr>
                <w:rFonts w:eastAsia="Calibri"/>
              </w:rPr>
              <w:t xml:space="preserve"> of Australian native</w:t>
            </w:r>
            <w:r w:rsidR="00BE7683">
              <w:rPr>
                <w:rFonts w:eastAsia="Calibri"/>
              </w:rPr>
              <w:t xml:space="preserve"> </w:t>
            </w:r>
            <w:r w:rsidR="00DC7372">
              <w:rPr>
                <w:rFonts w:eastAsia="Calibri"/>
              </w:rPr>
              <w:t>plants</w:t>
            </w:r>
            <w:r w:rsidR="00BE7683">
              <w:rPr>
                <w:rFonts w:eastAsia="Calibri"/>
              </w:rPr>
              <w:t xml:space="preserve"> and</w:t>
            </w:r>
            <w:r w:rsidR="00277924">
              <w:rPr>
                <w:rFonts w:eastAsia="Calibri"/>
              </w:rPr>
              <w:t>/or</w:t>
            </w:r>
            <w:r w:rsidR="00BE7683">
              <w:rPr>
                <w:rFonts w:eastAsia="Calibri"/>
              </w:rPr>
              <w:t xml:space="preserve"> seed</w:t>
            </w:r>
            <w:r w:rsidR="00DC7372">
              <w:rPr>
                <w:rFonts w:eastAsia="Calibri"/>
              </w:rPr>
              <w:t xml:space="preserve"> </w:t>
            </w:r>
            <w:r w:rsidR="007C1588">
              <w:rPr>
                <w:rFonts w:eastAsia="Calibri"/>
              </w:rPr>
              <w:t xml:space="preserve">including </w:t>
            </w:r>
            <w:r>
              <w:rPr>
                <w:rFonts w:eastAsia="Calibri"/>
              </w:rPr>
              <w:t xml:space="preserve">local </w:t>
            </w:r>
            <w:r w:rsidR="007C1588">
              <w:rPr>
                <w:rFonts w:eastAsia="Calibri"/>
              </w:rPr>
              <w:t>Abor</w:t>
            </w:r>
            <w:r>
              <w:rPr>
                <w:rFonts w:eastAsia="Calibri"/>
              </w:rPr>
              <w:t>iginal and/or Torres Strait Islander names</w:t>
            </w:r>
          </w:p>
          <w:p w14:paraId="0F184284" w14:textId="339A3150" w:rsidR="00890564" w:rsidRDefault="00890564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PPE to be used </w:t>
            </w:r>
            <w:r w:rsidR="005B077A">
              <w:rPr>
                <w:rFonts w:eastAsia="Calibri"/>
              </w:rPr>
              <w:t>according to climate and location</w:t>
            </w:r>
          </w:p>
          <w:p w14:paraId="28B1630F" w14:textId="3D629883" w:rsidR="00D304B6" w:rsidRDefault="00A3292C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traditional</w:t>
            </w:r>
            <w:r w:rsidR="00AF4479">
              <w:rPr>
                <w:rFonts w:eastAsia="Calibri"/>
              </w:rPr>
              <w:t xml:space="preserve"> and cultural</w:t>
            </w:r>
            <w:r>
              <w:rPr>
                <w:rFonts w:eastAsia="Calibri"/>
              </w:rPr>
              <w:t xml:space="preserve"> </w:t>
            </w:r>
            <w:r w:rsidRPr="00A3292C">
              <w:rPr>
                <w:rFonts w:eastAsia="Calibri"/>
              </w:rPr>
              <w:t>use</w:t>
            </w:r>
            <w:r>
              <w:rPr>
                <w:rFonts w:eastAsia="Calibri"/>
              </w:rPr>
              <w:t xml:space="preserve">s </w:t>
            </w:r>
            <w:r w:rsidR="00AF4479">
              <w:rPr>
                <w:rFonts w:eastAsia="Calibri"/>
              </w:rPr>
              <w:t>of</w:t>
            </w:r>
            <w:r>
              <w:rPr>
                <w:rFonts w:eastAsia="Calibri"/>
              </w:rPr>
              <w:t xml:space="preserve"> plants and/or seed</w:t>
            </w:r>
            <w:r w:rsidRPr="00A3292C">
              <w:rPr>
                <w:rFonts w:eastAsia="Calibri"/>
              </w:rPr>
              <w:t xml:space="preserve"> for food and medicines</w:t>
            </w:r>
          </w:p>
          <w:p w14:paraId="0A81BA40" w14:textId="06FCE2B5" w:rsidR="005B077A" w:rsidRPr="005404CB" w:rsidRDefault="00992AA9" w:rsidP="005404C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plants and/or seed which may be</w:t>
            </w:r>
            <w:r w:rsidR="002915B9">
              <w:rPr>
                <w:rFonts w:eastAsia="Calibri"/>
              </w:rPr>
              <w:t>come</w:t>
            </w:r>
            <w:r>
              <w:rPr>
                <w:rFonts w:eastAsia="Calibri"/>
              </w:rPr>
              <w:t xml:space="preserve"> toxic at </w:t>
            </w:r>
            <w:r w:rsidR="002915B9">
              <w:rPr>
                <w:rFonts w:eastAsia="Calibri"/>
              </w:rPr>
              <w:t>certain times of the year or certain locations</w:t>
            </w:r>
          </w:p>
          <w:p w14:paraId="4D5844AD" w14:textId="5C62B720" w:rsidR="001D2E62" w:rsidRPr="001D2E62" w:rsidRDefault="003B7352" w:rsidP="001D2E62">
            <w:pPr>
              <w:pStyle w:val="SIBulletList1"/>
            </w:pPr>
            <w:r>
              <w:t xml:space="preserve">legislation relevant to </w:t>
            </w:r>
            <w:r w:rsidR="00D1508D">
              <w:t>harvesting</w:t>
            </w:r>
            <w:r>
              <w:t xml:space="preserve"> plants and/or seed</w:t>
            </w:r>
            <w:r w:rsidR="001D2E62" w:rsidRPr="001D2E62">
              <w:t xml:space="preserve"> from public and private land, including:</w:t>
            </w:r>
          </w:p>
          <w:p w14:paraId="5A70201E" w14:textId="3E9CBA2E" w:rsidR="001D2E62" w:rsidRPr="001D2E62" w:rsidRDefault="00AA49F8" w:rsidP="00AA49F8">
            <w:pPr>
              <w:pStyle w:val="SIBulletList2"/>
            </w:pPr>
            <w:r>
              <w:t>relevant</w:t>
            </w:r>
            <w:r w:rsidR="001D2E62" w:rsidRPr="001D2E62">
              <w:t xml:space="preserve"> commonwealth, state or territory laws</w:t>
            </w:r>
          </w:p>
          <w:p w14:paraId="2DB09684" w14:textId="5D66D6AC" w:rsidR="001D2E62" w:rsidRPr="001D2E62" w:rsidRDefault="001D2E62" w:rsidP="00AA49F8">
            <w:pPr>
              <w:pStyle w:val="SIBulletList2"/>
            </w:pPr>
            <w:r w:rsidRPr="001D2E62">
              <w:t>licensing requirements</w:t>
            </w:r>
          </w:p>
          <w:p w14:paraId="229F8EF1" w14:textId="2513EB82" w:rsidR="000C08CE" w:rsidRDefault="000C08CE" w:rsidP="001D2E62">
            <w:pPr>
              <w:pStyle w:val="SIBulletList1"/>
            </w:pPr>
            <w:r w:rsidRPr="000C08CE">
              <w:t>state/territory food legislation, relevant to workplace</w:t>
            </w:r>
          </w:p>
          <w:p w14:paraId="7172D86A" w14:textId="7CE2C4A9" w:rsidR="001D2E62" w:rsidRPr="001D2E62" w:rsidRDefault="001D2E62" w:rsidP="001D2E62">
            <w:pPr>
              <w:pStyle w:val="SIBulletList1"/>
            </w:pPr>
            <w:r w:rsidRPr="001D2E62">
              <w:t xml:space="preserve">principles for </w:t>
            </w:r>
            <w:r w:rsidR="007C1588">
              <w:t xml:space="preserve">plant and/or </w:t>
            </w:r>
            <w:r w:rsidRPr="001D2E62">
              <w:t>seed collection related to work instruction, including:</w:t>
            </w:r>
          </w:p>
          <w:p w14:paraId="7925F25A" w14:textId="2B03BB21" w:rsidR="001D2E62" w:rsidRPr="001D2E62" w:rsidRDefault="001D2E62" w:rsidP="001D2E62">
            <w:pPr>
              <w:pStyle w:val="SIBulletList1"/>
            </w:pPr>
            <w:r w:rsidRPr="001D2E62">
              <w:t xml:space="preserve">processes for </w:t>
            </w:r>
            <w:r w:rsidR="00190E5B">
              <w:t xml:space="preserve">the </w:t>
            </w:r>
            <w:r w:rsidR="00291230">
              <w:t xml:space="preserve">safe </w:t>
            </w:r>
            <w:r w:rsidR="00190E5B">
              <w:t>collection</w:t>
            </w:r>
            <w:r w:rsidR="0029085F">
              <w:t>, treatment and storage of</w:t>
            </w:r>
            <w:r w:rsidRPr="001D2E62">
              <w:t xml:space="preserve"> </w:t>
            </w:r>
            <w:r w:rsidR="00190E5B">
              <w:t xml:space="preserve">plants and/or </w:t>
            </w:r>
            <w:r w:rsidRPr="001D2E62">
              <w:t>seed</w:t>
            </w:r>
          </w:p>
          <w:p w14:paraId="64CB007D" w14:textId="25B3491D" w:rsidR="001D2E62" w:rsidRDefault="001D2E62" w:rsidP="00886F3B">
            <w:pPr>
              <w:pStyle w:val="SIBulletList1"/>
            </w:pPr>
            <w:r w:rsidRPr="001D2E62">
              <w:t xml:space="preserve">methods to separate </w:t>
            </w:r>
            <w:r w:rsidR="00886F3B">
              <w:t>plants and/or</w:t>
            </w:r>
            <w:r w:rsidRPr="001D2E62">
              <w:t xml:space="preserve"> seed from waste materials</w:t>
            </w:r>
          </w:p>
          <w:p w14:paraId="6A08AF0E" w14:textId="73AE2CC1" w:rsidR="001C1789" w:rsidRPr="001D2E62" w:rsidRDefault="001C1789" w:rsidP="00886F3B">
            <w:pPr>
              <w:pStyle w:val="SIBulletList1"/>
            </w:pPr>
            <w:r>
              <w:t xml:space="preserve">viruses </w:t>
            </w:r>
            <w:r w:rsidR="00432F16">
              <w:t xml:space="preserve">and/or pests which may </w:t>
            </w:r>
            <w:r w:rsidR="00277924">
              <w:t>affect</w:t>
            </w:r>
            <w:r w:rsidR="00432F16">
              <w:t xml:space="preserve"> </w:t>
            </w:r>
            <w:r>
              <w:t>plants and</w:t>
            </w:r>
            <w:r w:rsidR="00277924">
              <w:t>/or seed</w:t>
            </w:r>
          </w:p>
          <w:p w14:paraId="49F78172" w14:textId="6C9518BE" w:rsidR="001D2E62" w:rsidRPr="001D2E62" w:rsidRDefault="001D2E62" w:rsidP="001D2E62">
            <w:pPr>
              <w:pStyle w:val="SIBulletList1"/>
            </w:pPr>
            <w:r w:rsidRPr="001D2E62">
              <w:t xml:space="preserve">labelling </w:t>
            </w:r>
            <w:r w:rsidR="00E032A2">
              <w:t xml:space="preserve">plants and/or </w:t>
            </w:r>
            <w:r w:rsidRPr="001D2E62">
              <w:t xml:space="preserve">seed and the need for </w:t>
            </w:r>
            <w:r w:rsidR="00E032A2">
              <w:t>accurate recording</w:t>
            </w:r>
          </w:p>
          <w:p w14:paraId="7D03A603" w14:textId="60A1EE77" w:rsidR="00F1480E" w:rsidRPr="005404CB" w:rsidRDefault="00277924" w:rsidP="001D2E62">
            <w:pPr>
              <w:pStyle w:val="SIBulletList1"/>
            </w:pPr>
            <w:r>
              <w:t xml:space="preserve">plant and/or </w:t>
            </w:r>
            <w:r w:rsidR="001D2E62" w:rsidRPr="001D2E62">
              <w:t xml:space="preserve">seed treatments and storage requirements for </w:t>
            </w:r>
            <w:r w:rsidRPr="001D2E62">
              <w:t>collected</w:t>
            </w:r>
            <w:r w:rsidRPr="00277924">
              <w:t xml:space="preserve"> </w:t>
            </w:r>
            <w:r w:rsidR="001D2E62" w:rsidRPr="001D2E62">
              <w:t>species</w:t>
            </w:r>
            <w:r w:rsidR="006E42FE">
              <w:t>.</w:t>
            </w:r>
          </w:p>
        </w:tc>
      </w:tr>
    </w:tbl>
    <w:p w14:paraId="221644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0AA9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B602F7D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63ED8556" w14:textId="77777777" w:rsidTr="00CA2922">
        <w:tc>
          <w:tcPr>
            <w:tcW w:w="5000" w:type="pct"/>
            <w:shd w:val="clear" w:color="auto" w:fill="auto"/>
          </w:tcPr>
          <w:p w14:paraId="68022FA0" w14:textId="06B33EE4" w:rsidR="00EF3268" w:rsidRDefault="00EF3268" w:rsidP="00C72A48">
            <w:pPr>
              <w:pStyle w:val="SIText"/>
            </w:pPr>
            <w:r w:rsidRPr="005404CB">
              <w:t xml:space="preserve">Assessment of the skills in this unit of competency must take place under the following conditions: </w:t>
            </w:r>
          </w:p>
          <w:p w14:paraId="16F13522" w14:textId="68CAB7D7" w:rsidR="00896DAE" w:rsidRPr="00896DAE" w:rsidRDefault="00896DAE" w:rsidP="005D616C">
            <w:pPr>
              <w:pStyle w:val="SIBulletList1"/>
            </w:pPr>
            <w:r w:rsidRPr="00896DAE">
              <w:t>physical conditions:</w:t>
            </w:r>
          </w:p>
          <w:p w14:paraId="25805AF1" w14:textId="29B33407" w:rsidR="00896DAE" w:rsidRPr="005404CB" w:rsidRDefault="00896DAE" w:rsidP="005D616C">
            <w:pPr>
              <w:pStyle w:val="SIBulletList2"/>
            </w:pPr>
            <w:r w:rsidRPr="00896DAE">
              <w:t>skills must be demonstrated on Country and/or within an Aboriginal and/or Torres Strait Islander Community or an environment that accurately represents workplace conditions</w:t>
            </w:r>
          </w:p>
          <w:p w14:paraId="22D79E17" w14:textId="77777777" w:rsidR="002A37BE" w:rsidRDefault="00011F1C" w:rsidP="00011F1C">
            <w:r w:rsidRPr="00011F1C">
              <w:t>•</w:t>
            </w:r>
            <w:r w:rsidR="002A37BE">
              <w:t xml:space="preserve"> </w:t>
            </w:r>
            <w:r w:rsidR="002A37BE" w:rsidRPr="002A37BE">
              <w:t>resources, equipment and materials:</w:t>
            </w:r>
          </w:p>
          <w:p w14:paraId="617DD939" w14:textId="40D57B45" w:rsidR="00D83AB7" w:rsidRPr="00D83AB7" w:rsidRDefault="00D83AB7" w:rsidP="00D83AB7">
            <w:pPr>
              <w:pStyle w:val="SIBulletList2"/>
            </w:pPr>
            <w:r w:rsidRPr="00011F1C">
              <w:t xml:space="preserve">tools and equipment specific to the </w:t>
            </w:r>
            <w:r>
              <w:t xml:space="preserve">plant and/or </w:t>
            </w:r>
            <w:r w:rsidRPr="00011F1C">
              <w:t>seed type and location</w:t>
            </w:r>
          </w:p>
          <w:p w14:paraId="51690BDF" w14:textId="655F9082" w:rsidR="00011F1C" w:rsidRPr="00011F1C" w:rsidRDefault="005D616C" w:rsidP="0063324C">
            <w:pPr>
              <w:pStyle w:val="SIBulletList2"/>
            </w:pPr>
            <w:r>
              <w:t>PPE</w:t>
            </w:r>
            <w:r w:rsidR="00011F1C" w:rsidRPr="00011F1C">
              <w:t xml:space="preserve"> relevant to the </w:t>
            </w:r>
            <w:r w:rsidR="00713F39">
              <w:t>plant and</w:t>
            </w:r>
            <w:r w:rsidR="00D83AB7">
              <w:t>/or</w:t>
            </w:r>
            <w:r w:rsidR="00713F39">
              <w:t xml:space="preserve"> seed</w:t>
            </w:r>
            <w:r w:rsidR="00011F1C" w:rsidRPr="00011F1C">
              <w:t xml:space="preserve"> collection site, including sun</w:t>
            </w:r>
            <w:r w:rsidR="002A37BE">
              <w:t xml:space="preserve"> </w:t>
            </w:r>
            <w:r w:rsidR="00011F1C" w:rsidRPr="00011F1C">
              <w:t>protection</w:t>
            </w:r>
          </w:p>
          <w:p w14:paraId="45F939A9" w14:textId="77777777" w:rsidR="00011F1C" w:rsidRPr="00011F1C" w:rsidRDefault="00011F1C" w:rsidP="00011F1C">
            <w:r w:rsidRPr="00011F1C">
              <w:t>• specifications:</w:t>
            </w:r>
          </w:p>
          <w:p w14:paraId="0525E576" w14:textId="518F7110" w:rsidR="00011F1C" w:rsidRPr="00011F1C" w:rsidRDefault="00011F1C" w:rsidP="002A37BE">
            <w:pPr>
              <w:pStyle w:val="SIBulletList2"/>
            </w:pPr>
            <w:r w:rsidRPr="00011F1C">
              <w:t xml:space="preserve">workplace instructions </w:t>
            </w:r>
            <w:r w:rsidR="000044EC">
              <w:t>relevant to collection of plants and/or seeds</w:t>
            </w:r>
          </w:p>
          <w:p w14:paraId="19E083E9" w14:textId="77777777" w:rsidR="00011F1C" w:rsidRPr="00011F1C" w:rsidRDefault="00011F1C" w:rsidP="00011F1C">
            <w:r w:rsidRPr="00011F1C">
              <w:t>• relationships:</w:t>
            </w:r>
          </w:p>
          <w:p w14:paraId="55314348" w14:textId="3786F78C" w:rsidR="00011F1C" w:rsidRPr="00011F1C" w:rsidRDefault="00011F1C" w:rsidP="00713F39">
            <w:pPr>
              <w:pStyle w:val="SIBulletList2"/>
            </w:pPr>
            <w:r w:rsidRPr="00011F1C">
              <w:t>supervisor</w:t>
            </w:r>
          </w:p>
          <w:p w14:paraId="1C1F7B1C" w14:textId="77777777" w:rsidR="00F1480E" w:rsidRPr="00D05B1A" w:rsidRDefault="00B1019E" w:rsidP="005404CB">
            <w:pPr>
              <w:pStyle w:val="SIBulletList2"/>
              <w:rPr>
                <w:rFonts w:eastAsia="Calibri"/>
              </w:rPr>
            </w:pPr>
            <w:r w:rsidRPr="00B1019E">
              <w:t>local Community Elders and/or Custodians</w:t>
            </w:r>
            <w:r w:rsidR="00D05B1A">
              <w:t>.</w:t>
            </w:r>
          </w:p>
          <w:p w14:paraId="68D52AFC" w14:textId="77777777" w:rsidR="0014617A" w:rsidRDefault="0014617A" w:rsidP="0014617A">
            <w:pPr>
              <w:pStyle w:val="SIText"/>
            </w:pPr>
          </w:p>
          <w:p w14:paraId="2EAAAE00" w14:textId="38AD3BA0" w:rsidR="00D05B1A" w:rsidRPr="00D05B1A" w:rsidRDefault="00D05B1A" w:rsidP="0014617A">
            <w:pPr>
              <w:pStyle w:val="SIText"/>
            </w:pPr>
            <w:r w:rsidRPr="00D05B1A">
              <w:t>Assessors of this unit must satisfy the requirements for assessors in applicable vocational education and training legislation, frameworks and/or standards. In addition, the following specific assessor requirements apply to this unit:</w:t>
            </w:r>
          </w:p>
          <w:p w14:paraId="64E200C7" w14:textId="491DFB01" w:rsidR="00D05B1A" w:rsidRPr="00D05B1A" w:rsidRDefault="00D05B1A" w:rsidP="00F53767">
            <w:pPr>
              <w:pStyle w:val="SIBulletList1"/>
            </w:pPr>
            <w:r w:rsidRPr="00D05B1A">
              <w:lastRenderedPageBreak/>
              <w:t>Assessment must be undertaken by a workplace assessor who has expertise in this unit of competency and who is:</w:t>
            </w:r>
          </w:p>
          <w:p w14:paraId="4D44B6C5" w14:textId="2623CDF8" w:rsidR="00D05B1A" w:rsidRPr="00D05B1A" w:rsidRDefault="00D05B1A" w:rsidP="00D05B1A">
            <w:pPr>
              <w:pStyle w:val="SIBulletList2"/>
            </w:pPr>
            <w:r w:rsidRPr="00D05B1A">
              <w:t>an Aboriginal and/or Torres Strait Islander Elder and/or Custodian</w:t>
            </w:r>
          </w:p>
          <w:p w14:paraId="602493A8" w14:textId="77777777" w:rsidR="00D05B1A" w:rsidRPr="00D05B1A" w:rsidRDefault="00D05B1A" w:rsidP="00F53767">
            <w:pPr>
              <w:pStyle w:val="SIBulletList2"/>
              <w:numPr>
                <w:ilvl w:val="0"/>
                <w:numId w:val="0"/>
              </w:numPr>
              <w:ind w:left="357"/>
            </w:pPr>
            <w:r w:rsidRPr="00D05B1A">
              <w:t>or:</w:t>
            </w:r>
          </w:p>
          <w:p w14:paraId="0DC1EEA9" w14:textId="146C2106" w:rsidR="00D05B1A" w:rsidRPr="005404CB" w:rsidRDefault="00D05B1A" w:rsidP="00866A3F">
            <w:pPr>
              <w:pStyle w:val="SIBulletList2"/>
              <w:rPr>
                <w:rFonts w:eastAsia="Calibri"/>
              </w:rPr>
            </w:pPr>
            <w:r w:rsidRPr="00D05B1A">
              <w:t xml:space="preserve">accompanied by, or in communication with, an Aboriginal and/or Torres Strait Islander person who is a recognised member of the community with experience and knowledge of local </w:t>
            </w:r>
            <w:r w:rsidR="00866A3F">
              <w:t>native plants and/or seed.</w:t>
            </w:r>
          </w:p>
        </w:tc>
      </w:tr>
    </w:tbl>
    <w:p w14:paraId="2A211A1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BA1DBE2" w14:textId="77777777" w:rsidTr="004679E3">
        <w:tc>
          <w:tcPr>
            <w:tcW w:w="990" w:type="pct"/>
            <w:shd w:val="clear" w:color="auto" w:fill="auto"/>
          </w:tcPr>
          <w:p w14:paraId="52F1F89C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27DB4ADF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>Guides, are available at VETNet:</w:t>
            </w:r>
          </w:p>
          <w:p w14:paraId="22D40A74" w14:textId="025EF5DB" w:rsidR="00F1480E" w:rsidRPr="005404CB" w:rsidRDefault="0014617A" w:rsidP="005404CB">
            <w:pPr>
              <w:pStyle w:val="SIText"/>
            </w:pPr>
            <w:hyperlink r:id="rId11" w:history="1">
              <w:r w:rsidRPr="00D7162E">
                <w:t>https://vetnet.gov.au/Pages/TrainingDocs.aspx?q=78b15323-cd38-483e-aad7-1159b570a5c4</w:t>
              </w:r>
            </w:hyperlink>
          </w:p>
        </w:tc>
      </w:tr>
    </w:tbl>
    <w:p w14:paraId="4B7D3B7A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DE685" w14:textId="77777777" w:rsidR="00E10B3D" w:rsidRDefault="00E10B3D" w:rsidP="00BF3F0A">
      <w:r>
        <w:separator/>
      </w:r>
    </w:p>
    <w:p w14:paraId="6C917313" w14:textId="77777777" w:rsidR="00E10B3D" w:rsidRDefault="00E10B3D"/>
  </w:endnote>
  <w:endnote w:type="continuationSeparator" w:id="0">
    <w:p w14:paraId="36906414" w14:textId="77777777" w:rsidR="00E10B3D" w:rsidRDefault="00E10B3D" w:rsidP="00BF3F0A">
      <w:r>
        <w:continuationSeparator/>
      </w:r>
    </w:p>
    <w:p w14:paraId="5C5C18A6" w14:textId="77777777" w:rsidR="00E10B3D" w:rsidRDefault="00E10B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60D47E54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52FF58F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290516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6E0A" w14:textId="77777777" w:rsidR="00E10B3D" w:rsidRDefault="00E10B3D" w:rsidP="00BF3F0A">
      <w:r>
        <w:separator/>
      </w:r>
    </w:p>
    <w:p w14:paraId="154F5B17" w14:textId="77777777" w:rsidR="00E10B3D" w:rsidRDefault="00E10B3D"/>
  </w:footnote>
  <w:footnote w:type="continuationSeparator" w:id="0">
    <w:p w14:paraId="0BAF64EF" w14:textId="77777777" w:rsidR="00E10B3D" w:rsidRDefault="00E10B3D" w:rsidP="00BF3F0A">
      <w:r>
        <w:continuationSeparator/>
      </w:r>
    </w:p>
    <w:p w14:paraId="62BFE064" w14:textId="77777777" w:rsidR="00E10B3D" w:rsidRDefault="00E10B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E5095" w14:textId="4C863DCD" w:rsidR="009C2650" w:rsidRPr="000754EC" w:rsidRDefault="00277924" w:rsidP="00146EEC">
    <w:pPr>
      <w:pStyle w:val="SIText"/>
    </w:pPr>
    <w:sdt>
      <w:sdtPr>
        <w:id w:val="1062063575"/>
        <w:docPartObj>
          <w:docPartGallery w:val="Watermarks"/>
          <w:docPartUnique/>
        </w:docPartObj>
      </w:sdtPr>
      <w:sdtEndPr/>
      <w:sdtContent>
        <w:r>
          <w:pict w14:anchorId="58B2724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E6C16" w:rsidRPr="003E6C16">
      <w:t xml:space="preserve"> FBPBSH20XXX </w:t>
    </w:r>
    <w:r w:rsidR="001C7730">
      <w:t>Participate in wild harvest</w:t>
    </w:r>
    <w:r w:rsidR="001063B9">
      <w:t>ing</w:t>
    </w:r>
    <w:r w:rsidR="001C7730">
      <w:t xml:space="preserve"> of</w:t>
    </w:r>
    <w:r w:rsidR="0051592F">
      <w:t xml:space="preserve"> </w:t>
    </w:r>
    <w:r w:rsidR="00A646B4">
      <w:t>plants</w:t>
    </w:r>
    <w:r w:rsidR="00A646B4" w:rsidRPr="0013633B">
      <w:t xml:space="preserve"> and</w:t>
    </w:r>
    <w:r>
      <w:t>/or</w:t>
    </w:r>
    <w:r w:rsidR="00A646B4" w:rsidRPr="0013633B">
      <w:t xml:space="preserve"> seed </w:t>
    </w:r>
    <w:r w:rsidR="00A646B4">
      <w:t>for food processing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5E"/>
    <w:rsid w:val="000012CA"/>
    <w:rsid w:val="000014B9"/>
    <w:rsid w:val="00003AE0"/>
    <w:rsid w:val="000044EC"/>
    <w:rsid w:val="00005A15"/>
    <w:rsid w:val="0001108F"/>
    <w:rsid w:val="000115E2"/>
    <w:rsid w:val="00011F1C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173B"/>
    <w:rsid w:val="000A5441"/>
    <w:rsid w:val="000B2022"/>
    <w:rsid w:val="000C08CE"/>
    <w:rsid w:val="000C149A"/>
    <w:rsid w:val="000C224E"/>
    <w:rsid w:val="000D329E"/>
    <w:rsid w:val="000E25E6"/>
    <w:rsid w:val="000E2C86"/>
    <w:rsid w:val="000E61AF"/>
    <w:rsid w:val="000F29F2"/>
    <w:rsid w:val="00101659"/>
    <w:rsid w:val="00102048"/>
    <w:rsid w:val="00105AEA"/>
    <w:rsid w:val="001063B9"/>
    <w:rsid w:val="001078BF"/>
    <w:rsid w:val="00125780"/>
    <w:rsid w:val="00133957"/>
    <w:rsid w:val="0013633B"/>
    <w:rsid w:val="001372F6"/>
    <w:rsid w:val="00137BC5"/>
    <w:rsid w:val="00140013"/>
    <w:rsid w:val="00144385"/>
    <w:rsid w:val="0014617A"/>
    <w:rsid w:val="00146EEC"/>
    <w:rsid w:val="00151D55"/>
    <w:rsid w:val="00151D93"/>
    <w:rsid w:val="00152701"/>
    <w:rsid w:val="00156EF3"/>
    <w:rsid w:val="00176E4F"/>
    <w:rsid w:val="0018546B"/>
    <w:rsid w:val="0019009A"/>
    <w:rsid w:val="00190E5B"/>
    <w:rsid w:val="001945EC"/>
    <w:rsid w:val="001A6A3E"/>
    <w:rsid w:val="001A7B6D"/>
    <w:rsid w:val="001B146F"/>
    <w:rsid w:val="001B34D5"/>
    <w:rsid w:val="001B49F6"/>
    <w:rsid w:val="001B513A"/>
    <w:rsid w:val="001C0A75"/>
    <w:rsid w:val="001C1306"/>
    <w:rsid w:val="001C1789"/>
    <w:rsid w:val="001C7730"/>
    <w:rsid w:val="001C7832"/>
    <w:rsid w:val="001D2E62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034E1"/>
    <w:rsid w:val="00204DFF"/>
    <w:rsid w:val="0021210E"/>
    <w:rsid w:val="0021414D"/>
    <w:rsid w:val="00223124"/>
    <w:rsid w:val="00233143"/>
    <w:rsid w:val="00234444"/>
    <w:rsid w:val="00242293"/>
    <w:rsid w:val="00244613"/>
    <w:rsid w:val="00244EA7"/>
    <w:rsid w:val="00262FC3"/>
    <w:rsid w:val="0026394F"/>
    <w:rsid w:val="00263ECF"/>
    <w:rsid w:val="00267AF6"/>
    <w:rsid w:val="00276DB8"/>
    <w:rsid w:val="00277924"/>
    <w:rsid w:val="00282545"/>
    <w:rsid w:val="00282664"/>
    <w:rsid w:val="00285FB8"/>
    <w:rsid w:val="0029085F"/>
    <w:rsid w:val="00291230"/>
    <w:rsid w:val="002915B9"/>
    <w:rsid w:val="002970C3"/>
    <w:rsid w:val="002A37BE"/>
    <w:rsid w:val="002A4CD3"/>
    <w:rsid w:val="002A6CC4"/>
    <w:rsid w:val="002C55E9"/>
    <w:rsid w:val="002D0412"/>
    <w:rsid w:val="002D0C8B"/>
    <w:rsid w:val="002D17B3"/>
    <w:rsid w:val="002D2F82"/>
    <w:rsid w:val="002D330A"/>
    <w:rsid w:val="002E170C"/>
    <w:rsid w:val="002E193E"/>
    <w:rsid w:val="00305EFF"/>
    <w:rsid w:val="00310A6A"/>
    <w:rsid w:val="003144E6"/>
    <w:rsid w:val="00331C62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B7352"/>
    <w:rsid w:val="003C13AE"/>
    <w:rsid w:val="003C7152"/>
    <w:rsid w:val="003D2E73"/>
    <w:rsid w:val="003D6422"/>
    <w:rsid w:val="003E370F"/>
    <w:rsid w:val="003E6C16"/>
    <w:rsid w:val="003E72B6"/>
    <w:rsid w:val="003E7BBE"/>
    <w:rsid w:val="003F1011"/>
    <w:rsid w:val="004127E3"/>
    <w:rsid w:val="0043212E"/>
    <w:rsid w:val="00432F16"/>
    <w:rsid w:val="00434366"/>
    <w:rsid w:val="00434ECE"/>
    <w:rsid w:val="00444423"/>
    <w:rsid w:val="004507BF"/>
    <w:rsid w:val="00452F3E"/>
    <w:rsid w:val="0046239A"/>
    <w:rsid w:val="004640AE"/>
    <w:rsid w:val="00466F18"/>
    <w:rsid w:val="004679E3"/>
    <w:rsid w:val="00475172"/>
    <w:rsid w:val="004758B0"/>
    <w:rsid w:val="0048067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525B"/>
    <w:rsid w:val="004C79A1"/>
    <w:rsid w:val="004D0D5F"/>
    <w:rsid w:val="004D1569"/>
    <w:rsid w:val="004D44B1"/>
    <w:rsid w:val="004E0460"/>
    <w:rsid w:val="004E1579"/>
    <w:rsid w:val="004E1F94"/>
    <w:rsid w:val="004E2E02"/>
    <w:rsid w:val="004E5368"/>
    <w:rsid w:val="004E5FAE"/>
    <w:rsid w:val="004E6245"/>
    <w:rsid w:val="004E6741"/>
    <w:rsid w:val="004E7094"/>
    <w:rsid w:val="004F5DC7"/>
    <w:rsid w:val="004F78DA"/>
    <w:rsid w:val="005145AB"/>
    <w:rsid w:val="0051592F"/>
    <w:rsid w:val="00520E9A"/>
    <w:rsid w:val="005248C1"/>
    <w:rsid w:val="00526134"/>
    <w:rsid w:val="00530717"/>
    <w:rsid w:val="005404CB"/>
    <w:rsid w:val="005405B2"/>
    <w:rsid w:val="005427C8"/>
    <w:rsid w:val="005446D1"/>
    <w:rsid w:val="00545043"/>
    <w:rsid w:val="00556C4C"/>
    <w:rsid w:val="00557369"/>
    <w:rsid w:val="00557D22"/>
    <w:rsid w:val="00564A02"/>
    <w:rsid w:val="00564ADD"/>
    <w:rsid w:val="005708EB"/>
    <w:rsid w:val="00575BC6"/>
    <w:rsid w:val="00583902"/>
    <w:rsid w:val="00587BEE"/>
    <w:rsid w:val="005A1D70"/>
    <w:rsid w:val="005A3AA5"/>
    <w:rsid w:val="005A6C9C"/>
    <w:rsid w:val="005A74DC"/>
    <w:rsid w:val="005B077A"/>
    <w:rsid w:val="005B5146"/>
    <w:rsid w:val="005D1AFD"/>
    <w:rsid w:val="005D616C"/>
    <w:rsid w:val="005E51E6"/>
    <w:rsid w:val="005E6DDD"/>
    <w:rsid w:val="005E742F"/>
    <w:rsid w:val="005F027A"/>
    <w:rsid w:val="005F33CC"/>
    <w:rsid w:val="005F771F"/>
    <w:rsid w:val="006016A0"/>
    <w:rsid w:val="006121D4"/>
    <w:rsid w:val="00613B49"/>
    <w:rsid w:val="00616084"/>
    <w:rsid w:val="00616845"/>
    <w:rsid w:val="00620E8E"/>
    <w:rsid w:val="00633CFE"/>
    <w:rsid w:val="00634FCA"/>
    <w:rsid w:val="00643D1B"/>
    <w:rsid w:val="006452B8"/>
    <w:rsid w:val="00651E9E"/>
    <w:rsid w:val="00652E62"/>
    <w:rsid w:val="0066571F"/>
    <w:rsid w:val="00680826"/>
    <w:rsid w:val="00686A49"/>
    <w:rsid w:val="00687B62"/>
    <w:rsid w:val="00690C44"/>
    <w:rsid w:val="00695C89"/>
    <w:rsid w:val="006969D9"/>
    <w:rsid w:val="006A2B68"/>
    <w:rsid w:val="006A53D4"/>
    <w:rsid w:val="006B0B9D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3F39"/>
    <w:rsid w:val="00715794"/>
    <w:rsid w:val="00717385"/>
    <w:rsid w:val="00722769"/>
    <w:rsid w:val="00727901"/>
    <w:rsid w:val="0073075B"/>
    <w:rsid w:val="0073404B"/>
    <w:rsid w:val="007341FF"/>
    <w:rsid w:val="007404E9"/>
    <w:rsid w:val="00743F5C"/>
    <w:rsid w:val="007444CF"/>
    <w:rsid w:val="0074705B"/>
    <w:rsid w:val="00752C75"/>
    <w:rsid w:val="00757005"/>
    <w:rsid w:val="00761DBE"/>
    <w:rsid w:val="0076523B"/>
    <w:rsid w:val="00771B60"/>
    <w:rsid w:val="00776213"/>
    <w:rsid w:val="00781D77"/>
    <w:rsid w:val="00783549"/>
    <w:rsid w:val="007860B7"/>
    <w:rsid w:val="00786DC8"/>
    <w:rsid w:val="00795518"/>
    <w:rsid w:val="007A300D"/>
    <w:rsid w:val="007A6B75"/>
    <w:rsid w:val="007C1588"/>
    <w:rsid w:val="007D22BF"/>
    <w:rsid w:val="007D2DA5"/>
    <w:rsid w:val="007D5A78"/>
    <w:rsid w:val="007E3BD1"/>
    <w:rsid w:val="007F1563"/>
    <w:rsid w:val="007F1EB2"/>
    <w:rsid w:val="007F44DB"/>
    <w:rsid w:val="007F5A8B"/>
    <w:rsid w:val="00811F7F"/>
    <w:rsid w:val="0081530B"/>
    <w:rsid w:val="00817D51"/>
    <w:rsid w:val="00823530"/>
    <w:rsid w:val="00823FF4"/>
    <w:rsid w:val="00830267"/>
    <w:rsid w:val="008306E7"/>
    <w:rsid w:val="008322BE"/>
    <w:rsid w:val="00834391"/>
    <w:rsid w:val="00834BC8"/>
    <w:rsid w:val="00837FD6"/>
    <w:rsid w:val="00847B60"/>
    <w:rsid w:val="00850243"/>
    <w:rsid w:val="00851BE5"/>
    <w:rsid w:val="008545EB"/>
    <w:rsid w:val="00860705"/>
    <w:rsid w:val="00865011"/>
    <w:rsid w:val="00866A3F"/>
    <w:rsid w:val="00886790"/>
    <w:rsid w:val="00886F3B"/>
    <w:rsid w:val="00890564"/>
    <w:rsid w:val="008908DE"/>
    <w:rsid w:val="00890B34"/>
    <w:rsid w:val="00890BE0"/>
    <w:rsid w:val="00890C1B"/>
    <w:rsid w:val="00896DAE"/>
    <w:rsid w:val="008A12ED"/>
    <w:rsid w:val="008A39D3"/>
    <w:rsid w:val="008B2C77"/>
    <w:rsid w:val="008B4AD2"/>
    <w:rsid w:val="008B663E"/>
    <w:rsid w:val="008B7138"/>
    <w:rsid w:val="008C7650"/>
    <w:rsid w:val="008C7C5E"/>
    <w:rsid w:val="008E260C"/>
    <w:rsid w:val="008E39BE"/>
    <w:rsid w:val="008E62EC"/>
    <w:rsid w:val="008E687B"/>
    <w:rsid w:val="008F01B6"/>
    <w:rsid w:val="008F32F6"/>
    <w:rsid w:val="009059E4"/>
    <w:rsid w:val="00916CD7"/>
    <w:rsid w:val="00920927"/>
    <w:rsid w:val="00921B38"/>
    <w:rsid w:val="00923720"/>
    <w:rsid w:val="009278C9"/>
    <w:rsid w:val="00932CD7"/>
    <w:rsid w:val="009412F9"/>
    <w:rsid w:val="00944C09"/>
    <w:rsid w:val="009527CB"/>
    <w:rsid w:val="00953835"/>
    <w:rsid w:val="00960F6C"/>
    <w:rsid w:val="00970747"/>
    <w:rsid w:val="00987513"/>
    <w:rsid w:val="00992AA9"/>
    <w:rsid w:val="00997BFC"/>
    <w:rsid w:val="009A5900"/>
    <w:rsid w:val="009A6E6C"/>
    <w:rsid w:val="009A6F3F"/>
    <w:rsid w:val="009B033E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292C"/>
    <w:rsid w:val="00A3639E"/>
    <w:rsid w:val="00A427E0"/>
    <w:rsid w:val="00A4797B"/>
    <w:rsid w:val="00A5092E"/>
    <w:rsid w:val="00A554D6"/>
    <w:rsid w:val="00A56E14"/>
    <w:rsid w:val="00A601EF"/>
    <w:rsid w:val="00A646B4"/>
    <w:rsid w:val="00A6476B"/>
    <w:rsid w:val="00A76C6C"/>
    <w:rsid w:val="00A802FC"/>
    <w:rsid w:val="00A87356"/>
    <w:rsid w:val="00A87A4E"/>
    <w:rsid w:val="00A92DD1"/>
    <w:rsid w:val="00AA49F8"/>
    <w:rsid w:val="00AA5338"/>
    <w:rsid w:val="00AA5D02"/>
    <w:rsid w:val="00AB1B8E"/>
    <w:rsid w:val="00AB3EC1"/>
    <w:rsid w:val="00AB46DE"/>
    <w:rsid w:val="00AC0696"/>
    <w:rsid w:val="00AC4C98"/>
    <w:rsid w:val="00AC5F6B"/>
    <w:rsid w:val="00AD02FE"/>
    <w:rsid w:val="00AD3896"/>
    <w:rsid w:val="00AD5B47"/>
    <w:rsid w:val="00AE1ED9"/>
    <w:rsid w:val="00AE32CB"/>
    <w:rsid w:val="00AF3957"/>
    <w:rsid w:val="00AF4479"/>
    <w:rsid w:val="00AF5BF2"/>
    <w:rsid w:val="00B0712C"/>
    <w:rsid w:val="00B1019E"/>
    <w:rsid w:val="00B12013"/>
    <w:rsid w:val="00B22C67"/>
    <w:rsid w:val="00B34306"/>
    <w:rsid w:val="00B3508F"/>
    <w:rsid w:val="00B35302"/>
    <w:rsid w:val="00B37F66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033A"/>
    <w:rsid w:val="00BB1755"/>
    <w:rsid w:val="00BB23F4"/>
    <w:rsid w:val="00BC5075"/>
    <w:rsid w:val="00BC5419"/>
    <w:rsid w:val="00BD3B0F"/>
    <w:rsid w:val="00BE2673"/>
    <w:rsid w:val="00BE5889"/>
    <w:rsid w:val="00BE7683"/>
    <w:rsid w:val="00BF1D4C"/>
    <w:rsid w:val="00BF3F0A"/>
    <w:rsid w:val="00BF4B52"/>
    <w:rsid w:val="00C04238"/>
    <w:rsid w:val="00C143C3"/>
    <w:rsid w:val="00C1739B"/>
    <w:rsid w:val="00C21ADE"/>
    <w:rsid w:val="00C23D97"/>
    <w:rsid w:val="00C26067"/>
    <w:rsid w:val="00C30A29"/>
    <w:rsid w:val="00C317DC"/>
    <w:rsid w:val="00C50804"/>
    <w:rsid w:val="00C51526"/>
    <w:rsid w:val="00C54E1B"/>
    <w:rsid w:val="00C578E9"/>
    <w:rsid w:val="00C70626"/>
    <w:rsid w:val="00C72860"/>
    <w:rsid w:val="00C72A48"/>
    <w:rsid w:val="00C73582"/>
    <w:rsid w:val="00C73B90"/>
    <w:rsid w:val="00C742EC"/>
    <w:rsid w:val="00C759DA"/>
    <w:rsid w:val="00C81614"/>
    <w:rsid w:val="00C96AF3"/>
    <w:rsid w:val="00C97CCC"/>
    <w:rsid w:val="00CA0274"/>
    <w:rsid w:val="00CA139A"/>
    <w:rsid w:val="00CB35DE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5B1A"/>
    <w:rsid w:val="00D07D4E"/>
    <w:rsid w:val="00D11574"/>
    <w:rsid w:val="00D115AA"/>
    <w:rsid w:val="00D145BE"/>
    <w:rsid w:val="00D1508D"/>
    <w:rsid w:val="00D2035A"/>
    <w:rsid w:val="00D20C57"/>
    <w:rsid w:val="00D25D16"/>
    <w:rsid w:val="00D304B6"/>
    <w:rsid w:val="00D32124"/>
    <w:rsid w:val="00D44853"/>
    <w:rsid w:val="00D54C76"/>
    <w:rsid w:val="00D632BB"/>
    <w:rsid w:val="00D71E43"/>
    <w:rsid w:val="00D727F3"/>
    <w:rsid w:val="00D73695"/>
    <w:rsid w:val="00D75B6D"/>
    <w:rsid w:val="00D810DE"/>
    <w:rsid w:val="00D83AB7"/>
    <w:rsid w:val="00D87D32"/>
    <w:rsid w:val="00D91188"/>
    <w:rsid w:val="00D92C83"/>
    <w:rsid w:val="00DA0A81"/>
    <w:rsid w:val="00DA3C10"/>
    <w:rsid w:val="00DA53B5"/>
    <w:rsid w:val="00DC1D69"/>
    <w:rsid w:val="00DC5A3A"/>
    <w:rsid w:val="00DC7372"/>
    <w:rsid w:val="00DC7EE8"/>
    <w:rsid w:val="00DD0726"/>
    <w:rsid w:val="00E01E4C"/>
    <w:rsid w:val="00E032A2"/>
    <w:rsid w:val="00E10B3D"/>
    <w:rsid w:val="00E14CCD"/>
    <w:rsid w:val="00E22A20"/>
    <w:rsid w:val="00E238E6"/>
    <w:rsid w:val="00E32A6B"/>
    <w:rsid w:val="00E34CD8"/>
    <w:rsid w:val="00E35064"/>
    <w:rsid w:val="00E3681D"/>
    <w:rsid w:val="00E40225"/>
    <w:rsid w:val="00E501F0"/>
    <w:rsid w:val="00E513D6"/>
    <w:rsid w:val="00E6166D"/>
    <w:rsid w:val="00E6679F"/>
    <w:rsid w:val="00E822B3"/>
    <w:rsid w:val="00E829F2"/>
    <w:rsid w:val="00E91BFF"/>
    <w:rsid w:val="00E92933"/>
    <w:rsid w:val="00E94FAD"/>
    <w:rsid w:val="00EB0AA4"/>
    <w:rsid w:val="00EB5C88"/>
    <w:rsid w:val="00EC0469"/>
    <w:rsid w:val="00EC0C3E"/>
    <w:rsid w:val="00EF01F8"/>
    <w:rsid w:val="00EF3268"/>
    <w:rsid w:val="00EF40EF"/>
    <w:rsid w:val="00EF47FE"/>
    <w:rsid w:val="00EF6870"/>
    <w:rsid w:val="00F0483B"/>
    <w:rsid w:val="00F069BD"/>
    <w:rsid w:val="00F1480E"/>
    <w:rsid w:val="00F1497D"/>
    <w:rsid w:val="00F16AAC"/>
    <w:rsid w:val="00F30C7D"/>
    <w:rsid w:val="00F33FF2"/>
    <w:rsid w:val="00F340B2"/>
    <w:rsid w:val="00F438FC"/>
    <w:rsid w:val="00F53767"/>
    <w:rsid w:val="00F5616F"/>
    <w:rsid w:val="00F56451"/>
    <w:rsid w:val="00F56827"/>
    <w:rsid w:val="00F62866"/>
    <w:rsid w:val="00F6455C"/>
    <w:rsid w:val="00F65EF0"/>
    <w:rsid w:val="00F71651"/>
    <w:rsid w:val="00F71725"/>
    <w:rsid w:val="00F76191"/>
    <w:rsid w:val="00F76CC6"/>
    <w:rsid w:val="00F77CC4"/>
    <w:rsid w:val="00F83D7C"/>
    <w:rsid w:val="00F97D49"/>
    <w:rsid w:val="00FA07A9"/>
    <w:rsid w:val="00FB22B9"/>
    <w:rsid w:val="00FB232E"/>
    <w:rsid w:val="00FD4C5A"/>
    <w:rsid w:val="00FD557D"/>
    <w:rsid w:val="00FD775E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9B9800"/>
  <w15:docId w15:val="{4B95E6AE-92B3-4440-961D-52D399B5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paragraph" w:styleId="NormalWeb">
    <w:name w:val="Normal (Web)"/>
    <w:basedOn w:val="Normal"/>
    <w:uiPriority w:val="99"/>
    <w:semiHidden/>
    <w:unhideWhenUsed/>
    <w:locked/>
    <w:rsid w:val="00011F1C"/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146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23E41EC4FDC42A3F7200FF051292C" ma:contentTypeVersion="" ma:contentTypeDescription="Create a new document." ma:contentTypeScope="" ma:versionID="6de9815a25fa6950db04411e72b436e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8d77382-86fc-42dd-9a74-57b432943550" targetNamespace="http://schemas.microsoft.com/office/2006/metadata/properties" ma:root="true" ma:fieldsID="a11910d93741a554ce23a4ee8c3c3b92" ns1:_="" ns2:_="" ns3:_="">
    <xsd:import namespace="http://schemas.microsoft.com/sharepoint/v3"/>
    <xsd:import namespace="d50bbff7-d6dd-47d2-864a-cfdc2c3db0f4"/>
    <xsd:import namespace="f8d77382-86fc-42dd-9a74-57b432943550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77382-86fc-42dd-9a74-57b4329435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F70AF3-F8EB-46AD-9C47-FB24AB27F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8d77382-86fc-42dd-9a74-57b432943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f8d77382-86fc-42dd-9a74-57b432943550"/>
    <ds:schemaRef ds:uri="d50bbff7-d6dd-47d2-864a-cfdc2c3db0f4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1915</TotalTime>
  <Pages>4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Cathy Beven</dc:creator>
  <cp:lastModifiedBy>Cathy Beven</cp:lastModifiedBy>
  <cp:revision>148</cp:revision>
  <cp:lastPrinted>2016-05-27T05:21:00Z</cp:lastPrinted>
  <dcterms:created xsi:type="dcterms:W3CDTF">2022-01-31T22:29:00Z</dcterms:created>
  <dcterms:modified xsi:type="dcterms:W3CDTF">2022-02-08T23:33:00Z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0x010100CC423E41EC4FDC42A3F7200FF051292C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