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F8A92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0A7F636E" w14:textId="77777777" w:rsidTr="00146EEC">
        <w:tc>
          <w:tcPr>
            <w:tcW w:w="2689" w:type="dxa"/>
          </w:tcPr>
          <w:p w14:paraId="3D13C0DB" w14:textId="77777777" w:rsidR="00F1480E" w:rsidRPr="005404CB" w:rsidRDefault="00830267" w:rsidP="005404CB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39DA65C7" w14:textId="77777777" w:rsidR="00F1480E" w:rsidRPr="005404CB" w:rsidRDefault="00830267" w:rsidP="005404CB">
            <w:pPr>
              <w:pStyle w:val="SIText-Bold"/>
            </w:pPr>
            <w:r w:rsidRPr="00A326C2">
              <w:t>Comments</w:t>
            </w:r>
          </w:p>
        </w:tc>
      </w:tr>
      <w:tr w:rsidR="00F1480E" w14:paraId="7B7CEE4B" w14:textId="77777777" w:rsidTr="00146EEC">
        <w:tc>
          <w:tcPr>
            <w:tcW w:w="2689" w:type="dxa"/>
          </w:tcPr>
          <w:p w14:paraId="54162829" w14:textId="7E91707F" w:rsidR="00F1480E" w:rsidRPr="005404CB" w:rsidRDefault="00F1480E" w:rsidP="005404CB">
            <w:pPr>
              <w:pStyle w:val="SIText"/>
            </w:pPr>
            <w:r w:rsidRPr="00CC451E">
              <w:t>Release</w:t>
            </w:r>
            <w:r w:rsidR="00337E82" w:rsidRPr="005404CB">
              <w:t xml:space="preserve"> 1</w:t>
            </w:r>
          </w:p>
        </w:tc>
        <w:tc>
          <w:tcPr>
            <w:tcW w:w="6939" w:type="dxa"/>
          </w:tcPr>
          <w:p w14:paraId="710F8562" w14:textId="75CB6D5D" w:rsidR="00F1480E" w:rsidRPr="005404CB" w:rsidRDefault="00470D64" w:rsidP="005404CB">
            <w:pPr>
              <w:pStyle w:val="SIText"/>
            </w:pPr>
            <w:r w:rsidRPr="00470D64">
              <w:t xml:space="preserve">This version released with AMP Australian Meat Processing Training Package Version </w:t>
            </w:r>
            <w:r w:rsidR="0047544E">
              <w:t>8</w:t>
            </w:r>
            <w:r w:rsidRPr="00470D64">
              <w:t>.0.</w:t>
            </w:r>
          </w:p>
        </w:tc>
      </w:tr>
    </w:tbl>
    <w:p w14:paraId="02CEB07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168B8DA2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4E5419B2" w14:textId="0507FA9B" w:rsidR="00F1480E" w:rsidRPr="00E22051" w:rsidRDefault="00E240EA" w:rsidP="005404CB">
            <w:pPr>
              <w:pStyle w:val="SIUNITCODE"/>
              <w:rPr>
                <w:rStyle w:val="SITemporaryText-green"/>
              </w:rPr>
            </w:pPr>
            <w:r w:rsidRPr="00E22051">
              <w:rPr>
                <w:rStyle w:val="SITemporaryText-green"/>
              </w:rPr>
              <w:t>AMPPKG3X</w:t>
            </w:r>
            <w:r w:rsidR="001455BD" w:rsidRPr="00E22051">
              <w:rPr>
                <w:rStyle w:val="SITemporaryText-green"/>
              </w:rPr>
              <w:t>2</w:t>
            </w:r>
          </w:p>
        </w:tc>
        <w:tc>
          <w:tcPr>
            <w:tcW w:w="3604" w:type="pct"/>
            <w:shd w:val="clear" w:color="auto" w:fill="auto"/>
          </w:tcPr>
          <w:p w14:paraId="0B6AAD6B" w14:textId="1CD783FF" w:rsidR="00F1480E" w:rsidRPr="005404CB" w:rsidRDefault="00D2734D" w:rsidP="005404CB">
            <w:pPr>
              <w:pStyle w:val="SIUnittitle"/>
            </w:pPr>
            <w:r w:rsidRPr="00D2734D">
              <w:t>Supervise meat packing operation</w:t>
            </w:r>
          </w:p>
        </w:tc>
      </w:tr>
      <w:tr w:rsidR="00F1480E" w:rsidRPr="00963A46" w14:paraId="3D75C78B" w14:textId="77777777" w:rsidTr="00CA2922">
        <w:tc>
          <w:tcPr>
            <w:tcW w:w="1396" w:type="pct"/>
            <w:shd w:val="clear" w:color="auto" w:fill="auto"/>
          </w:tcPr>
          <w:p w14:paraId="02C53654" w14:textId="77777777" w:rsidR="00F1480E" w:rsidRPr="005404CB" w:rsidRDefault="00FD557D" w:rsidP="005404CB">
            <w:pPr>
              <w:pStyle w:val="SIHeading2"/>
            </w:pPr>
            <w:r w:rsidRPr="00FD557D">
              <w:t>Application</w:t>
            </w:r>
          </w:p>
          <w:p w14:paraId="62C1EA03" w14:textId="77777777" w:rsidR="00FD557D" w:rsidRPr="00923720" w:rsidRDefault="00FD557D" w:rsidP="005404CB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35E206ED" w14:textId="77777777" w:rsidR="00D2734D" w:rsidRPr="00D2734D" w:rsidRDefault="00D2734D" w:rsidP="00D2734D">
            <w:pPr>
              <w:pStyle w:val="SIText"/>
            </w:pPr>
            <w:r w:rsidRPr="00D2734D">
              <w:t>This unit describes the skills and knowledge required to oversee and supervise the packing of meat products in accordance with regulatory, workplace and customer requirements.</w:t>
            </w:r>
          </w:p>
          <w:p w14:paraId="3B308678" w14:textId="77777777" w:rsidR="00D2734D" w:rsidRPr="00D2734D" w:rsidRDefault="00D2734D" w:rsidP="00D2734D">
            <w:pPr>
              <w:pStyle w:val="SIText"/>
            </w:pPr>
          </w:p>
          <w:p w14:paraId="4FA3714D" w14:textId="1E25B6CC" w:rsidR="00D2734D" w:rsidRPr="00D2734D" w:rsidRDefault="00D2734D" w:rsidP="00D2734D">
            <w:pPr>
              <w:pStyle w:val="SIText"/>
            </w:pPr>
            <w:r w:rsidRPr="00D2734D">
              <w:t xml:space="preserve">This unit </w:t>
            </w:r>
            <w:r w:rsidR="0047544E">
              <w:t>applies to</w:t>
            </w:r>
            <w:r w:rsidRPr="00D2734D">
              <w:t xml:space="preserve"> supervisors and team leaders on slaughter floors (where meat is packed), boning rooms, offal rooms, tripe rooms, pet food premises and food service operations.</w:t>
            </w:r>
          </w:p>
          <w:p w14:paraId="4C3E6A4B" w14:textId="77777777" w:rsidR="00D2734D" w:rsidRPr="00D2734D" w:rsidRDefault="00D2734D" w:rsidP="00D2734D">
            <w:pPr>
              <w:pStyle w:val="SIText"/>
            </w:pPr>
          </w:p>
          <w:p w14:paraId="6CAC248A" w14:textId="77777777" w:rsidR="0047544E" w:rsidRPr="0047544E" w:rsidRDefault="0047544E" w:rsidP="0047544E">
            <w:pPr>
              <w:pStyle w:val="SIText"/>
            </w:pPr>
            <w:r w:rsidRPr="0047544E">
              <w:t>All work must be carried out to comply with workplace procedures, in accordance with state/territory health and safety, food and meat safety regulations, legislation and standards that apply to the workplace.</w:t>
            </w:r>
          </w:p>
          <w:p w14:paraId="4008E768" w14:textId="77777777" w:rsidR="00D2734D" w:rsidRPr="00D2734D" w:rsidRDefault="00D2734D" w:rsidP="00D2734D">
            <w:pPr>
              <w:pStyle w:val="SIText"/>
            </w:pPr>
          </w:p>
          <w:p w14:paraId="077C0FC6" w14:textId="67090056" w:rsidR="00373436" w:rsidRPr="000754EC" w:rsidRDefault="00D2734D" w:rsidP="00D2734D">
            <w:pPr>
              <w:pStyle w:val="SIText"/>
            </w:pPr>
            <w:r w:rsidRPr="00D2734D">
              <w:t>No occupational licensing, legislative or certification requirements are known to apply to this unit at the time of publication.</w:t>
            </w:r>
          </w:p>
        </w:tc>
      </w:tr>
      <w:tr w:rsidR="00F1480E" w:rsidRPr="00963A46" w14:paraId="035A2A3C" w14:textId="77777777" w:rsidTr="00CA2922">
        <w:tc>
          <w:tcPr>
            <w:tcW w:w="1396" w:type="pct"/>
            <w:shd w:val="clear" w:color="auto" w:fill="auto"/>
          </w:tcPr>
          <w:p w14:paraId="6A74E434" w14:textId="77777777" w:rsidR="00F1480E" w:rsidRPr="005404CB" w:rsidRDefault="00FD557D" w:rsidP="005404CB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21638E63" w14:textId="573BAAFE" w:rsidR="00F1480E" w:rsidRPr="005404CB" w:rsidRDefault="00F1480E" w:rsidP="005404CB">
            <w:pPr>
              <w:pStyle w:val="SIText"/>
            </w:pPr>
            <w:r w:rsidRPr="008908DE">
              <w:t>Ni</w:t>
            </w:r>
            <w:r w:rsidR="007A300D" w:rsidRPr="005404CB">
              <w:t>l</w:t>
            </w:r>
          </w:p>
        </w:tc>
      </w:tr>
      <w:tr w:rsidR="00F1480E" w:rsidRPr="00963A46" w14:paraId="60903E01" w14:textId="77777777" w:rsidTr="00CA2922">
        <w:tc>
          <w:tcPr>
            <w:tcW w:w="1396" w:type="pct"/>
            <w:shd w:val="clear" w:color="auto" w:fill="auto"/>
          </w:tcPr>
          <w:p w14:paraId="3512F11A" w14:textId="77777777" w:rsidR="00F1480E" w:rsidRPr="005404CB" w:rsidRDefault="00FD557D" w:rsidP="005404CB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32B839DA" w14:textId="2412C011" w:rsidR="00F1480E" w:rsidRPr="00E22051" w:rsidRDefault="0047544E" w:rsidP="005404CB">
            <w:pPr>
              <w:pStyle w:val="SIText"/>
              <w:rPr>
                <w:rStyle w:val="SITemporaryText-green"/>
              </w:rPr>
            </w:pPr>
            <w:r w:rsidRPr="00E22051">
              <w:rPr>
                <w:rStyle w:val="SITemporaryText-green"/>
              </w:rPr>
              <w:t>Pack</w:t>
            </w:r>
            <w:r w:rsidR="00E240EA" w:rsidRPr="00E22051">
              <w:rPr>
                <w:rStyle w:val="SITemporaryText-green"/>
              </w:rPr>
              <w:t>aging</w:t>
            </w:r>
            <w:r w:rsidRPr="00E22051">
              <w:rPr>
                <w:rStyle w:val="SITemporaryText-green"/>
              </w:rPr>
              <w:t xml:space="preserve"> (P</w:t>
            </w:r>
            <w:r w:rsidR="00E240EA" w:rsidRPr="00E22051">
              <w:rPr>
                <w:rStyle w:val="SITemporaryText-green"/>
              </w:rPr>
              <w:t>KG</w:t>
            </w:r>
            <w:r w:rsidRPr="00E22051">
              <w:rPr>
                <w:rStyle w:val="SITemporaryText-green"/>
              </w:rPr>
              <w:t>)</w:t>
            </w:r>
          </w:p>
        </w:tc>
      </w:tr>
    </w:tbl>
    <w:p w14:paraId="18A7961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7A59E5AD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7035AF25" w14:textId="77777777" w:rsidR="00F1480E" w:rsidRPr="005404CB" w:rsidRDefault="00FD557D" w:rsidP="005404CB">
            <w:pPr>
              <w:pStyle w:val="SIHeading2"/>
            </w:pPr>
            <w:r w:rsidRPr="00923720">
              <w:t>E</w:t>
            </w:r>
            <w:r w:rsidRPr="005404CB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568D0086" w14:textId="77777777" w:rsidR="00F1480E" w:rsidRPr="005404CB" w:rsidRDefault="00FD557D" w:rsidP="005404CB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4AB8D445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65CD053F" w14:textId="77777777" w:rsidR="00F1480E" w:rsidRPr="005404CB" w:rsidRDefault="00F1480E" w:rsidP="005404CB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054F3535" w14:textId="77777777" w:rsidR="00F1480E" w:rsidRPr="005404CB" w:rsidRDefault="00F1480E" w:rsidP="005404CB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5404CB">
              <w:rPr>
                <w:rStyle w:val="SIText-Italic"/>
              </w:rPr>
              <w:t>demonstrate achievement of the element.</w:t>
            </w:r>
          </w:p>
        </w:tc>
      </w:tr>
      <w:tr w:rsidR="00D2734D" w:rsidRPr="00963A46" w14:paraId="093B57AB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FB446BD" w14:textId="0939ED9D" w:rsidR="00D2734D" w:rsidRPr="00D2734D" w:rsidRDefault="00D2734D" w:rsidP="00D2734D">
            <w:pPr>
              <w:pStyle w:val="SIText"/>
            </w:pPr>
            <w:r w:rsidRPr="00D2734D">
              <w:t>1. Check and prepare packing area</w:t>
            </w:r>
          </w:p>
        </w:tc>
        <w:tc>
          <w:tcPr>
            <w:tcW w:w="3604" w:type="pct"/>
            <w:shd w:val="clear" w:color="auto" w:fill="auto"/>
          </w:tcPr>
          <w:p w14:paraId="6361EF52" w14:textId="7E1F5C68" w:rsidR="00B4186F" w:rsidRPr="00B4186F" w:rsidRDefault="00B4186F" w:rsidP="00B4186F">
            <w:pPr>
              <w:pStyle w:val="SIText"/>
            </w:pPr>
            <w:r w:rsidRPr="00B4186F">
              <w:t>1.</w:t>
            </w:r>
            <w:r>
              <w:t>1</w:t>
            </w:r>
            <w:r w:rsidRPr="00B4186F">
              <w:t xml:space="preserve"> Identify health, safety and food safety hazards </w:t>
            </w:r>
            <w:r>
              <w:t xml:space="preserve">in packing area </w:t>
            </w:r>
            <w:r w:rsidRPr="00B4186F">
              <w:t>and control associated risks</w:t>
            </w:r>
          </w:p>
          <w:p w14:paraId="3F270BFC" w14:textId="0BCAE80D" w:rsidR="00B4186F" w:rsidRPr="00B4186F" w:rsidRDefault="00B4186F" w:rsidP="00B4186F">
            <w:pPr>
              <w:pStyle w:val="SIText"/>
            </w:pPr>
            <w:r w:rsidRPr="00B4186F">
              <w:t>1.</w:t>
            </w:r>
            <w:r>
              <w:t>2</w:t>
            </w:r>
            <w:r w:rsidRPr="00B4186F">
              <w:t xml:space="preserve"> Wear appropriate personal protective equipment and clothing and ensure correct fit </w:t>
            </w:r>
          </w:p>
          <w:p w14:paraId="2DDDD450" w14:textId="04241389" w:rsidR="00D2734D" w:rsidRPr="00D2734D" w:rsidRDefault="00D2734D" w:rsidP="00D2734D">
            <w:pPr>
              <w:pStyle w:val="SIText"/>
            </w:pPr>
            <w:r w:rsidRPr="00D2734D">
              <w:t>1.</w:t>
            </w:r>
            <w:r w:rsidR="00B4186F">
              <w:t>3</w:t>
            </w:r>
            <w:r w:rsidR="00B4186F" w:rsidRPr="00D2734D">
              <w:t xml:space="preserve"> </w:t>
            </w:r>
            <w:r w:rsidRPr="00D2734D">
              <w:t>Ensure required packaging materials are correctly selected and in place</w:t>
            </w:r>
          </w:p>
          <w:p w14:paraId="157263DC" w14:textId="770E2E75" w:rsidR="00D2734D" w:rsidRDefault="00D2734D" w:rsidP="00D2734D">
            <w:pPr>
              <w:pStyle w:val="SIText"/>
            </w:pPr>
            <w:r w:rsidRPr="00D2734D">
              <w:t>1.</w:t>
            </w:r>
            <w:r w:rsidR="00B4186F">
              <w:t>4</w:t>
            </w:r>
            <w:r w:rsidR="00B4186F" w:rsidRPr="00D2734D">
              <w:t xml:space="preserve"> </w:t>
            </w:r>
            <w:r w:rsidRPr="00D2734D">
              <w:t>Ensure team members are in allocated positions and prepared</w:t>
            </w:r>
          </w:p>
          <w:p w14:paraId="0ACD8386" w14:textId="7C3D334F" w:rsidR="00333B69" w:rsidRPr="00D2734D" w:rsidRDefault="00333B69" w:rsidP="00D2734D">
            <w:pPr>
              <w:pStyle w:val="SIText"/>
            </w:pPr>
            <w:r>
              <w:t>1.</w:t>
            </w:r>
            <w:r w:rsidR="00B4186F">
              <w:t>5</w:t>
            </w:r>
            <w:r>
              <w:t xml:space="preserve"> Ensure team members have access to </w:t>
            </w:r>
            <w:r w:rsidR="00F01610">
              <w:t xml:space="preserve">work instructions and standard operating procedures SOPs) </w:t>
            </w:r>
            <w:r>
              <w:t xml:space="preserve"> </w:t>
            </w:r>
          </w:p>
        </w:tc>
      </w:tr>
      <w:tr w:rsidR="00D2734D" w:rsidRPr="00963A46" w14:paraId="10724A78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49EE023" w14:textId="11E5E4A0" w:rsidR="00D2734D" w:rsidRPr="00D2734D" w:rsidRDefault="00D2734D" w:rsidP="00D2734D">
            <w:pPr>
              <w:pStyle w:val="SIText"/>
            </w:pPr>
            <w:r w:rsidRPr="00D2734D">
              <w:t>2. Check product instructions and specifications prior to operation</w:t>
            </w:r>
          </w:p>
        </w:tc>
        <w:tc>
          <w:tcPr>
            <w:tcW w:w="3604" w:type="pct"/>
            <w:shd w:val="clear" w:color="auto" w:fill="auto"/>
          </w:tcPr>
          <w:p w14:paraId="35EC9F36" w14:textId="01AF759F" w:rsidR="00B4186F" w:rsidRDefault="00D2734D" w:rsidP="00D2734D">
            <w:pPr>
              <w:pStyle w:val="SIText"/>
            </w:pPr>
            <w:r w:rsidRPr="00D2734D">
              <w:t xml:space="preserve">2.1 </w:t>
            </w:r>
            <w:r w:rsidR="00B4186F">
              <w:t xml:space="preserve">Check product instructions and specifications are correct for </w:t>
            </w:r>
            <w:r w:rsidR="00BC60DD">
              <w:t>customer</w:t>
            </w:r>
          </w:p>
          <w:p w14:paraId="4B942725" w14:textId="09C3BCE6" w:rsidR="00D2734D" w:rsidRPr="00D2734D" w:rsidRDefault="00B4186F" w:rsidP="00D2734D">
            <w:pPr>
              <w:pStyle w:val="SIText"/>
            </w:pPr>
            <w:r>
              <w:t xml:space="preserve">2.2 </w:t>
            </w:r>
            <w:r w:rsidR="00D2734D" w:rsidRPr="00D2734D">
              <w:t>Ensure product specifications are clearly identified</w:t>
            </w:r>
          </w:p>
          <w:p w14:paraId="2F41F575" w14:textId="7619277A" w:rsidR="00D2734D" w:rsidRPr="00D2734D" w:rsidRDefault="00D2734D" w:rsidP="00D2734D">
            <w:pPr>
              <w:pStyle w:val="SIText"/>
            </w:pPr>
            <w:r w:rsidRPr="00D2734D">
              <w:t>2.</w:t>
            </w:r>
            <w:r w:rsidR="00B4186F">
              <w:t>3</w:t>
            </w:r>
            <w:r w:rsidR="00B4186F" w:rsidRPr="00D2734D">
              <w:t xml:space="preserve"> </w:t>
            </w:r>
            <w:r w:rsidRPr="00D2734D">
              <w:t>Ensure packers are aware of packing specifications</w:t>
            </w:r>
          </w:p>
        </w:tc>
      </w:tr>
      <w:tr w:rsidR="00D2734D" w:rsidRPr="00963A46" w14:paraId="1167C88A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B9FA395" w14:textId="70A5A182" w:rsidR="00D2734D" w:rsidRPr="00D2734D" w:rsidRDefault="00D2734D" w:rsidP="00D2734D">
            <w:pPr>
              <w:pStyle w:val="SIText"/>
            </w:pPr>
            <w:r w:rsidRPr="00D2734D">
              <w:t>3. Oversee packing process</w:t>
            </w:r>
          </w:p>
        </w:tc>
        <w:tc>
          <w:tcPr>
            <w:tcW w:w="3604" w:type="pct"/>
            <w:shd w:val="clear" w:color="auto" w:fill="auto"/>
          </w:tcPr>
          <w:p w14:paraId="1DD88AF5" w14:textId="77777777" w:rsidR="00D2734D" w:rsidRPr="00D2734D" w:rsidRDefault="00D2734D" w:rsidP="00D2734D">
            <w:pPr>
              <w:pStyle w:val="SIText"/>
            </w:pPr>
            <w:r w:rsidRPr="00D2734D">
              <w:t>3.1 Check packaging for defects and take corrective action where necessary</w:t>
            </w:r>
          </w:p>
          <w:p w14:paraId="1757909A" w14:textId="7BBC0FD3" w:rsidR="00D2734D" w:rsidRPr="00D2734D" w:rsidRDefault="00D2734D" w:rsidP="00D2734D">
            <w:pPr>
              <w:pStyle w:val="SIText"/>
            </w:pPr>
            <w:r w:rsidRPr="00D2734D">
              <w:t>3.2 Monitor production speed and adjust where required</w:t>
            </w:r>
          </w:p>
          <w:p w14:paraId="1553353F" w14:textId="4719412C" w:rsidR="00D2734D" w:rsidRPr="00D2734D" w:rsidRDefault="00D2734D" w:rsidP="00D2734D">
            <w:pPr>
              <w:pStyle w:val="SIText"/>
            </w:pPr>
            <w:r w:rsidRPr="00D2734D">
              <w:t>3.3 Monitor workplace health and safety requirements and adjust where required</w:t>
            </w:r>
          </w:p>
          <w:p w14:paraId="342E6870" w14:textId="77777777" w:rsidR="00D2734D" w:rsidRPr="00D2734D" w:rsidRDefault="00D2734D" w:rsidP="00D2734D">
            <w:pPr>
              <w:pStyle w:val="SIText"/>
            </w:pPr>
            <w:r w:rsidRPr="00D2734D">
              <w:t>3.4 Regularly check packaged product against customer and workplace specifications and take corrective action where necessary</w:t>
            </w:r>
          </w:p>
          <w:p w14:paraId="73694D27" w14:textId="4B2F822F" w:rsidR="00D2734D" w:rsidRPr="00D2734D" w:rsidRDefault="00D2734D" w:rsidP="00D2734D">
            <w:pPr>
              <w:pStyle w:val="SIText"/>
            </w:pPr>
            <w:r w:rsidRPr="00D2734D">
              <w:t>3.5 Regularly check labelling for accuracy and positioning and adjust</w:t>
            </w:r>
            <w:r w:rsidR="00B4186F">
              <w:t xml:space="preserve"> </w:t>
            </w:r>
            <w:r w:rsidRPr="00D2734D">
              <w:t>where required</w:t>
            </w:r>
          </w:p>
          <w:p w14:paraId="52188309" w14:textId="29C1C16A" w:rsidR="00D2734D" w:rsidRPr="00D2734D" w:rsidRDefault="00D2734D" w:rsidP="00D2734D">
            <w:pPr>
              <w:pStyle w:val="SIText"/>
            </w:pPr>
            <w:r w:rsidRPr="00D2734D">
              <w:t>3.6 Ensure out of specification products are handled according to workplace requirements</w:t>
            </w:r>
          </w:p>
        </w:tc>
      </w:tr>
      <w:tr w:rsidR="00D2734D" w:rsidRPr="00963A46" w14:paraId="194A919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5E3A30C" w14:textId="450E0ACC" w:rsidR="00D2734D" w:rsidRPr="00D2734D" w:rsidRDefault="00D2734D" w:rsidP="00D2734D">
            <w:pPr>
              <w:pStyle w:val="SIText"/>
            </w:pPr>
            <w:r w:rsidRPr="00D2734D">
              <w:t>4. Provide support to team members</w:t>
            </w:r>
          </w:p>
        </w:tc>
        <w:tc>
          <w:tcPr>
            <w:tcW w:w="3604" w:type="pct"/>
            <w:shd w:val="clear" w:color="auto" w:fill="auto"/>
          </w:tcPr>
          <w:p w14:paraId="46C1076E" w14:textId="77777777" w:rsidR="00D2734D" w:rsidRPr="00D2734D" w:rsidRDefault="00D2734D" w:rsidP="00D2734D">
            <w:pPr>
              <w:pStyle w:val="SIText"/>
            </w:pPr>
            <w:r w:rsidRPr="00D2734D">
              <w:t>4.1 Provide guidance and support to individual team members where necessary</w:t>
            </w:r>
          </w:p>
          <w:p w14:paraId="7646E033" w14:textId="78A2340A" w:rsidR="00D2734D" w:rsidRPr="00D2734D" w:rsidRDefault="00D2734D" w:rsidP="00D2734D">
            <w:pPr>
              <w:pStyle w:val="SIText"/>
            </w:pPr>
            <w:r w:rsidRPr="00D2734D">
              <w:t xml:space="preserve">4.2 Monitor speed and accuracy of team members and provide additional guidance and support where </w:t>
            </w:r>
            <w:r w:rsidR="00333B69">
              <w:t>required</w:t>
            </w:r>
          </w:p>
          <w:p w14:paraId="1813EB2F" w14:textId="77777777" w:rsidR="00D2734D" w:rsidRPr="00D2734D" w:rsidRDefault="00D2734D" w:rsidP="00D2734D">
            <w:pPr>
              <w:pStyle w:val="SIText"/>
            </w:pPr>
            <w:r w:rsidRPr="00D2734D">
              <w:t>4.3 Ensure new staff receive additional support where required</w:t>
            </w:r>
          </w:p>
          <w:p w14:paraId="78F2E510" w14:textId="5A1839C4" w:rsidR="00D2734D" w:rsidRPr="00D2734D" w:rsidRDefault="00D2734D" w:rsidP="00D2734D">
            <w:pPr>
              <w:pStyle w:val="SIText"/>
            </w:pPr>
            <w:r w:rsidRPr="00D2734D">
              <w:t xml:space="preserve">4.4 </w:t>
            </w:r>
            <w:r w:rsidR="00F01610">
              <w:t>Provide</w:t>
            </w:r>
            <w:r w:rsidRPr="00D2734D">
              <w:t xml:space="preserve"> clear instructions and advice</w:t>
            </w:r>
          </w:p>
        </w:tc>
      </w:tr>
    </w:tbl>
    <w:p w14:paraId="5585088F" w14:textId="77777777" w:rsidR="005F771F" w:rsidRDefault="005F771F" w:rsidP="005F771F">
      <w:pPr>
        <w:pStyle w:val="SIText"/>
      </w:pPr>
    </w:p>
    <w:p w14:paraId="62EB79E3" w14:textId="77777777" w:rsidR="00F1480E" w:rsidRPr="00DD0726" w:rsidRDefault="00F1480E" w:rsidP="00E22051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594B2BC7" w14:textId="77777777" w:rsidTr="00CA2922">
        <w:trPr>
          <w:tblHeader/>
        </w:trPr>
        <w:tc>
          <w:tcPr>
            <w:tcW w:w="5000" w:type="pct"/>
            <w:gridSpan w:val="2"/>
          </w:tcPr>
          <w:p w14:paraId="7EAFE8E1" w14:textId="77777777" w:rsidR="00F1480E" w:rsidRPr="005404CB" w:rsidRDefault="00FD557D" w:rsidP="005404CB">
            <w:pPr>
              <w:pStyle w:val="SIHeading2"/>
            </w:pPr>
            <w:r w:rsidRPr="00041E59">
              <w:lastRenderedPageBreak/>
              <w:t>F</w:t>
            </w:r>
            <w:r w:rsidRPr="005404CB">
              <w:t>oundation Skills</w:t>
            </w:r>
          </w:p>
          <w:p w14:paraId="3D8603C3" w14:textId="77777777" w:rsidR="00F1480E" w:rsidRPr="005404CB" w:rsidRDefault="00F1480E" w:rsidP="005404CB">
            <w:pPr>
              <w:rPr>
                <w:rStyle w:val="SIText-Italic"/>
                <w:rFonts w:eastAsiaTheme="majorEastAsia"/>
              </w:rPr>
            </w:pPr>
            <w:r w:rsidRPr="005404CB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2BF7C1AD" w14:textId="77777777" w:rsidTr="00CA2922">
        <w:trPr>
          <w:tblHeader/>
        </w:trPr>
        <w:tc>
          <w:tcPr>
            <w:tcW w:w="1396" w:type="pct"/>
          </w:tcPr>
          <w:p w14:paraId="33DB4643" w14:textId="77777777" w:rsidR="00F1480E" w:rsidRPr="005404CB" w:rsidDel="00423CB2" w:rsidRDefault="00F1480E" w:rsidP="005404CB">
            <w:pPr>
              <w:pStyle w:val="SIText-Bold"/>
              <w:rPr>
                <w:rFonts w:eastAsiaTheme="majorEastAsia"/>
              </w:rPr>
            </w:pPr>
            <w:r w:rsidRPr="005404CB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7E23516D" w14:textId="77777777" w:rsidR="00F1480E" w:rsidRPr="005404CB" w:rsidDel="00423CB2" w:rsidRDefault="00F1480E" w:rsidP="005404CB">
            <w:pPr>
              <w:pStyle w:val="SIText-Bold"/>
              <w:rPr>
                <w:rFonts w:eastAsiaTheme="majorEastAsia"/>
              </w:rPr>
            </w:pPr>
            <w:r w:rsidRPr="005404CB">
              <w:rPr>
                <w:rFonts w:eastAsiaTheme="majorEastAsia"/>
              </w:rPr>
              <w:t>Description</w:t>
            </w:r>
          </w:p>
        </w:tc>
      </w:tr>
      <w:tr w:rsidR="0047544E" w:rsidRPr="00336FCA" w:rsidDel="00423CB2" w14:paraId="19E7A54A" w14:textId="77777777" w:rsidTr="00CA2922">
        <w:trPr>
          <w:tblHeader/>
        </w:trPr>
        <w:tc>
          <w:tcPr>
            <w:tcW w:w="1396" w:type="pct"/>
          </w:tcPr>
          <w:p w14:paraId="7C3FCE97" w14:textId="4D9B2257" w:rsidR="0047544E" w:rsidRPr="005404CB" w:rsidRDefault="0047544E" w:rsidP="00E22051">
            <w:pPr>
              <w:pStyle w:val="SIText"/>
              <w:rPr>
                <w:rFonts w:eastAsiaTheme="majorEastAsia"/>
              </w:rPr>
            </w:pPr>
            <w:r>
              <w:rPr>
                <w:rFonts w:eastAsiaTheme="majorEastAsia"/>
              </w:rPr>
              <w:t>Reading</w:t>
            </w:r>
          </w:p>
        </w:tc>
        <w:tc>
          <w:tcPr>
            <w:tcW w:w="3604" w:type="pct"/>
          </w:tcPr>
          <w:p w14:paraId="57C3452C" w14:textId="77777777" w:rsidR="0047544E" w:rsidRDefault="0047544E" w:rsidP="00E22051">
            <w:pPr>
              <w:pStyle w:val="SIBulletList1"/>
              <w:rPr>
                <w:rFonts w:eastAsiaTheme="majorEastAsia"/>
              </w:rPr>
            </w:pPr>
            <w:r>
              <w:rPr>
                <w:rFonts w:eastAsiaTheme="majorEastAsia"/>
              </w:rPr>
              <w:t>Interpret work instructions and safe work procedures</w:t>
            </w:r>
          </w:p>
          <w:p w14:paraId="36E56886" w14:textId="2E1AC468" w:rsidR="00333B69" w:rsidRPr="005404CB" w:rsidRDefault="00333B69" w:rsidP="00E22051">
            <w:pPr>
              <w:pStyle w:val="SIBulletList1"/>
              <w:rPr>
                <w:rFonts w:eastAsiaTheme="majorEastAsia"/>
              </w:rPr>
            </w:pPr>
            <w:r>
              <w:rPr>
                <w:rFonts w:eastAsiaTheme="majorEastAsia"/>
              </w:rPr>
              <w:t xml:space="preserve">Check details of </w:t>
            </w:r>
            <w:r w:rsidR="00B4186F">
              <w:rPr>
                <w:rFonts w:eastAsiaTheme="majorEastAsia"/>
              </w:rPr>
              <w:t xml:space="preserve">product </w:t>
            </w:r>
            <w:r>
              <w:rPr>
                <w:rFonts w:eastAsiaTheme="majorEastAsia"/>
              </w:rPr>
              <w:t>labels</w:t>
            </w:r>
          </w:p>
        </w:tc>
      </w:tr>
      <w:tr w:rsidR="0047544E" w:rsidRPr="00336FCA" w:rsidDel="00423CB2" w14:paraId="7A9EA98E" w14:textId="77777777" w:rsidTr="00CA2922">
        <w:trPr>
          <w:tblHeader/>
        </w:trPr>
        <w:tc>
          <w:tcPr>
            <w:tcW w:w="1396" w:type="pct"/>
          </w:tcPr>
          <w:p w14:paraId="498522A7" w14:textId="66EC8DFA" w:rsidR="0047544E" w:rsidRPr="005404CB" w:rsidRDefault="0047544E" w:rsidP="00E22051">
            <w:pPr>
              <w:pStyle w:val="SIText"/>
              <w:rPr>
                <w:rFonts w:eastAsiaTheme="majorEastAsia"/>
              </w:rPr>
            </w:pPr>
            <w:r>
              <w:rPr>
                <w:rFonts w:eastAsiaTheme="majorEastAsia"/>
              </w:rPr>
              <w:t>Oral communication</w:t>
            </w:r>
          </w:p>
        </w:tc>
        <w:tc>
          <w:tcPr>
            <w:tcW w:w="3604" w:type="pct"/>
          </w:tcPr>
          <w:p w14:paraId="138F46E0" w14:textId="3D84CEF0" w:rsidR="0047544E" w:rsidRPr="005404CB" w:rsidRDefault="0047544E" w:rsidP="00E22051">
            <w:pPr>
              <w:pStyle w:val="SIBulletList1"/>
              <w:rPr>
                <w:rFonts w:eastAsiaTheme="majorEastAsia"/>
              </w:rPr>
            </w:pPr>
            <w:r>
              <w:rPr>
                <w:rFonts w:eastAsiaTheme="majorEastAsia"/>
              </w:rPr>
              <w:t>Interact effectively with team members</w:t>
            </w:r>
          </w:p>
        </w:tc>
      </w:tr>
      <w:tr w:rsidR="00333B69" w:rsidRPr="00336FCA" w:rsidDel="00423CB2" w14:paraId="498A8745" w14:textId="77777777" w:rsidTr="00CA2922">
        <w:trPr>
          <w:tblHeader/>
        </w:trPr>
        <w:tc>
          <w:tcPr>
            <w:tcW w:w="1396" w:type="pct"/>
          </w:tcPr>
          <w:p w14:paraId="3A0C621B" w14:textId="775120DE" w:rsidR="00333B69" w:rsidRDefault="00333B69" w:rsidP="00333B69">
            <w:pPr>
              <w:pStyle w:val="SIText"/>
              <w:rPr>
                <w:rFonts w:eastAsiaTheme="majorEastAsia"/>
              </w:rPr>
            </w:pPr>
            <w:r>
              <w:rPr>
                <w:rFonts w:eastAsiaTheme="majorEastAsia"/>
              </w:rPr>
              <w:t>Numeracy</w:t>
            </w:r>
          </w:p>
        </w:tc>
        <w:tc>
          <w:tcPr>
            <w:tcW w:w="3604" w:type="pct"/>
          </w:tcPr>
          <w:p w14:paraId="081C8798" w14:textId="3D086D38" w:rsidR="00333B69" w:rsidRDefault="00333B69" w:rsidP="00333B69">
            <w:pPr>
              <w:pStyle w:val="SIBulletList1"/>
              <w:rPr>
                <w:rFonts w:eastAsiaTheme="majorEastAsia"/>
              </w:rPr>
            </w:pPr>
            <w:r>
              <w:rPr>
                <w:rFonts w:eastAsiaTheme="majorEastAsia"/>
              </w:rPr>
              <w:t xml:space="preserve">Check numeric details of </w:t>
            </w:r>
            <w:r w:rsidR="00B4186F">
              <w:rPr>
                <w:rFonts w:eastAsiaTheme="majorEastAsia"/>
              </w:rPr>
              <w:t xml:space="preserve">product </w:t>
            </w:r>
            <w:r>
              <w:rPr>
                <w:rFonts w:eastAsiaTheme="majorEastAsia"/>
              </w:rPr>
              <w:t>labels</w:t>
            </w:r>
          </w:p>
        </w:tc>
      </w:tr>
    </w:tbl>
    <w:p w14:paraId="7B09BA9F" w14:textId="77777777" w:rsidR="00916CD7" w:rsidRDefault="00916CD7" w:rsidP="005F771F">
      <w:pPr>
        <w:pStyle w:val="SIText"/>
      </w:pPr>
    </w:p>
    <w:p w14:paraId="19057801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110D69F6" w14:textId="77777777" w:rsidTr="00F33FF2">
        <w:tc>
          <w:tcPr>
            <w:tcW w:w="5000" w:type="pct"/>
            <w:gridSpan w:val="4"/>
          </w:tcPr>
          <w:p w14:paraId="01D9869A" w14:textId="77777777" w:rsidR="00F1480E" w:rsidRPr="005404CB" w:rsidRDefault="00FD557D" w:rsidP="005404CB">
            <w:pPr>
              <w:pStyle w:val="SIHeading2"/>
            </w:pPr>
            <w:r w:rsidRPr="00923720">
              <w:t>U</w:t>
            </w:r>
            <w:r w:rsidRPr="005404CB">
              <w:t>nit Mapping Information</w:t>
            </w:r>
          </w:p>
        </w:tc>
      </w:tr>
      <w:tr w:rsidR="00F1480E" w14:paraId="73E0EB4B" w14:textId="77777777" w:rsidTr="00F33FF2">
        <w:tc>
          <w:tcPr>
            <w:tcW w:w="1028" w:type="pct"/>
          </w:tcPr>
          <w:p w14:paraId="4AA6B5B2" w14:textId="77777777" w:rsidR="00F1480E" w:rsidRPr="005404CB" w:rsidRDefault="00F1480E" w:rsidP="005404CB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78954866" w14:textId="77777777" w:rsidR="00F1480E" w:rsidRPr="005404CB" w:rsidRDefault="008322BE" w:rsidP="005404CB">
            <w:pPr>
              <w:pStyle w:val="SIText-Bold"/>
            </w:pPr>
            <w:r>
              <w:t xml:space="preserve">Code and title previous </w:t>
            </w:r>
            <w:r w:rsidR="00F1480E" w:rsidRPr="005404CB">
              <w:t>version</w:t>
            </w:r>
          </w:p>
        </w:tc>
        <w:tc>
          <w:tcPr>
            <w:tcW w:w="1251" w:type="pct"/>
          </w:tcPr>
          <w:p w14:paraId="12076FFD" w14:textId="77777777" w:rsidR="00F1480E" w:rsidRPr="005404CB" w:rsidRDefault="00F1480E" w:rsidP="005404CB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425FE4FF" w14:textId="77777777" w:rsidR="00F1480E" w:rsidRPr="005404CB" w:rsidRDefault="00F1480E" w:rsidP="005404CB">
            <w:pPr>
              <w:pStyle w:val="SIText-Bold"/>
            </w:pPr>
            <w:r w:rsidRPr="00923720">
              <w:t>Equivalence status</w:t>
            </w:r>
          </w:p>
        </w:tc>
      </w:tr>
      <w:tr w:rsidR="0047544E" w14:paraId="7B3AD32B" w14:textId="77777777" w:rsidTr="00E22051">
        <w:trPr>
          <w:trHeight w:val="2026"/>
        </w:trPr>
        <w:tc>
          <w:tcPr>
            <w:tcW w:w="1028" w:type="pct"/>
          </w:tcPr>
          <w:p w14:paraId="16AF823A" w14:textId="4B4A978D" w:rsidR="0047544E" w:rsidRPr="0047544E" w:rsidRDefault="0047544E" w:rsidP="0047544E">
            <w:pPr>
              <w:pStyle w:val="SIText"/>
            </w:pPr>
            <w:r w:rsidRPr="0047544E">
              <w:t>AMP</w:t>
            </w:r>
            <w:r>
              <w:t>P</w:t>
            </w:r>
            <w:r w:rsidR="00E240EA">
              <w:t>KG</w:t>
            </w:r>
            <w:r>
              <w:t>3X</w:t>
            </w:r>
            <w:r w:rsidR="00454864">
              <w:t>2</w:t>
            </w:r>
            <w:r w:rsidRPr="0047544E">
              <w:t xml:space="preserve"> Supervise meat packing operation</w:t>
            </w:r>
          </w:p>
        </w:tc>
        <w:tc>
          <w:tcPr>
            <w:tcW w:w="1105" w:type="pct"/>
          </w:tcPr>
          <w:p w14:paraId="6623A6C9" w14:textId="73908850" w:rsidR="0047544E" w:rsidRPr="0047544E" w:rsidRDefault="0047544E" w:rsidP="0047544E">
            <w:pPr>
              <w:pStyle w:val="SIText"/>
            </w:pPr>
            <w:r w:rsidRPr="0047544E">
              <w:t>AMPA3116 Supervise meat packing operation</w:t>
            </w:r>
          </w:p>
        </w:tc>
        <w:tc>
          <w:tcPr>
            <w:tcW w:w="1251" w:type="pct"/>
          </w:tcPr>
          <w:p w14:paraId="65D54F6E" w14:textId="07A4D517" w:rsidR="00333B69" w:rsidRPr="00E22051" w:rsidRDefault="00333B69" w:rsidP="00333B69">
            <w:pPr>
              <w:pStyle w:val="SIText"/>
              <w:rPr>
                <w:rStyle w:val="SITemporaryText-red"/>
                <w:color w:val="auto"/>
                <w:sz w:val="20"/>
              </w:rPr>
            </w:pPr>
            <w:r w:rsidRPr="00E22051">
              <w:rPr>
                <w:rStyle w:val="SITemporaryText-red"/>
                <w:color w:val="auto"/>
                <w:sz w:val="20"/>
              </w:rPr>
              <w:t>Unit code updated</w:t>
            </w:r>
          </w:p>
          <w:p w14:paraId="356C9687" w14:textId="598F972A" w:rsidR="00333B69" w:rsidRPr="00E22051" w:rsidRDefault="00333B69" w:rsidP="00333B69">
            <w:pPr>
              <w:pStyle w:val="SIText"/>
              <w:rPr>
                <w:rStyle w:val="SITemporaryText-red"/>
                <w:color w:val="auto"/>
                <w:sz w:val="20"/>
              </w:rPr>
            </w:pPr>
            <w:r w:rsidRPr="00E22051">
              <w:rPr>
                <w:rStyle w:val="SITemporaryText-red"/>
                <w:color w:val="auto"/>
                <w:sz w:val="20"/>
              </w:rPr>
              <w:t>Performance Criteria clarified</w:t>
            </w:r>
          </w:p>
          <w:p w14:paraId="21D77E6E" w14:textId="74A70EDB" w:rsidR="00333B69" w:rsidRPr="00E22051" w:rsidRDefault="00333B69" w:rsidP="00333B69">
            <w:pPr>
              <w:pStyle w:val="SIText"/>
              <w:rPr>
                <w:rStyle w:val="SITemporaryText-red"/>
                <w:color w:val="auto"/>
                <w:sz w:val="20"/>
              </w:rPr>
            </w:pPr>
            <w:r w:rsidRPr="00E22051">
              <w:rPr>
                <w:rStyle w:val="SITemporaryText-red"/>
                <w:color w:val="auto"/>
                <w:sz w:val="20"/>
              </w:rPr>
              <w:t>Foundation skills added</w:t>
            </w:r>
          </w:p>
          <w:p w14:paraId="38EF1B27" w14:textId="47F1D747" w:rsidR="0047544E" w:rsidRPr="0047544E" w:rsidRDefault="00333B69" w:rsidP="00333B69">
            <w:pPr>
              <w:pStyle w:val="SIText"/>
            </w:pPr>
            <w:r w:rsidRPr="00E22051">
              <w:rPr>
                <w:rStyle w:val="SITemporaryText-red"/>
                <w:color w:val="auto"/>
                <w:sz w:val="20"/>
              </w:rPr>
              <w:t>Performance Evidence, Knowledge evidence and Assessment Conditions revised</w:t>
            </w:r>
          </w:p>
        </w:tc>
        <w:tc>
          <w:tcPr>
            <w:tcW w:w="1616" w:type="pct"/>
          </w:tcPr>
          <w:p w14:paraId="44BBFF38" w14:textId="23DC920A" w:rsidR="0047544E" w:rsidRPr="0047544E" w:rsidRDefault="0047544E" w:rsidP="0047544E">
            <w:pPr>
              <w:pStyle w:val="SIText"/>
            </w:pPr>
            <w:r>
              <w:t>Equivalent</w:t>
            </w:r>
            <w:r w:rsidRPr="0047544E">
              <w:t xml:space="preserve"> </w:t>
            </w:r>
          </w:p>
        </w:tc>
      </w:tr>
    </w:tbl>
    <w:p w14:paraId="1AC411E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14:paraId="4DCE21F5" w14:textId="77777777" w:rsidTr="00CA2922">
        <w:tc>
          <w:tcPr>
            <w:tcW w:w="1396" w:type="pct"/>
            <w:shd w:val="clear" w:color="auto" w:fill="auto"/>
          </w:tcPr>
          <w:p w14:paraId="6EF0B44B" w14:textId="77777777" w:rsidR="00F1480E" w:rsidRPr="005404CB" w:rsidRDefault="00FD557D" w:rsidP="005404CB">
            <w:pPr>
              <w:pStyle w:val="SIHeading2"/>
            </w:pPr>
            <w:r w:rsidRPr="00CC451E">
              <w:t>L</w:t>
            </w:r>
            <w:r w:rsidRPr="005404CB">
              <w:t>inks</w:t>
            </w:r>
          </w:p>
        </w:tc>
        <w:tc>
          <w:tcPr>
            <w:tcW w:w="3604" w:type="pct"/>
            <w:shd w:val="clear" w:color="auto" w:fill="auto"/>
          </w:tcPr>
          <w:p w14:paraId="2341A379" w14:textId="77777777" w:rsidR="00520E9A" w:rsidRPr="005404CB" w:rsidRDefault="00520E9A" w:rsidP="005404CB">
            <w:pPr>
              <w:pStyle w:val="SIText"/>
            </w:pPr>
            <w:r>
              <w:t xml:space="preserve">Companion Volumes, including Implementation </w:t>
            </w:r>
            <w:r w:rsidR="00346FDC" w:rsidRPr="005404CB">
              <w:t xml:space="preserve">Guides, are available at VETNet: </w:t>
            </w:r>
          </w:p>
          <w:p w14:paraId="2829271C" w14:textId="0E443209" w:rsidR="00F1480E" w:rsidRPr="005404CB" w:rsidRDefault="00E22051" w:rsidP="005404CB">
            <w:pPr>
              <w:pStyle w:val="SIText"/>
            </w:pPr>
            <w:hyperlink r:id="rId11" w:history="1">
              <w:r w:rsidR="00C10E06" w:rsidRPr="00C10E06">
                <w:t>https://vetnet.gov.au/Pages/TrainingDocs.aspx?q=5e2e56b7-698f-4822-84bb-25adbb8443a7</w:t>
              </w:r>
            </w:hyperlink>
          </w:p>
        </w:tc>
      </w:tr>
    </w:tbl>
    <w:p w14:paraId="77F98419" w14:textId="77777777" w:rsidR="00F1480E" w:rsidRDefault="00F1480E" w:rsidP="005F771F">
      <w:pPr>
        <w:pStyle w:val="SIText"/>
      </w:pPr>
    </w:p>
    <w:p w14:paraId="3A4DB9F4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0475A613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52E39DAE" w14:textId="77777777" w:rsidR="00556C4C" w:rsidRPr="005404CB" w:rsidRDefault="00556C4C" w:rsidP="005404CB">
            <w:pPr>
              <w:pStyle w:val="SIUnittitle"/>
            </w:pPr>
            <w:r w:rsidRPr="002C55E9">
              <w:lastRenderedPageBreak/>
              <w:t>T</w:t>
            </w:r>
            <w:r w:rsidRPr="005404CB">
              <w:t>ITLE</w:t>
            </w:r>
          </w:p>
        </w:tc>
        <w:tc>
          <w:tcPr>
            <w:tcW w:w="3522" w:type="pct"/>
            <w:shd w:val="clear" w:color="auto" w:fill="auto"/>
          </w:tcPr>
          <w:p w14:paraId="01250677" w14:textId="7D6197B0" w:rsidR="00556C4C" w:rsidRPr="005404CB" w:rsidRDefault="00556C4C" w:rsidP="005404CB">
            <w:pPr>
              <w:pStyle w:val="SIUnittitle"/>
            </w:pPr>
            <w:r w:rsidRPr="00F56827">
              <w:t xml:space="preserve">Assessment requirements for </w:t>
            </w:r>
            <w:r w:rsidR="00BC60DD" w:rsidRPr="00C10E06">
              <w:t>AMP</w:t>
            </w:r>
            <w:r w:rsidR="00BC60DD">
              <w:t>P</w:t>
            </w:r>
            <w:r w:rsidR="00E240EA">
              <w:t>KG</w:t>
            </w:r>
            <w:r w:rsidR="00BC60DD">
              <w:t>3X</w:t>
            </w:r>
            <w:r w:rsidR="00454864">
              <w:t>2</w:t>
            </w:r>
            <w:r w:rsidR="00BC60DD" w:rsidRPr="00C10E06">
              <w:t xml:space="preserve"> </w:t>
            </w:r>
            <w:r w:rsidR="00C10E06" w:rsidRPr="00C10E06">
              <w:t>Supervise meat packing operation</w:t>
            </w:r>
          </w:p>
        </w:tc>
      </w:tr>
      <w:tr w:rsidR="00556C4C" w:rsidRPr="00A55106" w14:paraId="771FD9C1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3070EC23" w14:textId="77777777" w:rsidR="00556C4C" w:rsidRPr="005404CB" w:rsidRDefault="00D71E43" w:rsidP="005404CB">
            <w:pPr>
              <w:pStyle w:val="SIHeading2"/>
            </w:pPr>
            <w:r>
              <w:t>Performance E</w:t>
            </w:r>
            <w:r w:rsidRPr="005404CB">
              <w:t>vidence</w:t>
            </w:r>
          </w:p>
        </w:tc>
      </w:tr>
      <w:tr w:rsidR="00556C4C" w:rsidRPr="00067E1C" w14:paraId="571BA992" w14:textId="77777777" w:rsidTr="00113678">
        <w:tc>
          <w:tcPr>
            <w:tcW w:w="5000" w:type="pct"/>
            <w:gridSpan w:val="2"/>
            <w:shd w:val="clear" w:color="auto" w:fill="auto"/>
          </w:tcPr>
          <w:p w14:paraId="626FAC98" w14:textId="2E8B10E8" w:rsidR="00C10E06" w:rsidRDefault="00C10E06" w:rsidP="00C10E06">
            <w:pPr>
              <w:pStyle w:val="SIText"/>
            </w:pPr>
            <w:r w:rsidRPr="00C10E06">
              <w:t>The candidate must oversee and supervise the packing of meat products in accordance with regulatory, workplace and customer requirements.</w:t>
            </w:r>
          </w:p>
          <w:p w14:paraId="28146475" w14:textId="77777777" w:rsidR="00C10E06" w:rsidRPr="00C10E06" w:rsidRDefault="00C10E06" w:rsidP="00C10E06">
            <w:pPr>
              <w:pStyle w:val="SIText"/>
            </w:pPr>
          </w:p>
          <w:p w14:paraId="23ABE1E6" w14:textId="76CC107B" w:rsidR="00F01610" w:rsidRDefault="00333B69" w:rsidP="00F01610">
            <w:pPr>
              <w:pStyle w:val="SIText"/>
            </w:pPr>
            <w:r w:rsidRPr="00333B69">
              <w:t xml:space="preserve">There must be evidence that the individual has </w:t>
            </w:r>
            <w:r w:rsidR="00F01610">
              <w:t>supervised packing of meat on at least one occasion, including:</w:t>
            </w:r>
          </w:p>
          <w:p w14:paraId="4E28E597" w14:textId="06489D6A" w:rsidR="00F01610" w:rsidRPr="00F01610" w:rsidRDefault="00F01610" w:rsidP="00F01610">
            <w:pPr>
              <w:pStyle w:val="SIBulletList1"/>
            </w:pPr>
            <w:r w:rsidRPr="00F01610">
              <w:t>oversee</w:t>
            </w:r>
            <w:r>
              <w:t>n</w:t>
            </w:r>
            <w:r w:rsidRPr="00F01610">
              <w:t xml:space="preserve"> packing process to ensure </w:t>
            </w:r>
            <w:r w:rsidR="00B21C9B">
              <w:t>it</w:t>
            </w:r>
            <w:r w:rsidRPr="00F01610">
              <w:t xml:space="preserve"> runs smoothly</w:t>
            </w:r>
          </w:p>
          <w:p w14:paraId="11FCC014" w14:textId="02C82A90" w:rsidR="00F01610" w:rsidRPr="00F01610" w:rsidRDefault="00F01610" w:rsidP="00F01610">
            <w:pPr>
              <w:pStyle w:val="SIBulletList1"/>
            </w:pPr>
            <w:r w:rsidRPr="00F01610">
              <w:t>oversee</w:t>
            </w:r>
            <w:r>
              <w:t>n</w:t>
            </w:r>
            <w:r w:rsidRPr="00F01610">
              <w:t xml:space="preserve"> hygiene requirements during production and ensure compliance with workplace requirements</w:t>
            </w:r>
          </w:p>
          <w:p w14:paraId="28617A29" w14:textId="1E704659" w:rsidR="00F01610" w:rsidRPr="00F01610" w:rsidRDefault="00F01610" w:rsidP="00F01610">
            <w:pPr>
              <w:pStyle w:val="SIBulletList1"/>
            </w:pPr>
            <w:r w:rsidRPr="00F01610">
              <w:t>provide</w:t>
            </w:r>
            <w:r>
              <w:t>d</w:t>
            </w:r>
            <w:r w:rsidRPr="00F01610">
              <w:t xml:space="preserve"> support to team members including advice, guidance and additional assistance where required</w:t>
            </w:r>
          </w:p>
          <w:p w14:paraId="49081BB4" w14:textId="61C24D9A" w:rsidR="00556C4C" w:rsidRPr="005404CB" w:rsidRDefault="00F01610" w:rsidP="00E22051">
            <w:pPr>
              <w:pStyle w:val="SIBulletList1"/>
            </w:pPr>
            <w:r w:rsidRPr="00F01610">
              <w:t>ensure</w:t>
            </w:r>
            <w:r>
              <w:t>d</w:t>
            </w:r>
            <w:r w:rsidRPr="00F01610">
              <w:t xml:space="preserve"> packaged product meets customer and workplace specifications</w:t>
            </w:r>
            <w:r>
              <w:t>.</w:t>
            </w:r>
          </w:p>
        </w:tc>
      </w:tr>
    </w:tbl>
    <w:p w14:paraId="5B45366E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5E4D329F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0946057D" w14:textId="77777777" w:rsidR="00F1480E" w:rsidRPr="005404CB" w:rsidRDefault="00D71E43" w:rsidP="005404CB">
            <w:pPr>
              <w:pStyle w:val="SIHeading2"/>
            </w:pPr>
            <w:r w:rsidRPr="002C55E9">
              <w:t>K</w:t>
            </w:r>
            <w:r w:rsidRPr="005404CB">
              <w:t>nowledge Evidence</w:t>
            </w:r>
          </w:p>
        </w:tc>
      </w:tr>
      <w:tr w:rsidR="00F1480E" w:rsidRPr="00067E1C" w14:paraId="20DCDA14" w14:textId="77777777" w:rsidTr="00CA2922">
        <w:tc>
          <w:tcPr>
            <w:tcW w:w="5000" w:type="pct"/>
            <w:shd w:val="clear" w:color="auto" w:fill="auto"/>
          </w:tcPr>
          <w:p w14:paraId="4827351D" w14:textId="77777777" w:rsidR="00B21C9B" w:rsidRPr="00B21C9B" w:rsidRDefault="00B21C9B" w:rsidP="00B21C9B">
            <w:pPr>
              <w:pStyle w:val="SIText"/>
            </w:pPr>
            <w:r w:rsidRPr="00B21C9B">
              <w:t>An individual must be able to demonstrate the knowledge required to perform the tasks outlined in the elements and performance criteria of this unit. This includes knowledge of:</w:t>
            </w:r>
          </w:p>
          <w:p w14:paraId="1222274E" w14:textId="77777777" w:rsidR="00C10E06" w:rsidRPr="00C10E06" w:rsidRDefault="00C10E06" w:rsidP="00C10E06">
            <w:pPr>
              <w:pStyle w:val="SIBulletList1"/>
            </w:pPr>
            <w:r w:rsidRPr="00C10E06">
              <w:t>labelling systems used in the workplace</w:t>
            </w:r>
          </w:p>
          <w:p w14:paraId="434A97CE" w14:textId="77777777" w:rsidR="00C10E06" w:rsidRPr="00C10E06" w:rsidRDefault="00C10E06" w:rsidP="00C10E06">
            <w:pPr>
              <w:pStyle w:val="SIBulletList1"/>
            </w:pPr>
            <w:r w:rsidRPr="00C10E06">
              <w:t>relevant workplace health and safety and regulatory requirements</w:t>
            </w:r>
          </w:p>
          <w:p w14:paraId="1FAE83B8" w14:textId="3FE267FF" w:rsidR="00C10E06" w:rsidRPr="00C10E06" w:rsidRDefault="00C10E06" w:rsidP="00C10E06">
            <w:pPr>
              <w:pStyle w:val="SIBulletList1"/>
            </w:pPr>
            <w:r w:rsidRPr="00C10E06">
              <w:t>the nature and sources of micro</w:t>
            </w:r>
            <w:r w:rsidR="00F01610">
              <w:t>biological</w:t>
            </w:r>
            <w:r w:rsidRPr="00C10E06">
              <w:t>, physical and chemical contamination</w:t>
            </w:r>
          </w:p>
          <w:p w14:paraId="04FFE112" w14:textId="77777777" w:rsidR="00C10E06" w:rsidRPr="00C10E06" w:rsidRDefault="00C10E06" w:rsidP="00C10E06">
            <w:pPr>
              <w:pStyle w:val="SIBulletList1"/>
            </w:pPr>
            <w:r w:rsidRPr="00C10E06">
              <w:t>hygiene and sanitation requirements of the packaging process</w:t>
            </w:r>
          </w:p>
          <w:p w14:paraId="676A1DFE" w14:textId="77777777" w:rsidR="00C10E06" w:rsidRPr="00C10E06" w:rsidRDefault="00C10E06" w:rsidP="00C10E06">
            <w:pPr>
              <w:pStyle w:val="SIBulletList1"/>
            </w:pPr>
            <w:r w:rsidRPr="00C10E06">
              <w:t>team member roles and responsibilities</w:t>
            </w:r>
          </w:p>
          <w:p w14:paraId="66608BB7" w14:textId="66EE9761" w:rsidR="00F1480E" w:rsidRPr="005404CB" w:rsidRDefault="00C10E06" w:rsidP="00C10E06">
            <w:pPr>
              <w:pStyle w:val="SIBulletList1"/>
            </w:pPr>
            <w:r w:rsidRPr="00C10E06">
              <w:t>workplace requirements for handling defective packaging, contamination product and out-of-specification product</w:t>
            </w:r>
            <w:r w:rsidR="00BC60DD">
              <w:t>.</w:t>
            </w:r>
          </w:p>
        </w:tc>
      </w:tr>
    </w:tbl>
    <w:p w14:paraId="53A6E8A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00CDEE5F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53797F8" w14:textId="77777777" w:rsidR="00F1480E" w:rsidRPr="005404CB" w:rsidRDefault="00D71E43" w:rsidP="005404CB">
            <w:pPr>
              <w:pStyle w:val="SIHeading2"/>
            </w:pPr>
            <w:r w:rsidRPr="002C55E9">
              <w:t>A</w:t>
            </w:r>
            <w:r w:rsidRPr="005404CB">
              <w:t>ssessment Conditions</w:t>
            </w:r>
          </w:p>
        </w:tc>
      </w:tr>
      <w:tr w:rsidR="00F1480E" w:rsidRPr="00A55106" w14:paraId="4F2F0283" w14:textId="77777777" w:rsidTr="00CA2922">
        <w:tc>
          <w:tcPr>
            <w:tcW w:w="5000" w:type="pct"/>
            <w:shd w:val="clear" w:color="auto" w:fill="auto"/>
          </w:tcPr>
          <w:p w14:paraId="2EC4F6B8" w14:textId="77777777" w:rsidR="00BC60DD" w:rsidRPr="00BC60DD" w:rsidRDefault="00BC60DD" w:rsidP="00BC60DD">
            <w:pPr>
              <w:pStyle w:val="SIText"/>
            </w:pPr>
            <w:r w:rsidRPr="00BC60DD">
              <w:t>Assessment of skills in this unit of competency must take place under the following conditions:</w:t>
            </w:r>
          </w:p>
          <w:p w14:paraId="5539BC4C" w14:textId="77777777" w:rsidR="00BC60DD" w:rsidRPr="00BC60DD" w:rsidRDefault="00BC60DD" w:rsidP="00BC60DD">
            <w:pPr>
              <w:pStyle w:val="SIBulletList1"/>
            </w:pPr>
            <w:r w:rsidRPr="00BC60DD">
              <w:t>physical conditions:</w:t>
            </w:r>
          </w:p>
          <w:p w14:paraId="22F98614" w14:textId="143AFE68" w:rsidR="00BC60DD" w:rsidRPr="00BC60DD" w:rsidRDefault="00BC60DD" w:rsidP="00BC60DD">
            <w:pPr>
              <w:pStyle w:val="SIBulletList2"/>
            </w:pPr>
            <w:r w:rsidRPr="00BC60DD">
              <w:t xml:space="preserve">skills must be demonstrated in a </w:t>
            </w:r>
            <w:r>
              <w:t>meat packing premises</w:t>
            </w:r>
          </w:p>
          <w:p w14:paraId="59997845" w14:textId="77777777" w:rsidR="00BC60DD" w:rsidRPr="00BC60DD" w:rsidRDefault="00BC60DD" w:rsidP="00BC60DD">
            <w:pPr>
              <w:pStyle w:val="SIBulletList1"/>
            </w:pPr>
            <w:r w:rsidRPr="00BC60DD">
              <w:t>resources, equipment and materials:</w:t>
            </w:r>
          </w:p>
          <w:p w14:paraId="6FA7C216" w14:textId="2696E952" w:rsidR="00BC60DD" w:rsidRPr="00BC60DD" w:rsidRDefault="00BC60DD" w:rsidP="00BC60DD">
            <w:pPr>
              <w:pStyle w:val="SIBulletList2"/>
            </w:pPr>
            <w:r>
              <w:t>meat to be packed</w:t>
            </w:r>
          </w:p>
          <w:p w14:paraId="11CDA9BA" w14:textId="0D7763CA" w:rsidR="00BC60DD" w:rsidRPr="00BC60DD" w:rsidRDefault="00BC60DD" w:rsidP="00BC60DD">
            <w:pPr>
              <w:pStyle w:val="SIBulletList2"/>
            </w:pPr>
            <w:r>
              <w:t>packing equipment and consumables</w:t>
            </w:r>
          </w:p>
          <w:p w14:paraId="19F4EF0F" w14:textId="1A792D7D" w:rsidR="00BC60DD" w:rsidRPr="00BC60DD" w:rsidRDefault="00B21C9B" w:rsidP="00BC60DD">
            <w:pPr>
              <w:pStyle w:val="SIBulletList2"/>
            </w:pPr>
            <w:r>
              <w:t>personal protective clothing and equipment</w:t>
            </w:r>
          </w:p>
          <w:p w14:paraId="6483C58C" w14:textId="77777777" w:rsidR="00BC60DD" w:rsidRPr="00BC60DD" w:rsidRDefault="00BC60DD" w:rsidP="00BC60DD">
            <w:pPr>
              <w:pStyle w:val="SIBulletList1"/>
            </w:pPr>
            <w:r w:rsidRPr="00BC60DD">
              <w:t>specifications:</w:t>
            </w:r>
          </w:p>
          <w:p w14:paraId="2E3E876B" w14:textId="77777777" w:rsidR="00BC60DD" w:rsidRPr="00BC60DD" w:rsidRDefault="00BC60DD" w:rsidP="00BC60DD">
            <w:pPr>
              <w:pStyle w:val="SIBulletList2"/>
            </w:pPr>
            <w:r w:rsidRPr="00BC60DD">
              <w:t>workplace standard operating procedures and task-related documents</w:t>
            </w:r>
          </w:p>
          <w:p w14:paraId="2FDDDB81" w14:textId="77777777" w:rsidR="00BC60DD" w:rsidRPr="00BC60DD" w:rsidRDefault="00BC60DD" w:rsidP="00BC60DD">
            <w:pPr>
              <w:pStyle w:val="SIBulletList1"/>
            </w:pPr>
            <w:r w:rsidRPr="00BC60DD">
              <w:t>timeframes:</w:t>
            </w:r>
          </w:p>
          <w:p w14:paraId="6D3AB036" w14:textId="77777777" w:rsidR="00BC60DD" w:rsidRPr="00BC60DD" w:rsidRDefault="00BC60DD" w:rsidP="00BC60DD">
            <w:pPr>
              <w:pStyle w:val="SIBulletList2"/>
            </w:pPr>
            <w:r w:rsidRPr="00BC60DD">
              <w:t>within typical operating and production conditions for the workplace.</w:t>
            </w:r>
          </w:p>
          <w:p w14:paraId="7F870B56" w14:textId="77777777" w:rsidR="00BC60DD" w:rsidRPr="00BC60DD" w:rsidRDefault="00BC60DD" w:rsidP="00BC60DD">
            <w:pPr>
              <w:pStyle w:val="SIText"/>
            </w:pPr>
          </w:p>
          <w:p w14:paraId="72FC2BF3" w14:textId="5082B415" w:rsidR="00F1480E" w:rsidRPr="00C10E06" w:rsidRDefault="00BC60DD" w:rsidP="00C10E06">
            <w:pPr>
              <w:pStyle w:val="SIText"/>
            </w:pPr>
            <w:r w:rsidRPr="00BC60DD">
              <w:t>Assessors of this unit must satisfy the requirements for assessors in applicable vocational education and training legislation, frameworks and/or standards.</w:t>
            </w:r>
          </w:p>
        </w:tc>
      </w:tr>
    </w:tbl>
    <w:p w14:paraId="59803188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23937051" w14:textId="77777777" w:rsidTr="004679E3">
        <w:tc>
          <w:tcPr>
            <w:tcW w:w="990" w:type="pct"/>
            <w:shd w:val="clear" w:color="auto" w:fill="auto"/>
          </w:tcPr>
          <w:p w14:paraId="25F9155C" w14:textId="77777777" w:rsidR="00F1480E" w:rsidRPr="005404CB" w:rsidRDefault="00D71E43" w:rsidP="005404CB">
            <w:pPr>
              <w:pStyle w:val="SIHeading2"/>
            </w:pPr>
            <w:r w:rsidRPr="002C55E9">
              <w:t>L</w:t>
            </w:r>
            <w:r w:rsidRPr="005404CB">
              <w:t>inks</w:t>
            </w:r>
          </w:p>
        </w:tc>
        <w:tc>
          <w:tcPr>
            <w:tcW w:w="4010" w:type="pct"/>
            <w:shd w:val="clear" w:color="auto" w:fill="auto"/>
          </w:tcPr>
          <w:p w14:paraId="5FB533ED" w14:textId="77777777" w:rsidR="002970C3" w:rsidRPr="005404CB" w:rsidRDefault="002970C3" w:rsidP="005404CB">
            <w:pPr>
              <w:pStyle w:val="SIText"/>
            </w:pPr>
            <w:r>
              <w:t xml:space="preserve">Companion Volumes, including Implementation </w:t>
            </w:r>
            <w:r w:rsidR="00346FDC" w:rsidRPr="005404CB">
              <w:t>Guides, are available at VETNet:</w:t>
            </w:r>
          </w:p>
          <w:p w14:paraId="4595EC34" w14:textId="62FDF980" w:rsidR="00F1480E" w:rsidRPr="005404CB" w:rsidRDefault="00E22051" w:rsidP="005404CB">
            <w:pPr>
              <w:pStyle w:val="SIText"/>
            </w:pPr>
            <w:hyperlink r:id="rId12" w:history="1">
              <w:r w:rsidR="00F21C24" w:rsidRPr="00F21C24">
                <w:t>https://vetnet.gov.au/Pages/TrainingDocs.aspx?q=5e2e56b7-698f-4822-84bb-25adbb8443a7</w:t>
              </w:r>
            </w:hyperlink>
          </w:p>
        </w:tc>
      </w:tr>
    </w:tbl>
    <w:p w14:paraId="6A489CB4" w14:textId="77777777" w:rsidR="00F1480E" w:rsidRDefault="00F1480E" w:rsidP="005F771F">
      <w:pPr>
        <w:pStyle w:val="SIText"/>
      </w:pPr>
    </w:p>
    <w:sectPr w:rsidR="00F1480E" w:rsidSect="00AE32C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82B56" w14:textId="77777777" w:rsidR="002D6EED" w:rsidRDefault="002D6EED" w:rsidP="00BF3F0A">
      <w:r>
        <w:separator/>
      </w:r>
    </w:p>
    <w:p w14:paraId="29B36945" w14:textId="77777777" w:rsidR="002D6EED" w:rsidRDefault="002D6EED"/>
  </w:endnote>
  <w:endnote w:type="continuationSeparator" w:id="0">
    <w:p w14:paraId="6BB7271E" w14:textId="77777777" w:rsidR="002D6EED" w:rsidRDefault="002D6EED" w:rsidP="00BF3F0A">
      <w:r>
        <w:continuationSeparator/>
      </w:r>
    </w:p>
    <w:p w14:paraId="6C6493B2" w14:textId="77777777" w:rsidR="002D6EED" w:rsidRDefault="002D6EE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A58F0" w14:textId="77777777" w:rsidR="001455BD" w:rsidRDefault="001455B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28721817"/>
      <w:docPartObj>
        <w:docPartGallery w:val="Page Numbers (Bottom of Page)"/>
        <w:docPartUnique/>
      </w:docPartObj>
    </w:sdtPr>
    <w:sdtEndPr/>
    <w:sdtContent>
      <w:p w14:paraId="32F7B90E" w14:textId="77777777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="00AA5D02">
          <w:t xml:space="preserve"> </w:t>
        </w:r>
        <w:r>
          <w:tab/>
        </w:r>
        <w:r w:rsidR="00695C89"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1E0849" w:rsidRPr="005404CB">
          <w:t>1</w:t>
        </w:r>
        <w:r w:rsidRPr="000754EC">
          <w:fldChar w:fldCharType="end"/>
        </w:r>
      </w:p>
      <w:p w14:paraId="6483138B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AA5D02">
          <w:t>14 October</w:t>
        </w:r>
        <w:r w:rsidR="00EC0C3E">
          <w:t xml:space="preserve"> 20</w:t>
        </w:r>
        <w:r w:rsidR="00F30C7D">
          <w:t>20</w:t>
        </w:r>
      </w:p>
    </w:sdtContent>
  </w:sdt>
  <w:p w14:paraId="1391A3F3" w14:textId="77777777" w:rsidR="00687B62" w:rsidRDefault="00687B6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84814" w14:textId="77777777" w:rsidR="001455BD" w:rsidRDefault="001455B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D1960" w14:textId="77777777" w:rsidR="002D6EED" w:rsidRDefault="002D6EED" w:rsidP="00BF3F0A">
      <w:r>
        <w:separator/>
      </w:r>
    </w:p>
    <w:p w14:paraId="6F73554F" w14:textId="77777777" w:rsidR="002D6EED" w:rsidRDefault="002D6EED"/>
  </w:footnote>
  <w:footnote w:type="continuationSeparator" w:id="0">
    <w:p w14:paraId="3270AB76" w14:textId="77777777" w:rsidR="002D6EED" w:rsidRDefault="002D6EED" w:rsidP="00BF3F0A">
      <w:r>
        <w:continuationSeparator/>
      </w:r>
    </w:p>
    <w:p w14:paraId="276E95A6" w14:textId="77777777" w:rsidR="002D6EED" w:rsidRDefault="002D6EE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32BED" w14:textId="77777777" w:rsidR="001455BD" w:rsidRDefault="001455B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F88A8" w14:textId="1F6176B2" w:rsidR="009C2650" w:rsidRPr="00D2734D" w:rsidRDefault="00E22051" w:rsidP="00D2734D">
    <w:sdt>
      <w:sdtPr>
        <w:rPr>
          <w:lang w:eastAsia="en-US"/>
        </w:rPr>
        <w:id w:val="359169020"/>
        <w:docPartObj>
          <w:docPartGallery w:val="Watermarks"/>
          <w:docPartUnique/>
        </w:docPartObj>
      </w:sdtPr>
      <w:sdtEndPr/>
      <w:sdtContent>
        <w:r>
          <w:rPr>
            <w:lang w:eastAsia="en-US"/>
          </w:rPr>
          <w:pict w14:anchorId="6A81F0FE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E240EA" w:rsidRPr="00D2734D">
      <w:rPr>
        <w:lang w:eastAsia="en-US"/>
      </w:rPr>
      <w:t>AMP</w:t>
    </w:r>
    <w:r w:rsidR="00E240EA">
      <w:t>PKG3X</w:t>
    </w:r>
    <w:r w:rsidR="001455BD">
      <w:t>2</w:t>
    </w:r>
    <w:r w:rsidR="00E240EA" w:rsidRPr="00D2734D">
      <w:rPr>
        <w:lang w:eastAsia="en-US"/>
      </w:rPr>
      <w:t xml:space="preserve"> </w:t>
    </w:r>
    <w:r w:rsidR="00D2734D" w:rsidRPr="00D2734D">
      <w:rPr>
        <w:lang w:eastAsia="en-US"/>
      </w:rPr>
      <w:t>Supervise meat packing operation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A43DE" w14:textId="77777777" w:rsidR="001455BD" w:rsidRDefault="001455B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663E9"/>
    <w:multiLevelType w:val="multilevel"/>
    <w:tmpl w:val="57445F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8" w15:restartNumberingAfterBreak="0">
    <w:nsid w:val="22B375A3"/>
    <w:multiLevelType w:val="multilevel"/>
    <w:tmpl w:val="6B5C27E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3" w15:restartNumberingAfterBreak="0">
    <w:nsid w:val="676903FE"/>
    <w:multiLevelType w:val="multilevel"/>
    <w:tmpl w:val="CD2A42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4"/>
  </w:num>
  <w:num w:numId="4">
    <w:abstractNumId w:val="16"/>
  </w:num>
  <w:num w:numId="5">
    <w:abstractNumId w:val="1"/>
  </w:num>
  <w:num w:numId="6">
    <w:abstractNumId w:val="9"/>
  </w:num>
  <w:num w:numId="7">
    <w:abstractNumId w:val="3"/>
  </w:num>
  <w:num w:numId="8">
    <w:abstractNumId w:val="0"/>
  </w:num>
  <w:num w:numId="9">
    <w:abstractNumId w:val="15"/>
  </w:num>
  <w:num w:numId="10">
    <w:abstractNumId w:val="11"/>
  </w:num>
  <w:num w:numId="11">
    <w:abstractNumId w:val="14"/>
  </w:num>
  <w:num w:numId="12">
    <w:abstractNumId w:val="12"/>
  </w:num>
  <w:num w:numId="13">
    <w:abstractNumId w:val="17"/>
  </w:num>
  <w:num w:numId="14">
    <w:abstractNumId w:val="5"/>
  </w:num>
  <w:num w:numId="15">
    <w:abstractNumId w:val="6"/>
  </w:num>
  <w:num w:numId="16">
    <w:abstractNumId w:val="18"/>
  </w:num>
  <w:num w:numId="17">
    <w:abstractNumId w:val="13"/>
  </w:num>
  <w:num w:numId="18">
    <w:abstractNumId w:val="8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PjQuk0OqJRKeOIi/xNpYoUggYWXGPPA0tVrg9Qpt6hB4SxoW/3NgpTWB1fmsUnZQ3coYivXMOI9Sexiln+DjSg==" w:salt="o0qWqIQ1Rz1KoKhcoBWAaA=="/>
  <w:styleLockTheme/>
  <w:styleLockQFSet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94B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B2022"/>
    <w:rsid w:val="000C149A"/>
    <w:rsid w:val="000C224E"/>
    <w:rsid w:val="000E25E6"/>
    <w:rsid w:val="000E2C86"/>
    <w:rsid w:val="000F29F2"/>
    <w:rsid w:val="00101659"/>
    <w:rsid w:val="00105AEA"/>
    <w:rsid w:val="001078BF"/>
    <w:rsid w:val="00133957"/>
    <w:rsid w:val="001372F6"/>
    <w:rsid w:val="00144385"/>
    <w:rsid w:val="001455BD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30EB"/>
    <w:rsid w:val="001D5C1B"/>
    <w:rsid w:val="001D7F5B"/>
    <w:rsid w:val="001E0849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67AF6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D6EED"/>
    <w:rsid w:val="002E170C"/>
    <w:rsid w:val="002E193E"/>
    <w:rsid w:val="002F4A58"/>
    <w:rsid w:val="00305EFF"/>
    <w:rsid w:val="00310A6A"/>
    <w:rsid w:val="003144E6"/>
    <w:rsid w:val="00333B69"/>
    <w:rsid w:val="00337E82"/>
    <w:rsid w:val="00346FDC"/>
    <w:rsid w:val="00350BB1"/>
    <w:rsid w:val="00352C83"/>
    <w:rsid w:val="00366805"/>
    <w:rsid w:val="0037067D"/>
    <w:rsid w:val="00373436"/>
    <w:rsid w:val="0038735B"/>
    <w:rsid w:val="003916D1"/>
    <w:rsid w:val="00394C90"/>
    <w:rsid w:val="003A21F0"/>
    <w:rsid w:val="003A277F"/>
    <w:rsid w:val="003A58BA"/>
    <w:rsid w:val="003A5AE7"/>
    <w:rsid w:val="003A7221"/>
    <w:rsid w:val="003B3493"/>
    <w:rsid w:val="003C13AE"/>
    <w:rsid w:val="003C7152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54864"/>
    <w:rsid w:val="0046239A"/>
    <w:rsid w:val="004640AE"/>
    <w:rsid w:val="00466F18"/>
    <w:rsid w:val="004679E3"/>
    <w:rsid w:val="00470D64"/>
    <w:rsid w:val="00475172"/>
    <w:rsid w:val="0047544E"/>
    <w:rsid w:val="004758B0"/>
    <w:rsid w:val="0048067C"/>
    <w:rsid w:val="004832D2"/>
    <w:rsid w:val="00485559"/>
    <w:rsid w:val="004A142B"/>
    <w:rsid w:val="004A3860"/>
    <w:rsid w:val="004A44E8"/>
    <w:rsid w:val="004A581D"/>
    <w:rsid w:val="004A7706"/>
    <w:rsid w:val="004A77E3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11740"/>
    <w:rsid w:val="0051194B"/>
    <w:rsid w:val="005145AB"/>
    <w:rsid w:val="00520E9A"/>
    <w:rsid w:val="005248C1"/>
    <w:rsid w:val="00526134"/>
    <w:rsid w:val="005404CB"/>
    <w:rsid w:val="005405B2"/>
    <w:rsid w:val="005427C8"/>
    <w:rsid w:val="005446D1"/>
    <w:rsid w:val="00556C4C"/>
    <w:rsid w:val="00557369"/>
    <w:rsid w:val="00557D22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3B1D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5C89"/>
    <w:rsid w:val="006969D9"/>
    <w:rsid w:val="006A2B68"/>
    <w:rsid w:val="006C2F32"/>
    <w:rsid w:val="006D199B"/>
    <w:rsid w:val="006D1AF9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22BE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663E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97BFC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3639E"/>
    <w:rsid w:val="00A5092E"/>
    <w:rsid w:val="00A554D6"/>
    <w:rsid w:val="00A56E14"/>
    <w:rsid w:val="00A6476B"/>
    <w:rsid w:val="00A76C6C"/>
    <w:rsid w:val="00A87356"/>
    <w:rsid w:val="00A92DD1"/>
    <w:rsid w:val="00AA5338"/>
    <w:rsid w:val="00AA5D02"/>
    <w:rsid w:val="00AB1B8E"/>
    <w:rsid w:val="00AB3EC1"/>
    <w:rsid w:val="00AB46DE"/>
    <w:rsid w:val="00AC0696"/>
    <w:rsid w:val="00AC4C98"/>
    <w:rsid w:val="00AC5F6B"/>
    <w:rsid w:val="00AD3896"/>
    <w:rsid w:val="00AD5B47"/>
    <w:rsid w:val="00AE1ED9"/>
    <w:rsid w:val="00AE32CB"/>
    <w:rsid w:val="00AF3957"/>
    <w:rsid w:val="00B0712C"/>
    <w:rsid w:val="00B12013"/>
    <w:rsid w:val="00B21C9B"/>
    <w:rsid w:val="00B22C67"/>
    <w:rsid w:val="00B3508F"/>
    <w:rsid w:val="00B4186F"/>
    <w:rsid w:val="00B436CA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1755"/>
    <w:rsid w:val="00BB23F4"/>
    <w:rsid w:val="00BC5075"/>
    <w:rsid w:val="00BC5419"/>
    <w:rsid w:val="00BC60DD"/>
    <w:rsid w:val="00BD3B0F"/>
    <w:rsid w:val="00BE5889"/>
    <w:rsid w:val="00BF1D4C"/>
    <w:rsid w:val="00BF3F0A"/>
    <w:rsid w:val="00C04238"/>
    <w:rsid w:val="00C10E06"/>
    <w:rsid w:val="00C143C3"/>
    <w:rsid w:val="00C1739B"/>
    <w:rsid w:val="00C21ADE"/>
    <w:rsid w:val="00C23D97"/>
    <w:rsid w:val="00C26067"/>
    <w:rsid w:val="00C30A29"/>
    <w:rsid w:val="00C317DC"/>
    <w:rsid w:val="00C578E9"/>
    <w:rsid w:val="00C63620"/>
    <w:rsid w:val="00C70626"/>
    <w:rsid w:val="00C72860"/>
    <w:rsid w:val="00C72A48"/>
    <w:rsid w:val="00C73582"/>
    <w:rsid w:val="00C73B90"/>
    <w:rsid w:val="00C742EC"/>
    <w:rsid w:val="00C96AF3"/>
    <w:rsid w:val="00C97CCC"/>
    <w:rsid w:val="00CA0274"/>
    <w:rsid w:val="00CA139A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35A"/>
    <w:rsid w:val="00D20C57"/>
    <w:rsid w:val="00D25D16"/>
    <w:rsid w:val="00D2734D"/>
    <w:rsid w:val="00D32124"/>
    <w:rsid w:val="00D54C76"/>
    <w:rsid w:val="00D632BB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02A2B"/>
    <w:rsid w:val="00E22051"/>
    <w:rsid w:val="00E238E6"/>
    <w:rsid w:val="00E240EA"/>
    <w:rsid w:val="00E34CD8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C0C3E"/>
    <w:rsid w:val="00EF01F8"/>
    <w:rsid w:val="00EF3268"/>
    <w:rsid w:val="00EF40EF"/>
    <w:rsid w:val="00EF47FE"/>
    <w:rsid w:val="00F01610"/>
    <w:rsid w:val="00F069BD"/>
    <w:rsid w:val="00F1480E"/>
    <w:rsid w:val="00F1497D"/>
    <w:rsid w:val="00F16AAC"/>
    <w:rsid w:val="00F21C24"/>
    <w:rsid w:val="00F30C7D"/>
    <w:rsid w:val="00F33FF2"/>
    <w:rsid w:val="00F438FC"/>
    <w:rsid w:val="00F5616F"/>
    <w:rsid w:val="00F56451"/>
    <w:rsid w:val="00F56827"/>
    <w:rsid w:val="00F62866"/>
    <w:rsid w:val="00F65EF0"/>
    <w:rsid w:val="00F71651"/>
    <w:rsid w:val="00F76191"/>
    <w:rsid w:val="00F76CC6"/>
    <w:rsid w:val="00F83D7C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7E1087"/>
  <w15:docId w15:val="{076B9109-911F-43C4-B8C2-F002262C3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TemporaryText-red">
    <w:name w:val="SI Temporary Text - red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character" w:customStyle="1" w:styleId="SITemporaryText-green">
    <w:name w:val="SI Temporary Text - green"/>
    <w:basedOn w:val="SITemporaryText-red"/>
    <w:uiPriority w:val="1"/>
    <w:qFormat/>
    <w:rsid w:val="00AB46DE"/>
    <w:rPr>
      <w:rFonts w:ascii="Arial" w:hAnsi="Arial"/>
      <w:color w:val="00B050"/>
      <w:sz w:val="22"/>
    </w:rPr>
  </w:style>
  <w:style w:type="character" w:customStyle="1" w:styleId="SITemporaryText-blue">
    <w:name w:val="SI Temporary Text - blue"/>
    <w:basedOn w:val="SITemporaryText-green"/>
    <w:uiPriority w:val="1"/>
    <w:qFormat/>
    <w:rsid w:val="00AB46DE"/>
    <w:rPr>
      <w:rFonts w:ascii="Arial" w:hAnsi="Arial"/>
      <w:color w:val="00B0F0"/>
      <w:sz w:val="22"/>
    </w:rPr>
  </w:style>
  <w:style w:type="character" w:customStyle="1" w:styleId="SIStrikethroughtext">
    <w:name w:val="SI Strikethrough text"/>
    <w:basedOn w:val="SITemporaryText-red"/>
    <w:uiPriority w:val="1"/>
    <w:qFormat/>
    <w:rsid w:val="00AB46DE"/>
    <w:rPr>
      <w:rFonts w:ascii="Arial" w:hAnsi="Arial"/>
      <w:caps w:val="0"/>
      <w:smallCaps w:val="0"/>
      <w:strike/>
      <w:dstrike w:val="0"/>
      <w:vanish w:val="0"/>
      <w:color w:val="FF0000"/>
      <w:sz w:val="20"/>
      <w:vertAlign w:val="baseline"/>
    </w:rPr>
  </w:style>
  <w:style w:type="character" w:styleId="UnresolvedMention">
    <w:name w:val="Unresolved Mention"/>
    <w:basedOn w:val="DefaultParagraphFont"/>
    <w:uiPriority w:val="99"/>
    <w:semiHidden/>
    <w:unhideWhenUsed/>
    <w:locked/>
    <w:rsid w:val="00C10E0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7544E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gov.au/Pages/TrainingDocs.aspx?q=5e2e56b7-698f-4822-84bb-25adbb8443a7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gov.au/Pages/TrainingDocs.aspx?q=5e2e56b7-698f-4822-84bb-25adbb8443a7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roo\Downloads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A673885FE09B4BAD443EA4226D5DD1" ma:contentTypeVersion="" ma:contentTypeDescription="Create a new document." ma:contentTypeScope="" ma:versionID="0628dcde545c0ae5ae150ad5a84e9cb0">
  <xsd:schema xmlns:xsd="http://www.w3.org/2001/XMLSchema" xmlns:xs="http://www.w3.org/2001/XMLSchema" xmlns:p="http://schemas.microsoft.com/office/2006/metadata/properties" xmlns:ns2="3c625ec5-f4fe-4e46-a051-7a1a1cbc9aa7" targetNamespace="http://schemas.microsoft.com/office/2006/metadata/properties" ma:root="true" ma:fieldsID="21f48c3018b2cc5687f26cc79926956d" ns2:_="">
    <xsd:import namespace="3c625ec5-f4fe-4e46-a051-7a1a1cbc9a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625ec5-f4fe-4e46-a051-7a1a1cbc9a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C41144D-5A32-4955-B1C8-E11F64C86E5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C78B907-C14A-4F9A-915F-3A2E5996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625ec5-f4fe-4e46-a051-7a1a1cbc9a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1B1A418-7300-48D4-9067-F3084374D9B5}">
  <ds:schemaRefs>
    <ds:schemaRef ds:uri="http://schemas.openxmlformats.org/package/2006/metadata/core-properties"/>
    <ds:schemaRef ds:uri="3c625ec5-f4fe-4e46-a051-7a1a1cbc9aa7"/>
    <ds:schemaRef ds:uri="http://schemas.microsoft.com/office/infopath/2007/PartnerControls"/>
    <ds:schemaRef ds:uri="http://www.w3.org/XML/1998/namespace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41</TotalTime>
  <Pages>3</Pages>
  <Words>889</Words>
  <Characters>5072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5950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Mark Lancaster</dc:creator>
  <cp:lastModifiedBy>Lucinda O'Brien</cp:lastModifiedBy>
  <cp:revision>13</cp:revision>
  <cp:lastPrinted>2016-05-27T05:21:00Z</cp:lastPrinted>
  <dcterms:created xsi:type="dcterms:W3CDTF">2021-08-09T02:15:00Z</dcterms:created>
  <dcterms:modified xsi:type="dcterms:W3CDTF">2022-02-14T05:15:00Z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0x0101006BA673885FE09B4BAD443EA4226D5DD1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xd_Signature">
    <vt:bool>false</vt:bool>
  </property>
  <property fmtid="{D5CDD505-2E9C-101B-9397-08002B2CF9AE}" pid="19" name="xd_ProgID">
    <vt:lpwstr/>
  </property>
  <property fmtid="{D5CDD505-2E9C-101B-9397-08002B2CF9AE}" pid="20" name="SharedWithUsers">
    <vt:lpwstr>27;#Georgiana Daian</vt:lpwstr>
  </property>
  <property fmtid="{D5CDD505-2E9C-101B-9397-08002B2CF9AE}" pid="21" name="TemplateUrl">
    <vt:lpwstr/>
  </property>
  <property fmtid="{D5CDD505-2E9C-101B-9397-08002B2CF9AE}" pid="22" name="ComplianceAssetId">
    <vt:lpwstr/>
  </property>
  <property fmtid="{D5CDD505-2E9C-101B-9397-08002B2CF9AE}" pid="23" name="Category">
    <vt:lpwstr>2. General Templates</vt:lpwstr>
  </property>
  <property fmtid="{D5CDD505-2E9C-101B-9397-08002B2CF9AE}" pid="24" name="Order">
    <vt:r8>3900</vt:r8>
  </property>
  <property fmtid="{D5CDD505-2E9C-101B-9397-08002B2CF9AE}" pid="25" name="File Category">
    <vt:lpwstr>Templates</vt:lpwstr>
  </property>
  <property fmtid="{D5CDD505-2E9C-101B-9397-08002B2CF9AE}" pid="26" name="AssignedTo">
    <vt:lpwstr/>
  </property>
  <property fmtid="{D5CDD505-2E9C-101B-9397-08002B2CF9AE}" pid="27" name="Assigned to0">
    <vt:lpwstr/>
  </property>
  <property fmtid="{D5CDD505-2E9C-101B-9397-08002B2CF9AE}" pid="28" name="Project Phase">
    <vt:lpwstr>Proposed for deletion</vt:lpwstr>
  </property>
  <property fmtid="{D5CDD505-2E9C-101B-9397-08002B2CF9AE}" pid="29" name="Meat Group">
    <vt:lpwstr>4 Leadership/Management</vt:lpwstr>
  </property>
</Properties>
</file>