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F8A92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A7F636E" w14:textId="77777777" w:rsidTr="00146EEC">
        <w:tc>
          <w:tcPr>
            <w:tcW w:w="2689" w:type="dxa"/>
          </w:tcPr>
          <w:p w14:paraId="3D13C0DB" w14:textId="77777777" w:rsidR="00F1480E" w:rsidRPr="005404CB" w:rsidRDefault="00830267" w:rsidP="005404CB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9DA65C7" w14:textId="77777777" w:rsidR="00F1480E" w:rsidRPr="005404CB" w:rsidRDefault="00830267" w:rsidP="005404CB">
            <w:pPr>
              <w:pStyle w:val="SIText-Bold"/>
            </w:pPr>
            <w:r w:rsidRPr="00A326C2">
              <w:t>Comments</w:t>
            </w:r>
          </w:p>
        </w:tc>
      </w:tr>
      <w:tr w:rsidR="00F1480E" w14:paraId="7B7CEE4B" w14:textId="77777777" w:rsidTr="00146EEC">
        <w:tc>
          <w:tcPr>
            <w:tcW w:w="2689" w:type="dxa"/>
          </w:tcPr>
          <w:p w14:paraId="54162829" w14:textId="545B9CD8" w:rsidR="00F1480E" w:rsidRPr="005404CB" w:rsidRDefault="00F1480E" w:rsidP="005404CB">
            <w:pPr>
              <w:pStyle w:val="SIText"/>
            </w:pPr>
            <w:r w:rsidRPr="00CC451E">
              <w:t>Release</w:t>
            </w:r>
            <w:r w:rsidR="00337E82" w:rsidRPr="005404CB">
              <w:t xml:space="preserve"> 1</w:t>
            </w:r>
          </w:p>
        </w:tc>
        <w:tc>
          <w:tcPr>
            <w:tcW w:w="6939" w:type="dxa"/>
          </w:tcPr>
          <w:p w14:paraId="710F8562" w14:textId="54574E03" w:rsidR="00F1480E" w:rsidRPr="005404CB" w:rsidRDefault="00F44251" w:rsidP="00E503BE">
            <w:pPr>
              <w:pStyle w:val="SIText"/>
            </w:pPr>
            <w:r w:rsidRPr="00F44251">
              <w:t xml:space="preserve">This version released with AMP Australian Meat Processing Training Package Version </w:t>
            </w:r>
            <w:r w:rsidR="00EB7362">
              <w:t>8</w:t>
            </w:r>
            <w:r w:rsidRPr="00F44251">
              <w:t>.0.</w:t>
            </w:r>
          </w:p>
        </w:tc>
      </w:tr>
    </w:tbl>
    <w:p w14:paraId="02CEB07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68B8DA2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4E5419B2" w14:textId="4758572B" w:rsidR="00F1480E" w:rsidRPr="00382E6E" w:rsidRDefault="00EB7362" w:rsidP="005404CB">
            <w:pPr>
              <w:pStyle w:val="SIUNITCODE"/>
              <w:rPr>
                <w:rStyle w:val="SITemporaryText-green"/>
              </w:rPr>
            </w:pPr>
            <w:r w:rsidRPr="00382E6E">
              <w:rPr>
                <w:rStyle w:val="SITemporaryText-green"/>
              </w:rPr>
              <w:t>AMPLDR4X</w:t>
            </w:r>
            <w:r w:rsidR="00BE3D85" w:rsidRPr="00382E6E">
              <w:rPr>
                <w:rStyle w:val="SITemporaryText-green"/>
              </w:rPr>
              <w:t>6</w:t>
            </w:r>
          </w:p>
        </w:tc>
        <w:tc>
          <w:tcPr>
            <w:tcW w:w="3604" w:type="pct"/>
            <w:shd w:val="clear" w:color="auto" w:fill="auto"/>
          </w:tcPr>
          <w:p w14:paraId="0B6AAD6B" w14:textId="3059FAD7" w:rsidR="00F1480E" w:rsidRPr="005404CB" w:rsidRDefault="00061511" w:rsidP="005404CB">
            <w:pPr>
              <w:pStyle w:val="SIUnittitle"/>
            </w:pPr>
            <w:r w:rsidRPr="00061511">
              <w:t>Foster a learning culture in a meat enterprise</w:t>
            </w:r>
          </w:p>
        </w:tc>
      </w:tr>
      <w:tr w:rsidR="00F1480E" w:rsidRPr="00963A46" w14:paraId="3D75C78B" w14:textId="77777777" w:rsidTr="00CA2922">
        <w:tc>
          <w:tcPr>
            <w:tcW w:w="1396" w:type="pct"/>
            <w:shd w:val="clear" w:color="auto" w:fill="auto"/>
          </w:tcPr>
          <w:p w14:paraId="02C53654" w14:textId="77777777" w:rsidR="00F1480E" w:rsidRPr="005404CB" w:rsidRDefault="00FD557D" w:rsidP="005404CB">
            <w:pPr>
              <w:pStyle w:val="SIHeading2"/>
            </w:pPr>
            <w:r w:rsidRPr="00FD557D">
              <w:t>Application</w:t>
            </w:r>
          </w:p>
          <w:p w14:paraId="62C1EA03" w14:textId="77777777" w:rsidR="00FD557D" w:rsidRPr="00923720" w:rsidRDefault="00FD557D" w:rsidP="005404CB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06DF4C83" w14:textId="6F4972B6" w:rsidR="00CE6259" w:rsidRDefault="00CE6259" w:rsidP="00CE6259">
            <w:pPr>
              <w:pStyle w:val="SIText"/>
            </w:pPr>
            <w:r w:rsidRPr="00CE6259">
              <w:t xml:space="preserve">This unit describes the skills and knowledge required to integrate work and learning in a meat enterprise. This unit does not provide workplace trainer </w:t>
            </w:r>
            <w:proofErr w:type="gramStart"/>
            <w:r w:rsidRPr="00CE6259">
              <w:t>skills, but</w:t>
            </w:r>
            <w:proofErr w:type="gramEnd"/>
            <w:r w:rsidRPr="00CE6259">
              <w:t xml:space="preserve"> does describe the skills and knowledge required for people in leadership positions to monitor and facilitate workplace training and learning.</w:t>
            </w:r>
          </w:p>
          <w:p w14:paraId="6FC2A261" w14:textId="77777777" w:rsidR="00CE6259" w:rsidRPr="00CE6259" w:rsidRDefault="00CE6259" w:rsidP="00CE6259">
            <w:pPr>
              <w:pStyle w:val="SIText"/>
            </w:pPr>
          </w:p>
          <w:p w14:paraId="3F86EB12" w14:textId="18DC6398" w:rsidR="00CE6259" w:rsidRDefault="00CE6259" w:rsidP="00CE6259">
            <w:pPr>
              <w:pStyle w:val="SIText"/>
            </w:pPr>
            <w:r w:rsidRPr="00CE6259">
              <w:t>In the meat industry, workplace learning adds to performance and the competitive advantage of the business. The commitment of personnel in leadership roles to training and learning is essential.</w:t>
            </w:r>
          </w:p>
          <w:p w14:paraId="59E5778A" w14:textId="77777777" w:rsidR="00CE6259" w:rsidRPr="00CE6259" w:rsidRDefault="00CE6259" w:rsidP="00CE6259">
            <w:pPr>
              <w:pStyle w:val="SIText"/>
            </w:pPr>
          </w:p>
          <w:p w14:paraId="35F4F532" w14:textId="5327C13F" w:rsidR="00CE6259" w:rsidRDefault="00CE6259" w:rsidP="00CE6259">
            <w:pPr>
              <w:pStyle w:val="SIText"/>
            </w:pPr>
            <w:r w:rsidRPr="00CE6259">
              <w:t>This unit applies to individuals who take responsibility for their own work and for the quality of others’ work within known parameters. They provide and communicate solutions to a range of predictable and sometimes unpredictable problems.</w:t>
            </w:r>
          </w:p>
          <w:p w14:paraId="372D7F1B" w14:textId="77777777" w:rsidR="00CE6259" w:rsidRPr="00CE6259" w:rsidRDefault="00CE6259" w:rsidP="00CE6259">
            <w:pPr>
              <w:pStyle w:val="SIText"/>
            </w:pPr>
          </w:p>
          <w:p w14:paraId="6413C989" w14:textId="51F9ABA7" w:rsidR="007E53F6" w:rsidRPr="007E53F6" w:rsidRDefault="007E53F6" w:rsidP="007E53F6">
            <w:pPr>
              <w:pStyle w:val="SIText"/>
            </w:pPr>
            <w:r w:rsidRPr="007E53F6">
              <w:t>All work must be carried out to comply with workplace procedures, in accordance with state/territory health and safety, legislation and standards that apply to the workplace.</w:t>
            </w:r>
          </w:p>
          <w:p w14:paraId="66277B37" w14:textId="77777777" w:rsidR="007E53F6" w:rsidRPr="007E53F6" w:rsidRDefault="007E53F6" w:rsidP="007E53F6">
            <w:pPr>
              <w:pStyle w:val="SIText"/>
            </w:pPr>
          </w:p>
          <w:p w14:paraId="13AEC83F" w14:textId="77777777" w:rsidR="007E53F6" w:rsidRPr="007E53F6" w:rsidRDefault="007E53F6" w:rsidP="007E53F6">
            <w:pPr>
              <w:pStyle w:val="SIText"/>
            </w:pPr>
            <w:r w:rsidRPr="007E53F6">
              <w:t>No licensing, legislative or certification requirements apply to this unit at the time of publication.</w:t>
            </w:r>
          </w:p>
          <w:p w14:paraId="077C0FC6" w14:textId="75F85A0C" w:rsidR="00373436" w:rsidRPr="000754EC" w:rsidRDefault="00373436" w:rsidP="00CE6259">
            <w:pPr>
              <w:pStyle w:val="SIText"/>
            </w:pPr>
          </w:p>
        </w:tc>
      </w:tr>
      <w:tr w:rsidR="00F1480E" w:rsidRPr="00963A46" w14:paraId="035A2A3C" w14:textId="77777777" w:rsidTr="00CA2922">
        <w:tc>
          <w:tcPr>
            <w:tcW w:w="1396" w:type="pct"/>
            <w:shd w:val="clear" w:color="auto" w:fill="auto"/>
          </w:tcPr>
          <w:p w14:paraId="6A74E434" w14:textId="77777777" w:rsidR="00F1480E" w:rsidRPr="005404CB" w:rsidRDefault="00FD557D" w:rsidP="005404CB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1638E63" w14:textId="05C6D5AD" w:rsidR="00F1480E" w:rsidRPr="005404CB" w:rsidRDefault="00F1480E" w:rsidP="005404CB">
            <w:pPr>
              <w:pStyle w:val="SIText"/>
            </w:pPr>
            <w:r w:rsidRPr="008908DE">
              <w:t>Ni</w:t>
            </w:r>
            <w:r w:rsidR="007A300D" w:rsidRPr="005404CB">
              <w:t>l</w:t>
            </w:r>
          </w:p>
        </w:tc>
      </w:tr>
      <w:tr w:rsidR="00F1480E" w:rsidRPr="00963A46" w14:paraId="60903E01" w14:textId="77777777" w:rsidTr="00CA2922">
        <w:tc>
          <w:tcPr>
            <w:tcW w:w="1396" w:type="pct"/>
            <w:shd w:val="clear" w:color="auto" w:fill="auto"/>
          </w:tcPr>
          <w:p w14:paraId="3512F11A" w14:textId="77777777" w:rsidR="00F1480E" w:rsidRPr="005404CB" w:rsidRDefault="00FD557D" w:rsidP="005404CB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2B839DA" w14:textId="1B8A01C8" w:rsidR="00F1480E" w:rsidRPr="00382E6E" w:rsidRDefault="007E53F6" w:rsidP="005404CB">
            <w:pPr>
              <w:pStyle w:val="SIText"/>
              <w:rPr>
                <w:rStyle w:val="SITemporaryText-green"/>
              </w:rPr>
            </w:pPr>
            <w:r w:rsidRPr="00382E6E">
              <w:rPr>
                <w:rStyle w:val="SITemporaryText-green"/>
              </w:rPr>
              <w:t>Leadership (LDR)</w:t>
            </w:r>
          </w:p>
        </w:tc>
      </w:tr>
    </w:tbl>
    <w:p w14:paraId="18A7961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A59E5AD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7035AF25" w14:textId="77777777" w:rsidR="00F1480E" w:rsidRPr="005404CB" w:rsidRDefault="00FD557D" w:rsidP="005404CB">
            <w:pPr>
              <w:pStyle w:val="SIHeading2"/>
            </w:pPr>
            <w:r w:rsidRPr="00923720">
              <w:t>E</w:t>
            </w:r>
            <w:r w:rsidRPr="005404CB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68D0086" w14:textId="77777777" w:rsidR="00F1480E" w:rsidRPr="005404CB" w:rsidRDefault="00FD557D" w:rsidP="005404CB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4AB8D445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65CD053F" w14:textId="77777777" w:rsidR="00F1480E" w:rsidRPr="005404CB" w:rsidRDefault="00F1480E" w:rsidP="005404CB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054F3535" w14:textId="77777777" w:rsidR="00F1480E" w:rsidRPr="005404CB" w:rsidRDefault="00F1480E" w:rsidP="005404CB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5404CB">
              <w:rPr>
                <w:rStyle w:val="SIText-Italic"/>
              </w:rPr>
              <w:t>demonstrate achievement of the element.</w:t>
            </w:r>
          </w:p>
        </w:tc>
      </w:tr>
      <w:tr w:rsidR="00CE6259" w:rsidRPr="00963A46" w14:paraId="093B57A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FB446BD" w14:textId="206009FC" w:rsidR="00CE6259" w:rsidRPr="00CE6259" w:rsidRDefault="00CE6259" w:rsidP="00CE6259">
            <w:pPr>
              <w:pStyle w:val="SIText"/>
            </w:pPr>
            <w:r w:rsidRPr="00CE6259">
              <w:t>1. Develop a learning culture in the enterprise</w:t>
            </w:r>
          </w:p>
        </w:tc>
        <w:tc>
          <w:tcPr>
            <w:tcW w:w="3604" w:type="pct"/>
            <w:shd w:val="clear" w:color="auto" w:fill="auto"/>
          </w:tcPr>
          <w:p w14:paraId="1F6BD13B" w14:textId="77777777" w:rsidR="00CE6259" w:rsidRPr="00CE6259" w:rsidRDefault="00CE6259" w:rsidP="00CE6259">
            <w:pPr>
              <w:pStyle w:val="SIText"/>
            </w:pPr>
            <w:r w:rsidRPr="00CE6259">
              <w:t>1.1 Demonstrate a commitment to, and value of learning through own personal performance</w:t>
            </w:r>
          </w:p>
          <w:p w14:paraId="06467F42" w14:textId="77777777" w:rsidR="00CE6259" w:rsidRPr="00CE6259" w:rsidRDefault="00CE6259" w:rsidP="00CE6259">
            <w:pPr>
              <w:pStyle w:val="SIText"/>
            </w:pPr>
            <w:r w:rsidRPr="00CE6259">
              <w:t>1.2 Include learning and training strategies as an integral part of work and performance plans</w:t>
            </w:r>
          </w:p>
          <w:p w14:paraId="598CAAA4" w14:textId="77777777" w:rsidR="00CE6259" w:rsidRPr="00CE6259" w:rsidRDefault="00CE6259" w:rsidP="00CE6259">
            <w:pPr>
              <w:pStyle w:val="SIText"/>
            </w:pPr>
            <w:r w:rsidRPr="00CE6259">
              <w:t>1.3 Reflect diversity of needs and opportunities in learning and training strategies and plans</w:t>
            </w:r>
          </w:p>
          <w:p w14:paraId="047B411B" w14:textId="77777777" w:rsidR="00CE6259" w:rsidRPr="00CE6259" w:rsidRDefault="00CE6259" w:rsidP="00CE6259">
            <w:pPr>
              <w:pStyle w:val="SIText"/>
            </w:pPr>
            <w:r w:rsidRPr="00CE6259">
              <w:t>1.4 Prepare and recommend resource proposals to support workplace learning</w:t>
            </w:r>
          </w:p>
          <w:p w14:paraId="0ACD8386" w14:textId="077D4F07" w:rsidR="00CE6259" w:rsidRPr="00CE6259" w:rsidRDefault="00CE6259" w:rsidP="00CE6259">
            <w:pPr>
              <w:pStyle w:val="SIText"/>
            </w:pPr>
            <w:r w:rsidRPr="00CE6259">
              <w:t>1.5 Ensure consultation and negotiation with training and development professionals results in the planning and provision of learning which enhances individual, team and organisational performance</w:t>
            </w:r>
          </w:p>
        </w:tc>
      </w:tr>
      <w:tr w:rsidR="00CE6259" w:rsidRPr="00963A46" w14:paraId="10724A7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49EE023" w14:textId="4D2BB08B" w:rsidR="00CE6259" w:rsidRPr="00CE6259" w:rsidRDefault="00CE6259" w:rsidP="00CE6259">
            <w:pPr>
              <w:pStyle w:val="SIText"/>
            </w:pPr>
            <w:r w:rsidRPr="00CE6259">
              <w:t>2. Create learning opportunities to develop individual, team and organisational performance</w:t>
            </w:r>
          </w:p>
        </w:tc>
        <w:tc>
          <w:tcPr>
            <w:tcW w:w="3604" w:type="pct"/>
            <w:shd w:val="clear" w:color="auto" w:fill="auto"/>
          </w:tcPr>
          <w:p w14:paraId="1E391CFC" w14:textId="77777777" w:rsidR="00CE6259" w:rsidRPr="00CE6259" w:rsidRDefault="00CE6259" w:rsidP="00CE6259">
            <w:pPr>
              <w:pStyle w:val="SIText"/>
            </w:pPr>
            <w:r w:rsidRPr="00CE6259">
              <w:t>2.1 Develop and support workplace environments and contexts which facilitate learning</w:t>
            </w:r>
          </w:p>
          <w:p w14:paraId="1019BE26" w14:textId="77777777" w:rsidR="00CE6259" w:rsidRPr="00CE6259" w:rsidRDefault="00CE6259" w:rsidP="00CE6259">
            <w:pPr>
              <w:pStyle w:val="SIText"/>
            </w:pPr>
            <w:r w:rsidRPr="00CE6259">
              <w:t>2.2 Identify and promote external and internal opportunities for learning</w:t>
            </w:r>
          </w:p>
          <w:p w14:paraId="46A08009" w14:textId="77777777" w:rsidR="00CE6259" w:rsidRPr="00CE6259" w:rsidRDefault="00CE6259" w:rsidP="00CE6259">
            <w:pPr>
              <w:pStyle w:val="SIText"/>
            </w:pPr>
            <w:r w:rsidRPr="00CE6259">
              <w:t>2.3 Collaboratively develop learning plans to meet individual, team and organisational goals</w:t>
            </w:r>
          </w:p>
          <w:p w14:paraId="165CB702" w14:textId="77777777" w:rsidR="00CE6259" w:rsidRPr="00CE6259" w:rsidRDefault="00CE6259" w:rsidP="00CE6259">
            <w:pPr>
              <w:pStyle w:val="SIText"/>
            </w:pPr>
            <w:r w:rsidRPr="00CE6259">
              <w:t>2.4 Facilitate individual and team access to, and participation in, learning opportunities</w:t>
            </w:r>
          </w:p>
          <w:p w14:paraId="2F41F575" w14:textId="7DE5841E" w:rsidR="00CE6259" w:rsidRPr="00CE6259" w:rsidRDefault="00CE6259" w:rsidP="00CE6259">
            <w:pPr>
              <w:pStyle w:val="SIText"/>
            </w:pPr>
            <w:r w:rsidRPr="00CE6259">
              <w:t>2.5 Plan and provide individual and team learning and training in consultation with learners and training specialists, where appropriate</w:t>
            </w:r>
          </w:p>
        </w:tc>
      </w:tr>
      <w:tr w:rsidR="00CE6259" w:rsidRPr="00963A46" w14:paraId="1167C88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B9FA395" w14:textId="4D7EE5C4" w:rsidR="00CE6259" w:rsidRPr="00CE6259" w:rsidRDefault="00CE6259" w:rsidP="00CE6259">
            <w:pPr>
              <w:pStyle w:val="SIText"/>
            </w:pPr>
            <w:r w:rsidRPr="00CE6259">
              <w:lastRenderedPageBreak/>
              <w:t>3. Facilitate and promote learning</w:t>
            </w:r>
          </w:p>
        </w:tc>
        <w:tc>
          <w:tcPr>
            <w:tcW w:w="3604" w:type="pct"/>
            <w:shd w:val="clear" w:color="auto" w:fill="auto"/>
          </w:tcPr>
          <w:p w14:paraId="20CA56F4" w14:textId="77777777" w:rsidR="00CE6259" w:rsidRPr="00CE6259" w:rsidRDefault="00CE6259" w:rsidP="00CE6259">
            <w:pPr>
              <w:pStyle w:val="SIText"/>
            </w:pPr>
            <w:r w:rsidRPr="00CE6259">
              <w:t>3.1 Use workplace activities as opportunities for learning</w:t>
            </w:r>
          </w:p>
          <w:p w14:paraId="0D769E38" w14:textId="77777777" w:rsidR="00CE6259" w:rsidRPr="00CE6259" w:rsidRDefault="00CE6259" w:rsidP="00CE6259">
            <w:pPr>
              <w:pStyle w:val="SIText"/>
            </w:pPr>
            <w:r w:rsidRPr="00CE6259">
              <w:t>3.2 Encourage personnel to take advantage of learning opportunities</w:t>
            </w:r>
          </w:p>
          <w:p w14:paraId="1AA07A13" w14:textId="77777777" w:rsidR="00CE6259" w:rsidRPr="00CE6259" w:rsidRDefault="00CE6259" w:rsidP="00CE6259">
            <w:pPr>
              <w:pStyle w:val="SIText"/>
            </w:pPr>
            <w:r w:rsidRPr="00CE6259">
              <w:t>3.3 Ensure coaching and mentoring contributes effectively to development of workplace knowledge, skills and attitudes</w:t>
            </w:r>
          </w:p>
          <w:p w14:paraId="1977F96E" w14:textId="77777777" w:rsidR="00CE6259" w:rsidRPr="00CE6259" w:rsidRDefault="00CE6259" w:rsidP="00CE6259">
            <w:pPr>
              <w:pStyle w:val="SIText"/>
            </w:pPr>
            <w:r w:rsidRPr="00CE6259">
              <w:t>3.4 Share benefits of learning with others in team and organisation</w:t>
            </w:r>
          </w:p>
          <w:p w14:paraId="2AA8B23A" w14:textId="77777777" w:rsidR="00CE6259" w:rsidRPr="00CE6259" w:rsidRDefault="00CE6259" w:rsidP="00CE6259">
            <w:pPr>
              <w:pStyle w:val="SIText"/>
            </w:pPr>
            <w:r w:rsidRPr="00CE6259">
              <w:t>3.5 Provide opportunities for learners to continue utilising and extending new skills and knowledge</w:t>
            </w:r>
          </w:p>
          <w:p w14:paraId="52188309" w14:textId="24CA1691" w:rsidR="00CE6259" w:rsidRPr="00CE6259" w:rsidRDefault="00CE6259" w:rsidP="00CE6259">
            <w:pPr>
              <w:pStyle w:val="SIText"/>
            </w:pPr>
            <w:r w:rsidRPr="00CE6259">
              <w:t>3.6 Recognise workplace achievement through timely and appropriate recognition, feedback and rewards</w:t>
            </w:r>
          </w:p>
        </w:tc>
      </w:tr>
      <w:tr w:rsidR="00CE6259" w:rsidRPr="00963A46" w14:paraId="74C0A85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ABCDE0A" w14:textId="77D074B1" w:rsidR="00CE6259" w:rsidRPr="00CE6259" w:rsidRDefault="00CE6259" w:rsidP="00CE6259">
            <w:pPr>
              <w:pStyle w:val="SIText"/>
            </w:pPr>
            <w:r w:rsidRPr="00CE6259">
              <w:t>4. Monitor and improve learning effectiveness</w:t>
            </w:r>
          </w:p>
        </w:tc>
        <w:tc>
          <w:tcPr>
            <w:tcW w:w="3604" w:type="pct"/>
            <w:shd w:val="clear" w:color="auto" w:fill="auto"/>
          </w:tcPr>
          <w:p w14:paraId="1319971A" w14:textId="77777777" w:rsidR="00CE6259" w:rsidRPr="00CE6259" w:rsidRDefault="00CE6259" w:rsidP="00CE6259">
            <w:pPr>
              <w:pStyle w:val="SIText"/>
            </w:pPr>
            <w:r w:rsidRPr="00CE6259">
              <w:t>4.1 Monitor individual and team performance to determine the type and extent of required additional work-based support</w:t>
            </w:r>
          </w:p>
          <w:p w14:paraId="57C66A08" w14:textId="77777777" w:rsidR="00CE6259" w:rsidRPr="00CE6259" w:rsidRDefault="00CE6259" w:rsidP="00CE6259">
            <w:pPr>
              <w:pStyle w:val="SIText"/>
            </w:pPr>
            <w:r w:rsidRPr="00CE6259">
              <w:t>4.2 Use feedback from individuals and teams to make improvements to future learning arrangements</w:t>
            </w:r>
          </w:p>
          <w:p w14:paraId="71DE8779" w14:textId="77777777" w:rsidR="00CE6259" w:rsidRPr="00CE6259" w:rsidRDefault="00CE6259" w:rsidP="00CE6259">
            <w:pPr>
              <w:pStyle w:val="SIText"/>
            </w:pPr>
            <w:r w:rsidRPr="00CE6259">
              <w:t>4.3 Monitor effectiveness and efficiency of learning and training programs and prepare recommendations for improvement</w:t>
            </w:r>
          </w:p>
          <w:p w14:paraId="0100339B" w14:textId="77777777" w:rsidR="00CE6259" w:rsidRPr="00CE6259" w:rsidRDefault="00CE6259" w:rsidP="00CE6259">
            <w:pPr>
              <w:pStyle w:val="SIText"/>
            </w:pPr>
            <w:r w:rsidRPr="00CE6259">
              <w:t>4.4 Negotiate adjustments to learning plans and activities with training and development personnel to achieve improvements to learning effectiveness</w:t>
            </w:r>
          </w:p>
          <w:p w14:paraId="6A9F1A4B" w14:textId="7FC88484" w:rsidR="00CE6259" w:rsidRPr="00CE6259" w:rsidRDefault="00CE6259" w:rsidP="00CE6259">
            <w:pPr>
              <w:pStyle w:val="SIText"/>
            </w:pPr>
            <w:r w:rsidRPr="00CE6259">
              <w:t>4.5 Document and maintain learning plans, records and reports of competency in accordance with organisation systems and procedures</w:t>
            </w:r>
          </w:p>
        </w:tc>
      </w:tr>
    </w:tbl>
    <w:p w14:paraId="5585088F" w14:textId="77777777" w:rsidR="005F771F" w:rsidRDefault="005F771F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94B2BC7" w14:textId="77777777" w:rsidTr="00CA2922">
        <w:trPr>
          <w:tblHeader/>
        </w:trPr>
        <w:tc>
          <w:tcPr>
            <w:tcW w:w="5000" w:type="pct"/>
            <w:gridSpan w:val="2"/>
          </w:tcPr>
          <w:p w14:paraId="7EAFE8E1" w14:textId="77777777" w:rsidR="00F1480E" w:rsidRPr="005404CB" w:rsidRDefault="00FD557D" w:rsidP="005404CB">
            <w:pPr>
              <w:pStyle w:val="SIHeading2"/>
            </w:pPr>
            <w:r w:rsidRPr="00041E59">
              <w:t>F</w:t>
            </w:r>
            <w:r w:rsidRPr="005404CB">
              <w:t>oundation Skills</w:t>
            </w:r>
          </w:p>
          <w:p w14:paraId="3D8603C3" w14:textId="77777777" w:rsidR="00F1480E" w:rsidRPr="005404CB" w:rsidRDefault="00F1480E" w:rsidP="005404CB">
            <w:pPr>
              <w:rPr>
                <w:rStyle w:val="SIText-Italic"/>
                <w:rFonts w:eastAsiaTheme="majorEastAsia"/>
              </w:rPr>
            </w:pPr>
            <w:r w:rsidRPr="005404CB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2BF7C1AD" w14:textId="77777777" w:rsidTr="00CA2922">
        <w:trPr>
          <w:tblHeader/>
        </w:trPr>
        <w:tc>
          <w:tcPr>
            <w:tcW w:w="1396" w:type="pct"/>
          </w:tcPr>
          <w:p w14:paraId="33DB4643" w14:textId="77777777" w:rsidR="00F1480E" w:rsidRPr="005404CB" w:rsidDel="00423CB2" w:rsidRDefault="00F1480E" w:rsidP="005404CB">
            <w:pPr>
              <w:pStyle w:val="SIText-Bold"/>
              <w:rPr>
                <w:rFonts w:eastAsiaTheme="majorEastAsia"/>
              </w:rPr>
            </w:pPr>
            <w:r w:rsidRPr="005404CB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E23516D" w14:textId="77777777" w:rsidR="00F1480E" w:rsidRPr="005404CB" w:rsidDel="00423CB2" w:rsidRDefault="00F1480E" w:rsidP="005404CB">
            <w:pPr>
              <w:pStyle w:val="SIText-Bold"/>
              <w:rPr>
                <w:rFonts w:eastAsiaTheme="majorEastAsia"/>
              </w:rPr>
            </w:pPr>
            <w:r w:rsidRPr="005404CB">
              <w:rPr>
                <w:rFonts w:eastAsiaTheme="majorEastAsia"/>
              </w:rPr>
              <w:t>Description</w:t>
            </w:r>
          </w:p>
        </w:tc>
      </w:tr>
      <w:tr w:rsidR="008117B1" w:rsidRPr="00336FCA" w:rsidDel="00423CB2" w14:paraId="793593A8" w14:textId="77777777" w:rsidTr="00CA2922">
        <w:trPr>
          <w:tblHeader/>
        </w:trPr>
        <w:tc>
          <w:tcPr>
            <w:tcW w:w="1396" w:type="pct"/>
          </w:tcPr>
          <w:p w14:paraId="4BA3D153" w14:textId="20D3305E" w:rsidR="008117B1" w:rsidRDefault="008117B1" w:rsidP="007E53F6">
            <w:pPr>
              <w:pStyle w:val="SIText"/>
              <w:rPr>
                <w:rFonts w:eastAsiaTheme="majorEastAsia"/>
              </w:rPr>
            </w:pPr>
            <w:r>
              <w:rPr>
                <w:rFonts w:eastAsiaTheme="majorEastAsia"/>
              </w:rPr>
              <w:t>Learning</w:t>
            </w:r>
          </w:p>
        </w:tc>
        <w:tc>
          <w:tcPr>
            <w:tcW w:w="3604" w:type="pct"/>
          </w:tcPr>
          <w:p w14:paraId="397F778A" w14:textId="77777777" w:rsidR="008117B1" w:rsidRDefault="008117B1" w:rsidP="008117B1">
            <w:pPr>
              <w:pStyle w:val="SIBulletList1"/>
            </w:pPr>
            <w:r>
              <w:t>M</w:t>
            </w:r>
            <w:r w:rsidRPr="008117B1">
              <w:t xml:space="preserve">aintain currency of knowledge </w:t>
            </w:r>
            <w:r>
              <w:t xml:space="preserve">of training in industry </w:t>
            </w:r>
            <w:r w:rsidRPr="008117B1">
              <w:t>through independent research or professional development</w:t>
            </w:r>
          </w:p>
          <w:p w14:paraId="66A23E1C" w14:textId="2C5F1156" w:rsidR="000844FD" w:rsidRDefault="000844FD" w:rsidP="008117B1">
            <w:pPr>
              <w:pStyle w:val="SIBulletList1"/>
            </w:pPr>
            <w:r>
              <w:t xml:space="preserve">Identify </w:t>
            </w:r>
            <w:r w:rsidRPr="000844FD">
              <w:t>learning opportunities to support individual and team learning plans</w:t>
            </w:r>
          </w:p>
        </w:tc>
      </w:tr>
      <w:tr w:rsidR="007E53F6" w:rsidRPr="00336FCA" w:rsidDel="00423CB2" w14:paraId="32531D14" w14:textId="77777777" w:rsidTr="00CA2922">
        <w:trPr>
          <w:tblHeader/>
        </w:trPr>
        <w:tc>
          <w:tcPr>
            <w:tcW w:w="1396" w:type="pct"/>
          </w:tcPr>
          <w:p w14:paraId="5E7B909C" w14:textId="54D56310" w:rsidR="007E53F6" w:rsidRPr="005404CB" w:rsidRDefault="007E53F6" w:rsidP="00382E6E">
            <w:pPr>
              <w:pStyle w:val="SIText"/>
              <w:rPr>
                <w:rFonts w:eastAsiaTheme="majorEastAsia"/>
              </w:rPr>
            </w:pPr>
            <w:r>
              <w:rPr>
                <w:rFonts w:eastAsiaTheme="majorEastAsia"/>
              </w:rPr>
              <w:t>Reading</w:t>
            </w:r>
          </w:p>
        </w:tc>
        <w:tc>
          <w:tcPr>
            <w:tcW w:w="3604" w:type="pct"/>
          </w:tcPr>
          <w:p w14:paraId="74893822" w14:textId="77777777" w:rsidR="007E53F6" w:rsidRDefault="007E53F6" w:rsidP="007E53F6">
            <w:pPr>
              <w:pStyle w:val="SIBulletList1"/>
            </w:pPr>
            <w:r>
              <w:t>I</w:t>
            </w:r>
            <w:r w:rsidRPr="007E53F6">
              <w:t xml:space="preserve">nterpret </w:t>
            </w:r>
            <w:r>
              <w:t>workplace and industry training requirements</w:t>
            </w:r>
          </w:p>
          <w:p w14:paraId="45679886" w14:textId="3086BAD4" w:rsidR="000844FD" w:rsidRPr="00382E6E" w:rsidRDefault="000844FD" w:rsidP="00382E6E">
            <w:pPr>
              <w:pStyle w:val="SIBulletList1"/>
            </w:pPr>
            <w:r>
              <w:t>Review learning plans</w:t>
            </w:r>
          </w:p>
        </w:tc>
      </w:tr>
      <w:tr w:rsidR="000844FD" w:rsidRPr="00336FCA" w:rsidDel="00423CB2" w14:paraId="7784B9D7" w14:textId="77777777" w:rsidTr="00CA2922">
        <w:trPr>
          <w:tblHeader/>
        </w:trPr>
        <w:tc>
          <w:tcPr>
            <w:tcW w:w="1396" w:type="pct"/>
          </w:tcPr>
          <w:p w14:paraId="303EB6D0" w14:textId="2F2FD7D6" w:rsidR="000844FD" w:rsidRDefault="000844FD" w:rsidP="007E53F6">
            <w:pPr>
              <w:pStyle w:val="SIText"/>
              <w:rPr>
                <w:rFonts w:eastAsiaTheme="majorEastAsia"/>
              </w:rPr>
            </w:pPr>
            <w:r>
              <w:rPr>
                <w:rFonts w:eastAsiaTheme="majorEastAsia"/>
              </w:rPr>
              <w:t>Writing</w:t>
            </w:r>
          </w:p>
        </w:tc>
        <w:tc>
          <w:tcPr>
            <w:tcW w:w="3604" w:type="pct"/>
          </w:tcPr>
          <w:p w14:paraId="0F16B9E8" w14:textId="77777777" w:rsidR="000844FD" w:rsidRDefault="000844FD" w:rsidP="007E53F6">
            <w:pPr>
              <w:pStyle w:val="SIBulletList1"/>
            </w:pPr>
            <w:r>
              <w:t>Document individual and team learning plans</w:t>
            </w:r>
          </w:p>
          <w:p w14:paraId="70F80FD8" w14:textId="4108BCAC" w:rsidR="000844FD" w:rsidRDefault="000844FD" w:rsidP="007E53F6">
            <w:pPr>
              <w:pStyle w:val="SIBulletList1"/>
            </w:pPr>
            <w:r>
              <w:t>M</w:t>
            </w:r>
            <w:r w:rsidRPr="000844FD">
              <w:t>ap learning and training strategies against individual, team and enterprise goals or priorities</w:t>
            </w:r>
          </w:p>
        </w:tc>
      </w:tr>
      <w:tr w:rsidR="007E53F6" w:rsidRPr="00336FCA" w:rsidDel="00423CB2" w14:paraId="696E77EC" w14:textId="77777777" w:rsidTr="00CA2922">
        <w:trPr>
          <w:tblHeader/>
        </w:trPr>
        <w:tc>
          <w:tcPr>
            <w:tcW w:w="1396" w:type="pct"/>
          </w:tcPr>
          <w:p w14:paraId="07DF7733" w14:textId="0D6F4C3F" w:rsidR="007E53F6" w:rsidRPr="005404CB" w:rsidRDefault="007E53F6" w:rsidP="00382E6E">
            <w:pPr>
              <w:pStyle w:val="SIText"/>
              <w:rPr>
                <w:rFonts w:eastAsiaTheme="majorEastAsia"/>
              </w:rPr>
            </w:pPr>
            <w:r>
              <w:rPr>
                <w:rFonts w:eastAsiaTheme="majorEastAsia"/>
              </w:rPr>
              <w:t>Oral communication</w:t>
            </w:r>
          </w:p>
        </w:tc>
        <w:tc>
          <w:tcPr>
            <w:tcW w:w="3604" w:type="pct"/>
          </w:tcPr>
          <w:p w14:paraId="4E6A292E" w14:textId="77777777" w:rsidR="007E53F6" w:rsidRDefault="007E53F6" w:rsidP="007E53F6">
            <w:pPr>
              <w:pStyle w:val="SIBulletList1"/>
              <w:rPr>
                <w:rFonts w:eastAsiaTheme="majorEastAsia"/>
              </w:rPr>
            </w:pPr>
            <w:r>
              <w:rPr>
                <w:rFonts w:eastAsiaTheme="majorEastAsia"/>
              </w:rPr>
              <w:t>Interact effectively with team, peers and supervisors</w:t>
            </w:r>
          </w:p>
          <w:p w14:paraId="55A662D1" w14:textId="77777777" w:rsidR="008117B1" w:rsidRDefault="008117B1" w:rsidP="008117B1">
            <w:pPr>
              <w:pStyle w:val="SIBulletList1"/>
            </w:pPr>
            <w:r>
              <w:t>Interact</w:t>
            </w:r>
            <w:r w:rsidRPr="008117B1">
              <w:t xml:space="preserve"> openly and sensitively when negotiating learning opportunities and plans</w:t>
            </w:r>
          </w:p>
          <w:p w14:paraId="22EC9720" w14:textId="00285898" w:rsidR="000844FD" w:rsidRPr="00382E6E" w:rsidRDefault="000844FD" w:rsidP="00382E6E">
            <w:pPr>
              <w:pStyle w:val="SIBulletList1"/>
            </w:pPr>
            <w:r>
              <w:t>R</w:t>
            </w:r>
            <w:r w:rsidRPr="000844FD">
              <w:t>eport the impact of training on the operation of the department or enterprise</w:t>
            </w:r>
          </w:p>
        </w:tc>
      </w:tr>
      <w:tr w:rsidR="00060D9E" w:rsidRPr="00336FCA" w:rsidDel="00423CB2" w14:paraId="3E710897" w14:textId="77777777" w:rsidTr="00CA2922">
        <w:trPr>
          <w:tblHeader/>
        </w:trPr>
        <w:tc>
          <w:tcPr>
            <w:tcW w:w="1396" w:type="pct"/>
          </w:tcPr>
          <w:p w14:paraId="735C777B" w14:textId="6304FD44" w:rsidR="00060D9E" w:rsidRDefault="00060D9E" w:rsidP="007E53F6">
            <w:pPr>
              <w:pStyle w:val="SIText"/>
              <w:rPr>
                <w:rFonts w:eastAsiaTheme="majorEastAsia"/>
              </w:rPr>
            </w:pPr>
            <w:r>
              <w:rPr>
                <w:rFonts w:eastAsiaTheme="majorEastAsia"/>
              </w:rPr>
              <w:t>Numeracy</w:t>
            </w:r>
          </w:p>
        </w:tc>
        <w:tc>
          <w:tcPr>
            <w:tcW w:w="3604" w:type="pct"/>
          </w:tcPr>
          <w:p w14:paraId="3D609CED" w14:textId="14329CC1" w:rsidR="00060D9E" w:rsidRDefault="00060D9E" w:rsidP="007E53F6">
            <w:pPr>
              <w:pStyle w:val="SIBulletList1"/>
              <w:rPr>
                <w:rFonts w:eastAsiaTheme="majorEastAsia"/>
              </w:rPr>
            </w:pPr>
            <w:r>
              <w:rPr>
                <w:rFonts w:eastAsiaTheme="majorEastAsia"/>
              </w:rPr>
              <w:t>Estimate time and costs required for training</w:t>
            </w:r>
          </w:p>
        </w:tc>
      </w:tr>
    </w:tbl>
    <w:p w14:paraId="1905780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110D69F6" w14:textId="77777777" w:rsidTr="00F33FF2">
        <w:tc>
          <w:tcPr>
            <w:tcW w:w="5000" w:type="pct"/>
            <w:gridSpan w:val="4"/>
          </w:tcPr>
          <w:p w14:paraId="01D9869A" w14:textId="77777777" w:rsidR="00F1480E" w:rsidRPr="005404CB" w:rsidRDefault="00FD557D" w:rsidP="005404CB">
            <w:pPr>
              <w:pStyle w:val="SIHeading2"/>
            </w:pPr>
            <w:r w:rsidRPr="00923720">
              <w:t>U</w:t>
            </w:r>
            <w:r w:rsidRPr="005404CB">
              <w:t>nit Mapping Information</w:t>
            </w:r>
          </w:p>
        </w:tc>
      </w:tr>
      <w:tr w:rsidR="00F1480E" w14:paraId="73E0EB4B" w14:textId="77777777" w:rsidTr="00F33FF2">
        <w:tc>
          <w:tcPr>
            <w:tcW w:w="1028" w:type="pct"/>
          </w:tcPr>
          <w:p w14:paraId="4AA6B5B2" w14:textId="77777777" w:rsidR="00F1480E" w:rsidRPr="005404CB" w:rsidRDefault="00F1480E" w:rsidP="005404CB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8954866" w14:textId="77777777" w:rsidR="00F1480E" w:rsidRPr="005404CB" w:rsidRDefault="008322BE" w:rsidP="005404CB">
            <w:pPr>
              <w:pStyle w:val="SIText-Bold"/>
            </w:pPr>
            <w:r>
              <w:t xml:space="preserve">Code and title previous </w:t>
            </w:r>
            <w:r w:rsidR="00F1480E" w:rsidRPr="005404CB">
              <w:t>version</w:t>
            </w:r>
          </w:p>
        </w:tc>
        <w:tc>
          <w:tcPr>
            <w:tcW w:w="1251" w:type="pct"/>
          </w:tcPr>
          <w:p w14:paraId="12076FFD" w14:textId="77777777" w:rsidR="00F1480E" w:rsidRPr="005404CB" w:rsidRDefault="00F1480E" w:rsidP="005404CB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25FE4FF" w14:textId="77777777" w:rsidR="00F1480E" w:rsidRPr="005404CB" w:rsidRDefault="00F1480E" w:rsidP="005404CB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7B3AD32B" w14:textId="77777777" w:rsidTr="00F33FF2">
        <w:tc>
          <w:tcPr>
            <w:tcW w:w="1028" w:type="pct"/>
          </w:tcPr>
          <w:p w14:paraId="16AF823A" w14:textId="12BEB1AB" w:rsidR="00041E59" w:rsidRPr="005404CB" w:rsidRDefault="005843E9" w:rsidP="005404CB">
            <w:pPr>
              <w:pStyle w:val="SIText"/>
            </w:pPr>
            <w:r w:rsidRPr="005843E9">
              <w:t>AMP</w:t>
            </w:r>
            <w:r>
              <w:t>LDR4X</w:t>
            </w:r>
            <w:r w:rsidR="00947FF4">
              <w:t>6</w:t>
            </w:r>
            <w:r w:rsidRPr="005843E9">
              <w:t xml:space="preserve"> Foster a learning culture in a meat enterprise</w:t>
            </w:r>
            <w:r w:rsidRPr="005843E9" w:rsidDel="005843E9">
              <w:t xml:space="preserve"> </w:t>
            </w:r>
          </w:p>
        </w:tc>
        <w:tc>
          <w:tcPr>
            <w:tcW w:w="1105" w:type="pct"/>
          </w:tcPr>
          <w:p w14:paraId="6623A6C9" w14:textId="38B2B7C0" w:rsidR="00041E59" w:rsidRPr="005404CB" w:rsidRDefault="005843E9" w:rsidP="005404CB">
            <w:pPr>
              <w:pStyle w:val="SIText"/>
            </w:pPr>
            <w:r w:rsidRPr="005843E9">
              <w:t>AMPX411</w:t>
            </w:r>
            <w:r>
              <w:t xml:space="preserve"> </w:t>
            </w:r>
            <w:r w:rsidR="003107B0" w:rsidRPr="003107B0">
              <w:t>Foster a learning culture in a meat enterprise</w:t>
            </w:r>
          </w:p>
        </w:tc>
        <w:tc>
          <w:tcPr>
            <w:tcW w:w="1251" w:type="pct"/>
          </w:tcPr>
          <w:p w14:paraId="5CB592AA" w14:textId="3B40174B" w:rsidR="005843E9" w:rsidRDefault="005843E9" w:rsidP="005843E9">
            <w:pPr>
              <w:pStyle w:val="SIText"/>
            </w:pPr>
            <w:r w:rsidRPr="005843E9">
              <w:t>Unit code updated</w:t>
            </w:r>
          </w:p>
          <w:p w14:paraId="7B3B7D91" w14:textId="0459B53F" w:rsidR="005843E9" w:rsidRPr="005843E9" w:rsidRDefault="005843E9" w:rsidP="005843E9">
            <w:pPr>
              <w:pStyle w:val="SIText"/>
            </w:pPr>
            <w:r>
              <w:t xml:space="preserve">Foundation </w:t>
            </w:r>
            <w:r w:rsidR="00382E6E">
              <w:t>S</w:t>
            </w:r>
            <w:r>
              <w:t>kills added</w:t>
            </w:r>
          </w:p>
          <w:p w14:paraId="3CC859A0" w14:textId="6D17C0BD" w:rsidR="005843E9" w:rsidRPr="005843E9" w:rsidRDefault="005843E9" w:rsidP="005843E9">
            <w:pPr>
              <w:pStyle w:val="SIText"/>
            </w:pPr>
            <w:r w:rsidRPr="005843E9">
              <w:t xml:space="preserve">Assessment </w:t>
            </w:r>
            <w:r w:rsidR="00382E6E">
              <w:t>R</w:t>
            </w:r>
            <w:r w:rsidRPr="005843E9">
              <w:t>equirements revised</w:t>
            </w:r>
          </w:p>
          <w:p w14:paraId="38EF1B27" w14:textId="58CF133E" w:rsidR="00041E59" w:rsidRPr="005404CB" w:rsidRDefault="00041E59" w:rsidP="005404CB">
            <w:pPr>
              <w:pStyle w:val="SIText"/>
            </w:pPr>
          </w:p>
        </w:tc>
        <w:tc>
          <w:tcPr>
            <w:tcW w:w="1616" w:type="pct"/>
          </w:tcPr>
          <w:p w14:paraId="44BBFF38" w14:textId="40DCAD6E" w:rsidR="00916CD7" w:rsidRPr="005404CB" w:rsidRDefault="00916CD7" w:rsidP="005404CB">
            <w:pPr>
              <w:pStyle w:val="SIText"/>
            </w:pPr>
            <w:r w:rsidRPr="005404CB">
              <w:t>Equivalent</w:t>
            </w:r>
          </w:p>
        </w:tc>
      </w:tr>
    </w:tbl>
    <w:p w14:paraId="1AC411E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4DCE21F5" w14:textId="77777777" w:rsidTr="00CA2922">
        <w:tc>
          <w:tcPr>
            <w:tcW w:w="1396" w:type="pct"/>
            <w:shd w:val="clear" w:color="auto" w:fill="auto"/>
          </w:tcPr>
          <w:p w14:paraId="6EF0B44B" w14:textId="77777777" w:rsidR="00F1480E" w:rsidRPr="005404CB" w:rsidRDefault="00FD557D" w:rsidP="005404CB">
            <w:pPr>
              <w:pStyle w:val="SIHeading2"/>
            </w:pPr>
            <w:r w:rsidRPr="00CC451E">
              <w:t>L</w:t>
            </w:r>
            <w:r w:rsidRPr="005404CB">
              <w:t>inks</w:t>
            </w:r>
          </w:p>
        </w:tc>
        <w:tc>
          <w:tcPr>
            <w:tcW w:w="3604" w:type="pct"/>
            <w:shd w:val="clear" w:color="auto" w:fill="auto"/>
          </w:tcPr>
          <w:p w14:paraId="2341A379" w14:textId="77777777" w:rsidR="00520E9A" w:rsidRPr="005404CB" w:rsidRDefault="00520E9A" w:rsidP="005404CB">
            <w:pPr>
              <w:pStyle w:val="SIText"/>
            </w:pPr>
            <w:r>
              <w:t xml:space="preserve">Companion Volumes, including Implementation </w:t>
            </w:r>
            <w:r w:rsidR="00346FDC" w:rsidRPr="005404CB">
              <w:t xml:space="preserve">Guides, are available at </w:t>
            </w:r>
            <w:proofErr w:type="spellStart"/>
            <w:r w:rsidR="00346FDC" w:rsidRPr="005404CB">
              <w:t>VETNet</w:t>
            </w:r>
            <w:proofErr w:type="spellEnd"/>
            <w:r w:rsidR="00346FDC" w:rsidRPr="005404CB">
              <w:t xml:space="preserve">: </w:t>
            </w:r>
          </w:p>
          <w:p w14:paraId="2829271C" w14:textId="2389CD5D" w:rsidR="00F1480E" w:rsidRPr="003107B0" w:rsidRDefault="00591058" w:rsidP="003107B0">
            <w:pPr>
              <w:pStyle w:val="SIText"/>
            </w:pPr>
            <w:hyperlink r:id="rId11" w:history="1">
              <w:r w:rsidR="003107B0" w:rsidRPr="003107B0">
                <w:t>https://vetnet.gov.au/Pages/TrainingDocs.aspx?q=5e2e56b7-698f-4822-84bb-25adbb8443a7</w:t>
              </w:r>
            </w:hyperlink>
            <w:r w:rsidR="00E40225" w:rsidRPr="003107B0">
              <w:rPr>
                <w:rStyle w:val="SITemporaryText-red"/>
                <w:color w:val="auto"/>
                <w:sz w:val="20"/>
              </w:rPr>
              <w:t xml:space="preserve"> </w:t>
            </w:r>
          </w:p>
        </w:tc>
      </w:tr>
    </w:tbl>
    <w:p w14:paraId="77F9841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0475A613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52E39DAE" w14:textId="77777777" w:rsidR="00556C4C" w:rsidRPr="005404CB" w:rsidRDefault="00556C4C" w:rsidP="005404CB">
            <w:pPr>
              <w:pStyle w:val="SIUnittitle"/>
            </w:pPr>
            <w:r w:rsidRPr="002C55E9">
              <w:lastRenderedPageBreak/>
              <w:t>T</w:t>
            </w:r>
            <w:r w:rsidRPr="005404CB">
              <w:t>ITLE</w:t>
            </w:r>
          </w:p>
        </w:tc>
        <w:tc>
          <w:tcPr>
            <w:tcW w:w="3522" w:type="pct"/>
            <w:shd w:val="clear" w:color="auto" w:fill="auto"/>
          </w:tcPr>
          <w:p w14:paraId="01250677" w14:textId="079255BD" w:rsidR="00556C4C" w:rsidRPr="005404CB" w:rsidRDefault="00556C4C" w:rsidP="005404CB">
            <w:pPr>
              <w:pStyle w:val="SIUnittitle"/>
            </w:pPr>
            <w:r w:rsidRPr="00F56827">
              <w:t xml:space="preserve">Assessment requirements for </w:t>
            </w:r>
            <w:r w:rsidR="00060D9E" w:rsidRPr="00DA3FD9">
              <w:t>AMP</w:t>
            </w:r>
            <w:r w:rsidR="00060D9E">
              <w:t>LDR4X</w:t>
            </w:r>
            <w:r w:rsidR="00947FF4">
              <w:t>6</w:t>
            </w:r>
            <w:r w:rsidR="00060D9E" w:rsidRPr="00DA3FD9">
              <w:t xml:space="preserve"> </w:t>
            </w:r>
            <w:r w:rsidR="00DA3FD9" w:rsidRPr="00DA3FD9">
              <w:t>Foster a learning culture in a meat enterprise</w:t>
            </w:r>
          </w:p>
        </w:tc>
      </w:tr>
      <w:tr w:rsidR="00556C4C" w:rsidRPr="00A55106" w14:paraId="771FD9C1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3070EC23" w14:textId="77777777" w:rsidR="00556C4C" w:rsidRPr="005404CB" w:rsidRDefault="00D71E43" w:rsidP="005404CB">
            <w:pPr>
              <w:pStyle w:val="SIHeading2"/>
            </w:pPr>
            <w:r>
              <w:t>Performance E</w:t>
            </w:r>
            <w:r w:rsidRPr="005404CB">
              <w:t>vidence</w:t>
            </w:r>
          </w:p>
        </w:tc>
      </w:tr>
      <w:tr w:rsidR="00556C4C" w:rsidRPr="00067E1C" w14:paraId="571BA992" w14:textId="77777777" w:rsidTr="00113678">
        <w:tc>
          <w:tcPr>
            <w:tcW w:w="5000" w:type="pct"/>
            <w:gridSpan w:val="2"/>
            <w:shd w:val="clear" w:color="auto" w:fill="auto"/>
          </w:tcPr>
          <w:p w14:paraId="37833243" w14:textId="3878DC5C" w:rsidR="00060D9E" w:rsidRDefault="00060D9E">
            <w:pPr>
              <w:pStyle w:val="SIText"/>
            </w:pPr>
            <w:r w:rsidRPr="00060D9E">
              <w:t>An individual demonstrating competency must satisfy all of the elements and performance criteria in this unit.</w:t>
            </w:r>
          </w:p>
          <w:p w14:paraId="0FAA8DFE" w14:textId="77777777" w:rsidR="00382E6E" w:rsidRPr="00060D9E" w:rsidRDefault="00382E6E" w:rsidP="00382E6E">
            <w:pPr>
              <w:pStyle w:val="SIText"/>
            </w:pPr>
          </w:p>
          <w:p w14:paraId="6CE2F82E" w14:textId="73E9E5E7" w:rsidR="00060D9E" w:rsidRDefault="00060D9E" w:rsidP="00382E6E">
            <w:pPr>
              <w:pStyle w:val="SIText"/>
            </w:pPr>
            <w:r w:rsidRPr="00060D9E">
              <w:t xml:space="preserve">There must be evidence that the individual has </w:t>
            </w:r>
            <w:r>
              <w:t>fostered a learning culture in one meat enterprise or department, including:</w:t>
            </w:r>
          </w:p>
          <w:p w14:paraId="73966B3B" w14:textId="441269A4" w:rsidR="00AB344C" w:rsidRPr="00AB344C" w:rsidRDefault="00AB344C" w:rsidP="00060D9E">
            <w:pPr>
              <w:pStyle w:val="SIBulletList1"/>
            </w:pPr>
            <w:r w:rsidRPr="00AB344C">
              <w:t>define</w:t>
            </w:r>
            <w:r w:rsidR="00060D9E">
              <w:t>d</w:t>
            </w:r>
            <w:r w:rsidRPr="00AB344C">
              <w:t xml:space="preserve"> </w:t>
            </w:r>
            <w:r w:rsidRPr="00060D9E">
              <w:t>the</w:t>
            </w:r>
            <w:r w:rsidRPr="00AB344C">
              <w:t xml:space="preserve"> workplace learning opportunities within areas of responsibility, taking into consideration the requirements and limitations of the enterprise</w:t>
            </w:r>
          </w:p>
          <w:p w14:paraId="6C9CA5ED" w14:textId="6F25C0CE" w:rsidR="00AB344C" w:rsidRPr="00AB344C" w:rsidRDefault="00060D9E" w:rsidP="00AB344C">
            <w:pPr>
              <w:pStyle w:val="SIBulletList1"/>
            </w:pPr>
            <w:r w:rsidRPr="00AB344C">
              <w:t>identif</w:t>
            </w:r>
            <w:r>
              <w:t>ied</w:t>
            </w:r>
            <w:r w:rsidRPr="00AB344C">
              <w:t xml:space="preserve"> </w:t>
            </w:r>
            <w:r w:rsidR="00AB344C" w:rsidRPr="00AB344C">
              <w:t>the areas that require the training services provided by training professionals</w:t>
            </w:r>
          </w:p>
          <w:p w14:paraId="509659BA" w14:textId="5DFD849D" w:rsidR="00AB344C" w:rsidRPr="00AB344C" w:rsidRDefault="00AB344C" w:rsidP="00AB344C">
            <w:pPr>
              <w:pStyle w:val="SIBulletList1"/>
            </w:pPr>
            <w:r w:rsidRPr="00AB344C">
              <w:t>develop</w:t>
            </w:r>
            <w:r w:rsidR="00060D9E">
              <w:t>ed</w:t>
            </w:r>
            <w:r w:rsidRPr="00AB344C">
              <w:t xml:space="preserve"> and review</w:t>
            </w:r>
            <w:r w:rsidR="00060D9E">
              <w:t>ed</w:t>
            </w:r>
            <w:r w:rsidRPr="00AB344C">
              <w:t xml:space="preserve"> learning plans, linked with individual and team goals and enterprise needs, in consultation with relevant personnel</w:t>
            </w:r>
          </w:p>
          <w:p w14:paraId="32FD0C50" w14:textId="074B13AD" w:rsidR="00AB344C" w:rsidRPr="00AB344C" w:rsidRDefault="00AB344C" w:rsidP="00AB344C">
            <w:pPr>
              <w:pStyle w:val="SIBulletList1"/>
            </w:pPr>
            <w:r w:rsidRPr="00AB344C">
              <w:t>develop</w:t>
            </w:r>
            <w:r w:rsidR="00060D9E">
              <w:t>ed</w:t>
            </w:r>
            <w:r w:rsidRPr="00AB344C">
              <w:t xml:space="preserve"> simple targets, goals and performance measures for evaluating outcomes of learning and training</w:t>
            </w:r>
          </w:p>
          <w:p w14:paraId="30CE2770" w14:textId="503D5782" w:rsidR="00AB344C" w:rsidRDefault="00AB344C" w:rsidP="00AB344C">
            <w:pPr>
              <w:pStyle w:val="SIBulletList1"/>
            </w:pPr>
            <w:r w:rsidRPr="00AB344C">
              <w:t>estimate</w:t>
            </w:r>
            <w:r w:rsidR="00060D9E">
              <w:t>d</w:t>
            </w:r>
            <w:r w:rsidRPr="00AB344C">
              <w:t xml:space="preserve"> resources required to support learning and training within the department or enterprise (including personnel, time, cost)</w:t>
            </w:r>
          </w:p>
          <w:p w14:paraId="49081BB4" w14:textId="60AA2B66" w:rsidR="00556C4C" w:rsidRPr="005404CB" w:rsidRDefault="000844FD" w:rsidP="00382E6E">
            <w:pPr>
              <w:pStyle w:val="SIBulletList1"/>
            </w:pPr>
            <w:r w:rsidRPr="000844FD">
              <w:t>facilitate</w:t>
            </w:r>
            <w:r w:rsidR="00060D9E">
              <w:t>d</w:t>
            </w:r>
            <w:r w:rsidRPr="000844FD">
              <w:t xml:space="preserve"> and monitor</w:t>
            </w:r>
            <w:r w:rsidR="00060D9E">
              <w:t>ed</w:t>
            </w:r>
            <w:r w:rsidRPr="000844FD">
              <w:t xml:space="preserve"> the implementation of training and assessment schedules (including negotiating time release)</w:t>
            </w:r>
            <w:r w:rsidR="00060D9E">
              <w:t>.</w:t>
            </w:r>
          </w:p>
        </w:tc>
      </w:tr>
    </w:tbl>
    <w:p w14:paraId="5B45366E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E4D329F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946057D" w14:textId="77777777" w:rsidR="00F1480E" w:rsidRPr="005404CB" w:rsidRDefault="00D71E43" w:rsidP="005404CB">
            <w:pPr>
              <w:pStyle w:val="SIHeading2"/>
            </w:pPr>
            <w:r w:rsidRPr="002C55E9">
              <w:t>K</w:t>
            </w:r>
            <w:r w:rsidRPr="005404CB">
              <w:t>nowledge Evidence</w:t>
            </w:r>
          </w:p>
        </w:tc>
      </w:tr>
      <w:tr w:rsidR="00F1480E" w:rsidRPr="00067E1C" w14:paraId="20DCDA14" w14:textId="77777777" w:rsidTr="00CA2922">
        <w:tc>
          <w:tcPr>
            <w:tcW w:w="5000" w:type="pct"/>
            <w:shd w:val="clear" w:color="auto" w:fill="auto"/>
          </w:tcPr>
          <w:p w14:paraId="3F31A9D1" w14:textId="77777777" w:rsidR="00060D9E" w:rsidRPr="00060D9E" w:rsidRDefault="00060D9E" w:rsidP="00060D9E">
            <w:pPr>
              <w:pStyle w:val="SIText"/>
            </w:pPr>
            <w:r w:rsidRPr="00060D9E">
              <w:t>An individual must be able to demonstrate the knowledge required to perform the tasks outlined in the elements and performance criteria of this unit. This includes knowledge of:</w:t>
            </w:r>
          </w:p>
          <w:p w14:paraId="7D35CC4C" w14:textId="77777777" w:rsidR="0097291F" w:rsidRPr="0097291F" w:rsidRDefault="0097291F" w:rsidP="0097291F">
            <w:pPr>
              <w:pStyle w:val="SIBulletList1"/>
            </w:pPr>
            <w:r w:rsidRPr="0097291F">
              <w:t>enterprise and employee obligations under industrial and training agreements relating to the provision of (workplace) training</w:t>
            </w:r>
          </w:p>
          <w:p w14:paraId="13EB6A3C" w14:textId="0B9AAFF3" w:rsidR="0097291F" w:rsidRDefault="0097291F" w:rsidP="0097291F">
            <w:pPr>
              <w:pStyle w:val="SIBulletList1"/>
            </w:pPr>
            <w:r w:rsidRPr="0097291F">
              <w:t>requirements and ethical considerations for the supervision of employees operating under formal training agreements and contracts (including trainees and apprentices)</w:t>
            </w:r>
          </w:p>
          <w:p w14:paraId="485CABE2" w14:textId="5C190115" w:rsidR="000844FD" w:rsidRDefault="000844FD" w:rsidP="0097291F">
            <w:pPr>
              <w:pStyle w:val="SIBulletList1"/>
            </w:pPr>
            <w:r>
              <w:t xml:space="preserve">methods to </w:t>
            </w:r>
            <w:r w:rsidRPr="000844FD">
              <w:t>recognise the achievements of individuals</w:t>
            </w:r>
          </w:p>
          <w:p w14:paraId="464B708C" w14:textId="006A5AC6" w:rsidR="000844FD" w:rsidRDefault="000844FD" w:rsidP="0097291F">
            <w:pPr>
              <w:pStyle w:val="SIBulletList1"/>
            </w:pPr>
            <w:r>
              <w:t xml:space="preserve">effective communication methods to </w:t>
            </w:r>
            <w:r w:rsidR="00060D9E">
              <w:t>interact with individuals from different backgrounds</w:t>
            </w:r>
          </w:p>
          <w:p w14:paraId="123477CC" w14:textId="0DA5832B" w:rsidR="000844FD" w:rsidRPr="0097291F" w:rsidRDefault="000844FD" w:rsidP="0097291F">
            <w:pPr>
              <w:pStyle w:val="SIBulletList1"/>
            </w:pPr>
            <w:r w:rsidRPr="000844FD">
              <w:t xml:space="preserve">opportunities and </w:t>
            </w:r>
            <w:r>
              <w:t xml:space="preserve">learning </w:t>
            </w:r>
            <w:r w:rsidRPr="000844FD">
              <w:t xml:space="preserve">strategies </w:t>
            </w:r>
            <w:r>
              <w:t>that</w:t>
            </w:r>
            <w:r w:rsidRPr="000844FD">
              <w:t xml:space="preserve"> address the cultural, working and learning experiences and styles of individuals and team</w:t>
            </w:r>
          </w:p>
          <w:p w14:paraId="4957458E" w14:textId="77777777" w:rsidR="0097291F" w:rsidRPr="0097291F" w:rsidRDefault="0097291F" w:rsidP="0097291F">
            <w:pPr>
              <w:pStyle w:val="SIBulletList1"/>
            </w:pPr>
            <w:r w:rsidRPr="0097291F">
              <w:t>impact and outcomes of workplace learning on the competitive advantage of the enterprise</w:t>
            </w:r>
          </w:p>
          <w:p w14:paraId="66608BB7" w14:textId="7C1415DF" w:rsidR="00F1480E" w:rsidRPr="005404CB" w:rsidRDefault="0097291F" w:rsidP="0097291F">
            <w:pPr>
              <w:pStyle w:val="SIBulletList1"/>
            </w:pPr>
            <w:r w:rsidRPr="0097291F">
              <w:t>range of internal and external learning opportunities available to enterprise personnel</w:t>
            </w:r>
            <w:r w:rsidR="00382E6E">
              <w:t>.</w:t>
            </w:r>
          </w:p>
        </w:tc>
      </w:tr>
    </w:tbl>
    <w:p w14:paraId="53A6E8A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0CDEE5F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53797F8" w14:textId="77777777" w:rsidR="00F1480E" w:rsidRPr="005404CB" w:rsidRDefault="00D71E43" w:rsidP="005404CB">
            <w:pPr>
              <w:pStyle w:val="SIHeading2"/>
            </w:pPr>
            <w:r w:rsidRPr="002C55E9">
              <w:t>A</w:t>
            </w:r>
            <w:r w:rsidRPr="005404CB">
              <w:t>ssessment Conditions</w:t>
            </w:r>
          </w:p>
        </w:tc>
      </w:tr>
      <w:tr w:rsidR="00F1480E" w:rsidRPr="00A55106" w14:paraId="4F2F0283" w14:textId="77777777" w:rsidTr="00CA2922">
        <w:tc>
          <w:tcPr>
            <w:tcW w:w="5000" w:type="pct"/>
            <w:shd w:val="clear" w:color="auto" w:fill="auto"/>
          </w:tcPr>
          <w:p w14:paraId="5BAA4D66" w14:textId="56F39C55" w:rsidR="005843E9" w:rsidRPr="005843E9" w:rsidRDefault="005843E9" w:rsidP="005843E9">
            <w:pPr>
              <w:pStyle w:val="SIText"/>
            </w:pPr>
            <w:r w:rsidRPr="005843E9">
              <w:t>Assessment of the skills in this unit of competency must take place under the following conditions:</w:t>
            </w:r>
          </w:p>
          <w:p w14:paraId="2F683093" w14:textId="77777777" w:rsidR="005843E9" w:rsidRPr="005843E9" w:rsidRDefault="005843E9" w:rsidP="005843E9">
            <w:pPr>
              <w:pStyle w:val="SIBulletList1"/>
            </w:pPr>
            <w:r w:rsidRPr="005843E9">
              <w:t>physical conditions:</w:t>
            </w:r>
          </w:p>
          <w:p w14:paraId="4B1C4E2B" w14:textId="3FFAA029" w:rsidR="005843E9" w:rsidRPr="005843E9" w:rsidRDefault="005843E9" w:rsidP="005843E9">
            <w:pPr>
              <w:pStyle w:val="SIBulletList2"/>
            </w:pPr>
            <w:r w:rsidRPr="005843E9">
              <w:t xml:space="preserve">skills must be demonstrated in a meat processing </w:t>
            </w:r>
            <w:r w:rsidR="00625C2C">
              <w:t>enterprise</w:t>
            </w:r>
            <w:r w:rsidR="00625C2C" w:rsidRPr="005843E9">
              <w:t xml:space="preserve"> </w:t>
            </w:r>
            <w:r w:rsidRPr="005843E9">
              <w:t>or an environment that accurately represents workplace conditions</w:t>
            </w:r>
          </w:p>
          <w:p w14:paraId="17EFAE80" w14:textId="77777777" w:rsidR="005843E9" w:rsidRPr="005843E9" w:rsidRDefault="005843E9" w:rsidP="005843E9">
            <w:pPr>
              <w:pStyle w:val="SIBulletList1"/>
            </w:pPr>
            <w:r w:rsidRPr="005843E9">
              <w:t>resources, equipment and materials:</w:t>
            </w:r>
          </w:p>
          <w:p w14:paraId="61062709" w14:textId="77777777" w:rsidR="005843E9" w:rsidRPr="005843E9" w:rsidRDefault="005843E9" w:rsidP="005843E9">
            <w:pPr>
              <w:pStyle w:val="SIBulletList2"/>
            </w:pPr>
            <w:r w:rsidRPr="005843E9">
              <w:t xml:space="preserve">personal protective clothing and equipment </w:t>
            </w:r>
          </w:p>
          <w:p w14:paraId="2765837C" w14:textId="77777777" w:rsidR="00060D9E" w:rsidRDefault="00060D9E" w:rsidP="00060D9E">
            <w:pPr>
              <w:pStyle w:val="SIBulletList2"/>
            </w:pPr>
            <w:r>
              <w:t>learning</w:t>
            </w:r>
            <w:r w:rsidR="005843E9" w:rsidRPr="005843E9">
              <w:t xml:space="preserve"> systems</w:t>
            </w:r>
            <w:r>
              <w:t xml:space="preserve"> </w:t>
            </w:r>
          </w:p>
          <w:p w14:paraId="4414697F" w14:textId="348CF343" w:rsidR="005843E9" w:rsidRPr="005843E9" w:rsidRDefault="00060D9E" w:rsidP="00060D9E">
            <w:pPr>
              <w:pStyle w:val="SIBulletList2"/>
            </w:pPr>
            <w:r w:rsidRPr="00060D9E">
              <w:t>access to training standards for job roles carried out within</w:t>
            </w:r>
            <w:r w:rsidR="00382E6E">
              <w:t xml:space="preserve"> a</w:t>
            </w:r>
            <w:r w:rsidRPr="00060D9E">
              <w:t xml:space="preserve"> meat enterprise</w:t>
            </w:r>
          </w:p>
          <w:p w14:paraId="5E20162F" w14:textId="77777777" w:rsidR="005843E9" w:rsidRPr="005843E9" w:rsidRDefault="005843E9" w:rsidP="005843E9">
            <w:pPr>
              <w:pStyle w:val="SIBulletList1"/>
            </w:pPr>
            <w:r w:rsidRPr="005843E9">
              <w:t>specifications:</w:t>
            </w:r>
          </w:p>
          <w:p w14:paraId="6A7C90F7" w14:textId="0841F41D" w:rsidR="005843E9" w:rsidRPr="005843E9" w:rsidRDefault="008117B1" w:rsidP="005843E9">
            <w:pPr>
              <w:pStyle w:val="SIBulletList2"/>
            </w:pPr>
            <w:r>
              <w:t>workplace procedures for training</w:t>
            </w:r>
          </w:p>
          <w:p w14:paraId="47D247A5" w14:textId="77777777" w:rsidR="005843E9" w:rsidRPr="005843E9" w:rsidRDefault="005843E9" w:rsidP="005843E9">
            <w:pPr>
              <w:pStyle w:val="SIBulletList1"/>
            </w:pPr>
            <w:r w:rsidRPr="005843E9">
              <w:t>relationships:</w:t>
            </w:r>
          </w:p>
          <w:p w14:paraId="69135EB4" w14:textId="56782CEA" w:rsidR="005843E9" w:rsidRPr="005843E9" w:rsidRDefault="005843E9" w:rsidP="005843E9">
            <w:pPr>
              <w:pStyle w:val="SIBulletList2"/>
            </w:pPr>
            <w:r w:rsidRPr="005843E9">
              <w:t>interactions with work team</w:t>
            </w:r>
            <w:r>
              <w:t xml:space="preserve">, </w:t>
            </w:r>
            <w:r w:rsidRPr="005843E9">
              <w:t>supervisor</w:t>
            </w:r>
            <w:r>
              <w:t xml:space="preserve"> and training professionals</w:t>
            </w:r>
            <w:r w:rsidRPr="005843E9">
              <w:t>.</w:t>
            </w:r>
          </w:p>
          <w:p w14:paraId="27251076" w14:textId="77777777" w:rsidR="005843E9" w:rsidRPr="005843E9" w:rsidRDefault="005843E9" w:rsidP="005843E9">
            <w:pPr>
              <w:pStyle w:val="SIText"/>
            </w:pPr>
          </w:p>
          <w:p w14:paraId="72FC2BF3" w14:textId="5AC15FA4" w:rsidR="005843E9" w:rsidRPr="00E506F3" w:rsidRDefault="005843E9" w:rsidP="00382E6E">
            <w:pPr>
              <w:pStyle w:val="SIText"/>
            </w:pPr>
            <w:r w:rsidRPr="005843E9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5980318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23937051" w14:textId="77777777" w:rsidTr="004679E3">
        <w:tc>
          <w:tcPr>
            <w:tcW w:w="990" w:type="pct"/>
            <w:shd w:val="clear" w:color="auto" w:fill="auto"/>
          </w:tcPr>
          <w:p w14:paraId="25F9155C" w14:textId="77777777" w:rsidR="00F1480E" w:rsidRPr="005404CB" w:rsidRDefault="00D71E43" w:rsidP="005404CB">
            <w:pPr>
              <w:pStyle w:val="SIHeading2"/>
            </w:pPr>
            <w:r w:rsidRPr="002C55E9">
              <w:t>L</w:t>
            </w:r>
            <w:r w:rsidRPr="005404CB">
              <w:t>inks</w:t>
            </w:r>
          </w:p>
        </w:tc>
        <w:tc>
          <w:tcPr>
            <w:tcW w:w="4010" w:type="pct"/>
            <w:shd w:val="clear" w:color="auto" w:fill="auto"/>
          </w:tcPr>
          <w:p w14:paraId="5FB533ED" w14:textId="77777777" w:rsidR="002970C3" w:rsidRPr="005404CB" w:rsidRDefault="002970C3" w:rsidP="005404CB">
            <w:pPr>
              <w:pStyle w:val="SIText"/>
            </w:pPr>
            <w:r>
              <w:t xml:space="preserve">Companion Volumes, including Implementation </w:t>
            </w:r>
            <w:r w:rsidR="00346FDC" w:rsidRPr="005404CB">
              <w:t xml:space="preserve">Guides, are available at </w:t>
            </w:r>
            <w:proofErr w:type="spellStart"/>
            <w:r w:rsidR="00346FDC" w:rsidRPr="005404CB">
              <w:t>VETNet</w:t>
            </w:r>
            <w:proofErr w:type="spellEnd"/>
            <w:r w:rsidR="00346FDC" w:rsidRPr="005404CB">
              <w:t>:</w:t>
            </w:r>
          </w:p>
          <w:p w14:paraId="4595EC34" w14:textId="04D64AAF" w:rsidR="00F1480E" w:rsidRPr="00D56B79" w:rsidRDefault="00D56B79" w:rsidP="00D56B79">
            <w:pPr>
              <w:pStyle w:val="SIText"/>
            </w:pPr>
            <w:r w:rsidRPr="00D56B79">
              <w:t>https://vetnet.gov.au/Pages/TrainingDocs.aspx?q=5e2e56b7-698f-4822-84bb-25adbb8443a7</w:t>
            </w:r>
          </w:p>
        </w:tc>
      </w:tr>
    </w:tbl>
    <w:p w14:paraId="6A489CB4" w14:textId="77777777" w:rsidR="00F1480E" w:rsidRDefault="00F1480E" w:rsidP="005F771F">
      <w:pPr>
        <w:pStyle w:val="SIText"/>
      </w:pPr>
    </w:p>
    <w:sectPr w:rsidR="00F1480E" w:rsidSect="00AE32CB">
      <w:headerReference w:type="default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4D323" w14:textId="77777777" w:rsidR="00591058" w:rsidRDefault="00591058" w:rsidP="00BF3F0A">
      <w:r>
        <w:separator/>
      </w:r>
    </w:p>
    <w:p w14:paraId="38D4B956" w14:textId="77777777" w:rsidR="00591058" w:rsidRDefault="00591058"/>
  </w:endnote>
  <w:endnote w:type="continuationSeparator" w:id="0">
    <w:p w14:paraId="76687470" w14:textId="77777777" w:rsidR="00591058" w:rsidRDefault="00591058" w:rsidP="00BF3F0A">
      <w:r>
        <w:continuationSeparator/>
      </w:r>
    </w:p>
    <w:p w14:paraId="2047E88C" w14:textId="77777777" w:rsidR="00591058" w:rsidRDefault="005910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8721817"/>
      <w:docPartObj>
        <w:docPartGallery w:val="Page Numbers (Bottom of Page)"/>
        <w:docPartUnique/>
      </w:docPartObj>
    </w:sdtPr>
    <w:sdtEndPr/>
    <w:sdtContent>
      <w:p w14:paraId="32F7B90E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="00AA5D02">
          <w:t xml:space="preserve"> </w:t>
        </w:r>
        <w:r>
          <w:tab/>
        </w:r>
        <w:r w:rsidR="00695C89"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E0849" w:rsidRPr="005404CB">
          <w:t>1</w:t>
        </w:r>
        <w:r w:rsidRPr="000754EC">
          <w:fldChar w:fldCharType="end"/>
        </w:r>
      </w:p>
      <w:p w14:paraId="6483138B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AA5D02">
          <w:t>14 October</w:t>
        </w:r>
        <w:r w:rsidR="00EC0C3E">
          <w:t xml:space="preserve"> 20</w:t>
        </w:r>
        <w:r w:rsidR="00F30C7D">
          <w:t>20</w:t>
        </w:r>
      </w:p>
    </w:sdtContent>
  </w:sdt>
  <w:p w14:paraId="1391A3F3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1D33B" w14:textId="77777777" w:rsidR="00591058" w:rsidRDefault="00591058" w:rsidP="00BF3F0A">
      <w:r>
        <w:separator/>
      </w:r>
    </w:p>
    <w:p w14:paraId="5301519A" w14:textId="77777777" w:rsidR="00591058" w:rsidRDefault="00591058"/>
  </w:footnote>
  <w:footnote w:type="continuationSeparator" w:id="0">
    <w:p w14:paraId="63CDB990" w14:textId="77777777" w:rsidR="00591058" w:rsidRDefault="00591058" w:rsidP="00BF3F0A">
      <w:r>
        <w:continuationSeparator/>
      </w:r>
    </w:p>
    <w:p w14:paraId="6654C2EB" w14:textId="77777777" w:rsidR="00591058" w:rsidRDefault="005910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F88A8" w14:textId="4A569BC4" w:rsidR="009C2650" w:rsidRPr="00061511" w:rsidRDefault="00591058" w:rsidP="00061511">
    <w:sdt>
      <w:sdtPr>
        <w:rPr>
          <w:lang w:eastAsia="en-US"/>
        </w:rPr>
        <w:id w:val="648017818"/>
        <w:docPartObj>
          <w:docPartGallery w:val="Watermarks"/>
          <w:docPartUnique/>
        </w:docPartObj>
      </w:sdtPr>
      <w:sdtEndPr/>
      <w:sdtContent>
        <w:r>
          <w:rPr>
            <w:lang w:eastAsia="en-US"/>
          </w:rPr>
          <w:pict w14:anchorId="13B8C13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53118B" w:rsidRPr="00061511">
      <w:rPr>
        <w:lang w:eastAsia="en-US"/>
      </w:rPr>
      <w:t>AMP</w:t>
    </w:r>
    <w:r w:rsidR="0053118B">
      <w:t>LDR4X6</w:t>
    </w:r>
    <w:r w:rsidR="0053118B" w:rsidRPr="00061511">
      <w:rPr>
        <w:lang w:eastAsia="en-US"/>
      </w:rPr>
      <w:t xml:space="preserve"> </w:t>
    </w:r>
    <w:r w:rsidR="00061511" w:rsidRPr="00061511">
      <w:rPr>
        <w:lang w:eastAsia="en-US"/>
      </w:rPr>
      <w:t>Foster a learning culture in a meat enterprise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34C817F1"/>
    <w:multiLevelType w:val="multilevel"/>
    <w:tmpl w:val="6CDE20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C8D06C5"/>
    <w:multiLevelType w:val="multilevel"/>
    <w:tmpl w:val="C484A7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9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PjQuk0OqJRKeOIi/xNpYoUggYWXGPPA0tVrg9Qpt6hB4SxoW/3NgpTWB1fmsUnZQ3coYivXMOI9Sexiln+DjSg==" w:salt="o0qWqIQ1Rz1KoKhcoBWAaA=="/>
  <w:styleLockTheme/>
  <w:styleLockQFSet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94B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0D9E"/>
    <w:rsid w:val="00061511"/>
    <w:rsid w:val="00064BFE"/>
    <w:rsid w:val="00070B3E"/>
    <w:rsid w:val="00071F95"/>
    <w:rsid w:val="000737BB"/>
    <w:rsid w:val="00074E47"/>
    <w:rsid w:val="000754EC"/>
    <w:rsid w:val="000844FD"/>
    <w:rsid w:val="0009093B"/>
    <w:rsid w:val="000A5441"/>
    <w:rsid w:val="000B2022"/>
    <w:rsid w:val="000C149A"/>
    <w:rsid w:val="000C224E"/>
    <w:rsid w:val="000E25E6"/>
    <w:rsid w:val="000E2C86"/>
    <w:rsid w:val="000F29F2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67AF6"/>
    <w:rsid w:val="00276DB8"/>
    <w:rsid w:val="00282664"/>
    <w:rsid w:val="002835C9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305EFF"/>
    <w:rsid w:val="003107B0"/>
    <w:rsid w:val="00310A6A"/>
    <w:rsid w:val="003144E6"/>
    <w:rsid w:val="00337E82"/>
    <w:rsid w:val="00346FDC"/>
    <w:rsid w:val="00350BB1"/>
    <w:rsid w:val="00352C83"/>
    <w:rsid w:val="00366805"/>
    <w:rsid w:val="0037067D"/>
    <w:rsid w:val="00373436"/>
    <w:rsid w:val="00382E6E"/>
    <w:rsid w:val="0038735B"/>
    <w:rsid w:val="003916D1"/>
    <w:rsid w:val="00394C90"/>
    <w:rsid w:val="003A21F0"/>
    <w:rsid w:val="003A277F"/>
    <w:rsid w:val="003A58BA"/>
    <w:rsid w:val="003A5AE7"/>
    <w:rsid w:val="003A7221"/>
    <w:rsid w:val="003B3493"/>
    <w:rsid w:val="003C13AE"/>
    <w:rsid w:val="003C7152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239A"/>
    <w:rsid w:val="004640AE"/>
    <w:rsid w:val="00466F18"/>
    <w:rsid w:val="004679E3"/>
    <w:rsid w:val="00475172"/>
    <w:rsid w:val="004758B0"/>
    <w:rsid w:val="0048067C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32EC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1194B"/>
    <w:rsid w:val="005145AB"/>
    <w:rsid w:val="00520E9A"/>
    <w:rsid w:val="005248C1"/>
    <w:rsid w:val="00526134"/>
    <w:rsid w:val="0053118B"/>
    <w:rsid w:val="005404CB"/>
    <w:rsid w:val="005405B2"/>
    <w:rsid w:val="005427C8"/>
    <w:rsid w:val="005446D1"/>
    <w:rsid w:val="00556C4C"/>
    <w:rsid w:val="00557369"/>
    <w:rsid w:val="00557D22"/>
    <w:rsid w:val="00564ADD"/>
    <w:rsid w:val="005708EB"/>
    <w:rsid w:val="00575BC6"/>
    <w:rsid w:val="00583902"/>
    <w:rsid w:val="005843E9"/>
    <w:rsid w:val="00591058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3B1D"/>
    <w:rsid w:val="005F771F"/>
    <w:rsid w:val="006121D4"/>
    <w:rsid w:val="00613B49"/>
    <w:rsid w:val="00616845"/>
    <w:rsid w:val="00620E8E"/>
    <w:rsid w:val="00625C2C"/>
    <w:rsid w:val="00633CFE"/>
    <w:rsid w:val="00634FCA"/>
    <w:rsid w:val="00643D1B"/>
    <w:rsid w:val="006452B8"/>
    <w:rsid w:val="00652E62"/>
    <w:rsid w:val="00686A49"/>
    <w:rsid w:val="00687B62"/>
    <w:rsid w:val="00690C44"/>
    <w:rsid w:val="00695C89"/>
    <w:rsid w:val="006969D9"/>
    <w:rsid w:val="006A2B68"/>
    <w:rsid w:val="006C2F32"/>
    <w:rsid w:val="006D1AF9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D64DB"/>
    <w:rsid w:val="007E3BD1"/>
    <w:rsid w:val="007E53F6"/>
    <w:rsid w:val="007F1563"/>
    <w:rsid w:val="007F1EB2"/>
    <w:rsid w:val="007F44DB"/>
    <w:rsid w:val="007F5A8B"/>
    <w:rsid w:val="008117B1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663E"/>
    <w:rsid w:val="008B7138"/>
    <w:rsid w:val="008E260C"/>
    <w:rsid w:val="008E39BE"/>
    <w:rsid w:val="008E62EC"/>
    <w:rsid w:val="008E6549"/>
    <w:rsid w:val="008F32F6"/>
    <w:rsid w:val="00916CD7"/>
    <w:rsid w:val="00920927"/>
    <w:rsid w:val="00921B38"/>
    <w:rsid w:val="00923720"/>
    <w:rsid w:val="009278C9"/>
    <w:rsid w:val="00932CD7"/>
    <w:rsid w:val="00944C09"/>
    <w:rsid w:val="00947FF4"/>
    <w:rsid w:val="009527CB"/>
    <w:rsid w:val="00953835"/>
    <w:rsid w:val="00960F6C"/>
    <w:rsid w:val="00970747"/>
    <w:rsid w:val="0097291F"/>
    <w:rsid w:val="00997BFC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DD1"/>
    <w:rsid w:val="00AA5338"/>
    <w:rsid w:val="00AA5D02"/>
    <w:rsid w:val="00AB1B8E"/>
    <w:rsid w:val="00AB344C"/>
    <w:rsid w:val="00AB3EC1"/>
    <w:rsid w:val="00AB46DE"/>
    <w:rsid w:val="00AC0696"/>
    <w:rsid w:val="00AC4C98"/>
    <w:rsid w:val="00AC5F6B"/>
    <w:rsid w:val="00AD3896"/>
    <w:rsid w:val="00AD5B47"/>
    <w:rsid w:val="00AE1ED9"/>
    <w:rsid w:val="00AE32CB"/>
    <w:rsid w:val="00AF3957"/>
    <w:rsid w:val="00B0712C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C5075"/>
    <w:rsid w:val="00BC5419"/>
    <w:rsid w:val="00BD3B0F"/>
    <w:rsid w:val="00BE3D85"/>
    <w:rsid w:val="00BE5889"/>
    <w:rsid w:val="00BF1D4C"/>
    <w:rsid w:val="00BF3F0A"/>
    <w:rsid w:val="00C04238"/>
    <w:rsid w:val="00C143C3"/>
    <w:rsid w:val="00C1739B"/>
    <w:rsid w:val="00C21ADE"/>
    <w:rsid w:val="00C23D97"/>
    <w:rsid w:val="00C26067"/>
    <w:rsid w:val="00C30A29"/>
    <w:rsid w:val="00C317DC"/>
    <w:rsid w:val="00C52F0E"/>
    <w:rsid w:val="00C578E9"/>
    <w:rsid w:val="00C70626"/>
    <w:rsid w:val="00C72860"/>
    <w:rsid w:val="00C72A48"/>
    <w:rsid w:val="00C73582"/>
    <w:rsid w:val="00C73B90"/>
    <w:rsid w:val="00C742EC"/>
    <w:rsid w:val="00C96AF3"/>
    <w:rsid w:val="00C97CCC"/>
    <w:rsid w:val="00CA0274"/>
    <w:rsid w:val="00CA139A"/>
    <w:rsid w:val="00CB746F"/>
    <w:rsid w:val="00CC451E"/>
    <w:rsid w:val="00CD4E9D"/>
    <w:rsid w:val="00CD4F4D"/>
    <w:rsid w:val="00CE6259"/>
    <w:rsid w:val="00CE7D19"/>
    <w:rsid w:val="00CF0CF5"/>
    <w:rsid w:val="00CF2B3E"/>
    <w:rsid w:val="00D0201F"/>
    <w:rsid w:val="00D03685"/>
    <w:rsid w:val="00D07D4E"/>
    <w:rsid w:val="00D115AA"/>
    <w:rsid w:val="00D145BE"/>
    <w:rsid w:val="00D2035A"/>
    <w:rsid w:val="00D20C57"/>
    <w:rsid w:val="00D25D16"/>
    <w:rsid w:val="00D32124"/>
    <w:rsid w:val="00D54C76"/>
    <w:rsid w:val="00D56B79"/>
    <w:rsid w:val="00D632BB"/>
    <w:rsid w:val="00D71E43"/>
    <w:rsid w:val="00D727F3"/>
    <w:rsid w:val="00D73695"/>
    <w:rsid w:val="00D810DE"/>
    <w:rsid w:val="00D87D32"/>
    <w:rsid w:val="00D91188"/>
    <w:rsid w:val="00D92C83"/>
    <w:rsid w:val="00D94870"/>
    <w:rsid w:val="00DA0A81"/>
    <w:rsid w:val="00DA3C10"/>
    <w:rsid w:val="00DA3FD9"/>
    <w:rsid w:val="00DA53B5"/>
    <w:rsid w:val="00DC1D69"/>
    <w:rsid w:val="00DC5A3A"/>
    <w:rsid w:val="00DD0726"/>
    <w:rsid w:val="00E238E6"/>
    <w:rsid w:val="00E34CD8"/>
    <w:rsid w:val="00E35064"/>
    <w:rsid w:val="00E3681D"/>
    <w:rsid w:val="00E40225"/>
    <w:rsid w:val="00E501F0"/>
    <w:rsid w:val="00E503BE"/>
    <w:rsid w:val="00E506F3"/>
    <w:rsid w:val="00E6166D"/>
    <w:rsid w:val="00E91BFF"/>
    <w:rsid w:val="00E92933"/>
    <w:rsid w:val="00E94FAD"/>
    <w:rsid w:val="00EB0AA4"/>
    <w:rsid w:val="00EB5C88"/>
    <w:rsid w:val="00EB7362"/>
    <w:rsid w:val="00EC0469"/>
    <w:rsid w:val="00EC0C3E"/>
    <w:rsid w:val="00EF01F8"/>
    <w:rsid w:val="00EF3268"/>
    <w:rsid w:val="00EF40EF"/>
    <w:rsid w:val="00EF47FE"/>
    <w:rsid w:val="00F069BD"/>
    <w:rsid w:val="00F1480E"/>
    <w:rsid w:val="00F1497D"/>
    <w:rsid w:val="00F16AAC"/>
    <w:rsid w:val="00F30C7D"/>
    <w:rsid w:val="00F33FF2"/>
    <w:rsid w:val="00F438FC"/>
    <w:rsid w:val="00F44251"/>
    <w:rsid w:val="00F5616F"/>
    <w:rsid w:val="00F56451"/>
    <w:rsid w:val="00F56827"/>
    <w:rsid w:val="00F62866"/>
    <w:rsid w:val="00F65EF0"/>
    <w:rsid w:val="00F71651"/>
    <w:rsid w:val="00F76191"/>
    <w:rsid w:val="00F76CC6"/>
    <w:rsid w:val="00F77767"/>
    <w:rsid w:val="00F83D7C"/>
    <w:rsid w:val="00F840E9"/>
    <w:rsid w:val="00FB232E"/>
    <w:rsid w:val="00FD557D"/>
    <w:rsid w:val="00FE0282"/>
    <w:rsid w:val="00FE124D"/>
    <w:rsid w:val="00FE792C"/>
    <w:rsid w:val="00FF1A90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7E1087"/>
  <w15:docId w15:val="{076B9109-911F-43C4-B8C2-F002262C3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-red">
    <w:name w:val="SI Temporary Text - red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customStyle="1" w:styleId="SITemporaryText-green">
    <w:name w:val="SI Temporary Text - green"/>
    <w:basedOn w:val="SITemporaryText-red"/>
    <w:uiPriority w:val="1"/>
    <w:qFormat/>
    <w:rsid w:val="00AB46DE"/>
    <w:rPr>
      <w:rFonts w:ascii="Arial" w:hAnsi="Arial"/>
      <w:color w:val="00B050"/>
      <w:sz w:val="22"/>
    </w:rPr>
  </w:style>
  <w:style w:type="character" w:customStyle="1" w:styleId="SITemporaryText-blue">
    <w:name w:val="SI Temporary Text - blue"/>
    <w:basedOn w:val="SITemporaryText-green"/>
    <w:uiPriority w:val="1"/>
    <w:qFormat/>
    <w:rsid w:val="00AB46DE"/>
    <w:rPr>
      <w:rFonts w:ascii="Arial" w:hAnsi="Arial"/>
      <w:color w:val="00B0F0"/>
      <w:sz w:val="22"/>
    </w:rPr>
  </w:style>
  <w:style w:type="character" w:customStyle="1" w:styleId="SIStrikethroughtext">
    <w:name w:val="SI Strikethrough text"/>
    <w:basedOn w:val="SITemporaryText-red"/>
    <w:uiPriority w:val="1"/>
    <w:qFormat/>
    <w:rsid w:val="00AB46DE"/>
    <w:rPr>
      <w:rFonts w:ascii="Arial" w:hAnsi="Arial"/>
      <w:caps w:val="0"/>
      <w:smallCaps w:val="0"/>
      <w:strike/>
      <w:dstrike w:val="0"/>
      <w:vanish w:val="0"/>
      <w:color w:val="FF0000"/>
      <w:sz w:val="20"/>
      <w:vertAlign w:val="baseline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3107B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B7362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gov.au/Pages/TrainingDocs.aspx?q=5e2e56b7-698f-4822-84bb-25adbb8443a7%20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oo\Downloads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A673885FE09B4BAD443EA4226D5DD1" ma:contentTypeVersion="" ma:contentTypeDescription="Create a new document." ma:contentTypeScope="" ma:versionID="0628dcde545c0ae5ae150ad5a84e9cb0">
  <xsd:schema xmlns:xsd="http://www.w3.org/2001/XMLSchema" xmlns:xs="http://www.w3.org/2001/XMLSchema" xmlns:p="http://schemas.microsoft.com/office/2006/metadata/properties" xmlns:ns2="3c625ec5-f4fe-4e46-a051-7a1a1cbc9aa7" targetNamespace="http://schemas.microsoft.com/office/2006/metadata/properties" ma:root="true" ma:fieldsID="21f48c3018b2cc5687f26cc79926956d" ns2:_="">
    <xsd:import namespace="3c625ec5-f4fe-4e46-a051-7a1a1cbc9a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25ec5-f4fe-4e46-a051-7a1a1cbc9a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41144D-5A32-4955-B1C8-E11F64C86E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3943F4-9CF1-4A9B-A2AF-E91716487C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625ec5-f4fe-4e46-a051-7a1a1cbc9a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69</TotalTime>
  <Pages>3</Pages>
  <Words>1246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8333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Mark Lancaster</dc:creator>
  <cp:lastModifiedBy>Lucinda O'Brien</cp:lastModifiedBy>
  <cp:revision>30</cp:revision>
  <cp:lastPrinted>2016-05-27T05:21:00Z</cp:lastPrinted>
  <dcterms:created xsi:type="dcterms:W3CDTF">2021-08-09T02:15:00Z</dcterms:created>
  <dcterms:modified xsi:type="dcterms:W3CDTF">2022-02-15T21:57:00Z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0x0101006BA673885FE09B4BAD443EA4226D5DD1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SharedWithUsers">
    <vt:lpwstr>27;#Georgiana Daian</vt:lpwstr>
  </property>
  <property fmtid="{D5CDD505-2E9C-101B-9397-08002B2CF9AE}" pid="21" name="TemplateUrl">
    <vt:lpwstr/>
  </property>
  <property fmtid="{D5CDD505-2E9C-101B-9397-08002B2CF9AE}" pid="22" name="ComplianceAssetId">
    <vt:lpwstr/>
  </property>
  <property fmtid="{D5CDD505-2E9C-101B-9397-08002B2CF9AE}" pid="23" name="Category">
    <vt:lpwstr>2. General Templates</vt:lpwstr>
  </property>
  <property fmtid="{D5CDD505-2E9C-101B-9397-08002B2CF9AE}" pid="24" name="Order">
    <vt:r8>3900</vt:r8>
  </property>
  <property fmtid="{D5CDD505-2E9C-101B-9397-08002B2CF9AE}" pid="25" name="File Category">
    <vt:lpwstr>Templates</vt:lpwstr>
  </property>
  <property fmtid="{D5CDD505-2E9C-101B-9397-08002B2CF9AE}" pid="26" name="AssignedTo">
    <vt:lpwstr/>
  </property>
  <property fmtid="{D5CDD505-2E9C-101B-9397-08002B2CF9AE}" pid="27" name="Assigned to0">
    <vt:lpwstr/>
  </property>
  <property fmtid="{D5CDD505-2E9C-101B-9397-08002B2CF9AE}" pid="28" name="Project Phase">
    <vt:lpwstr>Proposed for deletion</vt:lpwstr>
  </property>
  <property fmtid="{D5CDD505-2E9C-101B-9397-08002B2CF9AE}" pid="29" name="Meat Group">
    <vt:lpwstr>4 Leadership/Management</vt:lpwstr>
  </property>
</Properties>
</file>