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E205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6B51E6" w14:textId="77777777" w:rsidTr="00146EEC">
        <w:tc>
          <w:tcPr>
            <w:tcW w:w="2689" w:type="dxa"/>
          </w:tcPr>
          <w:p w14:paraId="678CC11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D779E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3B0D8B" w14:paraId="4CD91DD1" w14:textId="77777777" w:rsidTr="00146EEC">
        <w:tc>
          <w:tcPr>
            <w:tcW w:w="2689" w:type="dxa"/>
          </w:tcPr>
          <w:p w14:paraId="2631E85B" w14:textId="77777777" w:rsidR="003B0D8B" w:rsidRPr="003B0D8B" w:rsidRDefault="003B0D8B" w:rsidP="003B0D8B">
            <w:pPr>
              <w:pStyle w:val="SIText"/>
            </w:pPr>
            <w:r w:rsidRPr="00CC451E">
              <w:t>Release</w:t>
            </w:r>
            <w:r w:rsidRPr="003B0D8B">
              <w:t xml:space="preserve"> 1</w:t>
            </w:r>
          </w:p>
        </w:tc>
        <w:tc>
          <w:tcPr>
            <w:tcW w:w="6939" w:type="dxa"/>
          </w:tcPr>
          <w:p w14:paraId="63ABB204" w14:textId="278396D8" w:rsidR="003B0D8B" w:rsidRPr="003B0D8B" w:rsidRDefault="003B0D8B" w:rsidP="003B0D8B">
            <w:pPr>
              <w:pStyle w:val="SIText"/>
            </w:pPr>
            <w:r w:rsidRPr="00CC451E">
              <w:t xml:space="preserve">This version released with </w:t>
            </w:r>
            <w:r w:rsidRPr="003B0D8B">
              <w:t xml:space="preserve">AHC Agriculture, Horticulture and Conservation and Land Management Training Package Version </w:t>
            </w:r>
            <w:r w:rsidR="00D27EB3">
              <w:t>7</w:t>
            </w:r>
            <w:r w:rsidRPr="003B0D8B">
              <w:t>.0.</w:t>
            </w:r>
          </w:p>
        </w:tc>
      </w:tr>
    </w:tbl>
    <w:p w14:paraId="4059B7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A44983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CCED0FF" w14:textId="41B7A1FE" w:rsidR="00F1480E" w:rsidRPr="000754EC" w:rsidRDefault="003B0D8B" w:rsidP="000754EC">
            <w:pPr>
              <w:pStyle w:val="SIUNITCODE"/>
            </w:pPr>
            <w:r>
              <w:t>ahcpgd</w:t>
            </w:r>
            <w:r w:rsidR="006C246E">
              <w:t>5</w:t>
            </w:r>
            <w:r w:rsidR="006000B4">
              <w:t>XX</w:t>
            </w:r>
          </w:p>
        </w:tc>
        <w:tc>
          <w:tcPr>
            <w:tcW w:w="3604" w:type="pct"/>
            <w:shd w:val="clear" w:color="auto" w:fill="auto"/>
          </w:tcPr>
          <w:p w14:paraId="3534977C" w14:textId="0BFBCF24" w:rsidR="00F1480E" w:rsidRPr="000754EC" w:rsidRDefault="00685128" w:rsidP="000754EC">
            <w:pPr>
              <w:pStyle w:val="SIUnittitle"/>
            </w:pPr>
            <w:r w:rsidRPr="00685128">
              <w:t>Manage parks and reserves</w:t>
            </w:r>
          </w:p>
        </w:tc>
      </w:tr>
      <w:tr w:rsidR="00F1480E" w:rsidRPr="00963A46" w14:paraId="0FEF6A64" w14:textId="77777777" w:rsidTr="00CA2922">
        <w:tc>
          <w:tcPr>
            <w:tcW w:w="1396" w:type="pct"/>
            <w:shd w:val="clear" w:color="auto" w:fill="auto"/>
          </w:tcPr>
          <w:p w14:paraId="62A4FBC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E5C15A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DB77405" w14:textId="5287F58A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685128">
              <w:t xml:space="preserve"> </w:t>
            </w:r>
            <w:r w:rsidR="00685128" w:rsidRPr="00685128">
              <w:t>manage parks and reserves</w:t>
            </w:r>
            <w:r w:rsidR="00246E02">
              <w:t xml:space="preserve">, including </w:t>
            </w:r>
            <w:r w:rsidR="007817CE">
              <w:t xml:space="preserve">reviewing the organisation, identifying problems, </w:t>
            </w:r>
            <w:proofErr w:type="gramStart"/>
            <w:r w:rsidR="007817CE">
              <w:t>researching</w:t>
            </w:r>
            <w:proofErr w:type="gramEnd"/>
            <w:r w:rsidR="007817CE">
              <w:t xml:space="preserve"> and communicating potential solutions</w:t>
            </w:r>
            <w:r w:rsidR="006000B4">
              <w:t xml:space="preserve"> and their impact</w:t>
            </w:r>
            <w:r w:rsidR="00685128" w:rsidRPr="00685128">
              <w:t>.</w:t>
            </w:r>
          </w:p>
          <w:p w14:paraId="61EAC140" w14:textId="77777777" w:rsidR="00916CD7" w:rsidRDefault="00916CD7" w:rsidP="000754EC">
            <w:pPr>
              <w:pStyle w:val="SIText"/>
            </w:pPr>
          </w:p>
          <w:p w14:paraId="3CB9E0ED" w14:textId="39E6F97B" w:rsidR="00246E02" w:rsidRDefault="00F1480E" w:rsidP="00986940">
            <w:pPr>
              <w:pStyle w:val="SIText"/>
            </w:pPr>
            <w:r w:rsidRPr="00923720">
              <w:t xml:space="preserve">The unit applies to </w:t>
            </w:r>
            <w:r w:rsidR="00685128" w:rsidRPr="00685128">
              <w:t xml:space="preserve">individuals who </w:t>
            </w:r>
            <w:r w:rsidR="00246E02">
              <w:t xml:space="preserve">apply specialist skills and </w:t>
            </w:r>
            <w:r w:rsidR="00246E02" w:rsidRPr="00246E02">
              <w:t xml:space="preserve">knowledge to managing plant cultural programs, take personal responsibility and exercise autonomy in undertaking complex work. They </w:t>
            </w:r>
            <w:r w:rsidR="00685128" w:rsidRPr="00685128">
              <w:t xml:space="preserve">analyse </w:t>
            </w:r>
            <w:r w:rsidR="00246E02">
              <w:t xml:space="preserve">and synthesise </w:t>
            </w:r>
            <w:r w:rsidR="00685128" w:rsidRPr="00685128">
              <w:t>information</w:t>
            </w:r>
            <w:r w:rsidR="00246E02">
              <w:t>,</w:t>
            </w:r>
            <w:r w:rsidR="00685128" w:rsidRPr="00685128">
              <w:t xml:space="preserve"> and analyse, </w:t>
            </w:r>
            <w:proofErr w:type="gramStart"/>
            <w:r w:rsidR="00685128" w:rsidRPr="00685128">
              <w:t>design</w:t>
            </w:r>
            <w:proofErr w:type="gramEnd"/>
            <w:r w:rsidR="00685128" w:rsidRPr="00685128">
              <w:t xml:space="preserve"> and communicate solutions to </w:t>
            </w:r>
            <w:r w:rsidR="00246E02">
              <w:t>sometimes</w:t>
            </w:r>
            <w:r w:rsidR="00685128" w:rsidRPr="00685128">
              <w:t xml:space="preserve"> complex problems.</w:t>
            </w:r>
          </w:p>
          <w:p w14:paraId="30FB7C35" w14:textId="77777777" w:rsidR="00246E02" w:rsidRDefault="00246E02" w:rsidP="00986940">
            <w:pPr>
              <w:pStyle w:val="SIText"/>
            </w:pPr>
          </w:p>
          <w:p w14:paraId="73B5399D" w14:textId="64EDA21D" w:rsidR="00373436" w:rsidRPr="007E1A83" w:rsidRDefault="00685128" w:rsidP="007E1A8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85128">
              <w:t>All work is carried out to comply with workplace procedures</w:t>
            </w:r>
            <w:r w:rsidR="00246E02">
              <w:t>, health and safety in the workplace requirements, legislative and regulatory requirements, and sustainability and biose</w:t>
            </w:r>
            <w:r w:rsidR="00246E02" w:rsidRPr="00246E02">
              <w:t>curity practices</w:t>
            </w:r>
            <w:r w:rsidRPr="00685128">
              <w:t>.</w:t>
            </w:r>
          </w:p>
          <w:p w14:paraId="0A701E92" w14:textId="77777777" w:rsidR="00373436" w:rsidRPr="007E1A83" w:rsidRDefault="00373436" w:rsidP="007E1A83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7206F4EF" w14:textId="597CDBF8" w:rsidR="00373436" w:rsidRPr="000754EC" w:rsidRDefault="00373436" w:rsidP="00A3639E"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</w:p>
        </w:tc>
      </w:tr>
      <w:tr w:rsidR="00F1480E" w:rsidRPr="00963A46" w14:paraId="1BFEE9D6" w14:textId="77777777" w:rsidTr="00CA2922">
        <w:tc>
          <w:tcPr>
            <w:tcW w:w="1396" w:type="pct"/>
            <w:shd w:val="clear" w:color="auto" w:fill="auto"/>
          </w:tcPr>
          <w:p w14:paraId="6ED131A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A6ABDC4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2CD1D2E7" w14:textId="77777777" w:rsidTr="00CA2922">
        <w:tc>
          <w:tcPr>
            <w:tcW w:w="1396" w:type="pct"/>
            <w:shd w:val="clear" w:color="auto" w:fill="auto"/>
          </w:tcPr>
          <w:p w14:paraId="1D5D843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7A62B24" w14:textId="77777777" w:rsidR="00F1480E" w:rsidRPr="000754EC" w:rsidRDefault="003B0D8B" w:rsidP="000754EC">
            <w:pPr>
              <w:pStyle w:val="SIText"/>
            </w:pPr>
            <w:r>
              <w:t>Parks and Gardens (PGD)</w:t>
            </w:r>
          </w:p>
        </w:tc>
      </w:tr>
    </w:tbl>
    <w:p w14:paraId="0894C50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785D5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587B7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851B6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229AF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8A090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CD4D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85128" w:rsidRPr="00963A46" w14:paraId="20AFAF3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A0A903" w14:textId="44E382FA" w:rsidR="00685128" w:rsidRPr="00685128" w:rsidRDefault="00685128" w:rsidP="00685128">
            <w:pPr>
              <w:pStyle w:val="SIText"/>
            </w:pPr>
            <w:r w:rsidRPr="00685128">
              <w:t xml:space="preserve">1. </w:t>
            </w:r>
            <w:r w:rsidR="00D27EB3">
              <w:t>Review organisation</w:t>
            </w:r>
          </w:p>
        </w:tc>
        <w:tc>
          <w:tcPr>
            <w:tcW w:w="3604" w:type="pct"/>
            <w:shd w:val="clear" w:color="auto" w:fill="auto"/>
          </w:tcPr>
          <w:p w14:paraId="6113C333" w14:textId="6EE1C29F" w:rsidR="00685128" w:rsidRPr="00685128" w:rsidRDefault="00685128" w:rsidP="00685128">
            <w:r w:rsidRPr="00685128">
              <w:t xml:space="preserve">1.1 </w:t>
            </w:r>
            <w:r w:rsidR="00D27EB3">
              <w:t>I</w:t>
            </w:r>
            <w:r w:rsidRPr="00685128">
              <w:t xml:space="preserve">dentify </w:t>
            </w:r>
            <w:r w:rsidR="00D27EB3">
              <w:t xml:space="preserve">goals and objectives for park and reserve </w:t>
            </w:r>
            <w:r w:rsidR="00A74EC8">
              <w:t>management</w:t>
            </w:r>
          </w:p>
          <w:p w14:paraId="3ACF91F2" w14:textId="267DE4D7" w:rsidR="00D27EB3" w:rsidRDefault="00685128" w:rsidP="00685128">
            <w:r w:rsidRPr="00685128">
              <w:t xml:space="preserve">1.2 Identify </w:t>
            </w:r>
            <w:r w:rsidR="00D27EB3">
              <w:t>external agencies requirem</w:t>
            </w:r>
            <w:r w:rsidR="0085084B">
              <w:t>en</w:t>
            </w:r>
            <w:r w:rsidR="00D27EB3">
              <w:t>ts and objectives for parks and reserves management</w:t>
            </w:r>
          </w:p>
          <w:p w14:paraId="4E34652D" w14:textId="651B5409" w:rsidR="00685128" w:rsidRPr="00685128" w:rsidRDefault="00D27EB3" w:rsidP="00685128">
            <w:r>
              <w:t>1.3 Review asset database, condition reports and service levels</w:t>
            </w:r>
          </w:p>
          <w:p w14:paraId="6180AE68" w14:textId="469F1D54" w:rsidR="00685128" w:rsidRPr="00685128" w:rsidRDefault="00685128" w:rsidP="00D27EB3">
            <w:r w:rsidRPr="00685128">
              <w:t>1.</w:t>
            </w:r>
            <w:r w:rsidR="00D27EB3">
              <w:t>4</w:t>
            </w:r>
            <w:r w:rsidRPr="00685128">
              <w:t xml:space="preserve"> Consult with appropriate personnel to </w:t>
            </w:r>
            <w:r w:rsidR="00D27EB3">
              <w:t>review strengths, weaknesses, opportunities and threats, and best communication methods for staff, community</w:t>
            </w:r>
            <w:r w:rsidR="004C22E2">
              <w:t>,</w:t>
            </w:r>
            <w:r w:rsidR="00D27EB3">
              <w:t xml:space="preserve"> and user groups</w:t>
            </w:r>
          </w:p>
        </w:tc>
      </w:tr>
      <w:tr w:rsidR="00685128" w:rsidRPr="00963A46" w14:paraId="3681DD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F0B86" w14:textId="52279C5F" w:rsidR="00685128" w:rsidRPr="00685128" w:rsidRDefault="00685128" w:rsidP="00685128">
            <w:pPr>
              <w:pStyle w:val="SIText"/>
            </w:pPr>
            <w:r w:rsidRPr="00685128">
              <w:t>2. I</w:t>
            </w:r>
            <w:r w:rsidR="0085084B">
              <w:t>dentify problem</w:t>
            </w:r>
          </w:p>
        </w:tc>
        <w:tc>
          <w:tcPr>
            <w:tcW w:w="3604" w:type="pct"/>
            <w:shd w:val="clear" w:color="auto" w:fill="auto"/>
          </w:tcPr>
          <w:p w14:paraId="3C447138" w14:textId="74A2D69A" w:rsidR="00685128" w:rsidRPr="00685128" w:rsidRDefault="00685128" w:rsidP="00685128">
            <w:r w:rsidRPr="00685128">
              <w:t>2.1 Determine the quantity, quality</w:t>
            </w:r>
            <w:r w:rsidR="004C22E2">
              <w:t>,</w:t>
            </w:r>
            <w:r w:rsidRPr="00685128">
              <w:t xml:space="preserve"> and timing of supply of each input and service as required by the business plan and cash flow budgets</w:t>
            </w:r>
          </w:p>
          <w:p w14:paraId="28B8554D" w14:textId="4F8C6DBF" w:rsidR="00685128" w:rsidRPr="00685128" w:rsidRDefault="00685128" w:rsidP="00685128">
            <w:r w:rsidRPr="00685128">
              <w:t xml:space="preserve">2.2 </w:t>
            </w:r>
            <w:r w:rsidR="0085084B">
              <w:t xml:space="preserve">Determine new or potential problems that would </w:t>
            </w:r>
            <w:r w:rsidR="007E305C">
              <w:t>affect</w:t>
            </w:r>
            <w:r w:rsidR="0085084B">
              <w:t xml:space="preserve"> delivery of identified goals and objectives</w:t>
            </w:r>
          </w:p>
          <w:p w14:paraId="6E89C61B" w14:textId="4CC6E166" w:rsidR="00685128" w:rsidRPr="00685128" w:rsidRDefault="00685128" w:rsidP="00685128">
            <w:r w:rsidRPr="00685128">
              <w:t xml:space="preserve">2.3 </w:t>
            </w:r>
            <w:r w:rsidR="0085084B">
              <w:t>Determine</w:t>
            </w:r>
            <w:r w:rsidR="004A29F4">
              <w:t xml:space="preserve"> </w:t>
            </w:r>
            <w:r w:rsidRPr="00685128">
              <w:t>inefficiencies</w:t>
            </w:r>
            <w:r w:rsidR="0085084B">
              <w:t>, stock outs</w:t>
            </w:r>
            <w:r w:rsidRPr="00685128">
              <w:t xml:space="preserve"> and system problems</w:t>
            </w:r>
          </w:p>
        </w:tc>
      </w:tr>
      <w:tr w:rsidR="00685128" w:rsidRPr="00963A46" w14:paraId="7C5F0C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22F4DC" w14:textId="04C1DE53" w:rsidR="00685128" w:rsidRPr="00685128" w:rsidRDefault="00685128" w:rsidP="00685128">
            <w:pPr>
              <w:pStyle w:val="SIText"/>
            </w:pPr>
            <w:r w:rsidRPr="00685128">
              <w:t xml:space="preserve">3. </w:t>
            </w:r>
            <w:r w:rsidR="0085084B">
              <w:t>Research solutions</w:t>
            </w:r>
          </w:p>
        </w:tc>
        <w:tc>
          <w:tcPr>
            <w:tcW w:w="3604" w:type="pct"/>
            <w:shd w:val="clear" w:color="auto" w:fill="auto"/>
          </w:tcPr>
          <w:p w14:paraId="4E44E4B0" w14:textId="5F9F90E8" w:rsidR="00685128" w:rsidRPr="00685128" w:rsidRDefault="00685128" w:rsidP="00685128">
            <w:r w:rsidRPr="00685128">
              <w:t xml:space="preserve">3.1 </w:t>
            </w:r>
            <w:r w:rsidR="0085084B">
              <w:t>Identify solutions and their impact if adopted</w:t>
            </w:r>
          </w:p>
          <w:p w14:paraId="440609E1" w14:textId="5DF1325D" w:rsidR="00685128" w:rsidRPr="00685128" w:rsidRDefault="00685128" w:rsidP="00685128">
            <w:r w:rsidRPr="00685128">
              <w:t xml:space="preserve">3.2 </w:t>
            </w:r>
            <w:r w:rsidR="0085084B">
              <w:t>Confirm that purchasing system and records enable the selection of suppliers and arrangement of orders</w:t>
            </w:r>
          </w:p>
          <w:p w14:paraId="36B5E3B1" w14:textId="260FC902" w:rsidR="00685128" w:rsidRPr="00685128" w:rsidRDefault="00685128" w:rsidP="00685128">
            <w:r w:rsidRPr="00685128">
              <w:t xml:space="preserve">3.3 </w:t>
            </w:r>
            <w:r w:rsidR="007817CE">
              <w:t>Review improvements affecting business planning, personnel, morale, productivity</w:t>
            </w:r>
            <w:r w:rsidR="004C22E2">
              <w:t>,</w:t>
            </w:r>
            <w:r w:rsidR="007817CE">
              <w:t xml:space="preserve"> and systems efficiency</w:t>
            </w:r>
          </w:p>
          <w:p w14:paraId="7AECC6CD" w14:textId="77777777" w:rsidR="00685128" w:rsidRPr="00685128" w:rsidRDefault="00685128" w:rsidP="00685128">
            <w:r w:rsidRPr="00685128">
              <w:t>3.4 Establish key performance outcomes and indicators to measure performance of all park or reserve operations and personnel</w:t>
            </w:r>
          </w:p>
          <w:p w14:paraId="23187577" w14:textId="59F9C381" w:rsidR="00685128" w:rsidRPr="00685128" w:rsidRDefault="00685128">
            <w:r w:rsidRPr="00685128">
              <w:t xml:space="preserve">3.5 Undertake benchmarking </w:t>
            </w:r>
            <w:r w:rsidR="007817CE">
              <w:t>according to workplace requirements</w:t>
            </w:r>
          </w:p>
        </w:tc>
      </w:tr>
      <w:tr w:rsidR="00685128" w:rsidRPr="00963A46" w14:paraId="4533D63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CAED92" w14:textId="15ECCC6F" w:rsidR="00685128" w:rsidRPr="00685128" w:rsidRDefault="00685128" w:rsidP="00685128">
            <w:pPr>
              <w:pStyle w:val="SIText"/>
            </w:pPr>
            <w:r w:rsidRPr="00685128">
              <w:t xml:space="preserve">4. </w:t>
            </w:r>
            <w:r w:rsidR="007817CE">
              <w:t>Communicate solutions and their impact</w:t>
            </w:r>
          </w:p>
        </w:tc>
        <w:tc>
          <w:tcPr>
            <w:tcW w:w="3604" w:type="pct"/>
            <w:shd w:val="clear" w:color="auto" w:fill="auto"/>
          </w:tcPr>
          <w:p w14:paraId="77C808A5" w14:textId="3D803E6F" w:rsidR="00685128" w:rsidRPr="00685128" w:rsidRDefault="00685128" w:rsidP="00685128">
            <w:r w:rsidRPr="00685128">
              <w:t>4.1 Develop and implement communication</w:t>
            </w:r>
            <w:r w:rsidR="007817CE">
              <w:t xml:space="preserve"> method</w:t>
            </w:r>
            <w:r w:rsidRPr="00685128">
              <w:t>s</w:t>
            </w:r>
          </w:p>
          <w:p w14:paraId="500097CE" w14:textId="282648A6" w:rsidR="00685128" w:rsidRPr="00685128" w:rsidRDefault="00685128" w:rsidP="00685128">
            <w:r w:rsidRPr="00685128">
              <w:t xml:space="preserve">4.2 </w:t>
            </w:r>
            <w:r w:rsidR="007817CE">
              <w:t>Seek feedback from sta</w:t>
            </w:r>
            <w:r w:rsidR="007817CE" w:rsidRPr="007817CE">
              <w:t>ff, community</w:t>
            </w:r>
            <w:r w:rsidR="005F4879">
              <w:t>,</w:t>
            </w:r>
            <w:r w:rsidR="007817CE" w:rsidRPr="007817CE">
              <w:t xml:space="preserve"> and user groups</w:t>
            </w:r>
          </w:p>
          <w:p w14:paraId="3808D082" w14:textId="45B94349" w:rsidR="00685128" w:rsidRPr="00685128" w:rsidRDefault="00685128">
            <w:r w:rsidRPr="00685128">
              <w:t xml:space="preserve">4.3 </w:t>
            </w:r>
            <w:r w:rsidR="007817CE" w:rsidRPr="00685128">
              <w:t>Document recommendations for improvements to operations that are supported by appropriate evidence and reasoned arguments, and present to senior management</w:t>
            </w:r>
          </w:p>
        </w:tc>
      </w:tr>
    </w:tbl>
    <w:p w14:paraId="0ACB4A9C" w14:textId="77777777" w:rsidR="005F771F" w:rsidRDefault="005F771F" w:rsidP="005F771F">
      <w:pPr>
        <w:pStyle w:val="SIText"/>
      </w:pPr>
    </w:p>
    <w:p w14:paraId="33F9FB8B" w14:textId="4AA072FF" w:rsidR="005F771F" w:rsidRPr="000754EC" w:rsidRDefault="005F771F" w:rsidP="000754EC"/>
    <w:p w14:paraId="1833D82B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66C2049" w14:textId="77777777" w:rsidTr="00CA2922">
        <w:trPr>
          <w:tblHeader/>
        </w:trPr>
        <w:tc>
          <w:tcPr>
            <w:tcW w:w="5000" w:type="pct"/>
            <w:gridSpan w:val="2"/>
          </w:tcPr>
          <w:p w14:paraId="17F8A6D7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392548F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CFBAFE" w14:textId="77777777" w:rsidTr="00CA2922">
        <w:trPr>
          <w:tblHeader/>
        </w:trPr>
        <w:tc>
          <w:tcPr>
            <w:tcW w:w="1396" w:type="pct"/>
          </w:tcPr>
          <w:p w14:paraId="5D1F8F7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ECEFD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49D05ADD" w14:textId="77777777" w:rsidTr="00CA2922">
        <w:tc>
          <w:tcPr>
            <w:tcW w:w="1396" w:type="pct"/>
          </w:tcPr>
          <w:p w14:paraId="0D4543C5" w14:textId="5529619B" w:rsidR="00F1480E" w:rsidRPr="000754EC" w:rsidRDefault="00724C64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5459776" w14:textId="514A9309" w:rsidR="00F1480E" w:rsidRPr="000754EC" w:rsidRDefault="00724C64" w:rsidP="00DD0726">
            <w:pPr>
              <w:pStyle w:val="SIBulletList1"/>
            </w:pPr>
            <w:r>
              <w:t xml:space="preserve">Identify and interpret information regarding goals, objectives and requirements of </w:t>
            </w:r>
            <w:r w:rsidR="00BF0227">
              <w:t>park or reserve management plans</w:t>
            </w:r>
          </w:p>
        </w:tc>
      </w:tr>
      <w:tr w:rsidR="00724C64" w:rsidRPr="00336FCA" w:rsidDel="00423CB2" w14:paraId="3A269E36" w14:textId="77777777" w:rsidTr="00CA2922">
        <w:tc>
          <w:tcPr>
            <w:tcW w:w="1396" w:type="pct"/>
          </w:tcPr>
          <w:p w14:paraId="593AB7AF" w14:textId="210A1C57" w:rsidR="00724C64" w:rsidRPr="00724C64" w:rsidRDefault="00724C64" w:rsidP="00724C64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CA5A7E4" w14:textId="01C91922" w:rsidR="00724C64" w:rsidRPr="00724C64" w:rsidRDefault="00724C64" w:rsidP="00724C64">
            <w:pPr>
              <w:pStyle w:val="SIBulletList1"/>
              <w:rPr>
                <w:rFonts w:eastAsia="Calibri"/>
              </w:rPr>
            </w:pPr>
            <w:r>
              <w:t>I</w:t>
            </w:r>
            <w:r w:rsidRPr="00724C64">
              <w:t xml:space="preserve">nitiate discussions with staff </w:t>
            </w:r>
            <w:r w:rsidR="007817CE">
              <w:t>c</w:t>
            </w:r>
            <w:r w:rsidR="007817CE" w:rsidRPr="007817CE">
              <w:t>ommunity and user groups</w:t>
            </w:r>
            <w:r w:rsidRPr="00724C64">
              <w:t xml:space="preserve">, using clear language and standard industry terminology to </w:t>
            </w:r>
            <w:r w:rsidR="006000B4">
              <w:t>identify problems, research and communicate solutions and their impact</w:t>
            </w:r>
          </w:p>
        </w:tc>
      </w:tr>
    </w:tbl>
    <w:p w14:paraId="75138153" w14:textId="77777777" w:rsidR="00916CD7" w:rsidRDefault="00916CD7" w:rsidP="005F771F">
      <w:pPr>
        <w:pStyle w:val="SIText"/>
      </w:pPr>
    </w:p>
    <w:p w14:paraId="085545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31DAC00" w14:textId="77777777" w:rsidTr="00F33FF2">
        <w:tc>
          <w:tcPr>
            <w:tcW w:w="5000" w:type="pct"/>
            <w:gridSpan w:val="4"/>
          </w:tcPr>
          <w:p w14:paraId="4A4EFBC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CC66754" w14:textId="77777777" w:rsidTr="00F33FF2">
        <w:tc>
          <w:tcPr>
            <w:tcW w:w="1028" w:type="pct"/>
          </w:tcPr>
          <w:p w14:paraId="345C6A5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869875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37A03B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AEDB85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46E02" w14:paraId="18F86BBE" w14:textId="77777777" w:rsidTr="00F33FF2">
        <w:tc>
          <w:tcPr>
            <w:tcW w:w="1028" w:type="pct"/>
          </w:tcPr>
          <w:p w14:paraId="0A5794F9" w14:textId="1AD5E6D3" w:rsidR="00246E02" w:rsidRPr="00246E02" w:rsidRDefault="00246E02" w:rsidP="00246E02">
            <w:pPr>
              <w:pStyle w:val="SIText"/>
            </w:pPr>
            <w:r w:rsidRPr="00246E02">
              <w:t>AHCPGD5</w:t>
            </w:r>
            <w:r w:rsidR="007817CE">
              <w:t>XX</w:t>
            </w:r>
            <w:r w:rsidRPr="00246E02">
              <w:t xml:space="preserve"> Manage parks and reserves</w:t>
            </w:r>
          </w:p>
          <w:p w14:paraId="79682B8D" w14:textId="1B04EC59" w:rsidR="00246E02" w:rsidRPr="00246E02" w:rsidRDefault="00246E02">
            <w:pPr>
              <w:pStyle w:val="SIText"/>
            </w:pPr>
            <w:r w:rsidRPr="00246E02">
              <w:t xml:space="preserve">Release </w:t>
            </w:r>
            <w:r w:rsidR="007817CE">
              <w:t>1</w:t>
            </w:r>
          </w:p>
        </w:tc>
        <w:tc>
          <w:tcPr>
            <w:tcW w:w="1105" w:type="pct"/>
          </w:tcPr>
          <w:p w14:paraId="697BF1B7" w14:textId="77777777" w:rsidR="00246E02" w:rsidRPr="00246E02" w:rsidRDefault="00246E02">
            <w:pPr>
              <w:pStyle w:val="SIText"/>
            </w:pPr>
            <w:r w:rsidRPr="00246E02">
              <w:t>AHCPGD503 Manage parks and reserves</w:t>
            </w:r>
          </w:p>
          <w:p w14:paraId="2C5BC140" w14:textId="6A9F1085" w:rsidR="00246E02" w:rsidRPr="00246E02" w:rsidRDefault="00246E02">
            <w:pPr>
              <w:pStyle w:val="SIText"/>
            </w:pPr>
            <w:r w:rsidRPr="00246E02">
              <w:t>Release 2</w:t>
            </w:r>
          </w:p>
        </w:tc>
        <w:tc>
          <w:tcPr>
            <w:tcW w:w="1251" w:type="pct"/>
          </w:tcPr>
          <w:p w14:paraId="69BF6290" w14:textId="77777777" w:rsidR="00246E02" w:rsidRPr="00B1260F" w:rsidRDefault="00246E02" w:rsidP="00A2685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2685F">
              <w:rPr>
                <w:rStyle w:val="SITemporaryText-red"/>
                <w:color w:val="auto"/>
                <w:sz w:val="20"/>
              </w:rPr>
              <w:t>Minor changes to application</w:t>
            </w:r>
          </w:p>
          <w:p w14:paraId="6E3512CA" w14:textId="26EBC596" w:rsidR="00246E02" w:rsidRPr="00B1260F" w:rsidRDefault="00246E02" w:rsidP="00A2685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B1260F">
              <w:rPr>
                <w:rStyle w:val="SITemporaryText-red"/>
                <w:color w:val="auto"/>
                <w:sz w:val="20"/>
              </w:rPr>
              <w:t>M</w:t>
            </w:r>
            <w:r w:rsidR="007817CE" w:rsidRPr="00B1260F">
              <w:rPr>
                <w:rStyle w:val="SITemporaryText-red"/>
                <w:color w:val="auto"/>
                <w:sz w:val="20"/>
              </w:rPr>
              <w:t>aj</w:t>
            </w:r>
            <w:r w:rsidRPr="00A2685F">
              <w:rPr>
                <w:rStyle w:val="SITemporaryText-red"/>
                <w:color w:val="auto"/>
                <w:sz w:val="20"/>
              </w:rPr>
              <w:t xml:space="preserve">or changes to </w:t>
            </w:r>
            <w:r w:rsidRPr="00B1260F">
              <w:rPr>
                <w:rStyle w:val="SITemporaryText-red"/>
                <w:color w:val="auto"/>
                <w:sz w:val="20"/>
              </w:rPr>
              <w:t>performance criteria</w:t>
            </w:r>
          </w:p>
          <w:p w14:paraId="051EBF7B" w14:textId="77777777" w:rsidR="00246E02" w:rsidRPr="00B1260F" w:rsidRDefault="00246E02" w:rsidP="00B1260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B1260F">
              <w:rPr>
                <w:rStyle w:val="SITemporaryText-red"/>
                <w:color w:val="auto"/>
                <w:sz w:val="20"/>
              </w:rPr>
              <w:t>Foundation skills added</w:t>
            </w:r>
          </w:p>
          <w:p w14:paraId="571185FF" w14:textId="07A47AF9" w:rsidR="00246E02" w:rsidRPr="00B1260F" w:rsidRDefault="00246E02" w:rsidP="00B1260F">
            <w:pPr>
              <w:pStyle w:val="SIText"/>
            </w:pPr>
            <w:r w:rsidRPr="00B1260F">
              <w:rPr>
                <w:rStyle w:val="SITemporaryText-red"/>
                <w:color w:val="auto"/>
                <w:sz w:val="20"/>
              </w:rPr>
              <w:t>Assessment requirements updated</w:t>
            </w:r>
          </w:p>
        </w:tc>
        <w:tc>
          <w:tcPr>
            <w:tcW w:w="1616" w:type="pct"/>
          </w:tcPr>
          <w:p w14:paraId="564E67FE" w14:textId="3E07C842" w:rsidR="00246E02" w:rsidRPr="00246E02" w:rsidRDefault="007817CE">
            <w:pPr>
              <w:pStyle w:val="SIText"/>
            </w:pPr>
            <w:r>
              <w:t>Not e</w:t>
            </w:r>
            <w:r w:rsidR="00246E02" w:rsidRPr="00246E02">
              <w:t>quivalent</w:t>
            </w:r>
          </w:p>
        </w:tc>
      </w:tr>
    </w:tbl>
    <w:p w14:paraId="30A656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E51AE47" w14:textId="77777777" w:rsidTr="00CA2922">
        <w:tc>
          <w:tcPr>
            <w:tcW w:w="1396" w:type="pct"/>
            <w:shd w:val="clear" w:color="auto" w:fill="auto"/>
          </w:tcPr>
          <w:p w14:paraId="785F49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A1BF9F9" w14:textId="69E7D336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1E97DE6B" w14:textId="77777777" w:rsidR="00F1480E" w:rsidRDefault="00F1480E" w:rsidP="005F771F">
      <w:pPr>
        <w:pStyle w:val="SIText"/>
      </w:pPr>
    </w:p>
    <w:p w14:paraId="433C75D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80D240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81206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1C40553" w14:textId="4FBFABC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85128" w:rsidRPr="00685128">
              <w:t>AHCPGD5</w:t>
            </w:r>
            <w:r w:rsidR="006000B4">
              <w:t>XX</w:t>
            </w:r>
            <w:r w:rsidR="00685128" w:rsidRPr="00685128">
              <w:t xml:space="preserve"> Manage parks and reserves</w:t>
            </w:r>
          </w:p>
        </w:tc>
      </w:tr>
      <w:tr w:rsidR="00556C4C" w:rsidRPr="00A55106" w14:paraId="6F8E1D4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B2D2FC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EE5B3AC" w14:textId="77777777" w:rsidTr="00113678">
        <w:tc>
          <w:tcPr>
            <w:tcW w:w="5000" w:type="pct"/>
            <w:gridSpan w:val="2"/>
            <w:shd w:val="clear" w:color="auto" w:fill="auto"/>
          </w:tcPr>
          <w:p w14:paraId="224544E4" w14:textId="4D53583D" w:rsidR="007A300D" w:rsidRPr="00E40225" w:rsidRDefault="006E42FE" w:rsidP="00E40225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</w:t>
            </w:r>
            <w:proofErr w:type="gramStart"/>
            <w:r w:rsidR="00717385" w:rsidRPr="000754EC">
              <w:t>all of</w:t>
            </w:r>
            <w:proofErr w:type="gramEnd"/>
            <w:r w:rsidR="00717385" w:rsidRPr="000754EC">
              <w:t xml:space="preserve">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56709107" w14:textId="116CF0E8" w:rsidR="007A300D" w:rsidRPr="00BF0227" w:rsidRDefault="007A300D" w:rsidP="00BF0227">
            <w:pPr>
              <w:pStyle w:val="SIText"/>
            </w:pPr>
            <w:r w:rsidRPr="000754EC">
              <w:t xml:space="preserve">There must be evidence that the individual </w:t>
            </w:r>
            <w:r w:rsidR="00BF0227" w:rsidRPr="00BF0227">
              <w:rPr>
                <w:rStyle w:val="SITemporaryText-red"/>
                <w:color w:val="auto"/>
                <w:sz w:val="20"/>
              </w:rPr>
              <w:t>has managed a park or reserve on at least one occasion and has</w:t>
            </w:r>
            <w:r w:rsidRPr="00BF0227">
              <w:t>:</w:t>
            </w:r>
          </w:p>
          <w:p w14:paraId="63BB916C" w14:textId="726B9650" w:rsidR="00685128" w:rsidRPr="00685128" w:rsidRDefault="00685128" w:rsidP="00685128">
            <w:pPr>
              <w:pStyle w:val="SIBulletList1"/>
            </w:pPr>
            <w:r w:rsidRPr="00685128">
              <w:t xml:space="preserve">assess environmental impacts </w:t>
            </w:r>
            <w:r w:rsidR="004C22E2">
              <w:t xml:space="preserve">of management decisions </w:t>
            </w:r>
            <w:r w:rsidRPr="00685128">
              <w:t>on the immediate and related environments and impact reduction techniques</w:t>
            </w:r>
          </w:p>
          <w:p w14:paraId="44E84CF4" w14:textId="77777777" w:rsidR="00BF0227" w:rsidRPr="00BF0227" w:rsidRDefault="00BF0227" w:rsidP="00BF0227">
            <w:pPr>
              <w:pStyle w:val="SIBulletList1"/>
            </w:pPr>
            <w:r>
              <w:t xml:space="preserve">applied relevant workplace health and safety and environmental and biosecurity legislation, </w:t>
            </w:r>
            <w:proofErr w:type="gramStart"/>
            <w:r>
              <w:t>regulations</w:t>
            </w:r>
            <w:proofErr w:type="gramEnd"/>
            <w:r>
              <w:t xml:space="preserve"> and workplace procedures</w:t>
            </w:r>
          </w:p>
          <w:p w14:paraId="35808FE8" w14:textId="64E31A23" w:rsidR="006000B4" w:rsidRDefault="00685128" w:rsidP="00685128">
            <w:pPr>
              <w:pStyle w:val="SIBulletList1"/>
            </w:pPr>
            <w:r w:rsidRPr="00685128">
              <w:t>assess</w:t>
            </w:r>
            <w:r w:rsidR="00BF0227">
              <w:t>ed</w:t>
            </w:r>
            <w:r w:rsidRPr="00685128">
              <w:t xml:space="preserve"> and monitor</w:t>
            </w:r>
            <w:r w:rsidR="00BF0227">
              <w:t>ed</w:t>
            </w:r>
            <w:r w:rsidRPr="00685128">
              <w:t xml:space="preserve"> budgets and </w:t>
            </w:r>
            <w:r w:rsidR="006000B4">
              <w:t>allocation of monetary resources</w:t>
            </w:r>
          </w:p>
          <w:p w14:paraId="2DC6BEC4" w14:textId="0E92EC51" w:rsidR="00685128" w:rsidRPr="00685128" w:rsidRDefault="00685128" w:rsidP="00685128">
            <w:pPr>
              <w:pStyle w:val="SIBulletList1"/>
            </w:pPr>
            <w:r w:rsidRPr="00685128">
              <w:t>liaise</w:t>
            </w:r>
            <w:r w:rsidR="00BF0227">
              <w:t>d</w:t>
            </w:r>
            <w:r w:rsidRPr="00685128">
              <w:t xml:space="preserve"> effectively with consultants and other industry contacts on management systems and on-ground operations</w:t>
            </w:r>
          </w:p>
          <w:p w14:paraId="3C913993" w14:textId="776EAEF8" w:rsidR="00685128" w:rsidRPr="00685128" w:rsidRDefault="00685128" w:rsidP="00685128">
            <w:pPr>
              <w:pStyle w:val="SIBulletList1"/>
            </w:pPr>
            <w:r w:rsidRPr="00685128">
              <w:t>assign</w:t>
            </w:r>
            <w:r w:rsidR="00BF0227">
              <w:t>ed</w:t>
            </w:r>
            <w:r w:rsidRPr="00685128">
              <w:t xml:space="preserve"> work, </w:t>
            </w:r>
            <w:proofErr w:type="gramStart"/>
            <w:r w:rsidRPr="00685128">
              <w:t>receive</w:t>
            </w:r>
            <w:r w:rsidR="00BF0227">
              <w:t>d</w:t>
            </w:r>
            <w:proofErr w:type="gramEnd"/>
            <w:r w:rsidRPr="00685128">
              <w:t xml:space="preserve"> and interpret</w:t>
            </w:r>
            <w:r w:rsidR="00BF0227">
              <w:t>ed</w:t>
            </w:r>
            <w:r w:rsidRPr="00685128">
              <w:t xml:space="preserve"> staff feedback and consultant reports, and respond</w:t>
            </w:r>
            <w:r w:rsidR="00BF0227">
              <w:t>ed</w:t>
            </w:r>
            <w:r w:rsidRPr="00685128">
              <w:t xml:space="preserve"> effectively to achieve management objectives</w:t>
            </w:r>
          </w:p>
          <w:p w14:paraId="2A5A841C" w14:textId="152F1E8B" w:rsidR="00685128" w:rsidRPr="00685128" w:rsidRDefault="00685128" w:rsidP="00685128">
            <w:pPr>
              <w:pStyle w:val="SIBulletList1"/>
            </w:pPr>
            <w:r w:rsidRPr="00685128">
              <w:t>interpret</w:t>
            </w:r>
            <w:r w:rsidR="00BF0227">
              <w:t>ed</w:t>
            </w:r>
            <w:r w:rsidRPr="00685128">
              <w:t xml:space="preserve"> business, financial, </w:t>
            </w:r>
            <w:proofErr w:type="gramStart"/>
            <w:r w:rsidRPr="00685128">
              <w:t>marketing</w:t>
            </w:r>
            <w:proofErr w:type="gramEnd"/>
            <w:r w:rsidRPr="00685128">
              <w:t xml:space="preserve"> and human resource management plans</w:t>
            </w:r>
          </w:p>
          <w:p w14:paraId="49B3933B" w14:textId="2E89EF9C" w:rsidR="00BF0227" w:rsidRDefault="00685128" w:rsidP="00685128">
            <w:pPr>
              <w:pStyle w:val="SIBulletList1"/>
            </w:pPr>
            <w:r w:rsidRPr="00685128">
              <w:t>research</w:t>
            </w:r>
            <w:r w:rsidR="00BF0227">
              <w:t>ed</w:t>
            </w:r>
            <w:r w:rsidRPr="00685128">
              <w:t xml:space="preserve"> and obtain</w:t>
            </w:r>
            <w:r w:rsidR="00BF0227">
              <w:t>ed</w:t>
            </w:r>
            <w:r w:rsidRPr="00685128">
              <w:t xml:space="preserve"> information required for effective maintenance and development of the park or reserve</w:t>
            </w:r>
          </w:p>
          <w:p w14:paraId="2BBFF9FA" w14:textId="119E24CF" w:rsidR="00556C4C" w:rsidRPr="000754EC" w:rsidRDefault="00BF0227" w:rsidP="00685128">
            <w:pPr>
              <w:pStyle w:val="SIBulletList1"/>
            </w:pPr>
            <w:r>
              <w:t>identified</w:t>
            </w:r>
            <w:r w:rsidR="00404D2F">
              <w:t xml:space="preserve">, </w:t>
            </w:r>
            <w:proofErr w:type="gramStart"/>
            <w:r w:rsidR="00404D2F">
              <w:t>documented</w:t>
            </w:r>
            <w:proofErr w:type="gramEnd"/>
            <w:r w:rsidR="00404D2F">
              <w:t xml:space="preserve"> and recommended improvements to operations and presented to senior</w:t>
            </w:r>
            <w:r>
              <w:t xml:space="preserve"> </w:t>
            </w:r>
            <w:r w:rsidR="00404D2F">
              <w:t>management</w:t>
            </w:r>
            <w:r w:rsidR="00685128" w:rsidRPr="00685128">
              <w:t>.</w:t>
            </w:r>
          </w:p>
        </w:tc>
      </w:tr>
    </w:tbl>
    <w:p w14:paraId="4D2AD51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DBAE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3E3DF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4040333" w14:textId="77777777" w:rsidTr="00CA2922">
        <w:tc>
          <w:tcPr>
            <w:tcW w:w="5000" w:type="pct"/>
            <w:shd w:val="clear" w:color="auto" w:fill="auto"/>
          </w:tcPr>
          <w:p w14:paraId="33D4980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A16AF02" w14:textId="28EF73D1" w:rsidR="00404D2F" w:rsidRPr="00404D2F" w:rsidRDefault="00404D2F" w:rsidP="00404D2F">
            <w:pPr>
              <w:pStyle w:val="SIBulletList1"/>
            </w:pPr>
            <w:r>
              <w:t xml:space="preserve">workplace health and </w:t>
            </w:r>
            <w:r w:rsidRPr="00404D2F">
              <w:t xml:space="preserve">safety and environmental and biosecurity legislation, </w:t>
            </w:r>
            <w:proofErr w:type="gramStart"/>
            <w:r w:rsidRPr="00404D2F">
              <w:t>regulations</w:t>
            </w:r>
            <w:proofErr w:type="gramEnd"/>
            <w:r w:rsidRPr="00404D2F">
              <w:t xml:space="preserve"> and workplace procedures relevant to managing p</w:t>
            </w:r>
            <w:r>
              <w:t>arks or reserves</w:t>
            </w:r>
          </w:p>
          <w:p w14:paraId="31645244" w14:textId="7D1CB475" w:rsidR="00685128" w:rsidRPr="00685128" w:rsidRDefault="00685128" w:rsidP="00685128">
            <w:pPr>
              <w:pStyle w:val="SIBulletList1"/>
            </w:pPr>
            <w:r w:rsidRPr="00685128">
              <w:t>principles and practices of park and reserve management</w:t>
            </w:r>
            <w:r w:rsidR="00404D2F">
              <w:t>, including</w:t>
            </w:r>
            <w:r w:rsidRPr="00685128">
              <w:t>:</w:t>
            </w:r>
          </w:p>
          <w:p w14:paraId="70B4C135" w14:textId="77777777" w:rsidR="00685128" w:rsidRPr="00685128" w:rsidRDefault="00685128" w:rsidP="00685128">
            <w:pPr>
              <w:pStyle w:val="SIBulletList2"/>
            </w:pPr>
            <w:r w:rsidRPr="00685128">
              <w:t>asset and resource management</w:t>
            </w:r>
          </w:p>
          <w:p w14:paraId="61650B88" w14:textId="77777777" w:rsidR="00685128" w:rsidRPr="00685128" w:rsidRDefault="00685128" w:rsidP="00685128">
            <w:pPr>
              <w:pStyle w:val="SIBulletList2"/>
            </w:pPr>
            <w:r w:rsidRPr="00685128">
              <w:t>budgeting, monitoring systems and allocation of monetary resources</w:t>
            </w:r>
          </w:p>
          <w:p w14:paraId="7C785537" w14:textId="0050A4C0" w:rsidR="00685128" w:rsidRPr="00685128" w:rsidRDefault="00685128" w:rsidP="00685128">
            <w:pPr>
              <w:pStyle w:val="SIBulletList2"/>
            </w:pPr>
            <w:r w:rsidRPr="00685128">
              <w:t xml:space="preserve">legislative and regulatory requirements relevant to parks and reserve land use applications and management activities including </w:t>
            </w:r>
            <w:r w:rsidR="00740FEE">
              <w:t>hazardous chemicals</w:t>
            </w:r>
            <w:r w:rsidRPr="00685128">
              <w:t xml:space="preserve">, dangerous goods, duty of care and Australian </w:t>
            </w:r>
            <w:r w:rsidR="00740FEE">
              <w:t>s</w:t>
            </w:r>
            <w:r w:rsidRPr="00685128">
              <w:t xml:space="preserve">tandards </w:t>
            </w:r>
            <w:r w:rsidR="00740FEE">
              <w:t>relevant to</w:t>
            </w:r>
            <w:r w:rsidRPr="00685128">
              <w:t xml:space="preserve"> </w:t>
            </w:r>
            <w:r w:rsidR="00740FEE">
              <w:t>p</w:t>
            </w:r>
            <w:r w:rsidRPr="00685128">
              <w:t xml:space="preserve">arks and </w:t>
            </w:r>
            <w:r w:rsidR="006000B4">
              <w:t>reserves management</w:t>
            </w:r>
          </w:p>
          <w:p w14:paraId="2F6A2601" w14:textId="77777777" w:rsidR="00685128" w:rsidRPr="00685128" w:rsidRDefault="00685128" w:rsidP="00685128">
            <w:pPr>
              <w:pStyle w:val="SIBulletList2"/>
            </w:pPr>
            <w:r w:rsidRPr="00685128">
              <w:t>management information systems</w:t>
            </w:r>
          </w:p>
          <w:p w14:paraId="1640B421" w14:textId="77777777" w:rsidR="00685128" w:rsidRPr="00685128" w:rsidRDefault="00685128" w:rsidP="00685128">
            <w:pPr>
              <w:pStyle w:val="SIBulletList2"/>
            </w:pPr>
            <w:r w:rsidRPr="00685128">
              <w:t>performance management and benchmarking</w:t>
            </w:r>
          </w:p>
          <w:p w14:paraId="4B4B1F91" w14:textId="70E109F4" w:rsidR="00685128" w:rsidRPr="00685128" w:rsidRDefault="00685128" w:rsidP="00685128">
            <w:pPr>
              <w:pStyle w:val="SIBulletList2"/>
            </w:pPr>
            <w:r w:rsidRPr="00685128">
              <w:t>policies applying across all levels of government and within the specific region, including those under catchment plans</w:t>
            </w:r>
            <w:r w:rsidR="00404D2F">
              <w:t xml:space="preserve"> relevant to managing parks or reserves</w:t>
            </w:r>
          </w:p>
          <w:p w14:paraId="1C06E5C1" w14:textId="77777777" w:rsidR="00685128" w:rsidRPr="00685128" w:rsidRDefault="00685128" w:rsidP="00685128">
            <w:pPr>
              <w:pStyle w:val="SIBulletList2"/>
            </w:pPr>
            <w:r w:rsidRPr="00685128">
              <w:t>principles of the Australian Natural Heritage Charter and the Draft Guidelines for the Protection, Management and Use of Aboriginal and Torres Strait Islander Cultural Heritage Places and the Burra Charter</w:t>
            </w:r>
          </w:p>
          <w:p w14:paraId="4FA8DC0D" w14:textId="77777777" w:rsidR="00685128" w:rsidRPr="00685128" w:rsidRDefault="00685128" w:rsidP="00685128">
            <w:pPr>
              <w:pStyle w:val="SIBulletList2"/>
            </w:pPr>
            <w:r w:rsidRPr="00685128">
              <w:t>sports and recreational land use applications and associated environmental implications</w:t>
            </w:r>
          </w:p>
          <w:p w14:paraId="1C0ECEBE" w14:textId="77777777" w:rsidR="00685128" w:rsidRPr="00685128" w:rsidRDefault="00685128" w:rsidP="00685128">
            <w:pPr>
              <w:pStyle w:val="SIBulletList2"/>
            </w:pPr>
            <w:r w:rsidRPr="00685128">
              <w:t>staff training and development principles, practices and techniques</w:t>
            </w:r>
          </w:p>
          <w:p w14:paraId="7DD9B50F" w14:textId="2297BA9D" w:rsidR="00F1480E" w:rsidRPr="000754EC" w:rsidRDefault="00685128" w:rsidP="00685128">
            <w:pPr>
              <w:pStyle w:val="SIBulletList2"/>
            </w:pPr>
            <w:r w:rsidRPr="00685128">
              <w:t>comput</w:t>
            </w:r>
            <w:r w:rsidR="00AB5C0E">
              <w:t>er</w:t>
            </w:r>
            <w:r w:rsidRPr="00685128">
              <w:t xml:space="preserve"> software and hardware, and telecommunications equipment</w:t>
            </w:r>
            <w:r w:rsidR="00AB5C0E">
              <w:t xml:space="preserve"> relevant to managing parks or reserves</w:t>
            </w:r>
            <w:r w:rsidRPr="00685128">
              <w:t>.</w:t>
            </w:r>
          </w:p>
        </w:tc>
      </w:tr>
    </w:tbl>
    <w:p w14:paraId="48FB940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D1C7A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6A4B2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321EDE" w14:textId="77777777" w:rsidTr="00CA2922">
        <w:tc>
          <w:tcPr>
            <w:tcW w:w="5000" w:type="pct"/>
            <w:shd w:val="clear" w:color="auto" w:fill="auto"/>
          </w:tcPr>
          <w:p w14:paraId="48B5C902" w14:textId="77777777" w:rsidR="00AB5C0E" w:rsidRPr="00AB5C0E" w:rsidRDefault="00AB5C0E" w:rsidP="00AB5C0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>Assessment of the skills in this unit of competency must take place under the following conditions:</w:t>
            </w:r>
          </w:p>
          <w:p w14:paraId="00ED23B4" w14:textId="77777777" w:rsidR="00AB5C0E" w:rsidRPr="00AB5C0E" w:rsidRDefault="00AB5C0E" w:rsidP="00AB5C0E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>physical conditions:</w:t>
            </w:r>
          </w:p>
          <w:p w14:paraId="247F58EE" w14:textId="77777777" w:rsidR="00AB5C0E" w:rsidRPr="00AB5C0E" w:rsidRDefault="00AB5C0E" w:rsidP="00AB5C0E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rFonts w:eastAsia="Calibri"/>
                <w:color w:val="auto"/>
                <w:sz w:val="20"/>
              </w:rPr>
              <w:t>a workplace setting or an environment that accurately represent workplace conditions</w:t>
            </w:r>
          </w:p>
          <w:p w14:paraId="44836034" w14:textId="77777777" w:rsidR="00AB5C0E" w:rsidRPr="00AB5C0E" w:rsidRDefault="00AB5C0E" w:rsidP="00AB5C0E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B5C0E">
              <w:rPr>
                <w:rStyle w:val="SITemporaryText-red"/>
                <w:rFonts w:eastAsia="Calibri"/>
                <w:color w:val="auto"/>
                <w:sz w:val="20"/>
              </w:rPr>
              <w:t>resources:</w:t>
            </w:r>
          </w:p>
          <w:p w14:paraId="054CDBF5" w14:textId="389141F4" w:rsidR="00AB5C0E" w:rsidRPr="00AB5C0E" w:rsidRDefault="00AB5C0E" w:rsidP="00AB5C0E">
            <w:pPr>
              <w:pStyle w:val="SIBulletList2"/>
              <w:rPr>
                <w:rFonts w:eastAsia="Calibri"/>
              </w:rPr>
            </w:pPr>
            <w:r>
              <w:t xml:space="preserve">park or reserve </w:t>
            </w:r>
            <w:r w:rsidRPr="00685128">
              <w:t xml:space="preserve">business, financial, </w:t>
            </w:r>
            <w:proofErr w:type="gramStart"/>
            <w:r w:rsidRPr="00685128">
              <w:t>marketing</w:t>
            </w:r>
            <w:proofErr w:type="gramEnd"/>
            <w:r w:rsidRPr="00685128">
              <w:t xml:space="preserve"> and human resource management plans</w:t>
            </w:r>
          </w:p>
          <w:p w14:paraId="7F0E83A4" w14:textId="2ACC93BF" w:rsidR="00AB5C0E" w:rsidRPr="00AB5C0E" w:rsidRDefault="00AB5C0E" w:rsidP="00AB5C0E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>
              <w:t xml:space="preserve">computer </w:t>
            </w:r>
            <w:r w:rsidRPr="00685128">
              <w:t>software and hardware, and telecommunications equipment</w:t>
            </w:r>
            <w:r w:rsidRPr="00AB5C0E">
              <w:t xml:space="preserve"> relevant to managing parks or reserves</w:t>
            </w:r>
          </w:p>
          <w:p w14:paraId="6ADD1D84" w14:textId="77777777" w:rsidR="00AB5C0E" w:rsidRPr="00AB5C0E" w:rsidRDefault="00AB5C0E" w:rsidP="00AB5C0E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B5C0E">
              <w:rPr>
                <w:rStyle w:val="SITemporaryText-red"/>
                <w:rFonts w:eastAsia="Calibri"/>
                <w:color w:val="auto"/>
                <w:sz w:val="20"/>
              </w:rPr>
              <w:t>specifications:</w:t>
            </w:r>
          </w:p>
          <w:p w14:paraId="3FC2435E" w14:textId="2044D10E" w:rsidR="00AB5C0E" w:rsidRPr="000C22BB" w:rsidRDefault="00AB5C0E" w:rsidP="00AB5C0E">
            <w:pPr>
              <w:pStyle w:val="SIBulletList2"/>
              <w:rPr>
                <w:rFonts w:eastAsia="Calibri"/>
              </w:rPr>
            </w:pPr>
            <w:r w:rsidRPr="00AB5C0E">
              <w:t xml:space="preserve">workplace health and safety and environmental and biosecurity legislation, </w:t>
            </w:r>
            <w:proofErr w:type="gramStart"/>
            <w:r w:rsidRPr="00AB5C0E">
              <w:t>regulations</w:t>
            </w:r>
            <w:proofErr w:type="gramEnd"/>
            <w:r w:rsidRPr="00AB5C0E">
              <w:t xml:space="preserve"> and workplace procedures relevant to managing parks or reserves</w:t>
            </w:r>
          </w:p>
          <w:p w14:paraId="0B14BA8A" w14:textId="4267DF70" w:rsidR="00AB5C0E" w:rsidRPr="000C22BB" w:rsidRDefault="00AB5C0E" w:rsidP="00AB5C0E">
            <w:pPr>
              <w:pStyle w:val="SIBulletList2"/>
              <w:rPr>
                <w:rFonts w:eastAsia="Calibri"/>
              </w:rPr>
            </w:pPr>
            <w:r w:rsidRPr="00685128">
              <w:lastRenderedPageBreak/>
              <w:t xml:space="preserve">legislative and regulatory requirements relevant to parks and reserve land use applications and management activities including </w:t>
            </w:r>
            <w:r w:rsidR="00740FEE">
              <w:t>hazardous chemicals</w:t>
            </w:r>
            <w:r w:rsidRPr="00AB5C0E">
              <w:t xml:space="preserve">, dangerous goods, duty of care and Australian </w:t>
            </w:r>
            <w:r w:rsidR="00740FEE">
              <w:t>s</w:t>
            </w:r>
            <w:r w:rsidRPr="00AB5C0E">
              <w:t xml:space="preserve">tandards </w:t>
            </w:r>
            <w:r w:rsidR="00740FEE">
              <w:t>relevant</w:t>
            </w:r>
            <w:r w:rsidRPr="00AB5C0E">
              <w:t xml:space="preserve"> to </w:t>
            </w:r>
            <w:r w:rsidR="00740FEE">
              <w:t>p</w:t>
            </w:r>
            <w:r w:rsidRPr="00AB5C0E">
              <w:t xml:space="preserve">arks and </w:t>
            </w:r>
            <w:r w:rsidR="006000B4">
              <w:t>reserves management</w:t>
            </w:r>
          </w:p>
          <w:p w14:paraId="0993F75F" w14:textId="77777777" w:rsidR="000C22BB" w:rsidRPr="000C22BB" w:rsidRDefault="000C22BB" w:rsidP="000C22BB">
            <w:pPr>
              <w:pStyle w:val="SIBulletList2"/>
            </w:pPr>
            <w:r w:rsidRPr="00685128">
              <w:t>policies applying across all levels of government and within the specific region, including those under catchment plans</w:t>
            </w:r>
            <w:r w:rsidRPr="000C22BB">
              <w:t xml:space="preserve"> relevant to managing parks or reserves</w:t>
            </w:r>
          </w:p>
          <w:p w14:paraId="0C85BA47" w14:textId="02DC2A5B" w:rsidR="000C22BB" w:rsidRPr="000C22BB" w:rsidRDefault="000C22BB" w:rsidP="000C22BB">
            <w:pPr>
              <w:pStyle w:val="SIBulletList2"/>
            </w:pPr>
            <w:r w:rsidRPr="00685128">
              <w:t>Australian Natural Heritage Charter and the Draft Guidelines for the Protection, Management and Use of Aboriginal and Torres Strait Islander Cultural Heritage Places and the Burra Charter</w:t>
            </w:r>
          </w:p>
          <w:p w14:paraId="1B1D6E0D" w14:textId="0147E334" w:rsidR="00AB5C0E" w:rsidRPr="00AB5C0E" w:rsidRDefault="000C22BB" w:rsidP="000C22BB">
            <w:pPr>
              <w:pStyle w:val="SIBulletList2"/>
              <w:rPr>
                <w:rFonts w:eastAsia="Calibri"/>
              </w:rPr>
            </w:pPr>
            <w:r w:rsidRPr="00685128">
              <w:t>sports and recreational land use applications</w:t>
            </w:r>
          </w:p>
          <w:p w14:paraId="1A9F5514" w14:textId="77777777" w:rsidR="00AB5C0E" w:rsidRPr="00AB5C0E" w:rsidRDefault="00AB5C0E" w:rsidP="00AB5C0E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>relationships:</w:t>
            </w:r>
          </w:p>
          <w:p w14:paraId="6D8F9144" w14:textId="62B9B59F" w:rsidR="00AB5C0E" w:rsidRPr="00AB5C0E" w:rsidRDefault="00AB5C0E" w:rsidP="00AB5C0E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 xml:space="preserve">staff, </w:t>
            </w:r>
            <w:proofErr w:type="gramStart"/>
            <w:r w:rsidRPr="00AB5C0E">
              <w:rPr>
                <w:rStyle w:val="SITemporaryText-red"/>
                <w:color w:val="auto"/>
                <w:sz w:val="20"/>
              </w:rPr>
              <w:t>consultants</w:t>
            </w:r>
            <w:proofErr w:type="gramEnd"/>
            <w:r w:rsidRPr="00AB5C0E">
              <w:rPr>
                <w:rStyle w:val="SITemporaryText-red"/>
                <w:color w:val="auto"/>
                <w:sz w:val="20"/>
              </w:rPr>
              <w:t xml:space="preserve"> and senior management</w:t>
            </w:r>
          </w:p>
          <w:p w14:paraId="37C4D5F7" w14:textId="77777777" w:rsidR="00AB5C0E" w:rsidRPr="00AB5C0E" w:rsidRDefault="00AB5C0E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>timeframes:</w:t>
            </w:r>
          </w:p>
          <w:p w14:paraId="15512CBD" w14:textId="77777777" w:rsidR="00AB5C0E" w:rsidRPr="00AB5C0E" w:rsidRDefault="00AB5C0E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AB5C0E">
              <w:rPr>
                <w:rStyle w:val="SITemporaryText-red"/>
                <w:color w:val="auto"/>
                <w:sz w:val="20"/>
              </w:rPr>
              <w:t>according to job requirements.</w:t>
            </w:r>
          </w:p>
          <w:p w14:paraId="662E177D" w14:textId="77777777" w:rsidR="00AB5C0E" w:rsidRPr="00AB5C0E" w:rsidRDefault="00AB5C0E">
            <w:pPr>
              <w:pStyle w:val="SIText"/>
              <w:rPr>
                <w:rStyle w:val="SITemporaryText-red"/>
                <w:color w:val="auto"/>
                <w:sz w:val="20"/>
                <w:szCs w:val="20"/>
              </w:rPr>
            </w:pPr>
          </w:p>
          <w:p w14:paraId="136DCBDA" w14:textId="31DEECBB" w:rsidR="00F1480E" w:rsidRPr="000754EC" w:rsidRDefault="007134FE" w:rsidP="00452333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7BD71F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9B6F609" w14:textId="77777777" w:rsidTr="004679E3">
        <w:tc>
          <w:tcPr>
            <w:tcW w:w="990" w:type="pct"/>
            <w:shd w:val="clear" w:color="auto" w:fill="auto"/>
          </w:tcPr>
          <w:p w14:paraId="06D0735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B4BE5AD" w14:textId="502C97A7" w:rsidR="00F1480E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740FEE">
              <w:t xml:space="preserve"> </w:t>
            </w:r>
            <w:hyperlink r:id="rId12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2B09AF75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983A3" w14:textId="77777777" w:rsidR="008F6CB1" w:rsidRDefault="008F6CB1" w:rsidP="00BF3F0A">
      <w:r>
        <w:separator/>
      </w:r>
    </w:p>
    <w:p w14:paraId="18EBC3E8" w14:textId="77777777" w:rsidR="008F6CB1" w:rsidRDefault="008F6CB1"/>
  </w:endnote>
  <w:endnote w:type="continuationSeparator" w:id="0">
    <w:p w14:paraId="2669E007" w14:textId="77777777" w:rsidR="008F6CB1" w:rsidRDefault="008F6CB1" w:rsidP="00BF3F0A">
      <w:r>
        <w:continuationSeparator/>
      </w:r>
    </w:p>
    <w:p w14:paraId="46C42B1C" w14:textId="77777777" w:rsidR="008F6CB1" w:rsidRDefault="008F6C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5FEC9E67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1385B28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632BB">
          <w:t>1</w:t>
        </w:r>
        <w:r w:rsidR="00F30C7D">
          <w:t>5</w:t>
        </w:r>
        <w:r w:rsidR="00AB46DE">
          <w:t xml:space="preserve"> </w:t>
        </w:r>
        <w:r w:rsidR="00F30C7D">
          <w:t>May</w:t>
        </w:r>
        <w:r w:rsidR="00EC0C3E">
          <w:t xml:space="preserve"> 20</w:t>
        </w:r>
        <w:r w:rsidR="00F30C7D">
          <w:t>20</w:t>
        </w:r>
      </w:p>
    </w:sdtContent>
  </w:sdt>
  <w:p w14:paraId="0B1FC2F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EE9FA" w14:textId="77777777" w:rsidR="008F6CB1" w:rsidRDefault="008F6CB1" w:rsidP="00BF3F0A">
      <w:r>
        <w:separator/>
      </w:r>
    </w:p>
    <w:p w14:paraId="45D30AA4" w14:textId="77777777" w:rsidR="008F6CB1" w:rsidRDefault="008F6CB1"/>
  </w:footnote>
  <w:footnote w:type="continuationSeparator" w:id="0">
    <w:p w14:paraId="1AF2E4D3" w14:textId="77777777" w:rsidR="008F6CB1" w:rsidRDefault="008F6CB1" w:rsidP="00BF3F0A">
      <w:r>
        <w:continuationSeparator/>
      </w:r>
    </w:p>
    <w:p w14:paraId="73413290" w14:textId="77777777" w:rsidR="008F6CB1" w:rsidRDefault="008F6C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1B3B8" w14:textId="0F333CF1" w:rsidR="009C2650" w:rsidRPr="000754EC" w:rsidRDefault="003B0D8B" w:rsidP="00146EEC">
    <w:pPr>
      <w:pStyle w:val="SIText"/>
    </w:pPr>
    <w:r>
      <w:t>AHCP</w:t>
    </w:r>
    <w:r w:rsidR="00452333">
      <w:t>GD</w:t>
    </w:r>
    <w:r w:rsidR="00986940">
      <w:t>5</w:t>
    </w:r>
    <w:r w:rsidR="00D27EB3">
      <w:t>XX</w:t>
    </w:r>
    <w:r w:rsidR="00986940">
      <w:t xml:space="preserve"> </w:t>
    </w:r>
    <w:r w:rsidR="00685128" w:rsidRPr="00685128">
      <w:t>Manage parks and reserves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8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C22BB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6E02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95F14"/>
    <w:rsid w:val="003A21F0"/>
    <w:rsid w:val="003A277F"/>
    <w:rsid w:val="003A58BA"/>
    <w:rsid w:val="003A5AE7"/>
    <w:rsid w:val="003A7221"/>
    <w:rsid w:val="003B0D8B"/>
    <w:rsid w:val="003B3493"/>
    <w:rsid w:val="003C13AE"/>
    <w:rsid w:val="003C7152"/>
    <w:rsid w:val="003D2E73"/>
    <w:rsid w:val="003E72B6"/>
    <w:rsid w:val="003E7BBE"/>
    <w:rsid w:val="00404D2F"/>
    <w:rsid w:val="004127E3"/>
    <w:rsid w:val="0043212E"/>
    <w:rsid w:val="00434366"/>
    <w:rsid w:val="00434ECE"/>
    <w:rsid w:val="00444423"/>
    <w:rsid w:val="00452333"/>
    <w:rsid w:val="00452F3E"/>
    <w:rsid w:val="0046239A"/>
    <w:rsid w:val="004640AE"/>
    <w:rsid w:val="004679E3"/>
    <w:rsid w:val="00475172"/>
    <w:rsid w:val="004758B0"/>
    <w:rsid w:val="004832D2"/>
    <w:rsid w:val="004838FC"/>
    <w:rsid w:val="00485559"/>
    <w:rsid w:val="004A142B"/>
    <w:rsid w:val="004A29F4"/>
    <w:rsid w:val="004A3860"/>
    <w:rsid w:val="004A44E8"/>
    <w:rsid w:val="004A581D"/>
    <w:rsid w:val="004A7706"/>
    <w:rsid w:val="004A77E3"/>
    <w:rsid w:val="004B29B7"/>
    <w:rsid w:val="004B7A28"/>
    <w:rsid w:val="004C2244"/>
    <w:rsid w:val="004C22E2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496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879"/>
    <w:rsid w:val="005F771F"/>
    <w:rsid w:val="006000B4"/>
    <w:rsid w:val="006121D4"/>
    <w:rsid w:val="00613B49"/>
    <w:rsid w:val="00616845"/>
    <w:rsid w:val="00620E8E"/>
    <w:rsid w:val="00633CFE"/>
    <w:rsid w:val="00634FCA"/>
    <w:rsid w:val="00640191"/>
    <w:rsid w:val="00643D1B"/>
    <w:rsid w:val="006452B8"/>
    <w:rsid w:val="00652E62"/>
    <w:rsid w:val="00685128"/>
    <w:rsid w:val="00686A49"/>
    <w:rsid w:val="00687B62"/>
    <w:rsid w:val="00690C44"/>
    <w:rsid w:val="006969D9"/>
    <w:rsid w:val="006A2B68"/>
    <w:rsid w:val="006C246E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4C64"/>
    <w:rsid w:val="00727901"/>
    <w:rsid w:val="0073075B"/>
    <w:rsid w:val="0073404B"/>
    <w:rsid w:val="007341FF"/>
    <w:rsid w:val="007404E9"/>
    <w:rsid w:val="00740FEE"/>
    <w:rsid w:val="007444CF"/>
    <w:rsid w:val="00752C75"/>
    <w:rsid w:val="00757005"/>
    <w:rsid w:val="00761DBE"/>
    <w:rsid w:val="0076523B"/>
    <w:rsid w:val="00771B60"/>
    <w:rsid w:val="007817CE"/>
    <w:rsid w:val="00781D77"/>
    <w:rsid w:val="00783549"/>
    <w:rsid w:val="007860B7"/>
    <w:rsid w:val="00786DC8"/>
    <w:rsid w:val="007A300D"/>
    <w:rsid w:val="007D5A78"/>
    <w:rsid w:val="007E1A83"/>
    <w:rsid w:val="007E305C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084B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6CB1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6940"/>
    <w:rsid w:val="00995225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85F"/>
    <w:rsid w:val="00A3639E"/>
    <w:rsid w:val="00A5092E"/>
    <w:rsid w:val="00A554D6"/>
    <w:rsid w:val="00A56E14"/>
    <w:rsid w:val="00A6476B"/>
    <w:rsid w:val="00A74EC8"/>
    <w:rsid w:val="00A76C6C"/>
    <w:rsid w:val="00A87356"/>
    <w:rsid w:val="00A92DD1"/>
    <w:rsid w:val="00AA5338"/>
    <w:rsid w:val="00AB1B8E"/>
    <w:rsid w:val="00AB3EC1"/>
    <w:rsid w:val="00AB46DE"/>
    <w:rsid w:val="00AB5C0E"/>
    <w:rsid w:val="00AC0696"/>
    <w:rsid w:val="00AC4C98"/>
    <w:rsid w:val="00AC5F6B"/>
    <w:rsid w:val="00AD3896"/>
    <w:rsid w:val="00AD5B47"/>
    <w:rsid w:val="00AE1ED9"/>
    <w:rsid w:val="00AE32CB"/>
    <w:rsid w:val="00AE63A5"/>
    <w:rsid w:val="00AF3957"/>
    <w:rsid w:val="00B0712C"/>
    <w:rsid w:val="00B12013"/>
    <w:rsid w:val="00B1260F"/>
    <w:rsid w:val="00B22C67"/>
    <w:rsid w:val="00B3508F"/>
    <w:rsid w:val="00B443EE"/>
    <w:rsid w:val="00B52BFB"/>
    <w:rsid w:val="00B560C8"/>
    <w:rsid w:val="00B61150"/>
    <w:rsid w:val="00B65BC7"/>
    <w:rsid w:val="00B738BC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0227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2D29"/>
    <w:rsid w:val="00C70626"/>
    <w:rsid w:val="00C72860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27EB3"/>
    <w:rsid w:val="00D32124"/>
    <w:rsid w:val="00D54C76"/>
    <w:rsid w:val="00D565E8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3E71"/>
    <w:rsid w:val="00EB5C88"/>
    <w:rsid w:val="00EC0469"/>
    <w:rsid w:val="00EC0C3E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2534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2CFD"/>
  <w15:docId w15:val="{4102635A-2FFD-4DBF-8E50-A525BEEC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\Desktop\21-08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4A446DC0F64D97C35FDD31E414E8" ma:contentTypeVersion="" ma:contentTypeDescription="Create a new document." ma:contentTypeScope="" ma:versionID="a38cb6639ebd4de8b2418a774e402de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0e33e62d-9cbb-447a-b657-ae2dbdf33536" targetNamespace="http://schemas.microsoft.com/office/2006/metadata/properties" ma:root="true" ma:fieldsID="43128ab0cc30792df8eb5d5527844922" ns1:_="" ns2:_="" ns3:_="">
    <xsd:import namespace="http://schemas.microsoft.com/sharepoint/v3"/>
    <xsd:import namespace="d50bbff7-d6dd-47d2-864a-cfdc2c3db0f4"/>
    <xsd:import namespace="0e33e62d-9cbb-447a-b657-ae2dbdf33536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3e62d-9cbb-447a-b657-ae2dbdf33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EB313-64BD-42D1-8570-955B56C9F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0e33e62d-9cbb-447a-b657-ae2dbdf33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sharepoint/v3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e33e62d-9cbb-447a-b657-ae2dbdf33536"/>
    <ds:schemaRef ds:uri="d50bbff7-d6dd-47d2-864a-cfdc2c3db0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29E2947-E8F3-469E-A666-A52F6F53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166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OBRIEN</dc:creator>
  <cp:lastModifiedBy>Rebecca Ford</cp:lastModifiedBy>
  <cp:revision>15</cp:revision>
  <cp:lastPrinted>2016-05-27T05:21:00Z</cp:lastPrinted>
  <dcterms:created xsi:type="dcterms:W3CDTF">2020-08-05T03:54:00Z</dcterms:created>
  <dcterms:modified xsi:type="dcterms:W3CDTF">2021-03-11T06:11:00Z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0x010100458C4A446DC0F64D97C35FDD31E414E8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