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6CB42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129FAEB" w14:textId="77777777" w:rsidTr="00CA2922">
        <w:trPr>
          <w:tblHeader/>
        </w:trPr>
        <w:tc>
          <w:tcPr>
            <w:tcW w:w="2689" w:type="dxa"/>
          </w:tcPr>
          <w:p w14:paraId="3870977E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27081A2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271FA6" w14:paraId="1DFAEC8D" w14:textId="77777777" w:rsidTr="00A73CCD">
        <w:tc>
          <w:tcPr>
            <w:tcW w:w="2689" w:type="dxa"/>
          </w:tcPr>
          <w:p w14:paraId="7D4D150D" w14:textId="2FBA77BD" w:rsidR="00271FA6" w:rsidRPr="00271FA6" w:rsidRDefault="00271FA6" w:rsidP="00271FA6">
            <w:pPr>
              <w:pStyle w:val="SIText"/>
            </w:pPr>
            <w:bookmarkStart w:id="0" w:name="_Hlk51918356"/>
            <w:r w:rsidRPr="00CC451E">
              <w:t>Release</w:t>
            </w:r>
            <w:r w:rsidRPr="00271FA6">
              <w:t xml:space="preserve"> </w:t>
            </w:r>
            <w:r>
              <w:t>2</w:t>
            </w:r>
          </w:p>
        </w:tc>
        <w:tc>
          <w:tcPr>
            <w:tcW w:w="6939" w:type="dxa"/>
          </w:tcPr>
          <w:p w14:paraId="112D9D5E" w14:textId="77777777" w:rsidR="00271FA6" w:rsidRPr="00271FA6" w:rsidRDefault="00271FA6" w:rsidP="00271FA6">
            <w:pPr>
              <w:pStyle w:val="SIText"/>
            </w:pPr>
            <w:r w:rsidRPr="00CC451E">
              <w:t xml:space="preserve">This version released with </w:t>
            </w:r>
            <w:r w:rsidRPr="00271FA6">
              <w:t>AHC Agriculture, Horticulture and Conservation and Land Management Training Package Version 7.0.</w:t>
            </w:r>
          </w:p>
        </w:tc>
      </w:tr>
      <w:bookmarkEnd w:id="0"/>
      <w:tr w:rsidR="00F1480E" w14:paraId="550CE08E" w14:textId="77777777" w:rsidTr="00CA2922">
        <w:tc>
          <w:tcPr>
            <w:tcW w:w="2689" w:type="dxa"/>
          </w:tcPr>
          <w:p w14:paraId="028BE5C3" w14:textId="77777777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337E82" w:rsidRPr="00CC451E">
              <w:t xml:space="preserve"> 1</w:t>
            </w:r>
          </w:p>
        </w:tc>
        <w:tc>
          <w:tcPr>
            <w:tcW w:w="6939" w:type="dxa"/>
          </w:tcPr>
          <w:p w14:paraId="4BFA1BE4" w14:textId="122F6398" w:rsidR="00F1480E" w:rsidRPr="00CC451E" w:rsidRDefault="00F1480E" w:rsidP="00CC451E">
            <w:pPr>
              <w:pStyle w:val="SIText"/>
            </w:pPr>
            <w:r w:rsidRPr="00CC451E">
              <w:t xml:space="preserve">This version released with </w:t>
            </w:r>
            <w:r w:rsidR="00AF591C">
              <w:t xml:space="preserve">AHC </w:t>
            </w:r>
            <w:r w:rsidR="00AF591C" w:rsidRPr="00AF591C">
              <w:t xml:space="preserve">Agriculture, Horticulture and Conservation and Land Management Training Package </w:t>
            </w:r>
            <w:r w:rsidRPr="00CC451E">
              <w:t xml:space="preserve">Version </w:t>
            </w:r>
            <w:r w:rsidR="00271FA6">
              <w:t>1</w:t>
            </w:r>
            <w:r w:rsidR="00337E82" w:rsidRPr="00CC451E">
              <w:t>.0</w:t>
            </w:r>
            <w:r w:rsidR="00271FA6">
              <w:t xml:space="preserve"> and meets the </w:t>
            </w:r>
            <w:r w:rsidR="00271FA6" w:rsidRPr="00271FA6">
              <w:t>Standards for Training Packages 2012</w:t>
            </w:r>
            <w:r w:rsidRPr="00CC451E">
              <w:t>.</w:t>
            </w:r>
          </w:p>
        </w:tc>
      </w:tr>
    </w:tbl>
    <w:p w14:paraId="6A0F998D" w14:textId="77777777" w:rsidR="00F1480E" w:rsidRDefault="00F1480E" w:rsidP="00F1480E">
      <w:pPr>
        <w:pStyle w:val="SIText"/>
      </w:pP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940"/>
        <w:gridCol w:w="113"/>
      </w:tblGrid>
      <w:tr w:rsidR="00F1480E" w:rsidRPr="00963A46" w14:paraId="746BCC18" w14:textId="77777777" w:rsidTr="00AC5A96">
        <w:trPr>
          <w:gridAfter w:val="1"/>
          <w:wAfter w:w="58" w:type="pct"/>
        </w:trPr>
        <w:tc>
          <w:tcPr>
            <w:tcW w:w="1380" w:type="pct"/>
            <w:shd w:val="clear" w:color="auto" w:fill="auto"/>
          </w:tcPr>
          <w:p w14:paraId="73829AA0" w14:textId="6A6501C7" w:rsidR="00F1480E" w:rsidRPr="00923720" w:rsidRDefault="00AF591C" w:rsidP="00923720">
            <w:pPr>
              <w:pStyle w:val="SIQUALCODE"/>
            </w:pPr>
            <w:commentRangeStart w:id="1"/>
            <w:r>
              <w:t>AHC</w:t>
            </w:r>
            <w:r w:rsidR="00AC5A96">
              <w:t>50716</w:t>
            </w:r>
            <w:commentRangeEnd w:id="1"/>
            <w:r w:rsidR="00204148">
              <w:rPr>
                <w:rStyle w:val="CommentReference"/>
                <w:b w:val="0"/>
                <w:caps w:val="0"/>
              </w:rPr>
              <w:commentReference w:id="1"/>
            </w:r>
          </w:p>
        </w:tc>
        <w:tc>
          <w:tcPr>
            <w:tcW w:w="3562" w:type="pct"/>
            <w:shd w:val="clear" w:color="auto" w:fill="auto"/>
          </w:tcPr>
          <w:p w14:paraId="7472D53F" w14:textId="2EE5C0F2" w:rsidR="00F1480E" w:rsidRPr="00923720" w:rsidRDefault="00AC5A96" w:rsidP="00A772D9">
            <w:pPr>
              <w:pStyle w:val="SIQUALtitle"/>
            </w:pPr>
            <w:r w:rsidRPr="00AC5A96">
              <w:t>Diploma of Parks and Gardens Management</w:t>
            </w:r>
          </w:p>
        </w:tc>
      </w:tr>
      <w:tr w:rsidR="00A772D9" w:rsidRPr="00963A46" w14:paraId="778E2A47" w14:textId="77777777" w:rsidTr="00AC5A96">
        <w:trPr>
          <w:gridAfter w:val="1"/>
          <w:wAfter w:w="58" w:type="pct"/>
        </w:trPr>
        <w:tc>
          <w:tcPr>
            <w:tcW w:w="4942" w:type="pct"/>
            <w:gridSpan w:val="2"/>
            <w:shd w:val="clear" w:color="auto" w:fill="auto"/>
          </w:tcPr>
          <w:p w14:paraId="66819872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14C244A1" w14:textId="251E5FB6" w:rsidR="00AF591C" w:rsidRDefault="00A772D9" w:rsidP="00AF591C">
            <w:pPr>
              <w:pStyle w:val="SIText"/>
            </w:pPr>
            <w:r w:rsidRPr="00F07C48">
              <w:t xml:space="preserve">This qualification </w:t>
            </w:r>
            <w:r w:rsidR="00271FA6">
              <w:t xml:space="preserve">describes the skills and knowledge for </w:t>
            </w:r>
            <w:r w:rsidR="00EF2A20">
              <w:t>parks manager job roles</w:t>
            </w:r>
            <w:r w:rsidR="00BC529F" w:rsidRPr="00BC529F">
              <w:t xml:space="preserve"> in </w:t>
            </w:r>
            <w:r w:rsidR="00EF2A20">
              <w:t>private parks and gardens or local government parks</w:t>
            </w:r>
            <w:r w:rsidR="00AC5A96" w:rsidRPr="00AC5A96">
              <w:t>.</w:t>
            </w:r>
          </w:p>
          <w:p w14:paraId="2A1806F6" w14:textId="77777777" w:rsidR="00EF2A20" w:rsidRDefault="00EF2A20" w:rsidP="00EF2A20">
            <w:pPr>
              <w:pStyle w:val="SIText"/>
            </w:pPr>
          </w:p>
          <w:p w14:paraId="76CFDF22" w14:textId="77777777" w:rsidR="00EF2A20" w:rsidRPr="00EF2A20" w:rsidRDefault="00EF2A20" w:rsidP="00EF2A20">
            <w:pPr>
              <w:pStyle w:val="SIText"/>
            </w:pPr>
            <w:r w:rsidRPr="00F1615A">
              <w:t xml:space="preserve">Individuals with this </w:t>
            </w:r>
            <w:r w:rsidRPr="00EF2A20">
              <w:t>qualification will take personal responsibility and exercise autonomy in undertaking complex work. They must analyse information and exercise judgement to complete a range of advanced skilled activities.</w:t>
            </w:r>
          </w:p>
          <w:p w14:paraId="1FB01E67" w14:textId="77777777" w:rsidR="00EF2A20" w:rsidRPr="00F1615A" w:rsidRDefault="00EF2A20" w:rsidP="00EF2A20">
            <w:pPr>
              <w:pStyle w:val="SIText"/>
            </w:pPr>
          </w:p>
          <w:p w14:paraId="428B236B" w14:textId="77777777" w:rsidR="00EF2A20" w:rsidRPr="00EF2A20" w:rsidRDefault="00EF2A20" w:rsidP="00EF2A20">
            <w:pPr>
              <w:pStyle w:val="SIText"/>
            </w:pPr>
            <w:r w:rsidRPr="00F1615A">
              <w:t>Work must comply with work health and safety and environmental regulations and legislation that apply to the workplace.</w:t>
            </w:r>
          </w:p>
          <w:p w14:paraId="7BCF8796" w14:textId="77777777" w:rsidR="00AF591C" w:rsidRPr="00527F90" w:rsidRDefault="00AF591C" w:rsidP="00AF591C">
            <w:pPr>
              <w:pStyle w:val="SIText"/>
            </w:pPr>
          </w:p>
          <w:p w14:paraId="6010976D" w14:textId="14C6B137" w:rsidR="00A772D9" w:rsidRPr="00856837" w:rsidRDefault="00856837" w:rsidP="00F07C48">
            <w:pPr>
              <w:pStyle w:val="SIText"/>
              <w:rPr>
                <w:color w:val="000000" w:themeColor="text1"/>
              </w:rPr>
            </w:pPr>
            <w:r w:rsidRPr="00527F90">
              <w:t>No licensing, legislative or certification requirements apply to this qualification</w:t>
            </w:r>
            <w:r w:rsidR="00EB58C7" w:rsidRPr="00527F90">
              <w:t xml:space="preserve"> at the time of publication.</w:t>
            </w:r>
          </w:p>
        </w:tc>
      </w:tr>
      <w:tr w:rsidR="00A772D9" w:rsidRPr="00963A46" w14:paraId="56C9D9D9" w14:textId="77777777" w:rsidTr="00AC5A96">
        <w:trPr>
          <w:gridAfter w:val="1"/>
          <w:wAfter w:w="58" w:type="pct"/>
          <w:trHeight w:val="1232"/>
        </w:trPr>
        <w:tc>
          <w:tcPr>
            <w:tcW w:w="4942" w:type="pct"/>
            <w:gridSpan w:val="2"/>
            <w:shd w:val="clear" w:color="auto" w:fill="auto"/>
          </w:tcPr>
          <w:p w14:paraId="23F8E566" w14:textId="77777777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781EF5D5" w14:textId="1FB67698" w:rsidR="001F28F9" w:rsidRPr="008908DE" w:rsidRDefault="00856837" w:rsidP="004B2A2B">
            <w:pPr>
              <w:pStyle w:val="SIText"/>
            </w:pPr>
            <w:r w:rsidRPr="0028003F">
              <w:t>There are no</w:t>
            </w:r>
            <w:r w:rsidR="0028003F">
              <w:t xml:space="preserve"> </w:t>
            </w:r>
            <w:r w:rsidRPr="00502C52">
              <w:t>entry requir</w:t>
            </w:r>
            <w:r w:rsidR="004B2A2B" w:rsidRPr="00502C52">
              <w:t>ements for this qualification.</w:t>
            </w:r>
          </w:p>
        </w:tc>
      </w:tr>
      <w:tr w:rsidR="004270D2" w:rsidRPr="00963A46" w14:paraId="57EFE1F0" w14:textId="77777777" w:rsidTr="00ED7E96">
        <w:trPr>
          <w:trHeight w:val="4668"/>
        </w:trPr>
        <w:tc>
          <w:tcPr>
            <w:tcW w:w="5000" w:type="pct"/>
            <w:gridSpan w:val="3"/>
            <w:shd w:val="clear" w:color="auto" w:fill="auto"/>
          </w:tcPr>
          <w:p w14:paraId="18B74236" w14:textId="77777777" w:rsidR="004270D2" w:rsidRPr="00856837" w:rsidRDefault="004270D2" w:rsidP="00856837">
            <w:pPr>
              <w:pStyle w:val="SITextHeading2"/>
            </w:pPr>
            <w:r w:rsidRPr="00856837">
              <w:t>Packaging Rules</w:t>
            </w:r>
          </w:p>
          <w:p w14:paraId="4973C611" w14:textId="77777777" w:rsidR="004270D2" w:rsidRPr="00AA1D1B" w:rsidRDefault="004270D2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14:paraId="798259B5" w14:textId="75C999EC" w:rsidR="004270D2" w:rsidRDefault="00AC5A96" w:rsidP="001F28F9">
            <w:pPr>
              <w:pStyle w:val="SIBulletList1"/>
            </w:pPr>
            <w:r>
              <w:t>12</w:t>
            </w:r>
            <w:r w:rsidR="00AF591C">
              <w:t xml:space="preserve"> </w:t>
            </w:r>
            <w:r w:rsidR="004270D2">
              <w:t>units of competency:</w:t>
            </w:r>
          </w:p>
          <w:p w14:paraId="18B8654D" w14:textId="5222EE97" w:rsidR="004270D2" w:rsidRPr="000C490A" w:rsidRDefault="00AC5A96" w:rsidP="004545D5">
            <w:pPr>
              <w:pStyle w:val="SIBulletList2"/>
            </w:pPr>
            <w:r>
              <w:t>5</w:t>
            </w:r>
            <w:r w:rsidR="004270D2" w:rsidRPr="000C490A">
              <w:t xml:space="preserve"> core units plus</w:t>
            </w:r>
          </w:p>
          <w:p w14:paraId="7512E7DA" w14:textId="35F07B76" w:rsidR="004270D2" w:rsidRDefault="000724FB" w:rsidP="004545D5">
            <w:pPr>
              <w:pStyle w:val="SIBulletList2"/>
            </w:pPr>
            <w:r>
              <w:t>7</w:t>
            </w:r>
            <w:r w:rsidR="004270D2" w:rsidRPr="000C490A">
              <w:t xml:space="preserve"> elective units.</w:t>
            </w:r>
          </w:p>
          <w:p w14:paraId="71558ED4" w14:textId="77777777" w:rsidR="004270D2" w:rsidRPr="00E048B1" w:rsidRDefault="004270D2" w:rsidP="00E048B1">
            <w:pPr>
              <w:pStyle w:val="SIText"/>
            </w:pPr>
          </w:p>
          <w:p w14:paraId="7A5545EF" w14:textId="77777777" w:rsidR="004270D2" w:rsidRPr="000C490A" w:rsidRDefault="004270D2" w:rsidP="00CA303F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</w:t>
            </w:r>
            <w:r>
              <w:t>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  <w:r w:rsidRPr="000C490A">
              <w:t xml:space="preserve">The electives </w:t>
            </w:r>
            <w:r>
              <w:t>are to be chosen as follows</w:t>
            </w:r>
            <w:r w:rsidRPr="000C490A">
              <w:t>:</w:t>
            </w:r>
          </w:p>
          <w:p w14:paraId="3468E9D2" w14:textId="0F0A8BE5" w:rsidR="004270D2" w:rsidRDefault="00AC5A96" w:rsidP="00E438C3">
            <w:pPr>
              <w:pStyle w:val="SIBulletList1"/>
            </w:pPr>
            <w:r>
              <w:t>5</w:t>
            </w:r>
            <w:r w:rsidR="004270D2">
              <w:t xml:space="preserve"> </w:t>
            </w:r>
            <w:r w:rsidR="00271FA6">
              <w:t xml:space="preserve">must be </w:t>
            </w:r>
            <w:r w:rsidR="004270D2" w:rsidRPr="000C490A">
              <w:t>from the electives listed below</w:t>
            </w:r>
          </w:p>
          <w:p w14:paraId="31DB1CB7" w14:textId="36BB7B54" w:rsidR="004270D2" w:rsidRDefault="00AC5A96" w:rsidP="00271FA6">
            <w:pPr>
              <w:pStyle w:val="SIBulletList1"/>
              <w:numPr>
                <w:ilvl w:val="0"/>
                <w:numId w:val="0"/>
              </w:numPr>
              <w:ind w:left="357"/>
            </w:pPr>
            <w:r w:rsidRPr="00AC5A96">
              <w:t xml:space="preserve">2 </w:t>
            </w:r>
            <w:r w:rsidR="00271FA6">
              <w:t>from the remaining electives listed</w:t>
            </w:r>
            <w:r w:rsidRPr="00AC5A96">
              <w:t xml:space="preserve"> below or any </w:t>
            </w:r>
            <w:r w:rsidR="00271FA6">
              <w:t>currently</w:t>
            </w:r>
            <w:r w:rsidRPr="00AC5A96">
              <w:t xml:space="preserve"> endorsed Training Package or </w:t>
            </w:r>
            <w:r w:rsidR="00271FA6">
              <w:t>a</w:t>
            </w:r>
            <w:r w:rsidRPr="00AC5A96">
              <w:t xml:space="preserve">ccredited </w:t>
            </w:r>
            <w:r w:rsidR="00271FA6">
              <w:t>c</w:t>
            </w:r>
            <w:r w:rsidRPr="00AC5A96">
              <w:t>ourse</w:t>
            </w:r>
            <w:r w:rsidR="00271FA6">
              <w:t xml:space="preserve"> packaged at Certificate IV or above.</w:t>
            </w:r>
          </w:p>
          <w:p w14:paraId="08F43216" w14:textId="77777777" w:rsidR="00AC5A96" w:rsidRDefault="00AC5A96" w:rsidP="00856837">
            <w:pPr>
              <w:pStyle w:val="SITextHeading2"/>
            </w:pPr>
          </w:p>
          <w:p w14:paraId="3DE97611" w14:textId="25C1700C" w:rsidR="004270D2" w:rsidRPr="00856837" w:rsidRDefault="004270D2" w:rsidP="00856837">
            <w:pPr>
              <w:pStyle w:val="SITextHeading2"/>
              <w:rPr>
                <w:b w:val="0"/>
              </w:rPr>
            </w:pPr>
            <w:commentRangeStart w:id="2"/>
            <w:r w:rsidRPr="00856837">
              <w:t>Core Units</w:t>
            </w:r>
            <w:commentRangeEnd w:id="2"/>
            <w:r w:rsidR="00271FA6">
              <w:rPr>
                <w:rStyle w:val="CommentReference"/>
                <w:b w:val="0"/>
                <w:lang w:eastAsia="en-AU"/>
              </w:rPr>
              <w:commentReference w:id="2"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AC5A96" w:rsidRPr="005C7EA8" w14:paraId="238A3158" w14:textId="77777777" w:rsidTr="00051B12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40633EFF" w14:textId="51771504" w:rsidR="00AC5A96" w:rsidRPr="00AC5A96" w:rsidRDefault="00AC5A96" w:rsidP="00AC5A96">
                  <w:pPr>
                    <w:pStyle w:val="SIText"/>
                  </w:pPr>
                  <w:r w:rsidRPr="00AC5A96">
                    <w:t>AHCBUS5</w:t>
                  </w:r>
                  <w:r w:rsidR="003333D7">
                    <w:t>11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3A7487CA" w14:textId="4C1D971C" w:rsidR="00AC5A96" w:rsidRPr="00AC5A96" w:rsidRDefault="00AC5A96" w:rsidP="00AC5A96">
                  <w:pPr>
                    <w:pStyle w:val="SIText"/>
                  </w:pPr>
                  <w:r w:rsidRPr="00AC5A96">
                    <w:t xml:space="preserve">Manage </w:t>
                  </w:r>
                  <w:r w:rsidR="003333D7">
                    <w:t xml:space="preserve">enterprise </w:t>
                  </w:r>
                  <w:r w:rsidRPr="00AC5A96">
                    <w:t>staff</w:t>
                  </w:r>
                  <w:r w:rsidR="003333D7">
                    <w:t xml:space="preserve"> requirements</w:t>
                  </w:r>
                </w:p>
              </w:tc>
            </w:tr>
            <w:tr w:rsidR="00AC5A96" w:rsidRPr="005C7EA8" w14:paraId="4EB588B6" w14:textId="77777777" w:rsidTr="00051B12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6810DA76" w14:textId="606E0993" w:rsidR="00AC5A96" w:rsidRPr="00AC5A96" w:rsidRDefault="00AC5A96" w:rsidP="00AC5A96">
                  <w:pPr>
                    <w:pStyle w:val="SIText"/>
                  </w:pPr>
                  <w:r w:rsidRPr="00AC5A96">
                    <w:t>AHCBUS5</w:t>
                  </w:r>
                  <w:r w:rsidR="00271FA6">
                    <w:t>15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6999DCB9" w14:textId="4BABA351" w:rsidR="00AC5A96" w:rsidRPr="00AC5A96" w:rsidRDefault="00AC5A96" w:rsidP="00AC5A96">
                  <w:pPr>
                    <w:pStyle w:val="SIText"/>
                  </w:pPr>
                  <w:r w:rsidRPr="00AC5A96">
                    <w:t xml:space="preserve">Prepare estimates, </w:t>
                  </w:r>
                  <w:proofErr w:type="gramStart"/>
                  <w:r w:rsidRPr="00AC5A96">
                    <w:t>quotes</w:t>
                  </w:r>
                  <w:proofErr w:type="gramEnd"/>
                  <w:r w:rsidRPr="00AC5A96">
                    <w:t xml:space="preserve"> and tenders</w:t>
                  </w:r>
                </w:p>
              </w:tc>
            </w:tr>
            <w:tr w:rsidR="00AC5A96" w:rsidRPr="005C7EA8" w14:paraId="5002FD0E" w14:textId="77777777" w:rsidTr="00051B12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20A4C0DD" w14:textId="5BDC0A63" w:rsidR="00AC5A96" w:rsidRPr="00271FA6" w:rsidRDefault="00AC5A96" w:rsidP="00AC5A96">
                  <w:pPr>
                    <w:pStyle w:val="SIText"/>
                    <w:rPr>
                      <w:rStyle w:val="SITemporarytext-blue"/>
                    </w:rPr>
                  </w:pPr>
                  <w:r w:rsidRPr="00271FA6">
                    <w:rPr>
                      <w:rStyle w:val="SITemporarytext-blue"/>
                    </w:rPr>
                    <w:t>AHCPGD5</w:t>
                  </w:r>
                  <w:r w:rsidR="005779F1">
                    <w:rPr>
                      <w:rStyle w:val="SITemporarytext-blue"/>
                    </w:rPr>
                    <w:t>XX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6B87B3A0" w14:textId="687F331A" w:rsidR="00AC5A96" w:rsidRPr="00AC5A96" w:rsidRDefault="00AC5A96" w:rsidP="00AC5A96">
                  <w:pPr>
                    <w:pStyle w:val="SIText"/>
                  </w:pPr>
                  <w:r w:rsidRPr="00AC5A96">
                    <w:t>Manage parks and reserves</w:t>
                  </w:r>
                </w:p>
              </w:tc>
            </w:tr>
            <w:tr w:rsidR="00AC5A96" w:rsidRPr="005C7EA8" w14:paraId="2B2959FA" w14:textId="77777777" w:rsidTr="00051B12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0793B219" w14:textId="72D86BF8" w:rsidR="00AC5A96" w:rsidRPr="00271FA6" w:rsidRDefault="00AC5A96" w:rsidP="00AC5A96">
                  <w:pPr>
                    <w:pStyle w:val="SIText"/>
                    <w:rPr>
                      <w:rStyle w:val="SITemporarytext-blue"/>
                    </w:rPr>
                  </w:pPr>
                  <w:r w:rsidRPr="00271FA6">
                    <w:rPr>
                      <w:rStyle w:val="SITemporarytext-blue"/>
                    </w:rPr>
                    <w:t>AHCPGD504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4824143E" w14:textId="73B30F23" w:rsidR="00AC5A96" w:rsidRPr="00AC5A96" w:rsidRDefault="00AC5A96" w:rsidP="00AC5A96">
                  <w:pPr>
                    <w:pStyle w:val="SIText"/>
                  </w:pPr>
                  <w:r w:rsidRPr="00AC5A96">
                    <w:t>Develop and implement a streetscape management plan</w:t>
                  </w:r>
                </w:p>
              </w:tc>
            </w:tr>
            <w:tr w:rsidR="00AC5A96" w:rsidRPr="005C7EA8" w14:paraId="6EEFC68F" w14:textId="77777777" w:rsidTr="00051B12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6C6DA249" w14:textId="78724569" w:rsidR="00AC5A96" w:rsidRPr="00AC5A96" w:rsidRDefault="00AC5A96" w:rsidP="00AC5A96">
                  <w:pPr>
                    <w:pStyle w:val="SIText"/>
                  </w:pPr>
                  <w:r w:rsidRPr="00AC5A96">
                    <w:t>AHCTRF50</w:t>
                  </w:r>
                  <w:r w:rsidR="003333D7">
                    <w:t>5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44F7BBE3" w14:textId="606F18F6" w:rsidR="00AC5A96" w:rsidRPr="00AC5A96" w:rsidRDefault="00AC5A96" w:rsidP="00AC5A96">
                  <w:pPr>
                    <w:pStyle w:val="SIText"/>
                  </w:pPr>
                  <w:r w:rsidRPr="00AC5A96">
                    <w:t>Plan the establishment of sports turf playing surfaces</w:t>
                  </w:r>
                </w:p>
              </w:tc>
            </w:tr>
          </w:tbl>
          <w:p w14:paraId="7FA146A5" w14:textId="77777777" w:rsidR="004270D2" w:rsidRDefault="004270D2" w:rsidP="00A772D9">
            <w:pPr>
              <w:pStyle w:val="SITextHeading2"/>
            </w:pPr>
          </w:p>
          <w:p w14:paraId="69201AF4" w14:textId="77777777" w:rsidR="004270D2" w:rsidRDefault="004270D2" w:rsidP="00894FBB">
            <w:pPr>
              <w:pStyle w:val="SITextHeading2"/>
              <w:rPr>
                <w:b w:val="0"/>
              </w:rPr>
            </w:pPr>
            <w:r w:rsidRPr="00894FBB">
              <w:t>Elective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46"/>
              <w:gridCol w:w="5670"/>
            </w:tblGrid>
            <w:tr w:rsidR="00AC5A96" w:rsidRPr="005C7EA8" w14:paraId="4E090D0C" w14:textId="77777777" w:rsidTr="00ED7E96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3561D660" w14:textId="04A679CA" w:rsidR="00AC5A96" w:rsidRPr="00AC5A96" w:rsidRDefault="00AC5A96" w:rsidP="00AC5A96">
                  <w:pPr>
                    <w:pStyle w:val="SIText"/>
                  </w:pPr>
                  <w:r w:rsidRPr="00AC5A96">
                    <w:t>AHCARB50</w:t>
                  </w:r>
                  <w:r w:rsidR="003333D7">
                    <w:t>8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0569FC84" w14:textId="13D17192" w:rsidR="00AC5A96" w:rsidRPr="00AC5A96" w:rsidRDefault="00AC5A96" w:rsidP="00AC5A96">
                  <w:pPr>
                    <w:pStyle w:val="SIText"/>
                  </w:pPr>
                  <w:r w:rsidRPr="00AC5A96">
                    <w:t xml:space="preserve">Identify, </w:t>
                  </w:r>
                  <w:proofErr w:type="gramStart"/>
                  <w:r w:rsidRPr="00AC5A96">
                    <w:t>select</w:t>
                  </w:r>
                  <w:proofErr w:type="gramEnd"/>
                  <w:r w:rsidRPr="00AC5A96">
                    <w:t xml:space="preserve"> and specify trees</w:t>
                  </w:r>
                </w:p>
              </w:tc>
            </w:tr>
            <w:tr w:rsidR="00AC5A96" w:rsidRPr="005C7EA8" w14:paraId="48E2A3F1" w14:textId="77777777" w:rsidTr="00ED7E96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55983AF8" w14:textId="1AB912A1" w:rsidR="00AC5A96" w:rsidRPr="00AC5A96" w:rsidRDefault="00AC5A96" w:rsidP="00AC5A96">
                  <w:pPr>
                    <w:pStyle w:val="SIText"/>
                  </w:pPr>
                  <w:r w:rsidRPr="00AC5A96">
                    <w:t>AHCARB50</w:t>
                  </w:r>
                  <w:r w:rsidR="003333D7">
                    <w:t>9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4C1B2837" w14:textId="73D438B5" w:rsidR="00AC5A96" w:rsidRPr="00AC5A96" w:rsidRDefault="00AC5A96" w:rsidP="00AC5A96">
                  <w:pPr>
                    <w:pStyle w:val="SIText"/>
                  </w:pPr>
                  <w:r w:rsidRPr="00AC5A96">
                    <w:t xml:space="preserve">Develop an </w:t>
                  </w:r>
                  <w:proofErr w:type="spellStart"/>
                  <w:r w:rsidRPr="00AC5A96">
                    <w:t>arboricultural</w:t>
                  </w:r>
                  <w:proofErr w:type="spellEnd"/>
                  <w:r w:rsidRPr="00AC5A96">
                    <w:t xml:space="preserve"> impact assessment report</w:t>
                  </w:r>
                </w:p>
              </w:tc>
            </w:tr>
            <w:tr w:rsidR="00AC5A96" w:rsidRPr="005C7EA8" w14:paraId="14E7F454" w14:textId="77777777" w:rsidTr="00ED7E96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75E27D35" w14:textId="490C7DBC" w:rsidR="00AC5A96" w:rsidRPr="00AC5A96" w:rsidRDefault="00AC5A96" w:rsidP="00AC5A96">
                  <w:pPr>
                    <w:pStyle w:val="SIText"/>
                  </w:pPr>
                  <w:r w:rsidRPr="00AC5A96">
                    <w:t>AHCARB5</w:t>
                  </w:r>
                  <w:r w:rsidR="003333D7">
                    <w:t>1</w:t>
                  </w:r>
                  <w:r w:rsidRPr="00AC5A96">
                    <w:t>0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0CEA55BD" w14:textId="7F406791" w:rsidR="00AC5A96" w:rsidRPr="00AC5A96" w:rsidRDefault="003333D7" w:rsidP="00AC5A96">
                  <w:pPr>
                    <w:pStyle w:val="SIText"/>
                  </w:pPr>
                  <w:r>
                    <w:t xml:space="preserve">Specify </w:t>
                  </w:r>
                  <w:r w:rsidR="00AC5A96" w:rsidRPr="00AC5A96">
                    <w:t>and audit tree work</w:t>
                  </w:r>
                </w:p>
              </w:tc>
            </w:tr>
            <w:tr w:rsidR="003333D7" w:rsidRPr="005C7EA8" w14:paraId="264CB7A0" w14:textId="77777777" w:rsidTr="00ED7E96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35197423" w14:textId="65D69428" w:rsidR="003333D7" w:rsidRPr="003333D7" w:rsidRDefault="003333D7" w:rsidP="003333D7">
                  <w:pPr>
                    <w:pStyle w:val="SIText"/>
                  </w:pPr>
                  <w:r w:rsidRPr="00AC5A96">
                    <w:t>AHCARB</w:t>
                  </w:r>
                  <w:r>
                    <w:t>513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2C8931EA" w14:textId="77777777" w:rsidR="003333D7" w:rsidRPr="003333D7" w:rsidRDefault="003333D7" w:rsidP="003333D7">
                  <w:pPr>
                    <w:pStyle w:val="SIText"/>
                  </w:pPr>
                  <w:r w:rsidRPr="00AC5A96">
                    <w:t>Examine and assess trees</w:t>
                  </w:r>
                </w:p>
              </w:tc>
            </w:tr>
            <w:tr w:rsidR="003333D7" w:rsidRPr="005C7EA8" w14:paraId="717CE7CD" w14:textId="77777777" w:rsidTr="00ED7E96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59AEE98F" w14:textId="70C47E79" w:rsidR="003333D7" w:rsidRPr="003333D7" w:rsidRDefault="003333D7" w:rsidP="003333D7">
                  <w:pPr>
                    <w:pStyle w:val="SIText"/>
                  </w:pPr>
                  <w:r w:rsidRPr="00AC5A96">
                    <w:t>AHCARB</w:t>
                  </w:r>
                  <w:r w:rsidR="00413785">
                    <w:t>514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2642F34F" w14:textId="77777777" w:rsidR="003333D7" w:rsidRPr="003333D7" w:rsidRDefault="003333D7" w:rsidP="003333D7">
                  <w:pPr>
                    <w:pStyle w:val="SIText"/>
                  </w:pPr>
                  <w:r w:rsidRPr="00AC5A96">
                    <w:t>Diagnose tree diseases</w:t>
                  </w:r>
                </w:p>
              </w:tc>
            </w:tr>
            <w:tr w:rsidR="00AC5A96" w:rsidRPr="005C7EA8" w14:paraId="60430877" w14:textId="77777777" w:rsidTr="00ED7E96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28D1392D" w14:textId="64D21072" w:rsidR="00AC5A96" w:rsidRPr="00AC5A96" w:rsidRDefault="00AC5A96" w:rsidP="00AC5A96">
                  <w:pPr>
                    <w:pStyle w:val="SIText"/>
                  </w:pPr>
                  <w:r w:rsidRPr="00AC5A96">
                    <w:t>AHCBUS5</w:t>
                  </w:r>
                  <w:r w:rsidR="003333D7">
                    <w:t>14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7D8B337C" w14:textId="731BE6D2" w:rsidR="00AC5A96" w:rsidRPr="00AC5A96" w:rsidRDefault="00AC5A96" w:rsidP="00AC5A96">
                  <w:pPr>
                    <w:pStyle w:val="SIText"/>
                  </w:pPr>
                  <w:r w:rsidRPr="00AC5A96">
                    <w:t>Negotiate and monitor contracts</w:t>
                  </w:r>
                </w:p>
              </w:tc>
            </w:tr>
            <w:tr w:rsidR="00AC5A96" w:rsidRPr="005C7EA8" w14:paraId="1A38242D" w14:textId="77777777" w:rsidTr="00ED7E96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02C447A6" w14:textId="10730359" w:rsidR="00AC5A96" w:rsidRPr="00AC5A96" w:rsidRDefault="00AC5A96" w:rsidP="00AC5A96">
                  <w:pPr>
                    <w:pStyle w:val="SIText"/>
                  </w:pPr>
                  <w:r w:rsidRPr="00AC5A96">
                    <w:t>AHCCHM501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3EFD65D3" w14:textId="275426F4" w:rsidR="00AC5A96" w:rsidRPr="00AC5A96" w:rsidRDefault="00AC5A96" w:rsidP="00AC5A96">
                  <w:pPr>
                    <w:pStyle w:val="SIText"/>
                  </w:pPr>
                  <w:r w:rsidRPr="00AC5A96">
                    <w:t>Develop and manage a chemical use strategy</w:t>
                  </w:r>
                </w:p>
              </w:tc>
            </w:tr>
            <w:tr w:rsidR="00413785" w:rsidRPr="005C7EA8" w14:paraId="036078EE" w14:textId="77777777" w:rsidTr="00ED7E96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122D4BF6" w14:textId="55D0D621" w:rsidR="00413785" w:rsidRPr="00413785" w:rsidRDefault="00413785" w:rsidP="00413785">
                  <w:pPr>
                    <w:pStyle w:val="SIText"/>
                  </w:pPr>
                  <w:r w:rsidRPr="00AC5A96">
                    <w:t>AHCIRG50</w:t>
                  </w:r>
                  <w:r>
                    <w:t>6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6EC7D5C2" w14:textId="78BBF622" w:rsidR="00413785" w:rsidRPr="00413785" w:rsidRDefault="00413785" w:rsidP="00413785">
                  <w:pPr>
                    <w:pStyle w:val="SIText"/>
                  </w:pPr>
                  <w:r w:rsidRPr="00AC5A96">
                    <w:t>Design irrigation systems</w:t>
                  </w:r>
                </w:p>
              </w:tc>
            </w:tr>
            <w:tr w:rsidR="00AC5A96" w:rsidRPr="005C7EA8" w14:paraId="721E5944" w14:textId="77777777" w:rsidTr="00ED7E96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38D7CBD2" w14:textId="69CDDF78" w:rsidR="00AC5A96" w:rsidRPr="00AC5A96" w:rsidRDefault="00AC5A96" w:rsidP="00AC5A96">
                  <w:pPr>
                    <w:pStyle w:val="SIText"/>
                  </w:pPr>
                  <w:r w:rsidRPr="00AC5A96">
                    <w:lastRenderedPageBreak/>
                    <w:t>AHCIRG50</w:t>
                  </w:r>
                  <w:r w:rsidR="00413785">
                    <w:t>7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49B2F99A" w14:textId="2B1A0D70" w:rsidR="00AC5A96" w:rsidRPr="00AC5A96" w:rsidRDefault="00AC5A96" w:rsidP="00AC5A96">
                  <w:pPr>
                    <w:pStyle w:val="SIText"/>
                  </w:pPr>
                  <w:r w:rsidRPr="00AC5A96">
                    <w:t>Audit irrigation systems</w:t>
                  </w:r>
                </w:p>
              </w:tc>
            </w:tr>
            <w:tr w:rsidR="00AC5A96" w:rsidRPr="005C7EA8" w14:paraId="663DCBD4" w14:textId="77777777" w:rsidTr="00ED7E96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69551648" w14:textId="1A02FAAD" w:rsidR="00AC5A96" w:rsidRPr="00AC5A96" w:rsidRDefault="00AC5A96" w:rsidP="00AC5A96">
                  <w:pPr>
                    <w:pStyle w:val="SIText"/>
                  </w:pPr>
                  <w:r w:rsidRPr="00AC5A96">
                    <w:t>AHCIRG50</w:t>
                  </w:r>
                  <w:r w:rsidR="00413785">
                    <w:t>8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0044B0C3" w14:textId="1E1B5CF4" w:rsidR="00AC5A96" w:rsidRPr="00AC5A96" w:rsidRDefault="00AC5A96" w:rsidP="00AC5A96">
                  <w:pPr>
                    <w:pStyle w:val="SIText"/>
                  </w:pPr>
                  <w:r w:rsidRPr="00AC5A96">
                    <w:t>Design irrigation system maintenance and monitoring programs</w:t>
                  </w:r>
                </w:p>
              </w:tc>
            </w:tr>
            <w:tr w:rsidR="00AC5A96" w:rsidRPr="005C7EA8" w14:paraId="6D6082CD" w14:textId="77777777" w:rsidTr="00ED7E96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230B054D" w14:textId="67B3901B" w:rsidR="00AC5A96" w:rsidRPr="00AC5A96" w:rsidRDefault="00AC5A96" w:rsidP="00AC5A96">
                  <w:pPr>
                    <w:pStyle w:val="SIText"/>
                  </w:pPr>
                  <w:r w:rsidRPr="00AC5A96">
                    <w:t>AHCIRG50</w:t>
                  </w:r>
                  <w:r w:rsidR="00413785">
                    <w:t>9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78D70ED2" w14:textId="6C5AAA07" w:rsidR="00AC5A96" w:rsidRPr="00AC5A96" w:rsidRDefault="00AC5A96" w:rsidP="00AC5A96">
                  <w:pPr>
                    <w:pStyle w:val="SIText"/>
                  </w:pPr>
                  <w:r w:rsidRPr="00AC5A96">
                    <w:t>Develop an irrigation and drainage management plan</w:t>
                  </w:r>
                </w:p>
              </w:tc>
            </w:tr>
            <w:tr w:rsidR="00AC5A96" w:rsidRPr="005C7EA8" w14:paraId="25B74AB8" w14:textId="77777777" w:rsidTr="00ED7E96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75665481" w14:textId="33EC8A5C" w:rsidR="00AC5A96" w:rsidRPr="00271FA6" w:rsidRDefault="00AC5A96" w:rsidP="00AC5A96">
                  <w:pPr>
                    <w:pStyle w:val="SIText"/>
                    <w:rPr>
                      <w:rStyle w:val="SITemporarytext-green"/>
                    </w:rPr>
                  </w:pPr>
                  <w:r w:rsidRPr="00271FA6">
                    <w:rPr>
                      <w:rStyle w:val="SITemporarytext-green"/>
                    </w:rPr>
                    <w:t>AHCLSC502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71C4CB47" w14:textId="1484C749" w:rsidR="00AC5A96" w:rsidRPr="00AC5A96" w:rsidRDefault="00AC5A96" w:rsidP="00AC5A96">
                  <w:pPr>
                    <w:pStyle w:val="SIText"/>
                  </w:pPr>
                  <w:r w:rsidRPr="00AC5A96">
                    <w:t>Manage landscape projects</w:t>
                  </w:r>
                </w:p>
              </w:tc>
            </w:tr>
            <w:tr w:rsidR="00AC5A96" w:rsidRPr="005C7EA8" w14:paraId="626B1551" w14:textId="77777777" w:rsidTr="00ED7E96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251246E9" w14:textId="44DE0985" w:rsidR="00AC5A96" w:rsidRPr="00271FA6" w:rsidRDefault="00AC5A96" w:rsidP="00AC5A96">
                  <w:pPr>
                    <w:pStyle w:val="SIText"/>
                    <w:rPr>
                      <w:rStyle w:val="SITemporarytext-green"/>
                    </w:rPr>
                  </w:pPr>
                  <w:r w:rsidRPr="00271FA6">
                    <w:rPr>
                      <w:rStyle w:val="SITemporarytext-green"/>
                    </w:rPr>
                    <w:t>AHCLSC503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49371D47" w14:textId="15201088" w:rsidR="00AC5A96" w:rsidRPr="00AC5A96" w:rsidRDefault="00AC5A96" w:rsidP="00AC5A96">
                  <w:pPr>
                    <w:pStyle w:val="SIText"/>
                  </w:pPr>
                  <w:r w:rsidRPr="00AC5A96">
                    <w:t>Manage a tree transplanting program</w:t>
                  </w:r>
                </w:p>
              </w:tc>
            </w:tr>
            <w:tr w:rsidR="00330799" w:rsidRPr="005C7EA8" w14:paraId="6A414876" w14:textId="77777777" w:rsidTr="00567140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27A777F6" w14:textId="7140AEB6" w:rsidR="00330799" w:rsidRPr="00330799" w:rsidRDefault="00330799" w:rsidP="00330799">
                  <w:pPr>
                    <w:pStyle w:val="SIText"/>
                    <w:rPr>
                      <w:rStyle w:val="SITemporarytext-green"/>
                    </w:rPr>
                  </w:pPr>
                  <w:r w:rsidRPr="00271FA6">
                    <w:rPr>
                      <w:rStyle w:val="SITemporarytext-green"/>
                    </w:rPr>
                    <w:t>AHCLSC5</w:t>
                  </w:r>
                  <w:r>
                    <w:rPr>
                      <w:rStyle w:val="SITemporarytext-green"/>
                    </w:rPr>
                    <w:t>XX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5EB1E8EA" w14:textId="77777777" w:rsidR="00330799" w:rsidRPr="00330799" w:rsidRDefault="00330799" w:rsidP="00330799">
                  <w:pPr>
                    <w:pStyle w:val="SIText"/>
                  </w:pPr>
                  <w:r w:rsidRPr="00330799">
                    <w:t>Survey and establish site levels</w:t>
                  </w:r>
                </w:p>
              </w:tc>
            </w:tr>
            <w:tr w:rsidR="00AC5A96" w:rsidRPr="005C7EA8" w14:paraId="2137486D" w14:textId="77777777" w:rsidTr="00ED7E96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3454D94A" w14:textId="48DB45D3" w:rsidR="00AC5A96" w:rsidRPr="00AC5A96" w:rsidRDefault="00AC5A96" w:rsidP="00AC5A96">
                  <w:pPr>
                    <w:pStyle w:val="SIText"/>
                  </w:pPr>
                  <w:r w:rsidRPr="00AC5A96">
                    <w:t>AHCPCM502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3620BE74" w14:textId="1F12981B" w:rsidR="00AC5A96" w:rsidRPr="00AC5A96" w:rsidRDefault="00AC5A96" w:rsidP="00AC5A96">
                  <w:pPr>
                    <w:pStyle w:val="SIText"/>
                  </w:pPr>
                  <w:r w:rsidRPr="00AC5A96">
                    <w:t>Collect and classify plants</w:t>
                  </w:r>
                </w:p>
              </w:tc>
            </w:tr>
            <w:tr w:rsidR="00AC5A96" w:rsidRPr="005C7EA8" w14:paraId="2F6628F4" w14:textId="77777777" w:rsidTr="00ED7E96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6E210CDF" w14:textId="2761FF3B" w:rsidR="00AC5A96" w:rsidRPr="00AC5A96" w:rsidRDefault="00AC5A96" w:rsidP="00AC5A96">
                  <w:pPr>
                    <w:pStyle w:val="SIText"/>
                  </w:pPr>
                  <w:r w:rsidRPr="00AC5A96">
                    <w:t>AHCPCM503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04F7BEFA" w14:textId="75892F7B" w:rsidR="00AC5A96" w:rsidRPr="00AC5A96" w:rsidRDefault="00AC5A96" w:rsidP="00AC5A96">
                  <w:pPr>
                    <w:pStyle w:val="SIText"/>
                  </w:pPr>
                  <w:r w:rsidRPr="00AC5A96">
                    <w:t>Specify plants for landscapes</w:t>
                  </w:r>
                </w:p>
              </w:tc>
            </w:tr>
            <w:tr w:rsidR="00AC5A96" w:rsidRPr="005C7EA8" w14:paraId="03CC320A" w14:textId="77777777" w:rsidTr="00ED7E96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4B3F7C1F" w14:textId="2AEF729A" w:rsidR="00AC5A96" w:rsidRPr="00AC5A96" w:rsidRDefault="00AC5A96" w:rsidP="00AC5A96">
                  <w:pPr>
                    <w:pStyle w:val="SIText"/>
                  </w:pPr>
                  <w:r w:rsidRPr="00AC5A96">
                    <w:t>AHCPCM504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5D89A001" w14:textId="47D802D1" w:rsidR="00AC5A96" w:rsidRPr="00AC5A96" w:rsidRDefault="00AC5A96" w:rsidP="00AC5A96">
                  <w:pPr>
                    <w:pStyle w:val="SIText"/>
                  </w:pPr>
                  <w:r w:rsidRPr="00AC5A96">
                    <w:t>Design specialised landscape</w:t>
                  </w:r>
                </w:p>
              </w:tc>
            </w:tr>
            <w:tr w:rsidR="00413785" w:rsidRPr="005C7EA8" w14:paraId="0B0C585D" w14:textId="77777777" w:rsidTr="00A73CCD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6B2A3A1B" w14:textId="16F511B7" w:rsidR="00413785" w:rsidRPr="00413785" w:rsidRDefault="00413785" w:rsidP="00413785">
                  <w:pPr>
                    <w:pStyle w:val="SIText"/>
                  </w:pPr>
                  <w:r w:rsidRPr="00AC5A96">
                    <w:t>AHCPCM50</w:t>
                  </w:r>
                  <w:r>
                    <w:t>7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4E0403A3" w14:textId="77777777" w:rsidR="00413785" w:rsidRPr="00413785" w:rsidRDefault="00413785" w:rsidP="00413785">
                  <w:pPr>
                    <w:pStyle w:val="SIText"/>
                  </w:pPr>
                  <w:r w:rsidRPr="00AC5A96">
                    <w:t>Diagnose plant health problems</w:t>
                  </w:r>
                </w:p>
              </w:tc>
            </w:tr>
            <w:tr w:rsidR="003333D7" w:rsidRPr="005C7EA8" w14:paraId="00FB24B5" w14:textId="77777777" w:rsidTr="00413785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683CF59C" w14:textId="77777777" w:rsidR="003333D7" w:rsidRPr="003333D7" w:rsidRDefault="003333D7" w:rsidP="003333D7">
                  <w:pPr>
                    <w:pStyle w:val="SIText"/>
                    <w:rPr>
                      <w:rStyle w:val="SITemporarytext-blue"/>
                    </w:rPr>
                  </w:pPr>
                  <w:r w:rsidRPr="003333D7">
                    <w:rPr>
                      <w:rStyle w:val="SITemporarytext-blue"/>
                    </w:rPr>
                    <w:t>AHCPGD501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05A75F2E" w14:textId="77777777" w:rsidR="003333D7" w:rsidRPr="003333D7" w:rsidRDefault="003333D7" w:rsidP="003333D7">
                  <w:pPr>
                    <w:pStyle w:val="SIText"/>
                  </w:pPr>
                  <w:r w:rsidRPr="00AC5A96">
                    <w:t>Manage plant cultural practices</w:t>
                  </w:r>
                </w:p>
              </w:tc>
            </w:tr>
            <w:tr w:rsidR="00AC5A96" w:rsidRPr="005C7EA8" w14:paraId="202E7B82" w14:textId="77777777" w:rsidTr="00413785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3D5694A9" w14:textId="56099D47" w:rsidR="00AC5A96" w:rsidRPr="00271FA6" w:rsidRDefault="00AC5A96" w:rsidP="00AC5A96">
                  <w:pPr>
                    <w:pStyle w:val="SIText"/>
                    <w:rPr>
                      <w:rStyle w:val="SITemporarytext-blue"/>
                    </w:rPr>
                  </w:pPr>
                  <w:r w:rsidRPr="00271FA6">
                    <w:rPr>
                      <w:rStyle w:val="SITemporarytext-blue"/>
                    </w:rPr>
                    <w:t>AHCPGD502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3D91DF40" w14:textId="49E39D8F" w:rsidR="00AC5A96" w:rsidRPr="00AC5A96" w:rsidRDefault="00AC5A96" w:rsidP="00AC5A96">
                  <w:pPr>
                    <w:pStyle w:val="SIText"/>
                  </w:pPr>
                  <w:r w:rsidRPr="00AC5A96">
                    <w:t>Plan the restoration of parks and gardens</w:t>
                  </w:r>
                </w:p>
              </w:tc>
            </w:tr>
            <w:tr w:rsidR="00AC5A96" w:rsidRPr="005C7EA8" w14:paraId="6E8BFB63" w14:textId="77777777" w:rsidTr="00413785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4CC4C6ED" w14:textId="3C205EF3" w:rsidR="00AC5A96" w:rsidRPr="00271FA6" w:rsidRDefault="00AC5A96" w:rsidP="00AC5A96">
                  <w:pPr>
                    <w:pStyle w:val="SIText"/>
                    <w:rPr>
                      <w:rStyle w:val="SITemporarytext-blue"/>
                    </w:rPr>
                  </w:pPr>
                  <w:r w:rsidRPr="00271FA6">
                    <w:rPr>
                      <w:rStyle w:val="SITemporarytext-blue"/>
                    </w:rPr>
                    <w:t>AHCPGD505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341040A0" w14:textId="40E76E9D" w:rsidR="00AC5A96" w:rsidRPr="00AC5A96" w:rsidRDefault="00AC5A96" w:rsidP="00AC5A96">
                  <w:pPr>
                    <w:pStyle w:val="SIText"/>
                  </w:pPr>
                  <w:r w:rsidRPr="00AC5A96">
                    <w:t>Conduct comprehensive inspection of park facilities</w:t>
                  </w:r>
                </w:p>
              </w:tc>
            </w:tr>
            <w:tr w:rsidR="00413785" w:rsidRPr="005C7EA8" w14:paraId="51800019" w14:textId="77777777" w:rsidTr="00413785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26D1E214" w14:textId="77777777" w:rsidR="00413785" w:rsidRPr="00413785" w:rsidRDefault="00413785" w:rsidP="00413785">
                  <w:pPr>
                    <w:pStyle w:val="SIText"/>
                  </w:pPr>
                  <w:r w:rsidRPr="00AC5A96">
                    <w:t>AHCWHS501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5CDAD090" w14:textId="77777777" w:rsidR="00413785" w:rsidRPr="00413785" w:rsidRDefault="00413785" w:rsidP="00413785">
                  <w:pPr>
                    <w:pStyle w:val="SIText"/>
                  </w:pPr>
                  <w:r w:rsidRPr="00AC5A96">
                    <w:t>Manage work health and safety processes</w:t>
                  </w:r>
                </w:p>
              </w:tc>
            </w:tr>
            <w:tr w:rsidR="00AC5A96" w:rsidRPr="005C7EA8" w14:paraId="4D2050B9" w14:textId="77777777" w:rsidTr="00413785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63649985" w14:textId="098B4AD0" w:rsidR="00AC5A96" w:rsidRPr="00AC5A96" w:rsidRDefault="00AC5A96" w:rsidP="00AC5A96">
                  <w:pPr>
                    <w:pStyle w:val="SIText"/>
                  </w:pPr>
                  <w:r w:rsidRPr="00AC5A96">
                    <w:t>AHCWRK511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2562749C" w14:textId="3FC1D5DE" w:rsidR="00AC5A96" w:rsidRPr="00AC5A96" w:rsidRDefault="00AC5A96" w:rsidP="00AC5A96">
                  <w:pPr>
                    <w:pStyle w:val="SIText"/>
                  </w:pPr>
                  <w:r w:rsidRPr="00AC5A96">
                    <w:t>Develop workplace policy and procedures for sustainability</w:t>
                  </w:r>
                </w:p>
              </w:tc>
            </w:tr>
            <w:tr w:rsidR="00AC5A96" w:rsidRPr="005C7EA8" w14:paraId="0DA38DAC" w14:textId="77777777" w:rsidTr="00413785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4F301675" w14:textId="0A368A5B" w:rsidR="00AC5A96" w:rsidRPr="00AC5A96" w:rsidRDefault="00AC5A96" w:rsidP="00AC5A96">
                  <w:pPr>
                    <w:pStyle w:val="SIText"/>
                  </w:pPr>
                  <w:r w:rsidRPr="00AC5A96">
                    <w:t>BSBFIM501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02DA5961" w14:textId="69667D54" w:rsidR="00AC5A96" w:rsidRPr="00AC5A96" w:rsidRDefault="00AC5A96" w:rsidP="00AC5A96">
                  <w:pPr>
                    <w:pStyle w:val="SIText"/>
                  </w:pPr>
                  <w:r w:rsidRPr="00AC5A96">
                    <w:t>Manage budgets and financial plans</w:t>
                  </w:r>
                </w:p>
              </w:tc>
            </w:tr>
            <w:tr w:rsidR="00AC5A96" w:rsidRPr="005C7EA8" w14:paraId="17D22164" w14:textId="77777777" w:rsidTr="00413785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1158E0F1" w14:textId="1BE2E92B" w:rsidR="00AC5A96" w:rsidRPr="00AC5A96" w:rsidRDefault="00AC5A96" w:rsidP="00AC5A96">
                  <w:pPr>
                    <w:pStyle w:val="SIText"/>
                  </w:pPr>
                  <w:r w:rsidRPr="00AC5A96">
                    <w:t>BSBHRM506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19BA36B9" w14:textId="6B17CE71" w:rsidR="00AC5A96" w:rsidRPr="00AC5A96" w:rsidRDefault="00AC5A96" w:rsidP="00AC5A96">
                  <w:pPr>
                    <w:pStyle w:val="SIText"/>
                  </w:pPr>
                  <w:r w:rsidRPr="00AC5A96">
                    <w:t>Manage recruitment selection and induction processes</w:t>
                  </w:r>
                </w:p>
              </w:tc>
            </w:tr>
            <w:tr w:rsidR="00AC5A96" w:rsidRPr="005C7EA8" w14:paraId="0CF12758" w14:textId="77777777" w:rsidTr="00413785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49E30FC3" w14:textId="0B57AB42" w:rsidR="00AC5A96" w:rsidRPr="00AC5A96" w:rsidRDefault="00AC5A96" w:rsidP="00AC5A96">
                  <w:pPr>
                    <w:pStyle w:val="SIText"/>
                  </w:pPr>
                  <w:r w:rsidRPr="00AC5A96">
                    <w:t>TLIR4002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26E07B91" w14:textId="3D51AD29" w:rsidR="00AC5A96" w:rsidRPr="00AC5A96" w:rsidRDefault="00AC5A96" w:rsidP="00AC5A96">
                  <w:pPr>
                    <w:pStyle w:val="SIText"/>
                  </w:pPr>
                  <w:r w:rsidRPr="00AC5A96">
                    <w:t>Source goods/services and evaluate contractors</w:t>
                  </w:r>
                </w:p>
              </w:tc>
            </w:tr>
            <w:tr w:rsidR="00AC5A96" w:rsidRPr="005C7EA8" w14:paraId="0BC017B5" w14:textId="77777777" w:rsidTr="00413785">
              <w:tc>
                <w:tcPr>
                  <w:tcW w:w="17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2BACEAA4" w14:textId="016CE1DA" w:rsidR="00AC5A96" w:rsidRPr="00AC5A96" w:rsidRDefault="00AC5A96" w:rsidP="00AC5A96">
                  <w:pPr>
                    <w:pStyle w:val="SIText"/>
                  </w:pPr>
                  <w:r w:rsidRPr="00AC5A96">
                    <w:t>TLIR4003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23B256FE" w14:textId="49212782" w:rsidR="00AC5A96" w:rsidRPr="00AC5A96" w:rsidRDefault="00AC5A96" w:rsidP="00AC5A96">
                  <w:pPr>
                    <w:pStyle w:val="SIText"/>
                  </w:pPr>
                  <w:r w:rsidRPr="00AC5A96">
                    <w:t>Negotiate a contract</w:t>
                  </w:r>
                </w:p>
              </w:tc>
            </w:tr>
          </w:tbl>
          <w:p w14:paraId="74BB7E79" w14:textId="77777777" w:rsidR="004270D2" w:rsidRDefault="004270D2" w:rsidP="008E7B69"/>
        </w:tc>
      </w:tr>
    </w:tbl>
    <w:p w14:paraId="28BBA94D" w14:textId="77777777" w:rsidR="000D7BE6" w:rsidRDefault="000D7BE6"/>
    <w:p w14:paraId="425AC524" w14:textId="77777777" w:rsidR="000D7BE6" w:rsidRDefault="000D7BE6">
      <w:pPr>
        <w:spacing w:after="200" w:line="276" w:lineRule="auto"/>
      </w:pPr>
      <w:r>
        <w:br w:type="page"/>
      </w:r>
    </w:p>
    <w:p w14:paraId="2F49CB93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23E8D0CD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3D13838B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30AA4DBA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191A9339" w14:textId="77777777" w:rsidTr="008846E4">
              <w:trPr>
                <w:tblHeader/>
              </w:trPr>
              <w:tc>
                <w:tcPr>
                  <w:tcW w:w="1028" w:type="pct"/>
                </w:tcPr>
                <w:p w14:paraId="1074B76F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68ADCF26" w14:textId="7497AD27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</w:t>
                  </w:r>
                  <w:r w:rsidR="00271FA6">
                    <w:t xml:space="preserve"> </w:t>
                  </w:r>
                  <w:r w:rsidRPr="000C13F1">
                    <w:t>version</w:t>
                  </w:r>
                </w:p>
              </w:tc>
              <w:tc>
                <w:tcPr>
                  <w:tcW w:w="1398" w:type="pct"/>
                </w:tcPr>
                <w:p w14:paraId="6EF0DCFD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295ABD3D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14:paraId="1CB72E79" w14:textId="77777777" w:rsidTr="008846E4">
              <w:tc>
                <w:tcPr>
                  <w:tcW w:w="1028" w:type="pct"/>
                </w:tcPr>
                <w:p w14:paraId="7F0B0BC2" w14:textId="77777777" w:rsidR="000C13F1" w:rsidRDefault="00AC5A96" w:rsidP="00AC5A96">
                  <w:pPr>
                    <w:pStyle w:val="SIText"/>
                  </w:pPr>
                  <w:r w:rsidRPr="00AC5A96">
                    <w:t>AHC507</w:t>
                  </w:r>
                  <w:r w:rsidR="00F16CF6">
                    <w:t>16</w:t>
                  </w:r>
                  <w:r w:rsidRPr="00AC5A96">
                    <w:t xml:space="preserve"> Diploma of Parks and Gardens Management</w:t>
                  </w:r>
                </w:p>
                <w:p w14:paraId="2B8E9ED1" w14:textId="09A04DB7" w:rsidR="00271FA6" w:rsidRPr="00923720" w:rsidRDefault="00271FA6" w:rsidP="00AC5A96">
                  <w:pPr>
                    <w:pStyle w:val="SIText"/>
                  </w:pPr>
                  <w:r>
                    <w:t>Release 2</w:t>
                  </w:r>
                </w:p>
              </w:tc>
              <w:tc>
                <w:tcPr>
                  <w:tcW w:w="1105" w:type="pct"/>
                </w:tcPr>
                <w:p w14:paraId="3176DABF" w14:textId="44F0DB46" w:rsidR="000C13F1" w:rsidRDefault="00AC5A96" w:rsidP="00AC5A96">
                  <w:pPr>
                    <w:pStyle w:val="SIText"/>
                  </w:pPr>
                  <w:r w:rsidRPr="00AC5A96">
                    <w:t>AHC5071</w:t>
                  </w:r>
                  <w:r w:rsidR="00271FA6">
                    <w:t>6</w:t>
                  </w:r>
                  <w:r w:rsidRPr="00AC5A96">
                    <w:t xml:space="preserve"> Diploma of Parks and Gardens Management</w:t>
                  </w:r>
                </w:p>
                <w:p w14:paraId="196F78BE" w14:textId="1B29270A" w:rsidR="00271FA6" w:rsidRPr="00BC49BB" w:rsidRDefault="00271FA6" w:rsidP="00AC5A96">
                  <w:pPr>
                    <w:pStyle w:val="SIText"/>
                  </w:pPr>
                  <w:r>
                    <w:t>Release 1</w:t>
                  </w:r>
                </w:p>
              </w:tc>
              <w:tc>
                <w:tcPr>
                  <w:tcW w:w="1398" w:type="pct"/>
                </w:tcPr>
                <w:p w14:paraId="317C0A28" w14:textId="77777777" w:rsidR="00271FA6" w:rsidRPr="00271FA6" w:rsidRDefault="00271FA6" w:rsidP="00271FA6">
                  <w:pPr>
                    <w:pStyle w:val="SIText"/>
                  </w:pPr>
                  <w:r>
                    <w:t>Amended</w:t>
                  </w:r>
                  <w:r w:rsidRPr="00271FA6">
                    <w:t xml:space="preserve"> packaging rules,</w:t>
                  </w:r>
                </w:p>
                <w:p w14:paraId="6477C911" w14:textId="7E9E6217" w:rsidR="006F07A4" w:rsidRPr="00BC49BB" w:rsidRDefault="00271FA6" w:rsidP="00271FA6">
                  <w:pPr>
                    <w:pStyle w:val="SIText"/>
                  </w:pPr>
                  <w:r>
                    <w:t>u</w:t>
                  </w:r>
                  <w:r w:rsidRPr="00271FA6">
                    <w:t>pdated core and elective units</w:t>
                  </w:r>
                </w:p>
              </w:tc>
              <w:tc>
                <w:tcPr>
                  <w:tcW w:w="1469" w:type="pct"/>
                </w:tcPr>
                <w:p w14:paraId="063790B5" w14:textId="2FFBF80E" w:rsidR="000C13F1" w:rsidRPr="00BC49BB" w:rsidRDefault="000C13F1" w:rsidP="00413785">
                  <w:pPr>
                    <w:pStyle w:val="SIText"/>
                  </w:pPr>
                  <w:r>
                    <w:t>Equivalent</w:t>
                  </w:r>
                </w:p>
              </w:tc>
            </w:tr>
          </w:tbl>
          <w:p w14:paraId="3A7E8CB5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3625002D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359F022B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49CC1A97" w14:textId="5DCB6A82" w:rsidR="00AF591C" w:rsidRPr="00AF2F35" w:rsidRDefault="00140954" w:rsidP="00AF591C">
            <w:pPr>
              <w:pStyle w:val="SIText"/>
              <w:rPr>
                <w:rStyle w:val="SITemporarytext-red"/>
              </w:rPr>
            </w:pPr>
            <w:r w:rsidRPr="00140954">
              <w:t xml:space="preserve">Companion Volumes, including Implementation Guides, are available at </w:t>
            </w:r>
            <w:proofErr w:type="spellStart"/>
            <w:r w:rsidRPr="00140954">
              <w:t>VETNet</w:t>
            </w:r>
            <w:proofErr w:type="spellEnd"/>
            <w:r w:rsidRPr="00140954">
              <w:t xml:space="preserve">: </w:t>
            </w:r>
            <w:hyperlink r:id="rId15" w:history="1">
              <w:r w:rsidR="00AF591C" w:rsidRPr="00AF591C">
                <w:t>https://vetnet.gov.au/Pages/TrainingDocs.aspx?q=c6399549-9c62-4a5e-bf1a-524b2322cf72</w:t>
              </w:r>
            </w:hyperlink>
          </w:p>
        </w:tc>
      </w:tr>
    </w:tbl>
    <w:p w14:paraId="448498B6" w14:textId="77777777" w:rsidR="00F1480E" w:rsidRDefault="00F1480E" w:rsidP="00F1480E">
      <w:pPr>
        <w:pStyle w:val="SIText"/>
      </w:pPr>
    </w:p>
    <w:sectPr w:rsidR="00F1480E" w:rsidSect="00AE32CB">
      <w:headerReference w:type="default" r:id="rId16"/>
      <w:footerReference w:type="default" r:id="rId17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Peter" w:date="2020-09-26T09:42:00Z" w:initials="PM">
    <w:p w14:paraId="3802EFE9" w14:textId="2F4FB1CA" w:rsidR="00204148" w:rsidRDefault="00204148">
      <w:pPr>
        <w:pStyle w:val="CommentText"/>
      </w:pPr>
      <w:r>
        <w:rPr>
          <w:rStyle w:val="CommentReference"/>
        </w:rPr>
        <w:annotationRef/>
      </w:r>
      <w:r w:rsidRPr="00204148">
        <w:t>Note: Qualification code will need updating - change to core unit codes.</w:t>
      </w:r>
    </w:p>
  </w:comment>
  <w:comment w:id="2" w:author="Peter" w:date="2020-09-25T10:00:00Z" w:initials="PM">
    <w:p w14:paraId="2BE087F9" w14:textId="77777777" w:rsidR="00271FA6" w:rsidRDefault="00271FA6" w:rsidP="00271FA6">
      <w:pPr>
        <w:pStyle w:val="CommentText"/>
      </w:pPr>
      <w:r>
        <w:rPr>
          <w:rStyle w:val="CommentReference"/>
        </w:rPr>
        <w:annotationRef/>
      </w:r>
      <w:bookmarkStart w:id="3" w:name="_Hlk51587884"/>
      <w:bookmarkStart w:id="4" w:name="_Hlk51587885"/>
      <w:bookmarkStart w:id="5" w:name="_Hlk51850894"/>
      <w:bookmarkStart w:id="6" w:name="_Hlk51850895"/>
      <w:bookmarkStart w:id="7" w:name="_Hlk51850898"/>
      <w:bookmarkStart w:id="8" w:name="_Hlk51850899"/>
      <w:r>
        <w:t>NOTE:</w:t>
      </w:r>
    </w:p>
    <w:p w14:paraId="5FCD2376" w14:textId="77777777" w:rsidR="00271FA6" w:rsidRDefault="00271FA6" w:rsidP="00271FA6">
      <w:pPr>
        <w:pStyle w:val="CommentText"/>
      </w:pPr>
      <w:bookmarkStart w:id="9" w:name="_Hlk51923088"/>
      <w:r>
        <w:t xml:space="preserve">Unit codes in </w:t>
      </w:r>
      <w:r w:rsidRPr="0086079F">
        <w:rPr>
          <w:rStyle w:val="SITemporarytext-green"/>
        </w:rPr>
        <w:t>green</w:t>
      </w:r>
      <w:r>
        <w:t xml:space="preserve"> = units being reviewed in the Landscape Construction and Design project.</w:t>
      </w:r>
    </w:p>
    <w:p w14:paraId="5167B59C" w14:textId="5BD6550F" w:rsidR="00271FA6" w:rsidRDefault="00271FA6" w:rsidP="00271FA6">
      <w:pPr>
        <w:pStyle w:val="CommentText"/>
      </w:pPr>
      <w:r>
        <w:t xml:space="preserve">Unit codes in </w:t>
      </w:r>
      <w:r w:rsidRPr="0086079F">
        <w:rPr>
          <w:rStyle w:val="SITemporarytext-blue"/>
        </w:rPr>
        <w:t>blue</w:t>
      </w:r>
      <w:r>
        <w:t xml:space="preserve"> = units being reviewed in the Parks &amp; Gardens project.</w:t>
      </w:r>
      <w:bookmarkEnd w:id="3"/>
      <w:bookmarkEnd w:id="4"/>
      <w:bookmarkEnd w:id="5"/>
      <w:bookmarkEnd w:id="6"/>
      <w:bookmarkEnd w:id="7"/>
      <w:bookmarkEnd w:id="8"/>
      <w:bookmarkEnd w:id="9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802EFE9" w15:done="0"/>
  <w15:commentEx w15:paraId="5167B59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198B87" w16cex:dateUtc="2020-09-25T23:42:00Z"/>
  <w16cex:commentExtensible w16cex:durableId="23183E33" w16cex:dateUtc="2020-09-25T00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802EFE9" w16cid:durableId="23198B87"/>
  <w16cid:commentId w16cid:paraId="5167B59C" w16cid:durableId="23183E3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C06F0D" w14:textId="77777777" w:rsidR="00435C7C" w:rsidRDefault="00435C7C" w:rsidP="00BF3F0A">
      <w:r>
        <w:separator/>
      </w:r>
    </w:p>
    <w:p w14:paraId="6371155F" w14:textId="77777777" w:rsidR="00435C7C" w:rsidRDefault="00435C7C"/>
  </w:endnote>
  <w:endnote w:type="continuationSeparator" w:id="0">
    <w:p w14:paraId="34FB63CF" w14:textId="77777777" w:rsidR="00435C7C" w:rsidRDefault="00435C7C" w:rsidP="00BF3F0A">
      <w:r>
        <w:continuationSeparator/>
      </w:r>
    </w:p>
    <w:p w14:paraId="2B30BDD7" w14:textId="77777777" w:rsidR="00435C7C" w:rsidRDefault="00435C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  <w:sz w:val="20"/>
        <w:lang w:eastAsia="en-US"/>
      </w:rPr>
    </w:sdtEndPr>
    <w:sdtContent>
      <w:p w14:paraId="5AF13CA2" w14:textId="77777777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2F07">
          <w:rPr>
            <w:noProof/>
          </w:rPr>
          <w:t>2</w:t>
        </w:r>
        <w:r>
          <w:rPr>
            <w:noProof/>
          </w:rPr>
          <w:fldChar w:fldCharType="end"/>
        </w:r>
      </w:p>
      <w:p w14:paraId="73B00304" w14:textId="77777777" w:rsidR="00D810DE" w:rsidRPr="008E1B41" w:rsidRDefault="008E1B41" w:rsidP="006F07A4">
        <w:pPr>
          <w:pStyle w:val="SIText"/>
        </w:pPr>
        <w:r w:rsidRPr="006F07A4">
          <w:t>Template</w:t>
        </w:r>
        <w:r>
          <w:t xml:space="preserve"> modified on </w:t>
        </w:r>
        <w:r w:rsidR="006F07A4">
          <w:t>5 May</w:t>
        </w:r>
        <w:r w:rsidR="00AF2F35">
          <w:t xml:space="preserve"> 20</w:t>
        </w:r>
        <w:r w:rsidR="006F07A4">
          <w:t>20</w:t>
        </w:r>
      </w:p>
    </w:sdtContent>
  </w:sdt>
  <w:p w14:paraId="4270AD6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59598A" w14:textId="77777777" w:rsidR="00435C7C" w:rsidRDefault="00435C7C" w:rsidP="00BF3F0A">
      <w:r>
        <w:separator/>
      </w:r>
    </w:p>
    <w:p w14:paraId="56CCDC72" w14:textId="77777777" w:rsidR="00435C7C" w:rsidRDefault="00435C7C"/>
  </w:footnote>
  <w:footnote w:type="continuationSeparator" w:id="0">
    <w:p w14:paraId="72ABFC24" w14:textId="77777777" w:rsidR="00435C7C" w:rsidRDefault="00435C7C" w:rsidP="00BF3F0A">
      <w:r>
        <w:continuationSeparator/>
      </w:r>
    </w:p>
    <w:p w14:paraId="4AF4E30B" w14:textId="77777777" w:rsidR="00435C7C" w:rsidRDefault="00435C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33CEB" w14:textId="18B774FD" w:rsidR="009C2650" w:rsidRDefault="00AF591C" w:rsidP="00F07C48">
    <w:pPr>
      <w:pStyle w:val="SIText"/>
    </w:pPr>
    <w:r>
      <w:t>AHC</w:t>
    </w:r>
    <w:r w:rsidR="00AC5A96">
      <w:t xml:space="preserve">50716 </w:t>
    </w:r>
    <w:r w:rsidR="00AC5A96" w:rsidRPr="00AC5A96">
      <w:t>Diploma of Parks and Gardens Management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6642698C"/>
    <w:lvl w:ilvl="0" w:tplc="98A099E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Peter">
    <w15:presenceInfo w15:providerId="None" w15:userId="Pet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nI+TuyrSgxu2caYmBNHuLglxZZb/qD5exoE2U4t0t/WDkC2RS0U6DAB+vJ64gUfOvICG+juzfqG2eOx+pzT9iQ==" w:salt="J/QerDn0Kghl5sjEQ3zpg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1C"/>
    <w:rsid w:val="000014B9"/>
    <w:rsid w:val="00005A15"/>
    <w:rsid w:val="0001108F"/>
    <w:rsid w:val="000115E2"/>
    <w:rsid w:val="0001296A"/>
    <w:rsid w:val="00016803"/>
    <w:rsid w:val="00017C6F"/>
    <w:rsid w:val="00022F07"/>
    <w:rsid w:val="00023992"/>
    <w:rsid w:val="00041E59"/>
    <w:rsid w:val="000648DA"/>
    <w:rsid w:val="00064B2D"/>
    <w:rsid w:val="00064BFE"/>
    <w:rsid w:val="00070B3E"/>
    <w:rsid w:val="00071F95"/>
    <w:rsid w:val="000724FB"/>
    <w:rsid w:val="000737BB"/>
    <w:rsid w:val="00074E47"/>
    <w:rsid w:val="00082CF2"/>
    <w:rsid w:val="00096616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0954"/>
    <w:rsid w:val="001412B2"/>
    <w:rsid w:val="00144385"/>
    <w:rsid w:val="00151293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E16BC"/>
    <w:rsid w:val="001F28F9"/>
    <w:rsid w:val="001F2BA5"/>
    <w:rsid w:val="001F308D"/>
    <w:rsid w:val="00201A7C"/>
    <w:rsid w:val="00204148"/>
    <w:rsid w:val="0021414D"/>
    <w:rsid w:val="00223124"/>
    <w:rsid w:val="00234444"/>
    <w:rsid w:val="00242293"/>
    <w:rsid w:val="00244EA7"/>
    <w:rsid w:val="00262FC3"/>
    <w:rsid w:val="00271FA6"/>
    <w:rsid w:val="00276DB8"/>
    <w:rsid w:val="0028003F"/>
    <w:rsid w:val="00282664"/>
    <w:rsid w:val="00285FB8"/>
    <w:rsid w:val="002931C2"/>
    <w:rsid w:val="002A4CD3"/>
    <w:rsid w:val="002C55E9"/>
    <w:rsid w:val="002D0C8B"/>
    <w:rsid w:val="002E193E"/>
    <w:rsid w:val="002F1BE6"/>
    <w:rsid w:val="00321C7C"/>
    <w:rsid w:val="00330799"/>
    <w:rsid w:val="003333D7"/>
    <w:rsid w:val="00337E82"/>
    <w:rsid w:val="003427F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D2E73"/>
    <w:rsid w:val="003D3E14"/>
    <w:rsid w:val="003E7BBE"/>
    <w:rsid w:val="004127E3"/>
    <w:rsid w:val="00413785"/>
    <w:rsid w:val="00423D30"/>
    <w:rsid w:val="004270D2"/>
    <w:rsid w:val="0043212E"/>
    <w:rsid w:val="00434366"/>
    <w:rsid w:val="00435C7C"/>
    <w:rsid w:val="00440FAA"/>
    <w:rsid w:val="00444423"/>
    <w:rsid w:val="00452F3E"/>
    <w:rsid w:val="004545D5"/>
    <w:rsid w:val="004640AE"/>
    <w:rsid w:val="00475172"/>
    <w:rsid w:val="004758B0"/>
    <w:rsid w:val="00477A5F"/>
    <w:rsid w:val="004832D2"/>
    <w:rsid w:val="00485559"/>
    <w:rsid w:val="004A142B"/>
    <w:rsid w:val="004A44E8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537"/>
    <w:rsid w:val="004F5DC7"/>
    <w:rsid w:val="004F78DA"/>
    <w:rsid w:val="00502C52"/>
    <w:rsid w:val="005248C1"/>
    <w:rsid w:val="00526134"/>
    <w:rsid w:val="00527F90"/>
    <w:rsid w:val="005427C8"/>
    <w:rsid w:val="005446D1"/>
    <w:rsid w:val="00547704"/>
    <w:rsid w:val="00556C4C"/>
    <w:rsid w:val="00557369"/>
    <w:rsid w:val="00561F08"/>
    <w:rsid w:val="005708EB"/>
    <w:rsid w:val="00575BC6"/>
    <w:rsid w:val="005779F1"/>
    <w:rsid w:val="00583902"/>
    <w:rsid w:val="005A3AA5"/>
    <w:rsid w:val="005A6C9C"/>
    <w:rsid w:val="005A74DC"/>
    <w:rsid w:val="005B119D"/>
    <w:rsid w:val="005B5146"/>
    <w:rsid w:val="005C7EA8"/>
    <w:rsid w:val="005E5CFC"/>
    <w:rsid w:val="005F33CC"/>
    <w:rsid w:val="006121D4"/>
    <w:rsid w:val="00613B49"/>
    <w:rsid w:val="00620E8E"/>
    <w:rsid w:val="00633CFE"/>
    <w:rsid w:val="00634FCA"/>
    <w:rsid w:val="006404B5"/>
    <w:rsid w:val="006452B8"/>
    <w:rsid w:val="00646993"/>
    <w:rsid w:val="00652E62"/>
    <w:rsid w:val="00687B62"/>
    <w:rsid w:val="00690C44"/>
    <w:rsid w:val="006969D9"/>
    <w:rsid w:val="006A2B68"/>
    <w:rsid w:val="006A3A20"/>
    <w:rsid w:val="006B19B1"/>
    <w:rsid w:val="006C2F32"/>
    <w:rsid w:val="006D4448"/>
    <w:rsid w:val="006E2C4D"/>
    <w:rsid w:val="006F07A4"/>
    <w:rsid w:val="00705EEC"/>
    <w:rsid w:val="00707741"/>
    <w:rsid w:val="00722769"/>
    <w:rsid w:val="00727901"/>
    <w:rsid w:val="0073075B"/>
    <w:rsid w:val="007341FF"/>
    <w:rsid w:val="00735CCA"/>
    <w:rsid w:val="007404E9"/>
    <w:rsid w:val="007444CF"/>
    <w:rsid w:val="0076523B"/>
    <w:rsid w:val="00770C15"/>
    <w:rsid w:val="00771B60"/>
    <w:rsid w:val="00781D77"/>
    <w:rsid w:val="00784A89"/>
    <w:rsid w:val="007860B7"/>
    <w:rsid w:val="00786DC8"/>
    <w:rsid w:val="00793E8A"/>
    <w:rsid w:val="007A1149"/>
    <w:rsid w:val="007D5A78"/>
    <w:rsid w:val="007E3BD1"/>
    <w:rsid w:val="007F1563"/>
    <w:rsid w:val="007F44DB"/>
    <w:rsid w:val="007F5A8B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8DE"/>
    <w:rsid w:val="00894FBB"/>
    <w:rsid w:val="008A12ED"/>
    <w:rsid w:val="008B2C77"/>
    <w:rsid w:val="008B4AD2"/>
    <w:rsid w:val="008E1B41"/>
    <w:rsid w:val="008E39BE"/>
    <w:rsid w:val="008E62EC"/>
    <w:rsid w:val="008E7B69"/>
    <w:rsid w:val="008F32F6"/>
    <w:rsid w:val="00916CD7"/>
    <w:rsid w:val="00920927"/>
    <w:rsid w:val="00921B38"/>
    <w:rsid w:val="00923720"/>
    <w:rsid w:val="00924FBA"/>
    <w:rsid w:val="0092586D"/>
    <w:rsid w:val="009278C9"/>
    <w:rsid w:val="009303A7"/>
    <w:rsid w:val="009527CB"/>
    <w:rsid w:val="00953835"/>
    <w:rsid w:val="00960F6C"/>
    <w:rsid w:val="0096269A"/>
    <w:rsid w:val="00964D87"/>
    <w:rsid w:val="00970747"/>
    <w:rsid w:val="0098725E"/>
    <w:rsid w:val="009A5900"/>
    <w:rsid w:val="009C2650"/>
    <w:rsid w:val="009D15E2"/>
    <w:rsid w:val="009D15FE"/>
    <w:rsid w:val="009D5D2C"/>
    <w:rsid w:val="009E568C"/>
    <w:rsid w:val="009F0DCC"/>
    <w:rsid w:val="009F11CA"/>
    <w:rsid w:val="00A0695B"/>
    <w:rsid w:val="00A13052"/>
    <w:rsid w:val="00A216A8"/>
    <w:rsid w:val="00A223A6"/>
    <w:rsid w:val="00A354FC"/>
    <w:rsid w:val="00A5092E"/>
    <w:rsid w:val="00A56E14"/>
    <w:rsid w:val="00A637BB"/>
    <w:rsid w:val="00A6476B"/>
    <w:rsid w:val="00A6651B"/>
    <w:rsid w:val="00A76C6C"/>
    <w:rsid w:val="00A772D9"/>
    <w:rsid w:val="00A92DD1"/>
    <w:rsid w:val="00AA5338"/>
    <w:rsid w:val="00AB1B8E"/>
    <w:rsid w:val="00AB386E"/>
    <w:rsid w:val="00AC0696"/>
    <w:rsid w:val="00AC4C98"/>
    <w:rsid w:val="00AC5A96"/>
    <w:rsid w:val="00AC5F6B"/>
    <w:rsid w:val="00AC60E3"/>
    <w:rsid w:val="00AD3896"/>
    <w:rsid w:val="00AD5B47"/>
    <w:rsid w:val="00AE1ED9"/>
    <w:rsid w:val="00AE32CB"/>
    <w:rsid w:val="00AF2F35"/>
    <w:rsid w:val="00AF3957"/>
    <w:rsid w:val="00AF591C"/>
    <w:rsid w:val="00B12013"/>
    <w:rsid w:val="00B22C67"/>
    <w:rsid w:val="00B3508F"/>
    <w:rsid w:val="00B443EE"/>
    <w:rsid w:val="00B44BFA"/>
    <w:rsid w:val="00B560C8"/>
    <w:rsid w:val="00B61150"/>
    <w:rsid w:val="00B65BC7"/>
    <w:rsid w:val="00B717CF"/>
    <w:rsid w:val="00B746B9"/>
    <w:rsid w:val="00B848D4"/>
    <w:rsid w:val="00B865B7"/>
    <w:rsid w:val="00BA1CB1"/>
    <w:rsid w:val="00BA482D"/>
    <w:rsid w:val="00BB23F4"/>
    <w:rsid w:val="00BC5075"/>
    <w:rsid w:val="00BC529F"/>
    <w:rsid w:val="00BD126C"/>
    <w:rsid w:val="00BD3B0F"/>
    <w:rsid w:val="00BF1D4C"/>
    <w:rsid w:val="00BF3F0A"/>
    <w:rsid w:val="00C143C3"/>
    <w:rsid w:val="00C1739B"/>
    <w:rsid w:val="00C22D46"/>
    <w:rsid w:val="00C26067"/>
    <w:rsid w:val="00C30A29"/>
    <w:rsid w:val="00C317DC"/>
    <w:rsid w:val="00C578E9"/>
    <w:rsid w:val="00C703E2"/>
    <w:rsid w:val="00C70626"/>
    <w:rsid w:val="00C72860"/>
    <w:rsid w:val="00C73B90"/>
    <w:rsid w:val="00C87E0C"/>
    <w:rsid w:val="00C96AF3"/>
    <w:rsid w:val="00C97CCC"/>
    <w:rsid w:val="00CA0274"/>
    <w:rsid w:val="00CA303F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27EF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C1D69"/>
    <w:rsid w:val="00DC5A3A"/>
    <w:rsid w:val="00E048B1"/>
    <w:rsid w:val="00E238E6"/>
    <w:rsid w:val="00E246B1"/>
    <w:rsid w:val="00E35064"/>
    <w:rsid w:val="00E438C3"/>
    <w:rsid w:val="00E501F0"/>
    <w:rsid w:val="00E91BFF"/>
    <w:rsid w:val="00E92933"/>
    <w:rsid w:val="00EA3B97"/>
    <w:rsid w:val="00EB0AA4"/>
    <w:rsid w:val="00EB58C7"/>
    <w:rsid w:val="00EB5C88"/>
    <w:rsid w:val="00EC0469"/>
    <w:rsid w:val="00ED7E96"/>
    <w:rsid w:val="00EF01F8"/>
    <w:rsid w:val="00EF2A20"/>
    <w:rsid w:val="00EF40EF"/>
    <w:rsid w:val="00F07C48"/>
    <w:rsid w:val="00F1480E"/>
    <w:rsid w:val="00F1497D"/>
    <w:rsid w:val="00F16AAC"/>
    <w:rsid w:val="00F16CF6"/>
    <w:rsid w:val="00F35A6A"/>
    <w:rsid w:val="00F438FC"/>
    <w:rsid w:val="00F5616F"/>
    <w:rsid w:val="00F56827"/>
    <w:rsid w:val="00F65EF0"/>
    <w:rsid w:val="00F71651"/>
    <w:rsid w:val="00F73518"/>
    <w:rsid w:val="00F76CC6"/>
    <w:rsid w:val="00FC30F8"/>
    <w:rsid w:val="00FE0282"/>
    <w:rsid w:val="00FE124D"/>
    <w:rsid w:val="00FE38C4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69B2BB"/>
  <w15:docId w15:val="{C42EDCF5-EDB5-42CF-9520-5146C3C6D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90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character" w:customStyle="1" w:styleId="SIStrikethroughtext">
    <w:name w:val="SI Strikethrough text"/>
    <w:basedOn w:val="SITextChar"/>
    <w:uiPriority w:val="1"/>
    <w:qFormat/>
    <w:rsid w:val="00AC60E3"/>
    <w:rPr>
      <w:rFonts w:ascii="Arial" w:eastAsia="Times New Roman" w:hAnsi="Arial" w:cs="Times New Roman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FF0000"/>
      <w:sz w:val="22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F0"/>
      <w:sz w:val="22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50"/>
      <w:sz w:val="22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https://vetnet.gov.au/Pages/TrainingDocs.aspx?q=c6399549-9c62-4a5e-bf1a-524b2322cf72" TargetMode="Externa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RIEN\Desktop\21-08\TEM.SkillsImpact.Qualif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Not for development</Project_x0020_Phas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18DA59E3CCD549A3C1B7FCE418CC28" ma:contentTypeVersion="" ma:contentTypeDescription="Create a new document." ma:contentTypeScope="" ma:versionID="b43c0ba2e6f29cd8a6df1daa220f38ed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ba647fb9-7e46-44d0-9dc4-393f0557774b" targetNamespace="http://schemas.microsoft.com/office/2006/metadata/properties" ma:root="true" ma:fieldsID="59022b51e44ba51d83f3c10791544475" ns1:_="" ns2:_="" ns3:_="">
    <xsd:import namespace="http://schemas.microsoft.com/sharepoint/v3"/>
    <xsd:import namespace="d50bbff7-d6dd-47d2-864a-cfdc2c3db0f4"/>
    <xsd:import namespace="ba647fb9-7e46-44d0-9dc4-393f0557774b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47fb9-7e46-44d0-9dc4-393f055777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office/2006/documentManagement/types"/>
    <ds:schemaRef ds:uri="http://purl.org/dc/terms/"/>
    <ds:schemaRef ds:uri="http://purl.org/dc/dcmitype/"/>
    <ds:schemaRef ds:uri="ba647fb9-7e46-44d0-9dc4-393f0557774b"/>
    <ds:schemaRef ds:uri="d50bbff7-d6dd-47d2-864a-cfdc2c3db0f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CCF52CF-443B-44B3-A98F-71FB84841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ba647fb9-7e46-44d0-9dc4-393f055777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599269-0AFB-4BB8-9708-7421A02F1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TEM.SkillsImpact.Qualification</Template>
  <TotalTime>58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OBRIEN</dc:creator>
  <cp:lastModifiedBy>Rebecca Ford</cp:lastModifiedBy>
  <cp:revision>14</cp:revision>
  <cp:lastPrinted>2016-05-27T05:21:00Z</cp:lastPrinted>
  <dcterms:created xsi:type="dcterms:W3CDTF">2020-08-04T04:17:00Z</dcterms:created>
  <dcterms:modified xsi:type="dcterms:W3CDTF">2021-03-11T06:06:00Z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0x0101000318DA59E3CCD549A3C1B7FCE418CC28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45900</vt:r8>
  </property>
  <property fmtid="{D5CDD505-2E9C-101B-9397-08002B2CF9AE}" pid="24" name="File Category">
    <vt:lpwstr>Templates</vt:lpwstr>
  </property>
</Properties>
</file>