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8FBC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24D5BB0" w14:textId="77777777" w:rsidTr="00CA2922">
        <w:trPr>
          <w:tblHeader/>
        </w:trPr>
        <w:tc>
          <w:tcPr>
            <w:tcW w:w="2689" w:type="dxa"/>
          </w:tcPr>
          <w:p w14:paraId="7A7F17CA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8C0AA2C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76FB0" w14:paraId="6C0F5AC4" w14:textId="77777777" w:rsidTr="00B576C3">
        <w:tc>
          <w:tcPr>
            <w:tcW w:w="2689" w:type="dxa"/>
          </w:tcPr>
          <w:p w14:paraId="0BA37A7A" w14:textId="159685EA" w:rsidR="00D76FB0" w:rsidRPr="00D76FB0" w:rsidRDefault="00D76FB0" w:rsidP="00D76FB0">
            <w:pPr>
              <w:pStyle w:val="SIText"/>
            </w:pPr>
            <w:bookmarkStart w:id="0" w:name="_Hlk51918356"/>
            <w:r w:rsidRPr="00CC451E">
              <w:t>Release</w:t>
            </w:r>
            <w:r w:rsidRPr="00D76FB0">
              <w:t xml:space="preserve"> </w:t>
            </w:r>
            <w:r>
              <w:t>4</w:t>
            </w:r>
          </w:p>
        </w:tc>
        <w:tc>
          <w:tcPr>
            <w:tcW w:w="6939" w:type="dxa"/>
          </w:tcPr>
          <w:p w14:paraId="199E6181" w14:textId="77777777" w:rsidR="00D76FB0" w:rsidRPr="00D76FB0" w:rsidRDefault="00D76FB0" w:rsidP="00D76FB0">
            <w:pPr>
              <w:pStyle w:val="SIText"/>
            </w:pPr>
            <w:r w:rsidRPr="00CC451E">
              <w:t xml:space="preserve">This version released with </w:t>
            </w:r>
            <w:r w:rsidRPr="00D76FB0">
              <w:t>AHC Agriculture, Horticulture and Conservation and Land Management Training Package Version 7.0.</w:t>
            </w:r>
          </w:p>
        </w:tc>
      </w:tr>
      <w:tr w:rsidR="00D76FB0" w14:paraId="103DC1A5" w14:textId="77777777" w:rsidTr="00B576C3">
        <w:tc>
          <w:tcPr>
            <w:tcW w:w="2689" w:type="dxa"/>
          </w:tcPr>
          <w:p w14:paraId="07F0FDC1" w14:textId="77777777" w:rsidR="00D76FB0" w:rsidRPr="00D76FB0" w:rsidRDefault="00D76FB0" w:rsidP="00D76FB0">
            <w:pPr>
              <w:pStyle w:val="SIText"/>
            </w:pPr>
            <w:bookmarkStart w:id="1" w:name="_Hlk51850134"/>
            <w:bookmarkEnd w:id="0"/>
            <w:r w:rsidRPr="00CC451E">
              <w:t>Release</w:t>
            </w:r>
            <w:r w:rsidRPr="00D76FB0">
              <w:t xml:space="preserve"> 3</w:t>
            </w:r>
          </w:p>
        </w:tc>
        <w:tc>
          <w:tcPr>
            <w:tcW w:w="6939" w:type="dxa"/>
          </w:tcPr>
          <w:p w14:paraId="1D8DFB58" w14:textId="77777777" w:rsidR="00D76FB0" w:rsidRDefault="00D76FB0" w:rsidP="00D76FB0">
            <w:pPr>
              <w:pStyle w:val="SIText"/>
            </w:pPr>
            <w:r w:rsidRPr="00CC451E">
              <w:t xml:space="preserve">This version released with </w:t>
            </w:r>
            <w:r w:rsidRPr="00D76FB0">
              <w:t xml:space="preserve">AHC Agriculture, Horticulture and Conservation and Land Management Training Package Version </w:t>
            </w:r>
            <w:r>
              <w:t>3</w:t>
            </w:r>
            <w:r w:rsidRPr="00D76FB0">
              <w:t>.0.</w:t>
            </w:r>
          </w:p>
          <w:p w14:paraId="1613C31C" w14:textId="77777777" w:rsidR="00301BF2" w:rsidRDefault="00301BF2" w:rsidP="00D76FB0">
            <w:pPr>
              <w:pStyle w:val="SIText"/>
            </w:pPr>
          </w:p>
          <w:p w14:paraId="43438478" w14:textId="5C478663" w:rsidR="00301BF2" w:rsidRPr="00D76FB0" w:rsidRDefault="00301BF2" w:rsidP="00D76FB0">
            <w:pPr>
              <w:pStyle w:val="SIText"/>
            </w:pPr>
            <w:r>
              <w:t>Version created to u</w:t>
            </w:r>
            <w:r w:rsidRPr="00A52155">
              <w:t xml:space="preserve">pdate </w:t>
            </w:r>
            <w:r w:rsidR="003E7F77">
              <w:t>c</w:t>
            </w:r>
            <w:r w:rsidRPr="00A52155">
              <w:t>hemical unit codes and remove prerequisite requirements table</w:t>
            </w:r>
            <w:r>
              <w:t>.</w:t>
            </w:r>
          </w:p>
        </w:tc>
      </w:tr>
      <w:tr w:rsidR="00D76FB0" w14:paraId="503D4DAE" w14:textId="77777777" w:rsidTr="00B576C3">
        <w:tc>
          <w:tcPr>
            <w:tcW w:w="2689" w:type="dxa"/>
          </w:tcPr>
          <w:p w14:paraId="2C3A8673" w14:textId="77777777" w:rsidR="00D76FB0" w:rsidRPr="00D76FB0" w:rsidRDefault="00D76FB0" w:rsidP="00D76FB0">
            <w:pPr>
              <w:pStyle w:val="SIText"/>
            </w:pPr>
            <w:r w:rsidRPr="00CC451E">
              <w:t>Release</w:t>
            </w:r>
            <w:r w:rsidRPr="00D76FB0">
              <w:t xml:space="preserve"> 2</w:t>
            </w:r>
          </w:p>
        </w:tc>
        <w:tc>
          <w:tcPr>
            <w:tcW w:w="6939" w:type="dxa"/>
          </w:tcPr>
          <w:p w14:paraId="323A5077" w14:textId="77777777" w:rsidR="00D76FB0" w:rsidRDefault="00D76FB0" w:rsidP="00D76FB0">
            <w:pPr>
              <w:pStyle w:val="SIText"/>
            </w:pPr>
            <w:r w:rsidRPr="00CC451E">
              <w:t xml:space="preserve">This version released with </w:t>
            </w:r>
            <w:r w:rsidRPr="00D76FB0">
              <w:t xml:space="preserve">AHC Agriculture, Horticulture and Conservation and Land Management Training Package Version </w:t>
            </w:r>
            <w:r>
              <w:t>1.1</w:t>
            </w:r>
            <w:r w:rsidRPr="00D76FB0">
              <w:t>.</w:t>
            </w:r>
          </w:p>
          <w:p w14:paraId="2D0869BE" w14:textId="77777777" w:rsidR="00301BF2" w:rsidRDefault="00301BF2" w:rsidP="00D76FB0">
            <w:pPr>
              <w:pStyle w:val="SIText"/>
            </w:pPr>
          </w:p>
          <w:p w14:paraId="5C44A365" w14:textId="61359904" w:rsidR="00301BF2" w:rsidRPr="00D76FB0" w:rsidRDefault="00301BF2" w:rsidP="00D76FB0">
            <w:pPr>
              <w:pStyle w:val="SIText"/>
            </w:pPr>
            <w:r>
              <w:t>Version created to add minor edit.</w:t>
            </w:r>
          </w:p>
        </w:tc>
      </w:tr>
      <w:bookmarkEnd w:id="1"/>
      <w:tr w:rsidR="00F1480E" w14:paraId="65F22C7B" w14:textId="77777777" w:rsidTr="00CA2922">
        <w:tc>
          <w:tcPr>
            <w:tcW w:w="2689" w:type="dxa"/>
          </w:tcPr>
          <w:p w14:paraId="3CC33299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2778F23F" w14:textId="3F7E6ED1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AF591C">
              <w:t xml:space="preserve">AHC </w:t>
            </w:r>
            <w:r w:rsidR="00AF591C" w:rsidRPr="00AF591C">
              <w:t xml:space="preserve">Agriculture, Horticulture and Conservation and Land Management Training Package </w:t>
            </w:r>
            <w:r w:rsidRPr="00CC451E">
              <w:t xml:space="preserve">Version </w:t>
            </w:r>
            <w:r w:rsidR="00D76FB0">
              <w:t>1</w:t>
            </w:r>
            <w:r w:rsidR="00337E82" w:rsidRPr="00CC451E">
              <w:t>.0</w:t>
            </w:r>
            <w:r w:rsidR="00DA5A5B">
              <w:t xml:space="preserve"> and meets the Standards for Training Packages 2012</w:t>
            </w:r>
            <w:r w:rsidRPr="00CC451E">
              <w:t>.</w:t>
            </w:r>
          </w:p>
        </w:tc>
      </w:tr>
    </w:tbl>
    <w:p w14:paraId="16A16379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96BA5F5" w14:textId="77777777" w:rsidTr="000D7BE6">
        <w:tc>
          <w:tcPr>
            <w:tcW w:w="1396" w:type="pct"/>
            <w:shd w:val="clear" w:color="auto" w:fill="auto"/>
          </w:tcPr>
          <w:p w14:paraId="4871C4F1" w14:textId="518DCE32" w:rsidR="00F1480E" w:rsidRPr="00923720" w:rsidRDefault="00AF591C" w:rsidP="00923720">
            <w:pPr>
              <w:pStyle w:val="SIQUALCODE"/>
            </w:pPr>
            <w:commentRangeStart w:id="2"/>
            <w:r>
              <w:t>AHC</w:t>
            </w:r>
            <w:r w:rsidR="00834B97">
              <w:t>40516</w:t>
            </w:r>
            <w:commentRangeEnd w:id="2"/>
            <w:r w:rsidR="0055374B">
              <w:rPr>
                <w:rStyle w:val="CommentReference"/>
                <w:b w:val="0"/>
                <w:caps w:val="0"/>
              </w:rPr>
              <w:commentReference w:id="2"/>
            </w:r>
          </w:p>
        </w:tc>
        <w:tc>
          <w:tcPr>
            <w:tcW w:w="3604" w:type="pct"/>
            <w:shd w:val="clear" w:color="auto" w:fill="auto"/>
          </w:tcPr>
          <w:p w14:paraId="4F9D1CEE" w14:textId="38CA9AD8" w:rsidR="00F1480E" w:rsidRPr="00923720" w:rsidRDefault="00834B97" w:rsidP="00A772D9">
            <w:pPr>
              <w:pStyle w:val="SIQUALtitle"/>
            </w:pPr>
            <w:r w:rsidRPr="00834B97">
              <w:t>Certificate IV in Parks and Gardens</w:t>
            </w:r>
          </w:p>
        </w:tc>
      </w:tr>
      <w:tr w:rsidR="00A772D9" w:rsidRPr="00963A46" w14:paraId="01673A74" w14:textId="77777777" w:rsidTr="000D7BE6">
        <w:tc>
          <w:tcPr>
            <w:tcW w:w="5000" w:type="pct"/>
            <w:gridSpan w:val="2"/>
            <w:shd w:val="clear" w:color="auto" w:fill="auto"/>
          </w:tcPr>
          <w:p w14:paraId="11CA9D7F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2508BD6C" w14:textId="314B18C4" w:rsidR="00AF591C" w:rsidRDefault="00A772D9" w:rsidP="00AF591C">
            <w:pPr>
              <w:pStyle w:val="SIText"/>
            </w:pPr>
            <w:r w:rsidRPr="00F07C48">
              <w:t xml:space="preserve">This qualification </w:t>
            </w:r>
            <w:r w:rsidR="00737FA1">
              <w:t xml:space="preserve">describes the skills and knowledge for </w:t>
            </w:r>
            <w:r w:rsidR="001A1B34">
              <w:t>su</w:t>
            </w:r>
            <w:r w:rsidR="00D80899">
              <w:t>pervisory/managerial job roles in the parks and gardens industry including senior or head gardener.</w:t>
            </w:r>
          </w:p>
          <w:p w14:paraId="4A0FA3C0" w14:textId="77777777" w:rsidR="00D80899" w:rsidRDefault="00D80899" w:rsidP="00D80899">
            <w:pPr>
              <w:pStyle w:val="SIText"/>
            </w:pPr>
          </w:p>
          <w:p w14:paraId="5509DF81" w14:textId="52949E2D" w:rsidR="00D80899" w:rsidRPr="00D80899" w:rsidRDefault="00D80899" w:rsidP="00D80899">
            <w:pPr>
              <w:pStyle w:val="SIText"/>
            </w:pPr>
            <w:r w:rsidRPr="00D80899">
              <w:t xml:space="preserve">Individuals with this qualification perform tasks involving technical skills, problem solving and supervisory skills to operate, monitor and improve performance of </w:t>
            </w:r>
            <w:r>
              <w:t>parks and gardens</w:t>
            </w:r>
            <w:r w:rsidRPr="00D80899">
              <w:t xml:space="preserve"> systems and may supervise staff.</w:t>
            </w:r>
          </w:p>
          <w:p w14:paraId="76D04122" w14:textId="77777777" w:rsidR="00D80899" w:rsidRDefault="00D80899" w:rsidP="00D80899">
            <w:pPr>
              <w:pStyle w:val="SIText"/>
            </w:pPr>
          </w:p>
          <w:p w14:paraId="2E5FBD6C" w14:textId="77777777" w:rsidR="00D80899" w:rsidRPr="00D80899" w:rsidRDefault="00D80899" w:rsidP="00D80899">
            <w:pPr>
              <w:pStyle w:val="SIText"/>
            </w:pPr>
            <w:r>
              <w:t>Work must comply with work health and safety and environmental regulations and legislation that apply to the workplace.</w:t>
            </w:r>
          </w:p>
          <w:p w14:paraId="5B57991F" w14:textId="77777777" w:rsidR="00AF591C" w:rsidRPr="00527F90" w:rsidRDefault="00AF591C" w:rsidP="00AF591C">
            <w:pPr>
              <w:pStyle w:val="SIText"/>
            </w:pPr>
          </w:p>
          <w:p w14:paraId="15BCA734" w14:textId="7D10CF0B" w:rsidR="00A772D9" w:rsidRPr="00856837" w:rsidRDefault="00856837" w:rsidP="00F07C48">
            <w:pPr>
              <w:pStyle w:val="SIText"/>
              <w:rPr>
                <w:color w:val="000000" w:themeColor="text1"/>
              </w:rPr>
            </w:pPr>
            <w:r w:rsidRPr="00527F90">
              <w:t>No licensing, legislative or certification requirements apply to this qualification</w:t>
            </w:r>
            <w:r w:rsidR="00EB58C7" w:rsidRPr="00527F90">
              <w:t xml:space="preserve"> at the time of publication.</w:t>
            </w:r>
          </w:p>
        </w:tc>
      </w:tr>
      <w:tr w:rsidR="00A772D9" w:rsidRPr="00963A46" w14:paraId="5AEF4287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703A2F55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65F3F447" w14:textId="17D067F1" w:rsidR="001F28F9" w:rsidRPr="008908DE" w:rsidRDefault="00856837" w:rsidP="004B2A2B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4270D2" w:rsidRPr="00963A46" w14:paraId="7EBACA5F" w14:textId="77777777" w:rsidTr="00834B97">
        <w:trPr>
          <w:trHeight w:val="4668"/>
        </w:trPr>
        <w:tc>
          <w:tcPr>
            <w:tcW w:w="5000" w:type="pct"/>
            <w:gridSpan w:val="2"/>
            <w:shd w:val="clear" w:color="auto" w:fill="auto"/>
          </w:tcPr>
          <w:p w14:paraId="27D813C1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277A9D5E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25F3F937" w14:textId="47F36713" w:rsidR="004270D2" w:rsidRDefault="00834B97" w:rsidP="001F28F9">
            <w:pPr>
              <w:pStyle w:val="SIBulletList1"/>
            </w:pPr>
            <w:r>
              <w:t>14</w:t>
            </w:r>
            <w:r w:rsidR="00AF591C">
              <w:t xml:space="preserve"> </w:t>
            </w:r>
            <w:r w:rsidR="004270D2">
              <w:t>units of competency:</w:t>
            </w:r>
          </w:p>
          <w:p w14:paraId="1BAC7332" w14:textId="5FC62708" w:rsidR="004270D2" w:rsidRPr="000C490A" w:rsidRDefault="00834B97" w:rsidP="004545D5">
            <w:pPr>
              <w:pStyle w:val="SIBulletList2"/>
            </w:pPr>
            <w:r>
              <w:t>7</w:t>
            </w:r>
            <w:r w:rsidR="004270D2" w:rsidRPr="000C490A">
              <w:t xml:space="preserve"> core units plus</w:t>
            </w:r>
          </w:p>
          <w:p w14:paraId="41CC1231" w14:textId="211557E8" w:rsidR="004270D2" w:rsidRDefault="00834B97" w:rsidP="004545D5">
            <w:pPr>
              <w:pStyle w:val="SIBulletList2"/>
            </w:pPr>
            <w:r>
              <w:t>7</w:t>
            </w:r>
            <w:r w:rsidR="004270D2" w:rsidRPr="000C490A">
              <w:t xml:space="preserve"> elective units.</w:t>
            </w:r>
          </w:p>
          <w:p w14:paraId="4CE2B126" w14:textId="77777777" w:rsidR="004270D2" w:rsidRPr="00E048B1" w:rsidRDefault="004270D2" w:rsidP="00E048B1">
            <w:pPr>
              <w:pStyle w:val="SIText"/>
            </w:pPr>
          </w:p>
          <w:p w14:paraId="2FB2E65B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7D3C0BF1" w14:textId="529A8506" w:rsidR="004270D2" w:rsidRDefault="00834B97" w:rsidP="00E438C3">
            <w:pPr>
              <w:pStyle w:val="SIBulletList1"/>
            </w:pPr>
            <w:r>
              <w:t>4</w:t>
            </w:r>
            <w:r w:rsidR="004270D2">
              <w:t xml:space="preserve"> </w:t>
            </w:r>
            <w:r w:rsidR="00737FA1">
              <w:t xml:space="preserve">must be </w:t>
            </w:r>
            <w:r w:rsidR="004270D2" w:rsidRPr="000C490A">
              <w:t>from the electives listed below</w:t>
            </w:r>
          </w:p>
          <w:p w14:paraId="27806C95" w14:textId="548B460E" w:rsidR="00834B97" w:rsidRPr="00834B97" w:rsidRDefault="00834B97" w:rsidP="00834B97">
            <w:pPr>
              <w:pStyle w:val="SIBulletList1"/>
            </w:pPr>
            <w:r w:rsidRPr="00834B97">
              <w:t xml:space="preserve">3 </w:t>
            </w:r>
            <w:r w:rsidR="00737FA1">
              <w:t>from the remaining electives</w:t>
            </w:r>
            <w:r w:rsidRPr="00834B97">
              <w:t xml:space="preserve"> list</w:t>
            </w:r>
            <w:r w:rsidR="00737FA1">
              <w:t>ed</w:t>
            </w:r>
            <w:r w:rsidRPr="00834B97">
              <w:t xml:space="preserve"> below or any </w:t>
            </w:r>
            <w:r w:rsidR="00737FA1">
              <w:t>currently</w:t>
            </w:r>
            <w:r w:rsidRPr="00834B97">
              <w:t xml:space="preserve"> endorsed Training Package or </w:t>
            </w:r>
            <w:r w:rsidR="00737FA1">
              <w:t>a</w:t>
            </w:r>
            <w:r w:rsidRPr="00834B97">
              <w:t xml:space="preserve">ccredited </w:t>
            </w:r>
            <w:r w:rsidR="00737FA1">
              <w:t>c</w:t>
            </w:r>
            <w:r w:rsidRPr="00834B97">
              <w:t>ourse.</w:t>
            </w:r>
          </w:p>
          <w:p w14:paraId="55409FBD" w14:textId="77777777" w:rsidR="00834B97" w:rsidRDefault="00834B97" w:rsidP="00DC4AE4">
            <w:pPr>
              <w:pStyle w:val="SITextHeading2"/>
            </w:pPr>
          </w:p>
          <w:p w14:paraId="434785A3" w14:textId="096DD2E7" w:rsidR="004270D2" w:rsidRPr="00856837" w:rsidRDefault="004270D2" w:rsidP="00856837">
            <w:pPr>
              <w:pStyle w:val="SITextHeading2"/>
              <w:rPr>
                <w:b w:val="0"/>
              </w:rPr>
            </w:pPr>
            <w:commentRangeStart w:id="3"/>
            <w:r w:rsidRPr="00856837">
              <w:t>Core Units</w:t>
            </w:r>
            <w:commentRangeEnd w:id="3"/>
            <w:r w:rsidR="00737FA1">
              <w:rPr>
                <w:rStyle w:val="CommentReference"/>
                <w:b w:val="0"/>
                <w:lang w:eastAsia="en-AU"/>
              </w:rPr>
              <w:commentReference w:id="3"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46"/>
              <w:gridCol w:w="5670"/>
            </w:tblGrid>
            <w:tr w:rsidR="00834B97" w:rsidRPr="005C7EA8" w14:paraId="0B158133" w14:textId="77777777" w:rsidTr="00D80899">
              <w:tc>
                <w:tcPr>
                  <w:tcW w:w="19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9DE9CA0" w14:textId="3C772119" w:rsidR="00834B97" w:rsidRPr="00834B97" w:rsidRDefault="00834B97" w:rsidP="00834B97">
                  <w:pPr>
                    <w:pStyle w:val="SIText"/>
                  </w:pPr>
                  <w:r w:rsidRPr="00834B97">
                    <w:t>AHCBUS40</w:t>
                  </w:r>
                  <w:r w:rsidR="00737FA1">
                    <w:t>7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C2B7ADE" w14:textId="55C46679" w:rsidR="00834B97" w:rsidRPr="00834B97" w:rsidRDefault="00834B97" w:rsidP="00834B97">
                  <w:pPr>
                    <w:pStyle w:val="SIText"/>
                  </w:pPr>
                  <w:r w:rsidRPr="00834B97">
                    <w:t>Cost a project</w:t>
                  </w:r>
                </w:p>
              </w:tc>
            </w:tr>
            <w:tr w:rsidR="00834B97" w:rsidRPr="005C7EA8" w14:paraId="7C5F3C6C" w14:textId="77777777" w:rsidTr="00D80899">
              <w:tc>
                <w:tcPr>
                  <w:tcW w:w="19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350B642" w14:textId="0296B96E" w:rsidR="00834B97" w:rsidRPr="00834B97" w:rsidRDefault="00834B97" w:rsidP="00834B97">
                  <w:pPr>
                    <w:pStyle w:val="SIText"/>
                  </w:pPr>
                  <w:r w:rsidRPr="00834B97">
                    <w:t>AHCPCM402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A6CD61F" w14:textId="6B546B67" w:rsidR="00834B97" w:rsidRPr="00834B97" w:rsidRDefault="00834B97" w:rsidP="00834B97">
                  <w:pPr>
                    <w:pStyle w:val="SIText"/>
                  </w:pPr>
                  <w:r w:rsidRPr="00834B97">
                    <w:t>Develop a soil health and plant nutrition program</w:t>
                  </w:r>
                </w:p>
              </w:tc>
            </w:tr>
            <w:tr w:rsidR="00D80899" w:rsidRPr="005C7EA8" w14:paraId="77E23609" w14:textId="77777777" w:rsidTr="00D80899">
              <w:tc>
                <w:tcPr>
                  <w:tcW w:w="19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2730C36" w14:textId="77777777" w:rsidR="00D80899" w:rsidRPr="00D80899" w:rsidRDefault="00D80899" w:rsidP="00D80899">
                  <w:pPr>
                    <w:pStyle w:val="SIText"/>
                  </w:pPr>
                  <w:r w:rsidRPr="00834B97">
                    <w:t>AHCPCM40</w:t>
                  </w:r>
                  <w:r w:rsidRPr="00D80899">
                    <w:t>4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2A826B8" w14:textId="77777777" w:rsidR="00D80899" w:rsidRPr="00D80899" w:rsidRDefault="00D80899" w:rsidP="00D80899">
                  <w:pPr>
                    <w:pStyle w:val="SIText"/>
                  </w:pPr>
                  <w:r w:rsidRPr="00834B97">
                    <w:t>Recommend plants and cultural practices</w:t>
                  </w:r>
                </w:p>
              </w:tc>
            </w:tr>
            <w:tr w:rsidR="00834B97" w:rsidRPr="005C7EA8" w14:paraId="604BF9CF" w14:textId="77777777" w:rsidTr="00D80899">
              <w:tc>
                <w:tcPr>
                  <w:tcW w:w="19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5B150D8" w14:textId="20A94DD5" w:rsidR="00834B97" w:rsidRPr="00737FA1" w:rsidRDefault="00834B97" w:rsidP="00834B97">
                  <w:pPr>
                    <w:pStyle w:val="SIText"/>
                    <w:rPr>
                      <w:rStyle w:val="SITemporarytext-blue"/>
                    </w:rPr>
                  </w:pPr>
                  <w:r w:rsidRPr="00737FA1">
                    <w:rPr>
                      <w:rStyle w:val="SITemporarytext-blue"/>
                    </w:rPr>
                    <w:t>AHCPGD402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E7742D7" w14:textId="1A1BB5D4" w:rsidR="00834B97" w:rsidRPr="00834B97" w:rsidRDefault="00834B97" w:rsidP="00834B97">
                  <w:pPr>
                    <w:pStyle w:val="SIText"/>
                  </w:pPr>
                  <w:r w:rsidRPr="00834B97">
                    <w:t>Plan a plant establishment program</w:t>
                  </w:r>
                </w:p>
              </w:tc>
            </w:tr>
            <w:tr w:rsidR="00834B97" w:rsidRPr="005C7EA8" w14:paraId="5AF8256D" w14:textId="77777777" w:rsidTr="00D80899">
              <w:tc>
                <w:tcPr>
                  <w:tcW w:w="19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B37DCC2" w14:textId="0A97186E" w:rsidR="00834B97" w:rsidRPr="00834B97" w:rsidRDefault="00834B97" w:rsidP="00834B97">
                  <w:pPr>
                    <w:pStyle w:val="SIText"/>
                  </w:pPr>
                  <w:r w:rsidRPr="00834B97">
                    <w:t>AHCTRF40</w:t>
                  </w:r>
                  <w:r w:rsidR="00737FA1">
                    <w:t>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91CA523" w14:textId="1605EB17" w:rsidR="00834B97" w:rsidRPr="00834B97" w:rsidRDefault="00834B97" w:rsidP="00834B97">
                  <w:pPr>
                    <w:pStyle w:val="SIText"/>
                  </w:pPr>
                  <w:r w:rsidRPr="00834B97">
                    <w:t>Develop a sports turf maintenance program</w:t>
                  </w:r>
                </w:p>
              </w:tc>
            </w:tr>
            <w:tr w:rsidR="00834B97" w:rsidRPr="005C7EA8" w14:paraId="689C1743" w14:textId="77777777" w:rsidTr="00D80899">
              <w:tc>
                <w:tcPr>
                  <w:tcW w:w="194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90CC252" w14:textId="7C189BFB" w:rsidR="00834B97" w:rsidRPr="00834B97" w:rsidRDefault="00834B97" w:rsidP="00834B97">
                  <w:pPr>
                    <w:pStyle w:val="SIText"/>
                  </w:pPr>
                  <w:r w:rsidRPr="00834B97">
                    <w:t>AHCWHS401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987C4F6" w14:textId="5724E917" w:rsidR="00834B97" w:rsidRPr="00834B97" w:rsidRDefault="00834B97" w:rsidP="00834B97">
                  <w:pPr>
                    <w:pStyle w:val="SIText"/>
                  </w:pPr>
                  <w:r w:rsidRPr="00834B97">
                    <w:t>Maintain work health and safety processes</w:t>
                  </w:r>
                </w:p>
              </w:tc>
            </w:tr>
          </w:tbl>
          <w:p w14:paraId="06909C84" w14:textId="77777777" w:rsidR="004270D2" w:rsidRDefault="004270D2" w:rsidP="00A772D9">
            <w:pPr>
              <w:pStyle w:val="SITextHeading2"/>
            </w:pPr>
          </w:p>
          <w:p w14:paraId="74D12807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lastRenderedPageBreak/>
              <w:t>Elective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834B97" w:rsidRPr="005C7EA8" w14:paraId="4723321D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6F9779A" w14:textId="7F0BDE27" w:rsidR="00834B97" w:rsidRPr="00834B97" w:rsidRDefault="00834B97" w:rsidP="00834B97">
                  <w:pPr>
                    <w:pStyle w:val="SIText"/>
                  </w:pPr>
                  <w:r w:rsidRPr="00834B97">
                    <w:t>AHCCHM403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B6E0783" w14:textId="05568963" w:rsidR="00834B97" w:rsidRPr="00834B97" w:rsidRDefault="00834B97" w:rsidP="00834B97">
                  <w:pPr>
                    <w:pStyle w:val="SIText"/>
                  </w:pPr>
                  <w:r w:rsidRPr="00834B97">
                    <w:t>Prepare safe operating procedures for calibration of equipment</w:t>
                  </w:r>
                </w:p>
              </w:tc>
            </w:tr>
            <w:tr w:rsidR="00834B97" w:rsidRPr="005C7EA8" w14:paraId="235BC4B2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B4F516D" w14:textId="63E16152" w:rsidR="00834B97" w:rsidRPr="00834B97" w:rsidRDefault="00834B97" w:rsidP="00834B97">
                  <w:pPr>
                    <w:pStyle w:val="SIText"/>
                  </w:pPr>
                  <w:r w:rsidRPr="00834B97">
                    <w:t>AHCCHM404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CF37851" w14:textId="585F7622" w:rsidR="00834B97" w:rsidRPr="00834B97" w:rsidRDefault="00834B97" w:rsidP="00834B97">
                  <w:pPr>
                    <w:pStyle w:val="SIText"/>
                  </w:pPr>
                  <w:r w:rsidRPr="00834B97">
                    <w:t>Develop procedures to minimise risks in the use of chemicals</w:t>
                  </w:r>
                </w:p>
              </w:tc>
            </w:tr>
            <w:tr w:rsidR="00834B97" w:rsidRPr="005C7EA8" w14:paraId="641A41F5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3AE0B9B" w14:textId="6143CD0B" w:rsidR="00834B97" w:rsidRPr="00834B97" w:rsidRDefault="00834B97" w:rsidP="00834B97">
                  <w:pPr>
                    <w:pStyle w:val="SIText"/>
                  </w:pPr>
                  <w:r w:rsidRPr="00834B97">
                    <w:t>AHCCHM405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6FFF301" w14:textId="011DFEE9" w:rsidR="00834B97" w:rsidRPr="00834B97" w:rsidRDefault="00834B97" w:rsidP="00834B97">
                  <w:pPr>
                    <w:pStyle w:val="SIText"/>
                  </w:pPr>
                  <w:r w:rsidRPr="00834B97">
                    <w:t>Plan and implement a chemical use program</w:t>
                  </w:r>
                </w:p>
              </w:tc>
            </w:tr>
            <w:tr w:rsidR="00834B97" w:rsidRPr="005C7EA8" w14:paraId="2E7B5FAB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5E7D5E2" w14:textId="71E07E23" w:rsidR="00834B97" w:rsidRPr="00834B97" w:rsidRDefault="00834B97" w:rsidP="00834B97">
                  <w:pPr>
                    <w:pStyle w:val="SIText"/>
                  </w:pPr>
                  <w:r w:rsidRPr="00834B97">
                    <w:t>AHCIRG4</w:t>
                  </w:r>
                  <w:r w:rsidR="00DA5A5B">
                    <w:t>35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A050AC7" w14:textId="11046C0C" w:rsidR="00834B97" w:rsidRPr="00834B97" w:rsidRDefault="00834B97" w:rsidP="00834B97">
                  <w:pPr>
                    <w:pStyle w:val="SIText"/>
                  </w:pPr>
                  <w:r w:rsidRPr="00834B97">
                    <w:t>Determine hydraulic parameters for an irrigation system</w:t>
                  </w:r>
                </w:p>
              </w:tc>
            </w:tr>
            <w:tr w:rsidR="00834B97" w:rsidRPr="005C7EA8" w14:paraId="499A9C2F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E86BDC6" w14:textId="4C53FCAD" w:rsidR="00834B97" w:rsidRPr="00834B97" w:rsidRDefault="00834B97" w:rsidP="00834B97">
                  <w:pPr>
                    <w:pStyle w:val="SIText"/>
                  </w:pPr>
                  <w:r w:rsidRPr="00834B97">
                    <w:t>AHCIRG4</w:t>
                  </w:r>
                  <w:r w:rsidR="00DA5A5B">
                    <w:t>42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22B1393" w14:textId="49496062" w:rsidR="00834B97" w:rsidRPr="00834B97" w:rsidRDefault="00834B97" w:rsidP="00834B97">
                  <w:pPr>
                    <w:pStyle w:val="SIText"/>
                  </w:pPr>
                  <w:r w:rsidRPr="00834B97">
                    <w:t>Supervise irrigation system installation</w:t>
                  </w:r>
                </w:p>
              </w:tc>
            </w:tr>
            <w:tr w:rsidR="00834B97" w:rsidRPr="005C7EA8" w14:paraId="0EBA7279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1A52B76" w14:textId="1F0359DC" w:rsidR="00834B97" w:rsidRPr="00737FA1" w:rsidRDefault="00834B97" w:rsidP="00834B97">
                  <w:pPr>
                    <w:pStyle w:val="SIText"/>
                    <w:rPr>
                      <w:rStyle w:val="SITemporarytext-green"/>
                    </w:rPr>
                  </w:pPr>
                  <w:r w:rsidRPr="00737FA1">
                    <w:rPr>
                      <w:rStyle w:val="SITemporarytext-green"/>
                    </w:rPr>
                    <w:t>AHCLSC401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8812D79" w14:textId="5E9B009F" w:rsidR="00834B97" w:rsidRPr="00834B97" w:rsidRDefault="00834B97" w:rsidP="00834B97">
                  <w:pPr>
                    <w:pStyle w:val="SIText"/>
                  </w:pPr>
                  <w:r w:rsidRPr="00834B97">
                    <w:t>Supervise landscape project works</w:t>
                  </w:r>
                </w:p>
              </w:tc>
            </w:tr>
            <w:tr w:rsidR="00834B97" w:rsidRPr="005C7EA8" w14:paraId="797E0F22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2BB4196" w14:textId="7B73BA56" w:rsidR="00834B97" w:rsidRPr="00834B97" w:rsidRDefault="00834B97" w:rsidP="00834B97">
                  <w:pPr>
                    <w:pStyle w:val="SIText"/>
                  </w:pPr>
                  <w:r w:rsidRPr="00834B97">
                    <w:t>AHCMOM401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4CFF886" w14:textId="21C068A2" w:rsidR="00834B97" w:rsidRPr="00834B97" w:rsidRDefault="00834B97" w:rsidP="00834B97">
                  <w:pPr>
                    <w:pStyle w:val="SIText"/>
                  </w:pPr>
                  <w:r w:rsidRPr="00834B97">
                    <w:t>Conduct major repair and overhaul of machinery and equipment</w:t>
                  </w:r>
                </w:p>
              </w:tc>
            </w:tr>
            <w:tr w:rsidR="00834B97" w:rsidRPr="005C7EA8" w14:paraId="137835F6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DA2E55A" w14:textId="6D7ADE33" w:rsidR="00834B97" w:rsidRPr="00834B97" w:rsidRDefault="00834B97" w:rsidP="00834B97">
                  <w:pPr>
                    <w:pStyle w:val="SIText"/>
                  </w:pPr>
                  <w:r w:rsidRPr="00834B97">
                    <w:t>AHCMOM402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D45A283" w14:textId="1DAB3215" w:rsidR="00834B97" w:rsidRPr="00834B97" w:rsidRDefault="00834B97" w:rsidP="00834B97">
                  <w:pPr>
                    <w:pStyle w:val="SIText"/>
                  </w:pPr>
                  <w:r w:rsidRPr="00834B97">
                    <w:t xml:space="preserve">Supervise maintenance of property, </w:t>
                  </w:r>
                  <w:proofErr w:type="gramStart"/>
                  <w:r w:rsidRPr="00834B97">
                    <w:t>machinery</w:t>
                  </w:r>
                  <w:proofErr w:type="gramEnd"/>
                  <w:r w:rsidRPr="00834B97">
                    <w:t xml:space="preserve"> and equipment</w:t>
                  </w:r>
                </w:p>
              </w:tc>
            </w:tr>
            <w:tr w:rsidR="00834B97" w:rsidRPr="005C7EA8" w14:paraId="0AAE5364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0922914" w14:textId="4D114B58" w:rsidR="00834B97" w:rsidRPr="00834B97" w:rsidRDefault="00834B97" w:rsidP="00834B97">
                  <w:pPr>
                    <w:pStyle w:val="SIText"/>
                  </w:pPr>
                  <w:r w:rsidRPr="00834B97">
                    <w:t>AHCNSY40</w:t>
                  </w:r>
                  <w:r w:rsidR="00DA5A5B">
                    <w:t>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23EB4E4" w14:textId="478AF269" w:rsidR="00834B97" w:rsidRPr="00834B97" w:rsidRDefault="00834B97" w:rsidP="00834B97">
                  <w:pPr>
                    <w:pStyle w:val="SIText"/>
                  </w:pPr>
                  <w:r w:rsidRPr="00834B97">
                    <w:t>Plan a growing-on program</w:t>
                  </w:r>
                </w:p>
              </w:tc>
            </w:tr>
            <w:tr w:rsidR="00834B97" w:rsidRPr="005C7EA8" w14:paraId="6613EC2D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8AD8E1F" w14:textId="2B844849" w:rsidR="00834B97" w:rsidRPr="00834B97" w:rsidRDefault="00834B97" w:rsidP="00834B97">
                  <w:pPr>
                    <w:pStyle w:val="SIText"/>
                  </w:pPr>
                  <w:r w:rsidRPr="00834B97">
                    <w:t>AHCNSY40</w:t>
                  </w:r>
                  <w:r w:rsidR="00DA5A5B">
                    <w:t>4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0531E467" w14:textId="03016660" w:rsidR="00834B97" w:rsidRPr="00834B97" w:rsidRDefault="00834B97" w:rsidP="00834B97">
                  <w:pPr>
                    <w:pStyle w:val="SIText"/>
                  </w:pPr>
                  <w:r w:rsidRPr="00834B97">
                    <w:t>Plan a propagation program</w:t>
                  </w:r>
                </w:p>
              </w:tc>
            </w:tr>
            <w:tr w:rsidR="00834B97" w:rsidRPr="005C7EA8" w14:paraId="2BF58FEC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D68728A" w14:textId="67C12AA5" w:rsidR="00834B97" w:rsidRPr="00737FA1" w:rsidRDefault="00834B97" w:rsidP="00834B97">
                  <w:pPr>
                    <w:pStyle w:val="SIText"/>
                    <w:rPr>
                      <w:rStyle w:val="SITemporarytext-blue"/>
                    </w:rPr>
                  </w:pPr>
                  <w:r w:rsidRPr="00737FA1">
                    <w:rPr>
                      <w:rStyle w:val="SITemporarytext-blue"/>
                    </w:rPr>
                    <w:t>AHCPGD401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AFECC6F" w14:textId="788DD781" w:rsidR="00834B97" w:rsidRPr="00834B97" w:rsidRDefault="00834B97" w:rsidP="00834B97">
                  <w:pPr>
                    <w:pStyle w:val="SIText"/>
                  </w:pPr>
                  <w:r w:rsidRPr="00834B97">
                    <w:t>Design plant displays</w:t>
                  </w:r>
                </w:p>
              </w:tc>
            </w:tr>
            <w:tr w:rsidR="00834B97" w:rsidRPr="005C7EA8" w14:paraId="1B448961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4888303" w14:textId="74915F5B" w:rsidR="00834B97" w:rsidRPr="00834B97" w:rsidRDefault="00834B97" w:rsidP="00834B97">
                  <w:pPr>
                    <w:pStyle w:val="SIText"/>
                  </w:pPr>
                  <w:r w:rsidRPr="00834B97">
                    <w:t>AHCPMG410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416D70B" w14:textId="08040AB1" w:rsidR="00834B97" w:rsidRPr="00834B97" w:rsidRDefault="00834B97" w:rsidP="00834B97">
                  <w:pPr>
                    <w:pStyle w:val="SIText"/>
                  </w:pPr>
                  <w:r w:rsidRPr="00834B97">
                    <w:t>Implement the pest monitoring and evaluation plan</w:t>
                  </w:r>
                </w:p>
              </w:tc>
            </w:tr>
            <w:tr w:rsidR="00834B97" w:rsidRPr="005C7EA8" w14:paraId="5E4FA13B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9F4DE52" w14:textId="1E1AD9AE" w:rsidR="00834B97" w:rsidRPr="00834B97" w:rsidRDefault="00834B97" w:rsidP="00834B97">
                  <w:pPr>
                    <w:pStyle w:val="SIText"/>
                  </w:pPr>
                  <w:r w:rsidRPr="00834B97">
                    <w:t>AHCPMG411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201E8E0" w14:textId="071DB697" w:rsidR="00834B97" w:rsidRPr="00834B97" w:rsidRDefault="00834B97" w:rsidP="00834B97">
                  <w:pPr>
                    <w:pStyle w:val="SIText"/>
                  </w:pPr>
                  <w:r w:rsidRPr="00834B97">
                    <w:t>Ensure compliance with pest legislation</w:t>
                  </w:r>
                </w:p>
              </w:tc>
            </w:tr>
            <w:tr w:rsidR="00834B97" w:rsidRPr="005C7EA8" w14:paraId="0BEDE465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7015585" w14:textId="0CD5DFC8" w:rsidR="00834B97" w:rsidRPr="00834B97" w:rsidRDefault="00834B97" w:rsidP="00834B97">
                  <w:pPr>
                    <w:pStyle w:val="SIText"/>
                  </w:pPr>
                  <w:r w:rsidRPr="00834B97">
                    <w:t>AHCSOL40</w:t>
                  </w:r>
                  <w:r w:rsidR="00DA5A5B">
                    <w:t>6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693AB2E5" w14:textId="051338D0" w:rsidR="00834B97" w:rsidRPr="00834B97" w:rsidRDefault="00834B97" w:rsidP="00834B97">
                  <w:pPr>
                    <w:pStyle w:val="SIText"/>
                  </w:pPr>
                  <w:r w:rsidRPr="00834B97">
                    <w:t>Sample soils and interpret results</w:t>
                  </w:r>
                </w:p>
              </w:tc>
            </w:tr>
            <w:tr w:rsidR="00834B97" w:rsidRPr="005C7EA8" w14:paraId="0428866B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D075F34" w14:textId="03F6A52C" w:rsidR="00834B97" w:rsidRPr="00834B97" w:rsidRDefault="00834B97" w:rsidP="00834B97">
                  <w:pPr>
                    <w:pStyle w:val="SIText"/>
                  </w:pPr>
                  <w:r w:rsidRPr="00834B97">
                    <w:t>AHCTRF40</w:t>
                  </w:r>
                  <w:r w:rsidR="00737FA1">
                    <w:t>4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EDC4AA6" w14:textId="72B23EDA" w:rsidR="00834B97" w:rsidRPr="00834B97" w:rsidRDefault="00834B97" w:rsidP="00834B97">
                  <w:pPr>
                    <w:pStyle w:val="SIText"/>
                  </w:pPr>
                  <w:r w:rsidRPr="00834B97">
                    <w:t>Plan and implement sports turf renovation</w:t>
                  </w:r>
                </w:p>
              </w:tc>
            </w:tr>
            <w:tr w:rsidR="00834B97" w:rsidRPr="005C7EA8" w14:paraId="720E8AD5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02E8080" w14:textId="3B222A5B" w:rsidR="00834B97" w:rsidRPr="00834B97" w:rsidRDefault="00834B97" w:rsidP="00834B97">
                  <w:pPr>
                    <w:pStyle w:val="SIText"/>
                  </w:pPr>
                  <w:r w:rsidRPr="00834B97">
                    <w:t>AHCWRK401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53049680" w14:textId="28BFB3F6" w:rsidR="00834B97" w:rsidRPr="00834B97" w:rsidRDefault="00834B97" w:rsidP="00834B97">
                  <w:pPr>
                    <w:pStyle w:val="SIText"/>
                  </w:pPr>
                  <w:r w:rsidRPr="00834B97">
                    <w:t>Implement and monitor quality assurance procedures</w:t>
                  </w:r>
                </w:p>
              </w:tc>
            </w:tr>
            <w:tr w:rsidR="00834B97" w:rsidRPr="005C7EA8" w14:paraId="32870A48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10A3691" w14:textId="5D67A21B" w:rsidR="00834B97" w:rsidRPr="00834B97" w:rsidRDefault="00834B97" w:rsidP="00834B97">
                  <w:pPr>
                    <w:pStyle w:val="SIText"/>
                  </w:pPr>
                  <w:r w:rsidRPr="00834B97">
                    <w:t>AHCWRK402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2FDC53C9" w14:textId="6BC2D96C" w:rsidR="00834B97" w:rsidRPr="00834B97" w:rsidRDefault="00834B97" w:rsidP="00834B97">
                  <w:pPr>
                    <w:pStyle w:val="SIText"/>
                  </w:pPr>
                  <w:r w:rsidRPr="00834B97">
                    <w:t>Provide information on issues and policies</w:t>
                  </w:r>
                </w:p>
              </w:tc>
            </w:tr>
            <w:tr w:rsidR="00834B97" w:rsidRPr="005C7EA8" w14:paraId="708851C8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31B2224" w14:textId="2D1BE87D" w:rsidR="00834B97" w:rsidRPr="00834B97" w:rsidRDefault="00834B97" w:rsidP="00834B97">
                  <w:pPr>
                    <w:pStyle w:val="SIText"/>
                  </w:pPr>
                  <w:r w:rsidRPr="00834B97">
                    <w:t>AHCWRK403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2F9B457" w14:textId="22B2DEC0" w:rsidR="00834B97" w:rsidRPr="00834B97" w:rsidRDefault="00834B97" w:rsidP="00834B97">
                  <w:pPr>
                    <w:pStyle w:val="SIText"/>
                  </w:pPr>
                  <w:r w:rsidRPr="00834B97">
                    <w:t>Supervise work routines and staff performance</w:t>
                  </w:r>
                </w:p>
              </w:tc>
            </w:tr>
            <w:tr w:rsidR="00834B97" w:rsidRPr="005C7EA8" w14:paraId="75606E73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F6F88C9" w14:textId="43182F56" w:rsidR="00834B97" w:rsidRPr="00834B97" w:rsidRDefault="00834B97" w:rsidP="00834B97">
                  <w:pPr>
                    <w:pStyle w:val="SIText"/>
                  </w:pPr>
                  <w:r w:rsidRPr="00834B97">
                    <w:t>BSBDES403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4DF4B81" w14:textId="11DCC9F1" w:rsidR="00834B97" w:rsidRPr="00834B97" w:rsidRDefault="00834B97" w:rsidP="00834B97">
                  <w:pPr>
                    <w:pStyle w:val="SIText"/>
                  </w:pPr>
                  <w:r w:rsidRPr="00834B97">
                    <w:t>Develop and extend design skills and practice</w:t>
                  </w:r>
                </w:p>
              </w:tc>
            </w:tr>
            <w:tr w:rsidR="00834B97" w:rsidRPr="005C7EA8" w14:paraId="742CE585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0018251" w14:textId="5E3BD1E7" w:rsidR="00834B97" w:rsidRPr="00834B97" w:rsidRDefault="00834B97" w:rsidP="00834B97">
                  <w:pPr>
                    <w:pStyle w:val="SIText"/>
                  </w:pPr>
                  <w:r w:rsidRPr="00834B97">
                    <w:t>BSBITU401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44F1328B" w14:textId="37F08354" w:rsidR="00834B97" w:rsidRPr="00834B97" w:rsidRDefault="00834B97" w:rsidP="00834B97">
                  <w:pPr>
                    <w:pStyle w:val="SIText"/>
                  </w:pPr>
                  <w:r w:rsidRPr="00834B97">
                    <w:t>Design and develop complex text documents</w:t>
                  </w:r>
                </w:p>
              </w:tc>
            </w:tr>
            <w:tr w:rsidR="00834B97" w:rsidRPr="005C7EA8" w14:paraId="127A3DA1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D40E531" w14:textId="20EB0363" w:rsidR="00834B97" w:rsidRPr="00834B97" w:rsidRDefault="00834B97" w:rsidP="00834B97">
                  <w:pPr>
                    <w:pStyle w:val="SIText"/>
                  </w:pPr>
                  <w:r w:rsidRPr="00834B97">
                    <w:t>BSBSMB421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3DA588B4" w14:textId="72EDA695" w:rsidR="00834B97" w:rsidRPr="00834B97" w:rsidRDefault="00834B97" w:rsidP="00834B97">
                  <w:pPr>
                    <w:pStyle w:val="SIText"/>
                  </w:pPr>
                  <w:r w:rsidRPr="00834B97">
                    <w:t>Manage small business finances</w:t>
                  </w:r>
                </w:p>
              </w:tc>
            </w:tr>
            <w:tr w:rsidR="00834B97" w:rsidRPr="005C7EA8" w14:paraId="0B56D172" w14:textId="77777777" w:rsidTr="00D311EA">
              <w:tc>
                <w:tcPr>
                  <w:tcW w:w="17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70D7B4CA" w14:textId="221C961F" w:rsidR="00834B97" w:rsidRPr="00834B97" w:rsidRDefault="00834B97" w:rsidP="00834B97">
                  <w:pPr>
                    <w:pStyle w:val="SIText"/>
                  </w:pPr>
                  <w:r w:rsidRPr="00834B97">
                    <w:t>TLIR4002</w:t>
                  </w:r>
                </w:p>
              </w:tc>
              <w:tc>
                <w:tcPr>
                  <w:tcW w:w="56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FFFFF"/>
                </w:tcPr>
                <w:p w14:paraId="1E3FA983" w14:textId="3DB7DDA2" w:rsidR="00834B97" w:rsidRPr="00834B97" w:rsidRDefault="00834B97" w:rsidP="00834B97">
                  <w:pPr>
                    <w:pStyle w:val="SIText"/>
                  </w:pPr>
                  <w:r w:rsidRPr="00834B97">
                    <w:t>Source goods/services and evaluate contractors</w:t>
                  </w:r>
                </w:p>
              </w:tc>
            </w:tr>
          </w:tbl>
          <w:p w14:paraId="539B0FD2" w14:textId="77777777" w:rsidR="004270D2" w:rsidRDefault="004270D2" w:rsidP="008E7B69"/>
        </w:tc>
      </w:tr>
    </w:tbl>
    <w:p w14:paraId="5EF28B9B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5B40335D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58BA6978" w14:textId="1AE3C036" w:rsidR="005C7EA8" w:rsidRDefault="000D7BE6" w:rsidP="000C13F1">
            <w:pPr>
              <w:pStyle w:val="SITextHeading2"/>
              <w:rPr>
                <w:b w:val="0"/>
              </w:rPr>
            </w:pPr>
            <w:r>
              <w:br w:type="page"/>
            </w:r>
            <w:r w:rsidR="000C13F1" w:rsidRPr="000C13F1">
              <w:t>Qualification Mapping Information</w:t>
            </w:r>
          </w:p>
          <w:p w14:paraId="026CFC03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396FCB3C" w14:textId="77777777" w:rsidTr="008846E4">
              <w:trPr>
                <w:tblHeader/>
              </w:trPr>
              <w:tc>
                <w:tcPr>
                  <w:tcW w:w="1028" w:type="pct"/>
                </w:tcPr>
                <w:p w14:paraId="2A0CA34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1E0D0BC" w14:textId="102DF119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</w:t>
                  </w:r>
                  <w:r w:rsidR="00D76FB0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68B4830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70138F5D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D76FB0" w:rsidRPr="00BC49BB" w14:paraId="61B957E0" w14:textId="77777777" w:rsidTr="008846E4">
              <w:tc>
                <w:tcPr>
                  <w:tcW w:w="1028" w:type="pct"/>
                </w:tcPr>
                <w:p w14:paraId="7FC77CFC" w14:textId="30B3671F" w:rsidR="00D76FB0" w:rsidRPr="00D76FB0" w:rsidRDefault="00D76FB0" w:rsidP="00D76FB0">
                  <w:pPr>
                    <w:pStyle w:val="SIText"/>
                  </w:pPr>
                  <w:r w:rsidRPr="00834B97">
                    <w:t>AHC405</w:t>
                  </w:r>
                  <w:r w:rsidRPr="00D76FB0">
                    <w:t>16 Certificate IV in Parks and Gardens</w:t>
                  </w:r>
                </w:p>
                <w:p w14:paraId="10D49EBB" w14:textId="7E80A417" w:rsidR="00D76FB0" w:rsidRPr="00D76FB0" w:rsidRDefault="00D76FB0" w:rsidP="00D76FB0">
                  <w:pPr>
                    <w:pStyle w:val="SIText"/>
                  </w:pPr>
                  <w:r>
                    <w:t xml:space="preserve">Release </w:t>
                  </w:r>
                  <w:r w:rsidR="00301BF2">
                    <w:t>4</w:t>
                  </w:r>
                </w:p>
              </w:tc>
              <w:tc>
                <w:tcPr>
                  <w:tcW w:w="1105" w:type="pct"/>
                </w:tcPr>
                <w:p w14:paraId="4B1AB4AB" w14:textId="1F99BDBA" w:rsidR="00D76FB0" w:rsidRPr="00D76FB0" w:rsidRDefault="00D76FB0" w:rsidP="00D76FB0">
                  <w:pPr>
                    <w:pStyle w:val="SIText"/>
                  </w:pPr>
                  <w:r w:rsidRPr="00834B97">
                    <w:t>AHC4051</w:t>
                  </w:r>
                  <w:r w:rsidRPr="00D76FB0">
                    <w:t>0 Certificate IV in Parks and Gardens</w:t>
                  </w:r>
                </w:p>
                <w:p w14:paraId="47DA2EEB" w14:textId="07CC1CE8" w:rsidR="00D76FB0" w:rsidRPr="00D76FB0" w:rsidRDefault="00D76FB0" w:rsidP="00D76FB0">
                  <w:pPr>
                    <w:pStyle w:val="SIText"/>
                  </w:pPr>
                  <w:r>
                    <w:t xml:space="preserve">Release </w:t>
                  </w:r>
                  <w:r w:rsidR="00301BF2">
                    <w:t>3</w:t>
                  </w:r>
                </w:p>
              </w:tc>
              <w:tc>
                <w:tcPr>
                  <w:tcW w:w="1398" w:type="pct"/>
                </w:tcPr>
                <w:p w14:paraId="09478FF5" w14:textId="303AFBF2" w:rsidR="00301BF2" w:rsidRPr="00301BF2" w:rsidRDefault="00301BF2" w:rsidP="00301BF2">
                  <w:pPr>
                    <w:pStyle w:val="SIText"/>
                  </w:pPr>
                  <w:r>
                    <w:t>Amended</w:t>
                  </w:r>
                  <w:r w:rsidRPr="001B76C2">
                    <w:t xml:space="preserve"> </w:t>
                  </w:r>
                  <w:r w:rsidRPr="00301BF2">
                    <w:t>packaging rules</w:t>
                  </w:r>
                  <w:r>
                    <w:t>,</w:t>
                  </w:r>
                </w:p>
                <w:p w14:paraId="1846D60C" w14:textId="7178019D" w:rsidR="00D76FB0" w:rsidRPr="00D76FB0" w:rsidRDefault="00301BF2" w:rsidP="00301BF2">
                  <w:pPr>
                    <w:pStyle w:val="SIText"/>
                  </w:pPr>
                  <w:r>
                    <w:t>u</w:t>
                  </w:r>
                  <w:r w:rsidRPr="00301BF2">
                    <w:t xml:space="preserve">pdated </w:t>
                  </w:r>
                  <w:r>
                    <w:t xml:space="preserve">core and </w:t>
                  </w:r>
                  <w:r w:rsidRPr="00301BF2">
                    <w:t>elective unit</w:t>
                  </w:r>
                  <w:r>
                    <w:t>s</w:t>
                  </w:r>
                </w:p>
              </w:tc>
              <w:tc>
                <w:tcPr>
                  <w:tcW w:w="1469" w:type="pct"/>
                </w:tcPr>
                <w:p w14:paraId="2039BAA0" w14:textId="50E01361" w:rsidR="00D76FB0" w:rsidRPr="00BC49BB" w:rsidRDefault="00D76FB0" w:rsidP="00D76FB0">
                  <w:pPr>
                    <w:pStyle w:val="SIText"/>
                  </w:pPr>
                  <w:r>
                    <w:t>Equivalent</w:t>
                  </w:r>
                </w:p>
              </w:tc>
            </w:tr>
          </w:tbl>
          <w:p w14:paraId="1E6D1EB8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43DC9054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8FF4B4E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56A99C43" w14:textId="605B390B" w:rsidR="00AF591C" w:rsidRPr="00AF2F35" w:rsidRDefault="00140954" w:rsidP="00AF591C">
            <w:pPr>
              <w:pStyle w:val="SIText"/>
              <w:rPr>
                <w:rStyle w:val="SITemporarytext-red"/>
              </w:rPr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5" w:history="1">
              <w:r w:rsidR="00AF591C" w:rsidRPr="00AF591C">
                <w:t>https://vetnet.gov.au/Pages/TrainingDocs.aspx?q=c6399549-9c62-4a5e-bf1a-524b2322cf72</w:t>
              </w:r>
            </w:hyperlink>
          </w:p>
        </w:tc>
      </w:tr>
    </w:tbl>
    <w:p w14:paraId="7F99C61F" w14:textId="77777777" w:rsidR="00F1480E" w:rsidRDefault="00F1480E" w:rsidP="00F1480E">
      <w:pPr>
        <w:pStyle w:val="SIText"/>
      </w:pPr>
    </w:p>
    <w:sectPr w:rsidR="00F1480E" w:rsidSect="00AE32CB">
      <w:headerReference w:type="default" r:id="rId16"/>
      <w:footerReference w:type="defaul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Peter" w:date="2020-09-26T09:41:00Z" w:initials="PM">
    <w:p w14:paraId="693B6B97" w14:textId="0E0E2342" w:rsidR="0055374B" w:rsidRDefault="0055374B">
      <w:pPr>
        <w:pStyle w:val="CommentText"/>
      </w:pPr>
      <w:r>
        <w:rPr>
          <w:rStyle w:val="CommentReference"/>
        </w:rPr>
        <w:annotationRef/>
      </w:r>
      <w:r w:rsidRPr="0055374B">
        <w:t>Note: Qualification code will need updating - change to core unit codes.</w:t>
      </w:r>
    </w:p>
  </w:comment>
  <w:comment w:id="3" w:author="Peter" w:date="2020-09-25T08:42:00Z" w:initials="PM">
    <w:p w14:paraId="440FB5BA" w14:textId="77777777" w:rsidR="00737FA1" w:rsidRDefault="00737FA1" w:rsidP="00737FA1">
      <w:pPr>
        <w:pStyle w:val="CommentText"/>
      </w:pPr>
      <w:r>
        <w:rPr>
          <w:rStyle w:val="CommentReference"/>
        </w:rPr>
        <w:annotationRef/>
      </w:r>
      <w:bookmarkStart w:id="4" w:name="_Hlk51587884"/>
      <w:bookmarkStart w:id="5" w:name="_Hlk51587885"/>
      <w:bookmarkStart w:id="6" w:name="_Hlk51850894"/>
      <w:bookmarkStart w:id="7" w:name="_Hlk51850895"/>
      <w:bookmarkStart w:id="8" w:name="_Hlk51850898"/>
      <w:bookmarkStart w:id="9" w:name="_Hlk51850899"/>
      <w:bookmarkStart w:id="10" w:name="_Hlk51918947"/>
      <w:r>
        <w:t>NOTE:</w:t>
      </w:r>
    </w:p>
    <w:p w14:paraId="29BB81AE" w14:textId="77777777" w:rsidR="00737FA1" w:rsidRDefault="00737FA1" w:rsidP="00737FA1">
      <w:pPr>
        <w:pStyle w:val="CommentText"/>
      </w:pPr>
      <w:r>
        <w:t xml:space="preserve">Unit codes in </w:t>
      </w:r>
      <w:r w:rsidRPr="0086079F">
        <w:rPr>
          <w:rStyle w:val="SITemporarytext-green"/>
        </w:rPr>
        <w:t>green</w:t>
      </w:r>
      <w:r>
        <w:t xml:space="preserve"> = units being reviewed in the Landscape Construction and Design project.</w:t>
      </w:r>
    </w:p>
    <w:p w14:paraId="009A252E" w14:textId="15EF032B" w:rsidR="00737FA1" w:rsidRDefault="00737FA1">
      <w:pPr>
        <w:pStyle w:val="CommentText"/>
      </w:pPr>
      <w:r>
        <w:t xml:space="preserve">Unit codes in </w:t>
      </w:r>
      <w:r w:rsidRPr="0086079F">
        <w:rPr>
          <w:rStyle w:val="SITemporarytext-blue"/>
        </w:rPr>
        <w:t>blue</w:t>
      </w:r>
      <w:r>
        <w:t xml:space="preserve"> = units being reviewed in the Parks &amp; Gardens project.</w:t>
      </w:r>
      <w:bookmarkEnd w:id="4"/>
      <w:bookmarkEnd w:id="5"/>
      <w:bookmarkEnd w:id="6"/>
      <w:bookmarkEnd w:id="7"/>
      <w:bookmarkEnd w:id="8"/>
      <w:bookmarkEnd w:id="9"/>
    </w:p>
    <w:bookmarkEnd w:id="10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93B6B97" w15:done="0"/>
  <w15:commentEx w15:paraId="009A252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98B41" w16cex:dateUtc="2020-09-25T23:41:00Z"/>
  <w16cex:commentExtensible w16cex:durableId="23182BDF" w16cex:dateUtc="2020-09-24T22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93B6B97" w16cid:durableId="23198B41"/>
  <w16cid:commentId w16cid:paraId="009A252E" w16cid:durableId="23182B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3405E" w14:textId="77777777" w:rsidR="00281D54" w:rsidRDefault="00281D54" w:rsidP="00BF3F0A">
      <w:r>
        <w:separator/>
      </w:r>
    </w:p>
    <w:p w14:paraId="41C93456" w14:textId="77777777" w:rsidR="00281D54" w:rsidRDefault="00281D54"/>
  </w:endnote>
  <w:endnote w:type="continuationSeparator" w:id="0">
    <w:p w14:paraId="43627979" w14:textId="77777777" w:rsidR="00281D54" w:rsidRDefault="00281D54" w:rsidP="00BF3F0A">
      <w:r>
        <w:continuationSeparator/>
      </w:r>
    </w:p>
    <w:p w14:paraId="33DAFBBD" w14:textId="77777777" w:rsidR="00281D54" w:rsidRDefault="00281D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0"/>
        <w:lang w:eastAsia="en-US"/>
      </w:rPr>
    </w:sdtEndPr>
    <w:sdtContent>
      <w:p w14:paraId="4C353869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30C1E897" w14:textId="77777777" w:rsidR="00D810DE" w:rsidRPr="008E1B41" w:rsidRDefault="008E1B41" w:rsidP="006F07A4">
        <w:pPr>
          <w:pStyle w:val="SIText"/>
        </w:pPr>
        <w:r w:rsidRPr="006F07A4">
          <w:t>Template</w:t>
        </w:r>
        <w:r>
          <w:t xml:space="preserve"> modified on </w:t>
        </w:r>
        <w:r w:rsidR="006F07A4">
          <w:t>5 May</w:t>
        </w:r>
        <w:r w:rsidR="00AF2F35">
          <w:t xml:space="preserve"> 20</w:t>
        </w:r>
        <w:r w:rsidR="006F07A4">
          <w:t>20</w:t>
        </w:r>
      </w:p>
    </w:sdtContent>
  </w:sdt>
  <w:p w14:paraId="1A04B78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E449E" w14:textId="77777777" w:rsidR="00281D54" w:rsidRDefault="00281D54" w:rsidP="00BF3F0A">
      <w:r>
        <w:separator/>
      </w:r>
    </w:p>
    <w:p w14:paraId="122B4F3F" w14:textId="77777777" w:rsidR="00281D54" w:rsidRDefault="00281D54"/>
  </w:footnote>
  <w:footnote w:type="continuationSeparator" w:id="0">
    <w:p w14:paraId="6B758993" w14:textId="77777777" w:rsidR="00281D54" w:rsidRDefault="00281D54" w:rsidP="00BF3F0A">
      <w:r>
        <w:continuationSeparator/>
      </w:r>
    </w:p>
    <w:p w14:paraId="172BB1EF" w14:textId="77777777" w:rsidR="00281D54" w:rsidRDefault="00281D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43D16" w14:textId="1CE138C5" w:rsidR="009C2650" w:rsidRDefault="00AF591C" w:rsidP="00F07C48">
    <w:pPr>
      <w:pStyle w:val="SIText"/>
    </w:pPr>
    <w:r>
      <w:t>AHC</w:t>
    </w:r>
    <w:r w:rsidR="00834B97">
      <w:t xml:space="preserve">40516 </w:t>
    </w:r>
    <w:r w:rsidR="00834B97" w:rsidRPr="00834B97">
      <w:t>Certificate IV in Parks and Gardens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eter">
    <w15:presenceInfo w15:providerId="None" w15:userId="Pe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1C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648DA"/>
    <w:rsid w:val="00064B2D"/>
    <w:rsid w:val="00064BFE"/>
    <w:rsid w:val="00070B3E"/>
    <w:rsid w:val="00071F95"/>
    <w:rsid w:val="000737BB"/>
    <w:rsid w:val="00074E47"/>
    <w:rsid w:val="00096616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76E4F"/>
    <w:rsid w:val="0018546B"/>
    <w:rsid w:val="001A1B34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23124"/>
    <w:rsid w:val="00234444"/>
    <w:rsid w:val="00242293"/>
    <w:rsid w:val="00244EA7"/>
    <w:rsid w:val="00262FC3"/>
    <w:rsid w:val="00272AC1"/>
    <w:rsid w:val="00276DB8"/>
    <w:rsid w:val="0028003F"/>
    <w:rsid w:val="00281D54"/>
    <w:rsid w:val="00282664"/>
    <w:rsid w:val="00285FB8"/>
    <w:rsid w:val="002931C2"/>
    <w:rsid w:val="002A4CD3"/>
    <w:rsid w:val="002C55E9"/>
    <w:rsid w:val="002D0C8B"/>
    <w:rsid w:val="002E193E"/>
    <w:rsid w:val="002F1BE6"/>
    <w:rsid w:val="00301BF2"/>
    <w:rsid w:val="00321C7C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26BA"/>
    <w:rsid w:val="003D2E73"/>
    <w:rsid w:val="003D3E14"/>
    <w:rsid w:val="003E7BBE"/>
    <w:rsid w:val="003E7F77"/>
    <w:rsid w:val="004127E3"/>
    <w:rsid w:val="00423D30"/>
    <w:rsid w:val="004270D2"/>
    <w:rsid w:val="0043212E"/>
    <w:rsid w:val="00434366"/>
    <w:rsid w:val="00440FA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2C52"/>
    <w:rsid w:val="005248C1"/>
    <w:rsid w:val="00526134"/>
    <w:rsid w:val="00527F90"/>
    <w:rsid w:val="005427C8"/>
    <w:rsid w:val="005446D1"/>
    <w:rsid w:val="00547704"/>
    <w:rsid w:val="0055374B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4949"/>
    <w:rsid w:val="005B5146"/>
    <w:rsid w:val="005C7EA8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46993"/>
    <w:rsid w:val="00652E62"/>
    <w:rsid w:val="0066133B"/>
    <w:rsid w:val="00687B62"/>
    <w:rsid w:val="00690C44"/>
    <w:rsid w:val="006969D9"/>
    <w:rsid w:val="006A2B68"/>
    <w:rsid w:val="006A512C"/>
    <w:rsid w:val="006B19B1"/>
    <w:rsid w:val="006C2F32"/>
    <w:rsid w:val="006D4448"/>
    <w:rsid w:val="006E2C4D"/>
    <w:rsid w:val="006F07A4"/>
    <w:rsid w:val="00705EEC"/>
    <w:rsid w:val="00707741"/>
    <w:rsid w:val="00722769"/>
    <w:rsid w:val="00727901"/>
    <w:rsid w:val="0073075B"/>
    <w:rsid w:val="007341FF"/>
    <w:rsid w:val="00735CCA"/>
    <w:rsid w:val="00737FA1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B9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4D87"/>
    <w:rsid w:val="00970747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354FC"/>
    <w:rsid w:val="00A5092E"/>
    <w:rsid w:val="00A56E14"/>
    <w:rsid w:val="00A637BB"/>
    <w:rsid w:val="00A6476B"/>
    <w:rsid w:val="00A6651B"/>
    <w:rsid w:val="00A76C6C"/>
    <w:rsid w:val="00A772D9"/>
    <w:rsid w:val="00A92DD1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32CB"/>
    <w:rsid w:val="00AF2F35"/>
    <w:rsid w:val="00AF3957"/>
    <w:rsid w:val="00AF591C"/>
    <w:rsid w:val="00B12013"/>
    <w:rsid w:val="00B22C67"/>
    <w:rsid w:val="00B3508F"/>
    <w:rsid w:val="00B443EE"/>
    <w:rsid w:val="00B560C8"/>
    <w:rsid w:val="00B61150"/>
    <w:rsid w:val="00B65BC7"/>
    <w:rsid w:val="00B717CF"/>
    <w:rsid w:val="00B746B9"/>
    <w:rsid w:val="00B848D4"/>
    <w:rsid w:val="00B865B7"/>
    <w:rsid w:val="00BA1CB1"/>
    <w:rsid w:val="00BA482D"/>
    <w:rsid w:val="00BB23F4"/>
    <w:rsid w:val="00BC5075"/>
    <w:rsid w:val="00BD3B0F"/>
    <w:rsid w:val="00BF1D4C"/>
    <w:rsid w:val="00BF3F0A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0871"/>
    <w:rsid w:val="00CA303F"/>
    <w:rsid w:val="00CB1288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27EF"/>
    <w:rsid w:val="00D54C76"/>
    <w:rsid w:val="00D65221"/>
    <w:rsid w:val="00D727F3"/>
    <w:rsid w:val="00D73695"/>
    <w:rsid w:val="00D76FB0"/>
    <w:rsid w:val="00D80899"/>
    <w:rsid w:val="00D810DE"/>
    <w:rsid w:val="00D87D32"/>
    <w:rsid w:val="00D92C83"/>
    <w:rsid w:val="00DA0A81"/>
    <w:rsid w:val="00DA3C10"/>
    <w:rsid w:val="00DA53B5"/>
    <w:rsid w:val="00DA5A5B"/>
    <w:rsid w:val="00DC1D69"/>
    <w:rsid w:val="00DC4AE4"/>
    <w:rsid w:val="00DC5A3A"/>
    <w:rsid w:val="00E048B1"/>
    <w:rsid w:val="00E238E6"/>
    <w:rsid w:val="00E246B1"/>
    <w:rsid w:val="00E35064"/>
    <w:rsid w:val="00E438C3"/>
    <w:rsid w:val="00E501F0"/>
    <w:rsid w:val="00E72169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F07C48"/>
    <w:rsid w:val="00F1480E"/>
    <w:rsid w:val="00F1497D"/>
    <w:rsid w:val="00F16AAC"/>
    <w:rsid w:val="00F35A6A"/>
    <w:rsid w:val="00F438FC"/>
    <w:rsid w:val="00F5616F"/>
    <w:rsid w:val="00F56827"/>
    <w:rsid w:val="00F65EF0"/>
    <w:rsid w:val="00F71651"/>
    <w:rsid w:val="00F73518"/>
    <w:rsid w:val="00F76CC6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C2F860A"/>
  <w15:docId w15:val="{C42EDCF5-EDB5-42CF-9520-5146C3C6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6A5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vetnet.gov.au/Pages/TrainingDocs.aspx?q=c6399549-9c62-4a5e-bf1a-524b2322cf72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IEN\Desktop\21-08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8DA59E3CCD549A3C1B7FCE418CC28" ma:contentTypeVersion="" ma:contentTypeDescription="Create a new document." ma:contentTypeScope="" ma:versionID="b43c0ba2e6f29cd8a6df1daa220f38e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ba647fb9-7e46-44d0-9dc4-393f0557774b" targetNamespace="http://schemas.microsoft.com/office/2006/metadata/properties" ma:root="true" ma:fieldsID="59022b51e44ba51d83f3c10791544475" ns1:_="" ns2:_="" ns3:_="">
    <xsd:import namespace="http://schemas.microsoft.com/sharepoint/v3"/>
    <xsd:import namespace="d50bbff7-d6dd-47d2-864a-cfdc2c3db0f4"/>
    <xsd:import namespace="ba647fb9-7e46-44d0-9dc4-393f0557774b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47fb9-7e46-44d0-9dc4-393f05577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Not for 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66AFF7-BC6C-4726-B98D-DEE5478F1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ba647fb9-7e46-44d0-9dc4-393f05577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ba647fb9-7e46-44d0-9dc4-393f0557774b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d50bbff7-d6dd-47d2-864a-cfdc2c3db0f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879CCA7-97C5-4E13-BD59-F0E6E2E3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64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OBRIEN</dc:creator>
  <cp:lastModifiedBy>Rebecca Ford</cp:lastModifiedBy>
  <cp:revision>10</cp:revision>
  <cp:lastPrinted>2016-05-27T05:21:00Z</cp:lastPrinted>
  <dcterms:created xsi:type="dcterms:W3CDTF">2020-08-04T04:12:00Z</dcterms:created>
  <dcterms:modified xsi:type="dcterms:W3CDTF">2021-03-11T06:05:00Z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0x0101000318DA59E3CCD549A3C1B7FCE418CC28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