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A49711"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1B22C749" w14:textId="77777777" w:rsidTr="00146EEC">
        <w:tc>
          <w:tcPr>
            <w:tcW w:w="2689" w:type="dxa"/>
          </w:tcPr>
          <w:p w14:paraId="0A4426CB" w14:textId="77777777" w:rsidR="00F1480E" w:rsidRPr="000754EC" w:rsidRDefault="00830267" w:rsidP="000754EC">
            <w:pPr>
              <w:pStyle w:val="SIText-Bold"/>
            </w:pPr>
            <w:r w:rsidRPr="00A326C2">
              <w:t>Release</w:t>
            </w:r>
          </w:p>
        </w:tc>
        <w:tc>
          <w:tcPr>
            <w:tcW w:w="6939" w:type="dxa"/>
          </w:tcPr>
          <w:p w14:paraId="7390F563" w14:textId="77777777" w:rsidR="00F1480E" w:rsidRPr="000754EC" w:rsidRDefault="00830267" w:rsidP="000754EC">
            <w:pPr>
              <w:pStyle w:val="SIText-Bold"/>
            </w:pPr>
            <w:r w:rsidRPr="00A326C2">
              <w:t>Comments</w:t>
            </w:r>
          </w:p>
        </w:tc>
      </w:tr>
      <w:tr w:rsidR="00F1480E" w14:paraId="257A0659" w14:textId="77777777" w:rsidTr="00146EEC">
        <w:tc>
          <w:tcPr>
            <w:tcW w:w="2689" w:type="dxa"/>
          </w:tcPr>
          <w:p w14:paraId="2043F9CA" w14:textId="55ADD5F9" w:rsidR="00F1480E" w:rsidRPr="000754EC" w:rsidRDefault="00F1480E" w:rsidP="000754EC">
            <w:pPr>
              <w:pStyle w:val="SIText"/>
            </w:pPr>
            <w:r w:rsidRPr="00CC451E">
              <w:t>Release</w:t>
            </w:r>
            <w:r w:rsidR="00337E82" w:rsidRPr="000754EC">
              <w:t xml:space="preserve"> </w:t>
            </w:r>
            <w:r w:rsidR="0041634A">
              <w:t>1</w:t>
            </w:r>
          </w:p>
        </w:tc>
        <w:tc>
          <w:tcPr>
            <w:tcW w:w="6939" w:type="dxa"/>
          </w:tcPr>
          <w:p w14:paraId="6AD26BAF" w14:textId="2E9625A1" w:rsidR="00F1480E" w:rsidRPr="000754EC" w:rsidRDefault="0041634A" w:rsidP="000754EC">
            <w:pPr>
              <w:pStyle w:val="SIText"/>
            </w:pPr>
            <w:r w:rsidRPr="0041634A">
              <w:t xml:space="preserve">This version released with FBP Food, Beverage and Pharmaceutical Training Package version </w:t>
            </w:r>
            <w:r>
              <w:t>6</w:t>
            </w:r>
            <w:r w:rsidRPr="0041634A">
              <w:t>.0</w:t>
            </w:r>
          </w:p>
        </w:tc>
      </w:tr>
    </w:tbl>
    <w:p w14:paraId="55523BDA"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2217F598" w14:textId="77777777" w:rsidTr="00CA2922">
        <w:trPr>
          <w:tblHeader/>
        </w:trPr>
        <w:tc>
          <w:tcPr>
            <w:tcW w:w="1396" w:type="pct"/>
            <w:shd w:val="clear" w:color="auto" w:fill="auto"/>
          </w:tcPr>
          <w:p w14:paraId="4ECF0AE3" w14:textId="025A208B" w:rsidR="00F1480E" w:rsidRPr="000754EC" w:rsidRDefault="0041634A" w:rsidP="000754EC">
            <w:pPr>
              <w:pStyle w:val="SIUNITCODE"/>
            </w:pPr>
            <w:r>
              <w:t>FBP</w:t>
            </w:r>
            <w:r w:rsidR="00144364">
              <w:t>TEC3XX</w:t>
            </w:r>
            <w:r w:rsidR="006C7B91">
              <w:t>2</w:t>
            </w:r>
          </w:p>
        </w:tc>
        <w:tc>
          <w:tcPr>
            <w:tcW w:w="3604" w:type="pct"/>
            <w:shd w:val="clear" w:color="auto" w:fill="auto"/>
          </w:tcPr>
          <w:p w14:paraId="77E1877E" w14:textId="7399054B" w:rsidR="009B676F" w:rsidRPr="00265BEF" w:rsidRDefault="00810072" w:rsidP="000754EC">
            <w:pPr>
              <w:pStyle w:val="SIUnittitle"/>
              <w:rPr>
                <w:rStyle w:val="SITemporaryText-green"/>
              </w:rPr>
            </w:pPr>
            <w:r w:rsidRPr="00810072">
              <w:t xml:space="preserve">Work with </w:t>
            </w:r>
            <w:r w:rsidR="00CC2E41">
              <w:t xml:space="preserve">flours and </w:t>
            </w:r>
            <w:r w:rsidR="003C480F">
              <w:t>baking additives</w:t>
            </w:r>
          </w:p>
        </w:tc>
      </w:tr>
      <w:tr w:rsidR="00F1480E" w:rsidRPr="00963A46" w14:paraId="107DFF2D" w14:textId="77777777" w:rsidTr="00CA2922">
        <w:tc>
          <w:tcPr>
            <w:tcW w:w="1396" w:type="pct"/>
            <w:shd w:val="clear" w:color="auto" w:fill="auto"/>
          </w:tcPr>
          <w:p w14:paraId="0C3595C6" w14:textId="77777777" w:rsidR="00F1480E" w:rsidRPr="000754EC" w:rsidRDefault="00FD557D" w:rsidP="000754EC">
            <w:pPr>
              <w:pStyle w:val="SIHeading2"/>
            </w:pPr>
            <w:r w:rsidRPr="00FD557D">
              <w:t>Application</w:t>
            </w:r>
          </w:p>
          <w:p w14:paraId="7EBF8054" w14:textId="77777777" w:rsidR="00FD557D" w:rsidRPr="00923720" w:rsidRDefault="00FD557D" w:rsidP="000754EC">
            <w:pPr>
              <w:pStyle w:val="SIHeading2"/>
            </w:pPr>
          </w:p>
        </w:tc>
        <w:tc>
          <w:tcPr>
            <w:tcW w:w="3604" w:type="pct"/>
            <w:shd w:val="clear" w:color="auto" w:fill="auto"/>
          </w:tcPr>
          <w:p w14:paraId="11C56787" w14:textId="78433038" w:rsidR="00756EC4" w:rsidRDefault="00756EC4" w:rsidP="00756EC4">
            <w:pPr>
              <w:pStyle w:val="SIText"/>
            </w:pPr>
            <w:r w:rsidRPr="0016171A">
              <w:t xml:space="preserve">This unit of competency describes the skills and knowledge required to </w:t>
            </w:r>
            <w:r w:rsidR="00144364">
              <w:t>work with</w:t>
            </w:r>
            <w:r w:rsidR="00546C3A">
              <w:t xml:space="preserve"> different types of grains,</w:t>
            </w:r>
            <w:r w:rsidR="00CC2E41">
              <w:t xml:space="preserve"> flour</w:t>
            </w:r>
            <w:r w:rsidR="00546C3A">
              <w:t>s</w:t>
            </w:r>
            <w:r w:rsidR="00CC2E41">
              <w:t xml:space="preserve"> and leavening agents that are used</w:t>
            </w:r>
            <w:r w:rsidR="00144364">
              <w:t xml:space="preserve"> to produce bakery products</w:t>
            </w:r>
            <w:r w:rsidR="00CC2E41">
              <w:t xml:space="preserve">, including bread, pastries, </w:t>
            </w:r>
            <w:proofErr w:type="gramStart"/>
            <w:r w:rsidR="00CC2E41">
              <w:t>cakes</w:t>
            </w:r>
            <w:proofErr w:type="gramEnd"/>
            <w:r w:rsidR="00CC2E41">
              <w:t xml:space="preserve"> and biscuits.</w:t>
            </w:r>
          </w:p>
          <w:p w14:paraId="2607F51F" w14:textId="1A536D99" w:rsidR="00810072" w:rsidRDefault="00810072" w:rsidP="00756EC4">
            <w:pPr>
              <w:pStyle w:val="SIText"/>
            </w:pPr>
          </w:p>
          <w:p w14:paraId="5D215A31" w14:textId="1018122F" w:rsidR="00756EC4" w:rsidRDefault="00810072" w:rsidP="00756EC4">
            <w:pPr>
              <w:pStyle w:val="SIText"/>
            </w:pPr>
            <w:r>
              <w:t xml:space="preserve">Users should note that </w:t>
            </w:r>
            <w:r w:rsidR="00CC2E41">
              <w:t>other baking ingredients</w:t>
            </w:r>
            <w:r>
              <w:t xml:space="preserve"> </w:t>
            </w:r>
            <w:r w:rsidR="00CC2E41">
              <w:t xml:space="preserve">such as eggs, sugar, fats and oils, nuts and dried fruit </w:t>
            </w:r>
            <w:r>
              <w:t xml:space="preserve">are included in </w:t>
            </w:r>
            <w:r w:rsidR="00CC2E41" w:rsidRPr="00CC2E41">
              <w:rPr>
                <w:rStyle w:val="SITemporaryText-red"/>
              </w:rPr>
              <w:t xml:space="preserve">FBPTEC3XX1 </w:t>
            </w:r>
            <w:r w:rsidR="00CC2E41" w:rsidRPr="00CC2E41">
              <w:t xml:space="preserve">Work with bakery ingredients, their </w:t>
            </w:r>
            <w:proofErr w:type="gramStart"/>
            <w:r w:rsidR="00CC2E41" w:rsidRPr="00CC2E41">
              <w:t>functions</w:t>
            </w:r>
            <w:proofErr w:type="gramEnd"/>
            <w:r w:rsidR="00CC2E41" w:rsidRPr="00CC2E41">
              <w:t xml:space="preserve"> and interactions</w:t>
            </w:r>
            <w:r w:rsidR="00CC2E41">
              <w:t>.</w:t>
            </w:r>
          </w:p>
          <w:p w14:paraId="05F6F752" w14:textId="77777777" w:rsidR="00CC2E41" w:rsidRPr="0016171A" w:rsidRDefault="00CC2E41" w:rsidP="00756EC4">
            <w:pPr>
              <w:pStyle w:val="SIText"/>
            </w:pPr>
          </w:p>
          <w:p w14:paraId="42ED0111" w14:textId="77777777" w:rsidR="00CC2E41" w:rsidRPr="00CC2E41" w:rsidRDefault="00CC2E41" w:rsidP="00CC2E41">
            <w:pPr>
              <w:pStyle w:val="SIText"/>
            </w:pPr>
            <w:r w:rsidRPr="00CC2E41">
              <w:t>This unit applies to individuals who work in commercial or high volume bakeries. It typically applies to the production worker responsible for producing baked products, where a knowledge of ingredients and how they react during processing is essential for maintaining product quality and consistency and will assist with identifying common processing faults and the corrective actions to be applied.</w:t>
            </w:r>
          </w:p>
          <w:p w14:paraId="57CFC050" w14:textId="77777777" w:rsidR="00756EC4" w:rsidRPr="0016171A" w:rsidRDefault="00756EC4" w:rsidP="00756EC4">
            <w:pPr>
              <w:pStyle w:val="SIText"/>
            </w:pPr>
          </w:p>
          <w:p w14:paraId="3130C376" w14:textId="77777777" w:rsidR="005A34F0" w:rsidRPr="005A34F0" w:rsidRDefault="005A34F0" w:rsidP="005A34F0">
            <w:r w:rsidRPr="005A34F0">
              <w:t>All work must be carried out to comply with workplace procedures according to state/territory health and safety and food safety regulations, legislation and standards that apply to the workplace.</w:t>
            </w:r>
          </w:p>
          <w:p w14:paraId="2EA497A0" w14:textId="77777777" w:rsidR="00756EC4" w:rsidRPr="0016171A" w:rsidRDefault="00756EC4" w:rsidP="00756EC4">
            <w:pPr>
              <w:pStyle w:val="SIText"/>
            </w:pPr>
          </w:p>
          <w:p w14:paraId="24D4BDB1" w14:textId="2BEDAB2F" w:rsidR="0041634A" w:rsidRPr="000754EC" w:rsidRDefault="00756EC4" w:rsidP="00756EC4">
            <w:r w:rsidRPr="0016171A">
              <w:t>No licensing, legislative or certification requirements apply to this unit at the time of publication.</w:t>
            </w:r>
          </w:p>
        </w:tc>
      </w:tr>
      <w:tr w:rsidR="00F1480E" w:rsidRPr="00963A46" w14:paraId="21CDDE56" w14:textId="77777777" w:rsidTr="00CA2922">
        <w:tc>
          <w:tcPr>
            <w:tcW w:w="1396" w:type="pct"/>
            <w:shd w:val="clear" w:color="auto" w:fill="auto"/>
          </w:tcPr>
          <w:p w14:paraId="4CB32CF3" w14:textId="77777777" w:rsidR="00F1480E" w:rsidRPr="000754EC" w:rsidRDefault="00FD557D" w:rsidP="000754EC">
            <w:pPr>
              <w:pStyle w:val="SIHeading2"/>
            </w:pPr>
            <w:r w:rsidRPr="00923720">
              <w:t>Prerequisite Unit</w:t>
            </w:r>
          </w:p>
        </w:tc>
        <w:tc>
          <w:tcPr>
            <w:tcW w:w="3604" w:type="pct"/>
            <w:shd w:val="clear" w:color="auto" w:fill="auto"/>
          </w:tcPr>
          <w:p w14:paraId="10D04AAF" w14:textId="5CAAD8B2" w:rsidR="00F1480E" w:rsidRPr="000754EC" w:rsidRDefault="00F1480E" w:rsidP="000754EC">
            <w:pPr>
              <w:pStyle w:val="SIText"/>
            </w:pPr>
            <w:r w:rsidRPr="008908DE">
              <w:t>Ni</w:t>
            </w:r>
            <w:r w:rsidR="007A300D" w:rsidRPr="000754EC">
              <w:t xml:space="preserve">l </w:t>
            </w:r>
          </w:p>
        </w:tc>
      </w:tr>
      <w:tr w:rsidR="00F1480E" w:rsidRPr="00963A46" w14:paraId="2D7B584B" w14:textId="77777777" w:rsidTr="00CA2922">
        <w:tc>
          <w:tcPr>
            <w:tcW w:w="1396" w:type="pct"/>
            <w:shd w:val="clear" w:color="auto" w:fill="auto"/>
          </w:tcPr>
          <w:p w14:paraId="71D75D02" w14:textId="77777777" w:rsidR="00F1480E" w:rsidRPr="000754EC" w:rsidRDefault="00FD557D" w:rsidP="000754EC">
            <w:pPr>
              <w:pStyle w:val="SIHeading2"/>
            </w:pPr>
            <w:r w:rsidRPr="00923720">
              <w:t>Unit Sector</w:t>
            </w:r>
          </w:p>
        </w:tc>
        <w:tc>
          <w:tcPr>
            <w:tcW w:w="3604" w:type="pct"/>
            <w:shd w:val="clear" w:color="auto" w:fill="auto"/>
          </w:tcPr>
          <w:p w14:paraId="6E1818C6" w14:textId="38DC85A4" w:rsidR="00F1480E" w:rsidRPr="000754EC" w:rsidRDefault="005A34F0" w:rsidP="000754EC">
            <w:pPr>
              <w:pStyle w:val="SIText"/>
            </w:pPr>
            <w:r>
              <w:t>Technical (TEC)</w:t>
            </w:r>
          </w:p>
        </w:tc>
      </w:tr>
    </w:tbl>
    <w:p w14:paraId="6FF71287"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18A2206F" w14:textId="77777777" w:rsidTr="00CA2922">
        <w:trPr>
          <w:cantSplit/>
          <w:tblHeader/>
        </w:trPr>
        <w:tc>
          <w:tcPr>
            <w:tcW w:w="1396" w:type="pct"/>
            <w:tcBorders>
              <w:bottom w:val="single" w:sz="4" w:space="0" w:color="C0C0C0"/>
            </w:tcBorders>
            <w:shd w:val="clear" w:color="auto" w:fill="auto"/>
          </w:tcPr>
          <w:p w14:paraId="748ECAB6"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2503AA1F" w14:textId="77777777" w:rsidR="00F1480E" w:rsidRPr="000754EC" w:rsidRDefault="00FD557D" w:rsidP="000754EC">
            <w:pPr>
              <w:pStyle w:val="SIHeading2"/>
            </w:pPr>
            <w:r w:rsidRPr="00923720">
              <w:t>Performance Criteria</w:t>
            </w:r>
          </w:p>
        </w:tc>
      </w:tr>
      <w:tr w:rsidR="00F1480E" w:rsidRPr="00963A46" w14:paraId="56AA38B3" w14:textId="77777777" w:rsidTr="00CA2922">
        <w:trPr>
          <w:cantSplit/>
          <w:tblHeader/>
        </w:trPr>
        <w:tc>
          <w:tcPr>
            <w:tcW w:w="1396" w:type="pct"/>
            <w:tcBorders>
              <w:top w:val="single" w:sz="4" w:space="0" w:color="C0C0C0"/>
            </w:tcBorders>
            <w:shd w:val="clear" w:color="auto" w:fill="auto"/>
          </w:tcPr>
          <w:p w14:paraId="1EC30C81"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3BC383F6"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41634A" w:rsidRPr="00963A46" w14:paraId="6C6A0BC7" w14:textId="77777777" w:rsidTr="00CA2922">
        <w:trPr>
          <w:cantSplit/>
        </w:trPr>
        <w:tc>
          <w:tcPr>
            <w:tcW w:w="1396" w:type="pct"/>
            <w:shd w:val="clear" w:color="auto" w:fill="auto"/>
          </w:tcPr>
          <w:p w14:paraId="5B4E1E0A" w14:textId="0FD3DB93" w:rsidR="0041634A" w:rsidRPr="0041634A" w:rsidRDefault="0041634A" w:rsidP="0041634A">
            <w:pPr>
              <w:pStyle w:val="SIText"/>
            </w:pPr>
            <w:r w:rsidRPr="0041634A">
              <w:t xml:space="preserve">1. </w:t>
            </w:r>
            <w:r w:rsidR="00144364">
              <w:t>Identify different flour types</w:t>
            </w:r>
            <w:r w:rsidR="00CC2E41">
              <w:t>, their properties and uses</w:t>
            </w:r>
            <w:r w:rsidR="00144364">
              <w:t xml:space="preserve"> </w:t>
            </w:r>
          </w:p>
        </w:tc>
        <w:tc>
          <w:tcPr>
            <w:tcW w:w="3604" w:type="pct"/>
            <w:shd w:val="clear" w:color="auto" w:fill="auto"/>
          </w:tcPr>
          <w:p w14:paraId="7C6A7C1E" w14:textId="5F76ADA3" w:rsidR="00144364" w:rsidRDefault="00756EC4" w:rsidP="00756EC4">
            <w:pPr>
              <w:pStyle w:val="SIText"/>
            </w:pPr>
            <w:r>
              <w:t xml:space="preserve">1.1 </w:t>
            </w:r>
            <w:r w:rsidR="00144364">
              <w:t>Identify characteristics of flour produced from different grains</w:t>
            </w:r>
          </w:p>
          <w:p w14:paraId="66F02512" w14:textId="0AE0799B" w:rsidR="00265BEF" w:rsidRDefault="00265BEF" w:rsidP="00756EC4">
            <w:pPr>
              <w:pStyle w:val="SIText"/>
            </w:pPr>
            <w:r>
              <w:t>1.2 Identify the purpose of flour in bakery products</w:t>
            </w:r>
          </w:p>
          <w:p w14:paraId="19C7AA1B" w14:textId="5318428C" w:rsidR="00CC2E41" w:rsidRPr="00CC2E41" w:rsidRDefault="00CC2E41" w:rsidP="00CC2E41">
            <w:pPr>
              <w:pStyle w:val="SIText"/>
            </w:pPr>
            <w:r>
              <w:t xml:space="preserve">1.3 </w:t>
            </w:r>
            <w:r w:rsidRPr="00CC2E41">
              <w:t xml:space="preserve">Identify each component of flour, including protein quality and quantity, fibre content, starch levels and damaged starch, fats/oils, natural </w:t>
            </w:r>
            <w:proofErr w:type="gramStart"/>
            <w:r w:rsidRPr="00CC2E41">
              <w:t>sugars</w:t>
            </w:r>
            <w:proofErr w:type="gramEnd"/>
            <w:r w:rsidRPr="00CC2E41">
              <w:t xml:space="preserve"> and moisture contents</w:t>
            </w:r>
          </w:p>
          <w:p w14:paraId="60A5F584" w14:textId="364C126B" w:rsidR="00CC2E41" w:rsidRDefault="00CC2E41" w:rsidP="00756EC4">
            <w:pPr>
              <w:pStyle w:val="SIText"/>
            </w:pPr>
            <w:r>
              <w:t xml:space="preserve">1.4 </w:t>
            </w:r>
            <w:r w:rsidRPr="00CC2E41">
              <w:t>Identify the different types and/or grades of flour</w:t>
            </w:r>
            <w:r>
              <w:t xml:space="preserve"> available to produce baked products</w:t>
            </w:r>
          </w:p>
          <w:p w14:paraId="24B4901B" w14:textId="773653C9" w:rsidR="00756EC4" w:rsidRDefault="00756EC4" w:rsidP="00756EC4">
            <w:pPr>
              <w:pStyle w:val="SIText"/>
            </w:pPr>
            <w:r w:rsidRPr="002E25B4">
              <w:t>1.</w:t>
            </w:r>
            <w:r w:rsidR="00CC2E41">
              <w:t>5</w:t>
            </w:r>
            <w:r w:rsidRPr="002E25B4">
              <w:t xml:space="preserve"> </w:t>
            </w:r>
            <w:r w:rsidR="00144364">
              <w:t>Identify storage requirements of flour</w:t>
            </w:r>
            <w:r w:rsidRPr="002E25B4">
              <w:t xml:space="preserve"> </w:t>
            </w:r>
            <w:r w:rsidR="00F81120">
              <w:t>to maintain quality</w:t>
            </w:r>
          </w:p>
          <w:p w14:paraId="17E2E08F" w14:textId="02368B3C" w:rsidR="00F81120" w:rsidRPr="00756EC4" w:rsidRDefault="00F81120" w:rsidP="00756EC4">
            <w:pPr>
              <w:pStyle w:val="SIText"/>
            </w:pPr>
            <w:r>
              <w:t>1.</w:t>
            </w:r>
            <w:r w:rsidR="00CC2E41">
              <w:t>6</w:t>
            </w:r>
            <w:r>
              <w:t xml:space="preserve"> Recognise common faults that can occur in baked products that are related to flour</w:t>
            </w:r>
          </w:p>
          <w:p w14:paraId="313653B3" w14:textId="5FA28B42" w:rsidR="00144364" w:rsidRDefault="00F81120" w:rsidP="00756EC4">
            <w:pPr>
              <w:pStyle w:val="SIText"/>
            </w:pPr>
            <w:r>
              <w:t>1.</w:t>
            </w:r>
            <w:r w:rsidR="00CC2E41">
              <w:t>7</w:t>
            </w:r>
            <w:r>
              <w:t xml:space="preserve"> </w:t>
            </w:r>
            <w:r w:rsidR="00144364">
              <w:t xml:space="preserve">Identify common </w:t>
            </w:r>
            <w:r w:rsidR="00ED27F1">
              <w:t xml:space="preserve">food safety hazards and </w:t>
            </w:r>
            <w:r w:rsidR="00144364">
              <w:t>allergies related to flour</w:t>
            </w:r>
          </w:p>
          <w:p w14:paraId="74F815D2" w14:textId="09A2E177" w:rsidR="00F81120" w:rsidRPr="0041634A" w:rsidRDefault="00F81120" w:rsidP="00756EC4">
            <w:pPr>
              <w:pStyle w:val="SIText"/>
            </w:pPr>
            <w:r>
              <w:t>1.</w:t>
            </w:r>
            <w:r w:rsidR="00CC2E41">
              <w:t>8</w:t>
            </w:r>
            <w:r>
              <w:t xml:space="preserve"> </w:t>
            </w:r>
            <w:r w:rsidR="00EC0406">
              <w:t>Determine</w:t>
            </w:r>
            <w:r>
              <w:t xml:space="preserve"> the hazards related to working with flour and how the associated risks can be managed</w:t>
            </w:r>
          </w:p>
        </w:tc>
      </w:tr>
      <w:tr w:rsidR="0041634A" w:rsidRPr="00963A46" w14:paraId="3A2A52B8" w14:textId="77777777" w:rsidTr="00CA2922">
        <w:trPr>
          <w:cantSplit/>
        </w:trPr>
        <w:tc>
          <w:tcPr>
            <w:tcW w:w="1396" w:type="pct"/>
            <w:shd w:val="clear" w:color="auto" w:fill="auto"/>
          </w:tcPr>
          <w:p w14:paraId="3B52C01D" w14:textId="710DF146" w:rsidR="0041634A" w:rsidRPr="0041634A" w:rsidRDefault="0041634A" w:rsidP="0041634A">
            <w:pPr>
              <w:pStyle w:val="SIText"/>
            </w:pPr>
            <w:r w:rsidRPr="0041634A">
              <w:lastRenderedPageBreak/>
              <w:t xml:space="preserve">2. </w:t>
            </w:r>
            <w:r w:rsidR="00F81120">
              <w:t xml:space="preserve">Work with </w:t>
            </w:r>
            <w:r w:rsidR="009B676F">
              <w:t>leavening agents</w:t>
            </w:r>
          </w:p>
        </w:tc>
        <w:tc>
          <w:tcPr>
            <w:tcW w:w="3604" w:type="pct"/>
            <w:shd w:val="clear" w:color="auto" w:fill="auto"/>
          </w:tcPr>
          <w:p w14:paraId="7EBAC1FD" w14:textId="3DB78970" w:rsidR="00F81120" w:rsidRDefault="005C3DED" w:rsidP="0041634A">
            <w:pPr>
              <w:pStyle w:val="SIText"/>
            </w:pPr>
            <w:r>
              <w:t>2.1 Identify differen</w:t>
            </w:r>
            <w:r w:rsidR="00265BEF">
              <w:t>t</w:t>
            </w:r>
            <w:r>
              <w:t xml:space="preserve"> types of </w:t>
            </w:r>
            <w:r w:rsidR="00265BEF">
              <w:t>leavening agents</w:t>
            </w:r>
            <w:r>
              <w:t xml:space="preserve"> and how they </w:t>
            </w:r>
            <w:r w:rsidR="00265BEF">
              <w:t>ferment</w:t>
            </w:r>
            <w:r>
              <w:t xml:space="preserve"> in </w:t>
            </w:r>
            <w:r w:rsidR="00265BEF">
              <w:t xml:space="preserve">the </w:t>
            </w:r>
            <w:r>
              <w:t>baking</w:t>
            </w:r>
            <w:r w:rsidR="00265BEF">
              <w:t xml:space="preserve"> process</w:t>
            </w:r>
          </w:p>
          <w:p w14:paraId="09D75FB4" w14:textId="59BA7650" w:rsidR="005C3DED" w:rsidRDefault="005C3DED" w:rsidP="0041634A">
            <w:pPr>
              <w:pStyle w:val="SIText"/>
            </w:pPr>
            <w:r>
              <w:t xml:space="preserve">2.2 Recognise the impact of </w:t>
            </w:r>
            <w:r w:rsidR="00265BEF">
              <w:t>leavening agents</w:t>
            </w:r>
            <w:r>
              <w:t xml:space="preserve"> on baked products</w:t>
            </w:r>
          </w:p>
          <w:p w14:paraId="36B2C10C" w14:textId="45205F49" w:rsidR="005C3DED" w:rsidRDefault="005C3DED" w:rsidP="0041634A">
            <w:pPr>
              <w:pStyle w:val="SIText"/>
            </w:pPr>
            <w:r>
              <w:t xml:space="preserve">2.3 </w:t>
            </w:r>
            <w:r w:rsidR="00C07623">
              <w:t xml:space="preserve">Identify the storage requirements for </w:t>
            </w:r>
            <w:r w:rsidR="00265BEF">
              <w:t>leavening agents</w:t>
            </w:r>
            <w:r w:rsidR="00265BEF" w:rsidRPr="00265BEF">
              <w:t xml:space="preserve"> </w:t>
            </w:r>
            <w:r w:rsidR="00C07623">
              <w:t>to ensure viability</w:t>
            </w:r>
          </w:p>
          <w:p w14:paraId="0947D64D" w14:textId="0006C49E" w:rsidR="00C07623" w:rsidRDefault="00C07623" w:rsidP="0041634A">
            <w:pPr>
              <w:pStyle w:val="SIText"/>
            </w:pPr>
            <w:r>
              <w:t xml:space="preserve">2.4 Recognise the various ways that </w:t>
            </w:r>
            <w:r w:rsidR="00265BEF">
              <w:t>leavening agents</w:t>
            </w:r>
            <w:r>
              <w:t xml:space="preserve"> can be used in baked products</w:t>
            </w:r>
          </w:p>
          <w:p w14:paraId="3C63DBA2" w14:textId="1AD718FD" w:rsidR="00C07623" w:rsidRPr="00C07623" w:rsidRDefault="00C07623" w:rsidP="00C07623">
            <w:pPr>
              <w:pStyle w:val="SIText"/>
            </w:pPr>
            <w:r>
              <w:t>2.5</w:t>
            </w:r>
            <w:r w:rsidRPr="00C07623">
              <w:t xml:space="preserve"> Recognise common faults that can occur in baked products that are related to </w:t>
            </w:r>
            <w:r w:rsidR="00EC0406">
              <w:t>fermentation</w:t>
            </w:r>
          </w:p>
          <w:p w14:paraId="5DEDB7B5" w14:textId="6F323849" w:rsidR="00C07623" w:rsidRDefault="00C07623" w:rsidP="00C07623">
            <w:pPr>
              <w:pStyle w:val="SIText"/>
            </w:pPr>
            <w:r>
              <w:t xml:space="preserve">2.6 Identify common food safety hazards related to </w:t>
            </w:r>
            <w:r w:rsidR="00265BEF">
              <w:t>leavening agents and fermentation</w:t>
            </w:r>
          </w:p>
          <w:p w14:paraId="43414614" w14:textId="350D4AD4" w:rsidR="00756EC4" w:rsidRPr="0041634A" w:rsidRDefault="00C07623" w:rsidP="00C07623">
            <w:pPr>
              <w:pStyle w:val="SIText"/>
            </w:pPr>
            <w:r>
              <w:t xml:space="preserve">2.7 Determine the hazards related to working with </w:t>
            </w:r>
            <w:r w:rsidR="00265BEF">
              <w:t xml:space="preserve">leavening agents </w:t>
            </w:r>
            <w:r>
              <w:t>and how the associated risks can be managed</w:t>
            </w:r>
          </w:p>
        </w:tc>
      </w:tr>
      <w:tr w:rsidR="00CC2E41" w:rsidRPr="00963A46" w14:paraId="27DA3DC9" w14:textId="77777777" w:rsidTr="00CA2922">
        <w:trPr>
          <w:cantSplit/>
        </w:trPr>
        <w:tc>
          <w:tcPr>
            <w:tcW w:w="1396" w:type="pct"/>
            <w:shd w:val="clear" w:color="auto" w:fill="auto"/>
          </w:tcPr>
          <w:p w14:paraId="217F4704" w14:textId="7CE7CB5B" w:rsidR="00CC2E41" w:rsidRPr="0041634A" w:rsidRDefault="00CC2E41" w:rsidP="0041634A">
            <w:pPr>
              <w:pStyle w:val="SIText"/>
            </w:pPr>
            <w:r>
              <w:t>3. Work with bakery additives</w:t>
            </w:r>
          </w:p>
        </w:tc>
        <w:tc>
          <w:tcPr>
            <w:tcW w:w="3604" w:type="pct"/>
            <w:shd w:val="clear" w:color="auto" w:fill="auto"/>
          </w:tcPr>
          <w:p w14:paraId="469B0AFE" w14:textId="64BECB94" w:rsidR="00CC2E41" w:rsidRDefault="003C480F" w:rsidP="0041634A">
            <w:pPr>
              <w:pStyle w:val="SIText"/>
            </w:pPr>
            <w:r>
              <w:t>3.1 Identify typical additives that are used to produce baked products</w:t>
            </w:r>
          </w:p>
          <w:p w14:paraId="0694E0FC" w14:textId="2BF0B8AB" w:rsidR="003C480F" w:rsidRDefault="003C480F" w:rsidP="0041634A">
            <w:pPr>
              <w:pStyle w:val="SIText"/>
            </w:pPr>
            <w:r>
              <w:t>3.2 Recognise the purpose of different additives</w:t>
            </w:r>
            <w:r w:rsidR="00EC0406">
              <w:t xml:space="preserve"> and their effect on baked products</w:t>
            </w:r>
          </w:p>
          <w:p w14:paraId="48A25C19" w14:textId="220D44B5" w:rsidR="00EC0406" w:rsidRPr="00EC0406" w:rsidRDefault="00EC0406" w:rsidP="00EC0406">
            <w:pPr>
              <w:pStyle w:val="SIText"/>
            </w:pPr>
            <w:r>
              <w:t xml:space="preserve">2.3 </w:t>
            </w:r>
            <w:r w:rsidRPr="00EC0406">
              <w:t xml:space="preserve">Identify the storage requirements for </w:t>
            </w:r>
            <w:r>
              <w:t>bakery additives</w:t>
            </w:r>
            <w:r w:rsidRPr="00EC0406">
              <w:t xml:space="preserve"> to ensure viability</w:t>
            </w:r>
          </w:p>
          <w:p w14:paraId="6FE5C6A3" w14:textId="502EF4D6" w:rsidR="00EC0406" w:rsidRPr="00EC0406" w:rsidRDefault="00EC0406" w:rsidP="00EC0406">
            <w:pPr>
              <w:pStyle w:val="SIText"/>
            </w:pPr>
            <w:r>
              <w:t>2.5</w:t>
            </w:r>
            <w:r w:rsidRPr="00EC0406">
              <w:t xml:space="preserve"> Recognise common faults that can occur in baked products that are related to </w:t>
            </w:r>
            <w:r>
              <w:t>additives</w:t>
            </w:r>
          </w:p>
          <w:p w14:paraId="5D024EE7" w14:textId="2C72EA2F" w:rsidR="00EC0406" w:rsidRPr="00EC0406" w:rsidRDefault="00EC0406" w:rsidP="00EC0406">
            <w:pPr>
              <w:pStyle w:val="SIText"/>
            </w:pPr>
            <w:r>
              <w:t>2.6 Identify common food safety hazards related to bakery additives and how they are controlled</w:t>
            </w:r>
          </w:p>
          <w:p w14:paraId="2AD4269E" w14:textId="3153F9C9" w:rsidR="00CC2E41" w:rsidRDefault="00EC0406" w:rsidP="00EC0406">
            <w:pPr>
              <w:pStyle w:val="SIText"/>
            </w:pPr>
            <w:r>
              <w:t>2.7 Determine the hazards related to working with bakery additives</w:t>
            </w:r>
            <w:r w:rsidRPr="00EC0406">
              <w:t xml:space="preserve"> and how the associated risks can be managed</w:t>
            </w:r>
          </w:p>
        </w:tc>
      </w:tr>
    </w:tbl>
    <w:p w14:paraId="7E570AB3" w14:textId="77777777" w:rsidR="005F771F" w:rsidRPr="000754EC" w:rsidRDefault="005F771F" w:rsidP="000754EC">
      <w:r>
        <w:br w:type="page"/>
      </w:r>
    </w:p>
    <w:p w14:paraId="6C426711" w14:textId="77777777" w:rsidR="00F1480E" w:rsidRPr="00DD0726" w:rsidRDefault="00F1480E"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2FE91B15" w14:textId="77777777" w:rsidTr="00CA2922">
        <w:trPr>
          <w:tblHeader/>
        </w:trPr>
        <w:tc>
          <w:tcPr>
            <w:tcW w:w="5000" w:type="pct"/>
            <w:gridSpan w:val="2"/>
          </w:tcPr>
          <w:p w14:paraId="4A78E2B3" w14:textId="77777777" w:rsidR="00F1480E" w:rsidRPr="000754EC" w:rsidRDefault="00FD557D" w:rsidP="000754EC">
            <w:pPr>
              <w:pStyle w:val="SIHeading2"/>
            </w:pPr>
            <w:r w:rsidRPr="00041E59">
              <w:t>F</w:t>
            </w:r>
            <w:r w:rsidRPr="000754EC">
              <w:t>oundation Skills</w:t>
            </w:r>
          </w:p>
          <w:p w14:paraId="1A9DB9AE" w14:textId="77777777" w:rsidR="00F1480E" w:rsidRPr="000754EC" w:rsidRDefault="00F1480E" w:rsidP="000754EC">
            <w:pPr>
              <w:rPr>
                <w:rStyle w:val="SIText-Italic"/>
                <w:rFonts w:eastAsiaTheme="majorEastAsia"/>
              </w:rPr>
            </w:pPr>
            <w:r w:rsidRPr="000754EC">
              <w:rPr>
                <w:rStyle w:val="SIText-Italic"/>
                <w:rFonts w:eastAsiaTheme="majorEastAsia"/>
              </w:rPr>
              <w:t xml:space="preserve">This section describes those language, literacy, </w:t>
            </w:r>
            <w:proofErr w:type="gramStart"/>
            <w:r w:rsidRPr="000754EC">
              <w:rPr>
                <w:rStyle w:val="SIText-Italic"/>
                <w:rFonts w:eastAsiaTheme="majorEastAsia"/>
              </w:rPr>
              <w:t>numeracy</w:t>
            </w:r>
            <w:proofErr w:type="gramEnd"/>
            <w:r w:rsidRPr="000754EC">
              <w:rPr>
                <w:rStyle w:val="SIText-Italic"/>
                <w:rFonts w:eastAsiaTheme="majorEastAsia"/>
              </w:rPr>
              <w:t xml:space="preserve"> and employment skills that are essential for performance in this unit of competency but are not explicit in the performance criteria.</w:t>
            </w:r>
          </w:p>
        </w:tc>
      </w:tr>
      <w:tr w:rsidR="00F1480E" w:rsidRPr="00336FCA" w:rsidDel="00423CB2" w14:paraId="6252EAFF" w14:textId="77777777" w:rsidTr="00CA2922">
        <w:trPr>
          <w:tblHeader/>
        </w:trPr>
        <w:tc>
          <w:tcPr>
            <w:tcW w:w="1396" w:type="pct"/>
          </w:tcPr>
          <w:p w14:paraId="1CC0CA6D"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2B226A40"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41634A" w:rsidRPr="00336FCA" w:rsidDel="00423CB2" w14:paraId="5429AB67" w14:textId="77777777" w:rsidTr="00CA2922">
        <w:tc>
          <w:tcPr>
            <w:tcW w:w="1396" w:type="pct"/>
          </w:tcPr>
          <w:p w14:paraId="220E18FF" w14:textId="0864F2A4" w:rsidR="0041634A" w:rsidRPr="0041634A" w:rsidRDefault="0041634A" w:rsidP="0041634A">
            <w:pPr>
              <w:pStyle w:val="SIText"/>
            </w:pPr>
            <w:r w:rsidRPr="0041634A">
              <w:t>Learning</w:t>
            </w:r>
          </w:p>
        </w:tc>
        <w:tc>
          <w:tcPr>
            <w:tcW w:w="3604" w:type="pct"/>
          </w:tcPr>
          <w:p w14:paraId="106029A0" w14:textId="6AEA37CC" w:rsidR="0041634A" w:rsidRPr="0041634A" w:rsidRDefault="0041634A" w:rsidP="0041634A">
            <w:pPr>
              <w:pStyle w:val="SIBulletList1"/>
            </w:pPr>
            <w:r w:rsidRPr="0041634A">
              <w:t xml:space="preserve">Problem-solve issues with </w:t>
            </w:r>
            <w:r w:rsidR="00C07623">
              <w:t>baking pr</w:t>
            </w:r>
            <w:r w:rsidR="00D77081">
              <w:t>o</w:t>
            </w:r>
            <w:r w:rsidR="00C07623">
              <w:t>cess</w:t>
            </w:r>
            <w:r w:rsidRPr="0041634A">
              <w:t xml:space="preserve"> </w:t>
            </w:r>
            <w:r w:rsidR="00D77081">
              <w:t xml:space="preserve">and ingredients </w:t>
            </w:r>
            <w:r w:rsidRPr="0041634A">
              <w:t>to ensure quality outcomes</w:t>
            </w:r>
          </w:p>
        </w:tc>
      </w:tr>
      <w:tr w:rsidR="0041634A" w:rsidRPr="00336FCA" w:rsidDel="00423CB2" w14:paraId="32776B90" w14:textId="77777777" w:rsidTr="00CA2922">
        <w:tc>
          <w:tcPr>
            <w:tcW w:w="1396" w:type="pct"/>
          </w:tcPr>
          <w:p w14:paraId="5DA164CF" w14:textId="54250FD2" w:rsidR="0041634A" w:rsidRPr="0041634A" w:rsidRDefault="0041634A" w:rsidP="0041634A">
            <w:pPr>
              <w:pStyle w:val="SIText"/>
            </w:pPr>
            <w:r w:rsidRPr="0041634A">
              <w:t>Reading</w:t>
            </w:r>
          </w:p>
        </w:tc>
        <w:tc>
          <w:tcPr>
            <w:tcW w:w="3604" w:type="pct"/>
          </w:tcPr>
          <w:p w14:paraId="461F1BB9" w14:textId="1C60F435" w:rsidR="0041634A" w:rsidRPr="00D77081" w:rsidRDefault="0041634A" w:rsidP="00D77081">
            <w:pPr>
              <w:pStyle w:val="SIBulletList1"/>
            </w:pPr>
            <w:r w:rsidRPr="0041634A">
              <w:t xml:space="preserve">Interpret </w:t>
            </w:r>
            <w:r w:rsidR="00C07623">
              <w:t xml:space="preserve">key information from </w:t>
            </w:r>
            <w:r w:rsidR="007F04AD">
              <w:t>P</w:t>
            </w:r>
            <w:r w:rsidR="00C07623">
              <w:t xml:space="preserve">roduct </w:t>
            </w:r>
            <w:r w:rsidR="007F04AD">
              <w:t>I</w:t>
            </w:r>
            <w:r w:rsidR="00C07623">
              <w:t xml:space="preserve">nformation </w:t>
            </w:r>
            <w:r w:rsidR="007F04AD">
              <w:t>F</w:t>
            </w:r>
            <w:r w:rsidR="00C07623">
              <w:t xml:space="preserve">orms (PIFs), labels, </w:t>
            </w:r>
            <w:r w:rsidR="007F04AD">
              <w:t>C</w:t>
            </w:r>
            <w:r w:rsidR="00C07623">
              <w:t xml:space="preserve">ertificates of </w:t>
            </w:r>
            <w:proofErr w:type="gramStart"/>
            <w:r w:rsidR="007F04AD">
              <w:t>Analyses</w:t>
            </w:r>
            <w:proofErr w:type="gramEnd"/>
            <w:r w:rsidR="00D77081">
              <w:t xml:space="preserve"> and workplace documents</w:t>
            </w:r>
          </w:p>
        </w:tc>
      </w:tr>
      <w:tr w:rsidR="00E331C2" w:rsidRPr="00336FCA" w:rsidDel="00423CB2" w14:paraId="1383636C" w14:textId="77777777" w:rsidTr="00CA2922">
        <w:tc>
          <w:tcPr>
            <w:tcW w:w="1396" w:type="pct"/>
          </w:tcPr>
          <w:p w14:paraId="33C20349" w14:textId="1386C3CC" w:rsidR="00E331C2" w:rsidRPr="0041634A" w:rsidRDefault="00E331C2" w:rsidP="0041634A">
            <w:pPr>
              <w:pStyle w:val="SIText"/>
            </w:pPr>
            <w:r>
              <w:t>Oral communication</w:t>
            </w:r>
          </w:p>
        </w:tc>
        <w:tc>
          <w:tcPr>
            <w:tcW w:w="3604" w:type="pct"/>
          </w:tcPr>
          <w:p w14:paraId="3504C842" w14:textId="0356BB16" w:rsidR="00D77081" w:rsidRPr="0041634A" w:rsidRDefault="00E331C2" w:rsidP="00EC0406">
            <w:pPr>
              <w:pStyle w:val="SIBulletList1"/>
            </w:pPr>
            <w:r>
              <w:t xml:space="preserve">Use industry terminology when referring to </w:t>
            </w:r>
            <w:r w:rsidR="007F04AD">
              <w:t>ingredients and their properties</w:t>
            </w:r>
          </w:p>
        </w:tc>
      </w:tr>
      <w:tr w:rsidR="0041634A" w:rsidRPr="00336FCA" w:rsidDel="00423CB2" w14:paraId="7694D57A" w14:textId="77777777" w:rsidTr="00CA2922">
        <w:tc>
          <w:tcPr>
            <w:tcW w:w="1396" w:type="pct"/>
          </w:tcPr>
          <w:p w14:paraId="098EBA16" w14:textId="700E8DA8" w:rsidR="0041634A" w:rsidRPr="0041634A" w:rsidRDefault="0041634A" w:rsidP="0041634A">
            <w:pPr>
              <w:pStyle w:val="SIText"/>
            </w:pPr>
            <w:r w:rsidRPr="0041634A">
              <w:t>Numeracy</w:t>
            </w:r>
          </w:p>
        </w:tc>
        <w:tc>
          <w:tcPr>
            <w:tcW w:w="3604" w:type="pct"/>
          </w:tcPr>
          <w:p w14:paraId="4385943E" w14:textId="2FA3C464" w:rsidR="00CD3301" w:rsidRPr="007F04AD" w:rsidRDefault="007F04AD" w:rsidP="007F04AD">
            <w:pPr>
              <w:pStyle w:val="SIBulletList1"/>
              <w:rPr>
                <w:rFonts w:eastAsia="Calibri"/>
              </w:rPr>
            </w:pPr>
            <w:r>
              <w:t>Interpret test results</w:t>
            </w:r>
          </w:p>
        </w:tc>
      </w:tr>
    </w:tbl>
    <w:p w14:paraId="5CC5BB3B" w14:textId="77777777" w:rsidR="00916CD7" w:rsidRDefault="00916CD7" w:rsidP="005F771F">
      <w:pPr>
        <w:pStyle w:val="SIText"/>
      </w:pPr>
    </w:p>
    <w:p w14:paraId="57A6DC0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0C32315D" w14:textId="77777777" w:rsidTr="00F33FF2">
        <w:tc>
          <w:tcPr>
            <w:tcW w:w="5000" w:type="pct"/>
            <w:gridSpan w:val="4"/>
          </w:tcPr>
          <w:p w14:paraId="375327FF" w14:textId="77777777" w:rsidR="00F1480E" w:rsidRPr="000754EC" w:rsidRDefault="00FD557D" w:rsidP="000754EC">
            <w:pPr>
              <w:pStyle w:val="SIHeading2"/>
            </w:pPr>
            <w:r w:rsidRPr="00923720">
              <w:t>U</w:t>
            </w:r>
            <w:r w:rsidRPr="000754EC">
              <w:t>nit Mapping Information</w:t>
            </w:r>
          </w:p>
        </w:tc>
      </w:tr>
      <w:tr w:rsidR="00F1480E" w14:paraId="2116285D" w14:textId="77777777" w:rsidTr="00F33FF2">
        <w:tc>
          <w:tcPr>
            <w:tcW w:w="1028" w:type="pct"/>
          </w:tcPr>
          <w:p w14:paraId="7C9C7A73" w14:textId="77777777" w:rsidR="00F1480E" w:rsidRPr="000754EC" w:rsidRDefault="00F1480E" w:rsidP="000754EC">
            <w:pPr>
              <w:pStyle w:val="SIText-Bold"/>
            </w:pPr>
            <w:r w:rsidRPr="00923720">
              <w:t>Code and title current version</w:t>
            </w:r>
          </w:p>
        </w:tc>
        <w:tc>
          <w:tcPr>
            <w:tcW w:w="1105" w:type="pct"/>
          </w:tcPr>
          <w:p w14:paraId="1A127A6D" w14:textId="77777777" w:rsidR="00F1480E" w:rsidRPr="000754EC" w:rsidRDefault="008322BE" w:rsidP="000754EC">
            <w:pPr>
              <w:pStyle w:val="SIText-Bold"/>
            </w:pPr>
            <w:r>
              <w:t xml:space="preserve">Code and title previous </w:t>
            </w:r>
            <w:r w:rsidR="00F1480E" w:rsidRPr="00923720">
              <w:t>version</w:t>
            </w:r>
          </w:p>
        </w:tc>
        <w:tc>
          <w:tcPr>
            <w:tcW w:w="1251" w:type="pct"/>
          </w:tcPr>
          <w:p w14:paraId="51EF69C2" w14:textId="77777777" w:rsidR="00F1480E" w:rsidRPr="000754EC" w:rsidRDefault="00F1480E" w:rsidP="000754EC">
            <w:pPr>
              <w:pStyle w:val="SIText-Bold"/>
            </w:pPr>
            <w:r w:rsidRPr="00923720">
              <w:t>Comments</w:t>
            </w:r>
          </w:p>
        </w:tc>
        <w:tc>
          <w:tcPr>
            <w:tcW w:w="1616" w:type="pct"/>
          </w:tcPr>
          <w:p w14:paraId="68B92039" w14:textId="77777777" w:rsidR="00F1480E" w:rsidRPr="000754EC" w:rsidRDefault="00F1480E" w:rsidP="000754EC">
            <w:pPr>
              <w:pStyle w:val="SIText-Bold"/>
            </w:pPr>
            <w:r w:rsidRPr="00923720">
              <w:t>Equivalence status</w:t>
            </w:r>
          </w:p>
        </w:tc>
      </w:tr>
      <w:tr w:rsidR="00041E59" w14:paraId="1243E22D" w14:textId="77777777" w:rsidTr="00F33FF2">
        <w:tc>
          <w:tcPr>
            <w:tcW w:w="1028" w:type="pct"/>
          </w:tcPr>
          <w:p w14:paraId="44351D00" w14:textId="10C35F96" w:rsidR="003C480F" w:rsidRPr="003C480F" w:rsidRDefault="003C480F" w:rsidP="003C480F">
            <w:r w:rsidRPr="003C480F">
              <w:t>FBPTEC3XX</w:t>
            </w:r>
            <w:r w:rsidR="006C7B91">
              <w:t>2</w:t>
            </w:r>
            <w:r w:rsidRPr="003C480F">
              <w:t xml:space="preserve"> Work with flours and baking additives</w:t>
            </w:r>
          </w:p>
          <w:p w14:paraId="6A1742B6" w14:textId="45306E3C" w:rsidR="00CD3301" w:rsidRPr="000754EC" w:rsidRDefault="00CD3301" w:rsidP="000754EC">
            <w:pPr>
              <w:pStyle w:val="SIText"/>
            </w:pPr>
          </w:p>
        </w:tc>
        <w:tc>
          <w:tcPr>
            <w:tcW w:w="1105" w:type="pct"/>
          </w:tcPr>
          <w:p w14:paraId="19673289" w14:textId="211E2554" w:rsidR="00041E59" w:rsidRPr="000754EC" w:rsidRDefault="00041E59" w:rsidP="000754EC">
            <w:pPr>
              <w:pStyle w:val="SIText"/>
            </w:pPr>
          </w:p>
        </w:tc>
        <w:tc>
          <w:tcPr>
            <w:tcW w:w="1251" w:type="pct"/>
          </w:tcPr>
          <w:p w14:paraId="270A7342" w14:textId="713A390E" w:rsidR="00041E59" w:rsidRPr="000754EC" w:rsidRDefault="00CD3301" w:rsidP="000754EC">
            <w:pPr>
              <w:pStyle w:val="SIText"/>
            </w:pPr>
            <w:r>
              <w:t>Newly created unit</w:t>
            </w:r>
          </w:p>
        </w:tc>
        <w:tc>
          <w:tcPr>
            <w:tcW w:w="1616" w:type="pct"/>
          </w:tcPr>
          <w:p w14:paraId="56DDB3B4" w14:textId="61ABC55F" w:rsidR="00916CD7" w:rsidRPr="000754EC" w:rsidRDefault="00916CD7" w:rsidP="000754EC">
            <w:pPr>
              <w:pStyle w:val="SIText"/>
            </w:pPr>
            <w:r>
              <w:t>No equivalent unit</w:t>
            </w:r>
          </w:p>
        </w:tc>
      </w:tr>
    </w:tbl>
    <w:p w14:paraId="51488D6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A55106" w14:paraId="63E205B5" w14:textId="77777777" w:rsidTr="00CA2922">
        <w:tc>
          <w:tcPr>
            <w:tcW w:w="1396" w:type="pct"/>
            <w:shd w:val="clear" w:color="auto" w:fill="auto"/>
          </w:tcPr>
          <w:p w14:paraId="67654C9B" w14:textId="77777777" w:rsidR="00F1480E" w:rsidRPr="000754EC" w:rsidRDefault="00FD557D" w:rsidP="000754EC">
            <w:pPr>
              <w:pStyle w:val="SIHeading2"/>
            </w:pPr>
            <w:r w:rsidRPr="00CC451E">
              <w:t>L</w:t>
            </w:r>
            <w:r w:rsidRPr="000754EC">
              <w:t>inks</w:t>
            </w:r>
          </w:p>
        </w:tc>
        <w:tc>
          <w:tcPr>
            <w:tcW w:w="3604" w:type="pct"/>
            <w:shd w:val="clear" w:color="auto" w:fill="auto"/>
          </w:tcPr>
          <w:p w14:paraId="3438CC3F" w14:textId="77777777" w:rsidR="00520E9A" w:rsidRPr="000754EC" w:rsidRDefault="00520E9A"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 xml:space="preserve">: </w:t>
            </w:r>
          </w:p>
          <w:p w14:paraId="020062FC" w14:textId="2ADAC49F" w:rsidR="00F1480E" w:rsidRPr="000754EC" w:rsidRDefault="0041634A" w:rsidP="00E40225">
            <w:pPr>
              <w:pStyle w:val="SIText"/>
            </w:pPr>
            <w:r w:rsidRPr="0041634A">
              <w:t>https://vetnet.gov.au/Pages/TrainingDocs.aspx?q=78b15323-cd38-483e-aad7-1159b570a5c4</w:t>
            </w:r>
          </w:p>
        </w:tc>
      </w:tr>
    </w:tbl>
    <w:p w14:paraId="7101D861" w14:textId="77777777" w:rsidR="00F1480E" w:rsidRDefault="00F1480E" w:rsidP="005F771F">
      <w:pPr>
        <w:pStyle w:val="SIText"/>
      </w:pPr>
    </w:p>
    <w:p w14:paraId="6ED6FA18"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20B620B3" w14:textId="77777777" w:rsidTr="00113678">
        <w:trPr>
          <w:tblHeader/>
        </w:trPr>
        <w:tc>
          <w:tcPr>
            <w:tcW w:w="1478" w:type="pct"/>
            <w:shd w:val="clear" w:color="auto" w:fill="auto"/>
          </w:tcPr>
          <w:p w14:paraId="48456A79"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2A127242" w14:textId="373B3669" w:rsidR="00556C4C" w:rsidRPr="000754EC" w:rsidRDefault="00556C4C" w:rsidP="003C480F">
            <w:pPr>
              <w:pStyle w:val="SIUnittitle"/>
            </w:pPr>
            <w:r w:rsidRPr="00F56827">
              <w:t xml:space="preserve">Assessment requirements for </w:t>
            </w:r>
            <w:r w:rsidR="003C480F" w:rsidRPr="003C480F">
              <w:t>FBPTEC3XX</w:t>
            </w:r>
            <w:r w:rsidR="006C7B91">
              <w:t>2</w:t>
            </w:r>
            <w:r w:rsidR="003C480F" w:rsidRPr="003C480F">
              <w:t xml:space="preserve"> Work with flours and baking additives</w:t>
            </w:r>
          </w:p>
        </w:tc>
      </w:tr>
      <w:tr w:rsidR="00556C4C" w:rsidRPr="00A55106" w14:paraId="5E0CD15B" w14:textId="77777777" w:rsidTr="00113678">
        <w:trPr>
          <w:tblHeader/>
        </w:trPr>
        <w:tc>
          <w:tcPr>
            <w:tcW w:w="5000" w:type="pct"/>
            <w:gridSpan w:val="2"/>
            <w:shd w:val="clear" w:color="auto" w:fill="auto"/>
          </w:tcPr>
          <w:p w14:paraId="06113AE3" w14:textId="77777777" w:rsidR="00556C4C" w:rsidRPr="000754EC" w:rsidRDefault="00D71E43" w:rsidP="000754EC">
            <w:pPr>
              <w:pStyle w:val="SIHeading2"/>
            </w:pPr>
            <w:r>
              <w:t>Performance E</w:t>
            </w:r>
            <w:r w:rsidRPr="000754EC">
              <w:t>vidence</w:t>
            </w:r>
          </w:p>
        </w:tc>
      </w:tr>
      <w:tr w:rsidR="00556C4C" w:rsidRPr="00067E1C" w14:paraId="7FB23ABF" w14:textId="77777777" w:rsidTr="00113678">
        <w:tc>
          <w:tcPr>
            <w:tcW w:w="5000" w:type="pct"/>
            <w:gridSpan w:val="2"/>
            <w:shd w:val="clear" w:color="auto" w:fill="auto"/>
          </w:tcPr>
          <w:p w14:paraId="2CC8876C"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23FFFB46" w14:textId="77777777" w:rsidR="0026394F" w:rsidRDefault="0026394F" w:rsidP="00E40225">
            <w:pPr>
              <w:pStyle w:val="SIText"/>
            </w:pPr>
          </w:p>
          <w:p w14:paraId="2B8C6D36" w14:textId="21E27ADB" w:rsidR="00C07623" w:rsidRDefault="0041634A" w:rsidP="0041634A">
            <w:pPr>
              <w:pStyle w:val="SIText"/>
            </w:pPr>
            <w:r w:rsidRPr="0041634A">
              <w:t xml:space="preserve">There must be evidence that the individual has </w:t>
            </w:r>
            <w:r w:rsidR="00C07623">
              <w:t xml:space="preserve">worked </w:t>
            </w:r>
            <w:r w:rsidR="00855474">
              <w:t xml:space="preserve">with flours and baking additives to identify their properties and functions in the baking process, including for: </w:t>
            </w:r>
          </w:p>
          <w:p w14:paraId="3A664847" w14:textId="21C009DC" w:rsidR="00C07623" w:rsidRDefault="00855474" w:rsidP="00C07623">
            <w:pPr>
              <w:pStyle w:val="SIBulletList2"/>
            </w:pPr>
            <w:r>
              <w:t>at least two different types of flour</w:t>
            </w:r>
          </w:p>
          <w:p w14:paraId="56D0D845" w14:textId="25D688C1" w:rsidR="00C07623" w:rsidRDefault="00855474" w:rsidP="00C372C1">
            <w:pPr>
              <w:pStyle w:val="SIBulletList2"/>
            </w:pPr>
            <w:r w:rsidRPr="00855474">
              <w:t>at least two different</w:t>
            </w:r>
            <w:r>
              <w:t xml:space="preserve"> </w:t>
            </w:r>
            <w:r w:rsidR="00265BEF">
              <w:t>leavening agents</w:t>
            </w:r>
            <w:r>
              <w:t>, and</w:t>
            </w:r>
          </w:p>
          <w:p w14:paraId="4EC4583B" w14:textId="77777777" w:rsidR="00556C4C" w:rsidRDefault="00855474" w:rsidP="00855474">
            <w:pPr>
              <w:pStyle w:val="SIBulletList2"/>
            </w:pPr>
            <w:r w:rsidRPr="00855474">
              <w:t xml:space="preserve">at least two different </w:t>
            </w:r>
            <w:r>
              <w:t>additives.</w:t>
            </w:r>
          </w:p>
          <w:p w14:paraId="5F594B7F" w14:textId="55E50A2E" w:rsidR="00855474" w:rsidRPr="000754EC" w:rsidRDefault="00855474" w:rsidP="00855474">
            <w:pPr>
              <w:pStyle w:val="SIBulletList2"/>
              <w:numPr>
                <w:ilvl w:val="0"/>
                <w:numId w:val="0"/>
              </w:numPr>
              <w:ind w:left="714"/>
            </w:pPr>
          </w:p>
        </w:tc>
      </w:tr>
    </w:tbl>
    <w:p w14:paraId="7384BC00"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530AB60D" w14:textId="77777777" w:rsidTr="00CA2922">
        <w:trPr>
          <w:tblHeader/>
        </w:trPr>
        <w:tc>
          <w:tcPr>
            <w:tcW w:w="5000" w:type="pct"/>
            <w:shd w:val="clear" w:color="auto" w:fill="auto"/>
          </w:tcPr>
          <w:p w14:paraId="462D4DB3" w14:textId="77777777" w:rsidR="00F1480E" w:rsidRPr="000754EC" w:rsidRDefault="00D71E43" w:rsidP="000754EC">
            <w:pPr>
              <w:pStyle w:val="SIHeading2"/>
            </w:pPr>
            <w:r w:rsidRPr="002C55E9">
              <w:t>K</w:t>
            </w:r>
            <w:r w:rsidRPr="000754EC">
              <w:t>nowledge Evidence</w:t>
            </w:r>
          </w:p>
        </w:tc>
      </w:tr>
      <w:tr w:rsidR="00F1480E" w:rsidRPr="00067E1C" w14:paraId="5C79BC49" w14:textId="77777777" w:rsidTr="00CA2922">
        <w:tc>
          <w:tcPr>
            <w:tcW w:w="5000" w:type="pct"/>
            <w:shd w:val="clear" w:color="auto" w:fill="auto"/>
          </w:tcPr>
          <w:p w14:paraId="49339CA9" w14:textId="77777777" w:rsidR="00CD3301" w:rsidRPr="00CD3301" w:rsidRDefault="00CD3301" w:rsidP="00CD3301">
            <w:pPr>
              <w:pStyle w:val="SIText"/>
            </w:pPr>
            <w:r w:rsidRPr="00093F2B">
              <w:t xml:space="preserve">An </w:t>
            </w:r>
            <w:r w:rsidRPr="00CD3301">
              <w:t>individual must be able to demonstrate the knowledge required to perform the tasks outlined in the elements and performance criteria of this unit. This includes knowledge of:</w:t>
            </w:r>
          </w:p>
          <w:p w14:paraId="384BF459" w14:textId="52D6C222" w:rsidR="0021558A" w:rsidRDefault="0021558A" w:rsidP="007F04AD">
            <w:pPr>
              <w:pStyle w:val="SIBulletList1"/>
            </w:pPr>
            <w:r>
              <w:t xml:space="preserve">different flours and their </w:t>
            </w:r>
            <w:r w:rsidR="003C480F">
              <w:t xml:space="preserve">uses and </w:t>
            </w:r>
            <w:r>
              <w:t>suitability for different baked products:</w:t>
            </w:r>
          </w:p>
          <w:p w14:paraId="5437A0F5" w14:textId="77777777" w:rsidR="0021558A" w:rsidRPr="0021558A" w:rsidRDefault="0021558A" w:rsidP="007F04AD">
            <w:pPr>
              <w:pStyle w:val="SIBulletList2"/>
            </w:pPr>
            <w:r w:rsidRPr="00FE789B">
              <w:t>baker’s or strong flour</w:t>
            </w:r>
          </w:p>
          <w:p w14:paraId="7526BF73" w14:textId="3794565A" w:rsidR="0021558A" w:rsidRDefault="0021558A" w:rsidP="007F04AD">
            <w:pPr>
              <w:pStyle w:val="SIBulletList2"/>
            </w:pPr>
            <w:r w:rsidRPr="00FE789B">
              <w:t>wholemeal flour</w:t>
            </w:r>
          </w:p>
          <w:p w14:paraId="50C18998" w14:textId="5DB0A63C" w:rsidR="0021558A" w:rsidRPr="0021558A" w:rsidRDefault="0021558A" w:rsidP="007F04AD">
            <w:pPr>
              <w:pStyle w:val="SIBulletList2"/>
            </w:pPr>
            <w:r>
              <w:t>weak flours</w:t>
            </w:r>
          </w:p>
          <w:p w14:paraId="25906B24" w14:textId="3970653A" w:rsidR="003C480F" w:rsidRPr="003C480F" w:rsidRDefault="003C480F" w:rsidP="003C480F">
            <w:pPr>
              <w:pStyle w:val="SIBulletList1"/>
            </w:pPr>
            <w:r w:rsidRPr="003C480F">
              <w:t xml:space="preserve">characteristics and differences </w:t>
            </w:r>
            <w:r>
              <w:t>in</w:t>
            </w:r>
            <w:r w:rsidRPr="003C480F">
              <w:t xml:space="preserve"> flour produced from a variety of new and ancient grains, and the cultivation required for successful propagation of the different crops</w:t>
            </w:r>
          </w:p>
          <w:p w14:paraId="55F67595" w14:textId="13E27DF4" w:rsidR="003C480F" w:rsidRDefault="0021558A" w:rsidP="007F04AD">
            <w:pPr>
              <w:pStyle w:val="SIBulletList1"/>
            </w:pPr>
            <w:r>
              <w:t>general physical-chemical properties of common flours</w:t>
            </w:r>
            <w:r w:rsidR="00D80468">
              <w:t xml:space="preserve">, including </w:t>
            </w:r>
            <w:r w:rsidR="003C480F" w:rsidRPr="003C480F">
              <w:t xml:space="preserve">protein quality and quantity, fibre content, starch levels and damaged starch, fats/oils, natural </w:t>
            </w:r>
            <w:proofErr w:type="gramStart"/>
            <w:r w:rsidR="003C480F" w:rsidRPr="003C480F">
              <w:t>sugars</w:t>
            </w:r>
            <w:proofErr w:type="gramEnd"/>
            <w:r w:rsidR="003C480F" w:rsidRPr="003C480F">
              <w:t xml:space="preserve"> and moisture contents</w:t>
            </w:r>
          </w:p>
          <w:p w14:paraId="6B51157C" w14:textId="6C88C4E5" w:rsidR="00D80468" w:rsidRDefault="00D80468" w:rsidP="007F04AD">
            <w:pPr>
              <w:pStyle w:val="SIBulletList1"/>
            </w:pPr>
            <w:r>
              <w:t xml:space="preserve">key properties of wet and dry </w:t>
            </w:r>
            <w:r w:rsidR="00265BEF">
              <w:t>leavening agents</w:t>
            </w:r>
            <w:r>
              <w:t xml:space="preserve"> and how each should be stored to maintain health, </w:t>
            </w:r>
            <w:proofErr w:type="gramStart"/>
            <w:r>
              <w:t>viability</w:t>
            </w:r>
            <w:proofErr w:type="gramEnd"/>
            <w:r>
              <w:t xml:space="preserve"> and integrity</w:t>
            </w:r>
          </w:p>
          <w:p w14:paraId="3AF5BB3D" w14:textId="04457D2C" w:rsidR="00D80468" w:rsidRDefault="00D80468" w:rsidP="007F04AD">
            <w:pPr>
              <w:pStyle w:val="SIBulletList1"/>
            </w:pPr>
            <w:r>
              <w:t>principles of fermentation</w:t>
            </w:r>
          </w:p>
          <w:p w14:paraId="0F968B6E" w14:textId="570494B0" w:rsidR="003C480F" w:rsidRDefault="003C480F" w:rsidP="003C480F">
            <w:pPr>
              <w:pStyle w:val="SIBulletList1"/>
            </w:pPr>
            <w:r>
              <w:t>typical additives used in baking and their purpose, including:</w:t>
            </w:r>
          </w:p>
          <w:p w14:paraId="66E0E658" w14:textId="4EC4878C" w:rsidR="003C480F" w:rsidRDefault="003C480F" w:rsidP="003C480F">
            <w:pPr>
              <w:pStyle w:val="SIBulletList2"/>
            </w:pPr>
            <w:r>
              <w:t>b</w:t>
            </w:r>
            <w:r w:rsidRPr="003C480F">
              <w:t xml:space="preserve">read </w:t>
            </w:r>
            <w:r w:rsidR="00EC0406">
              <w:t>i</w:t>
            </w:r>
            <w:r w:rsidRPr="003C480F">
              <w:t xml:space="preserve">mprovers </w:t>
            </w:r>
          </w:p>
          <w:p w14:paraId="6995CB4F" w14:textId="77777777" w:rsidR="003C480F" w:rsidRDefault="003C480F" w:rsidP="003C480F">
            <w:pPr>
              <w:pStyle w:val="SIBulletList2"/>
            </w:pPr>
            <w:r>
              <w:t>g</w:t>
            </w:r>
            <w:r w:rsidRPr="003C480F">
              <w:t xml:space="preserve">luten </w:t>
            </w:r>
            <w:r>
              <w:t>m</w:t>
            </w:r>
            <w:r w:rsidRPr="003C480F">
              <w:t>odifying agents</w:t>
            </w:r>
          </w:p>
          <w:p w14:paraId="1864AEB3" w14:textId="4516E702" w:rsidR="003C480F" w:rsidRDefault="003C480F" w:rsidP="003C480F">
            <w:pPr>
              <w:pStyle w:val="SIBulletList2"/>
            </w:pPr>
            <w:r>
              <w:t>p</w:t>
            </w:r>
            <w:r w:rsidRPr="003C480F">
              <w:t xml:space="preserve">rocessing </w:t>
            </w:r>
            <w:r>
              <w:t>a</w:t>
            </w:r>
            <w:r w:rsidRPr="003C480F">
              <w:t>ids</w:t>
            </w:r>
          </w:p>
          <w:p w14:paraId="1AA90428" w14:textId="392E75D1" w:rsidR="003C480F" w:rsidRDefault="003C480F" w:rsidP="003C480F">
            <w:pPr>
              <w:pStyle w:val="SIBulletList2"/>
            </w:pPr>
            <w:r>
              <w:t>emulsifiers</w:t>
            </w:r>
          </w:p>
          <w:p w14:paraId="6705923D" w14:textId="77777777" w:rsidR="003C480F" w:rsidRDefault="003C480F" w:rsidP="003C480F">
            <w:pPr>
              <w:pStyle w:val="SIBulletList2"/>
            </w:pPr>
            <w:r>
              <w:t>s</w:t>
            </w:r>
            <w:r w:rsidRPr="003C480F">
              <w:t>urfactants</w:t>
            </w:r>
          </w:p>
          <w:p w14:paraId="34A90C33" w14:textId="084CF3DB" w:rsidR="003C480F" w:rsidRPr="003C480F" w:rsidRDefault="003C480F" w:rsidP="003C480F">
            <w:pPr>
              <w:pStyle w:val="SIBulletList2"/>
              <w:rPr>
                <w:lang w:val="en-US"/>
              </w:rPr>
            </w:pPr>
            <w:r>
              <w:t>h</w:t>
            </w:r>
            <w:r w:rsidRPr="003C480F">
              <w:t>umectants</w:t>
            </w:r>
          </w:p>
          <w:p w14:paraId="4C2E29E2" w14:textId="1AADC1FF" w:rsidR="007F04AD" w:rsidRPr="007F04AD" w:rsidRDefault="007F04AD" w:rsidP="007F04AD">
            <w:pPr>
              <w:pStyle w:val="SIBulletList1"/>
            </w:pPr>
            <w:r w:rsidRPr="007F04AD">
              <w:t xml:space="preserve">storage requirements to ensure quality of </w:t>
            </w:r>
            <w:r w:rsidR="00855474">
              <w:t>p</w:t>
            </w:r>
            <w:r w:rsidR="003C480F">
              <w:t>roduct</w:t>
            </w:r>
            <w:r w:rsidRPr="007F04AD">
              <w:t xml:space="preserve"> is maintained, including the effects of temperature, moisture, contamination from other materials, allergen management, pest control</w:t>
            </w:r>
          </w:p>
          <w:p w14:paraId="5A7A52A4" w14:textId="77F99346" w:rsidR="007F04AD" w:rsidRDefault="007F04AD" w:rsidP="007F04AD">
            <w:pPr>
              <w:pStyle w:val="SIBulletList1"/>
            </w:pPr>
            <w:r w:rsidRPr="007F04AD">
              <w:t>typical analytical tests and checks to determine quality of</w:t>
            </w:r>
            <w:r w:rsidR="003C480F">
              <w:t xml:space="preserve"> flour and additives</w:t>
            </w:r>
            <w:r w:rsidRPr="007F04AD">
              <w:t xml:space="preserve">, including observation, </w:t>
            </w:r>
            <w:proofErr w:type="gramStart"/>
            <w:r w:rsidRPr="007F04AD">
              <w:t>smell</w:t>
            </w:r>
            <w:proofErr w:type="gramEnd"/>
            <w:r w:rsidRPr="007F04AD">
              <w:t xml:space="preserve"> and rapid tests</w:t>
            </w:r>
          </w:p>
          <w:p w14:paraId="5D1ECD08" w14:textId="46385834" w:rsidR="003F7AB8" w:rsidRPr="007F04AD" w:rsidRDefault="003F7AB8" w:rsidP="007F04AD">
            <w:pPr>
              <w:pStyle w:val="SIBulletList1"/>
            </w:pPr>
            <w:r>
              <w:t xml:space="preserve">typical faults that occur in baked products as a result of </w:t>
            </w:r>
            <w:r w:rsidR="003C480F">
              <w:t>flour and additive ingredient</w:t>
            </w:r>
            <w:r w:rsidR="003C480F" w:rsidRPr="003C480F">
              <w:t xml:space="preserve"> </w:t>
            </w:r>
            <w:r>
              <w:t>treatment or integrity</w:t>
            </w:r>
          </w:p>
          <w:p w14:paraId="29E754CF" w14:textId="77777777" w:rsidR="00D80468" w:rsidRPr="00D80468" w:rsidRDefault="00D80468" w:rsidP="007F04AD">
            <w:pPr>
              <w:pStyle w:val="SIBulletList1"/>
            </w:pPr>
            <w:r w:rsidRPr="00D80468">
              <w:t>the purpose and intent of food safety legislation and control measures for physical, chemical, microbiological and allergenic risks</w:t>
            </w:r>
          </w:p>
          <w:p w14:paraId="6D2E4B74" w14:textId="77777777" w:rsidR="00D80468" w:rsidRPr="00D80468" w:rsidRDefault="00D80468" w:rsidP="007F04AD">
            <w:pPr>
              <w:pStyle w:val="SIBulletList1"/>
            </w:pPr>
            <w:r w:rsidRPr="00D80468">
              <w:t>Food Standards Code in relation to product and site</w:t>
            </w:r>
          </w:p>
          <w:p w14:paraId="155725C6" w14:textId="5256433F" w:rsidR="00D80468" w:rsidRDefault="00D80468" w:rsidP="007F04AD">
            <w:pPr>
              <w:pStyle w:val="SIBulletList1"/>
            </w:pPr>
            <w:r w:rsidRPr="00343113">
              <w:t xml:space="preserve">microbiological, physical, </w:t>
            </w:r>
            <w:proofErr w:type="gramStart"/>
            <w:r w:rsidRPr="00343113">
              <w:t>chemical</w:t>
            </w:r>
            <w:proofErr w:type="gramEnd"/>
            <w:r w:rsidRPr="00343113">
              <w:t xml:space="preserve"> and allergenic hazards that can occur when processing </w:t>
            </w:r>
            <w:r w:rsidRPr="00D80468">
              <w:t>baked products, including the types of hazards likely to occur, the conditions under which they occur, and possible consequences</w:t>
            </w:r>
          </w:p>
          <w:p w14:paraId="2BA56539" w14:textId="3147E1D3" w:rsidR="003F7AB8" w:rsidRPr="003F7AB8" w:rsidRDefault="003F7AB8" w:rsidP="003F7AB8">
            <w:pPr>
              <w:pStyle w:val="SIBulletList1"/>
            </w:pPr>
            <w:r w:rsidRPr="003F7AB8">
              <w:t xml:space="preserve">contamination/cross contamination and cross contact food safety risks associated with </w:t>
            </w:r>
            <w:r w:rsidR="003C480F">
              <w:t>flour and additives</w:t>
            </w:r>
            <w:r w:rsidRPr="003F7AB8">
              <w:t xml:space="preserve"> used in a commercial bakery</w:t>
            </w:r>
            <w:r>
              <w:t>, and how each can be controlled</w:t>
            </w:r>
          </w:p>
          <w:p w14:paraId="4132FF52" w14:textId="2165F928" w:rsidR="00F1480E" w:rsidRPr="000754EC" w:rsidRDefault="00D80468" w:rsidP="003F7AB8">
            <w:pPr>
              <w:pStyle w:val="SIBulletList1"/>
            </w:pPr>
            <w:r>
              <w:t>cleaning and sanitation procedures for ingredients containing allergens</w:t>
            </w:r>
            <w:r w:rsidR="003F7AB8">
              <w:t>.</w:t>
            </w:r>
          </w:p>
        </w:tc>
      </w:tr>
    </w:tbl>
    <w:p w14:paraId="4539320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434BA8C3" w14:textId="77777777" w:rsidTr="00CA2922">
        <w:trPr>
          <w:tblHeader/>
        </w:trPr>
        <w:tc>
          <w:tcPr>
            <w:tcW w:w="5000" w:type="pct"/>
            <w:shd w:val="clear" w:color="auto" w:fill="auto"/>
          </w:tcPr>
          <w:p w14:paraId="3E40495F" w14:textId="77777777" w:rsidR="00F1480E" w:rsidRPr="000754EC" w:rsidRDefault="00D71E43" w:rsidP="000754EC">
            <w:pPr>
              <w:pStyle w:val="SIHeading2"/>
            </w:pPr>
            <w:r w:rsidRPr="002C55E9">
              <w:t>A</w:t>
            </w:r>
            <w:r w:rsidRPr="000754EC">
              <w:t>ssessment Conditions</w:t>
            </w:r>
          </w:p>
        </w:tc>
      </w:tr>
      <w:tr w:rsidR="00F1480E" w:rsidRPr="00A55106" w14:paraId="38A09C9F" w14:textId="77777777" w:rsidTr="00CA2922">
        <w:tc>
          <w:tcPr>
            <w:tcW w:w="5000" w:type="pct"/>
            <w:shd w:val="clear" w:color="auto" w:fill="auto"/>
          </w:tcPr>
          <w:p w14:paraId="6504C91A" w14:textId="77777777" w:rsidR="0041634A" w:rsidRDefault="0041634A" w:rsidP="0041634A">
            <w:pPr>
              <w:pStyle w:val="SIText"/>
            </w:pPr>
            <w:r w:rsidRPr="0041634A">
              <w:t>Assessment of the skills in this unit of competency must take place under the following conditions</w:t>
            </w:r>
          </w:p>
          <w:p w14:paraId="27AD45B5" w14:textId="77777777" w:rsidR="00CD3301" w:rsidRPr="00CD3301" w:rsidRDefault="00CD3301" w:rsidP="00CD3301">
            <w:pPr>
              <w:pStyle w:val="SIBulletList1"/>
            </w:pPr>
            <w:r w:rsidRPr="003A045B">
              <w:t>physical conditions:</w:t>
            </w:r>
          </w:p>
          <w:p w14:paraId="3D57EE1F" w14:textId="125CFDDD" w:rsidR="00CD3301" w:rsidRPr="00CD3301" w:rsidRDefault="00CD3301" w:rsidP="00CD3301">
            <w:pPr>
              <w:pStyle w:val="SIBulletList2"/>
            </w:pPr>
            <w:r w:rsidRPr="003A045B">
              <w:t xml:space="preserve">a </w:t>
            </w:r>
            <w:r w:rsidR="003F7AB8">
              <w:t>bakery setting</w:t>
            </w:r>
            <w:r w:rsidRPr="00CD3301">
              <w:t xml:space="preserve"> or an environment that accurately represents workplace conditions</w:t>
            </w:r>
          </w:p>
          <w:p w14:paraId="7156EC08" w14:textId="77777777" w:rsidR="00CD3301" w:rsidRPr="00CD3301" w:rsidRDefault="00CD3301" w:rsidP="00CD3301">
            <w:pPr>
              <w:pStyle w:val="SIBulletList1"/>
            </w:pPr>
            <w:r w:rsidRPr="003A045B">
              <w:t xml:space="preserve">resources, </w:t>
            </w:r>
            <w:proofErr w:type="gramStart"/>
            <w:r w:rsidRPr="003A045B">
              <w:t>equipment</w:t>
            </w:r>
            <w:proofErr w:type="gramEnd"/>
            <w:r w:rsidRPr="003A045B">
              <w:t xml:space="preserve"> and materials:</w:t>
            </w:r>
          </w:p>
          <w:p w14:paraId="2EA9E7C4" w14:textId="57CCF2D4" w:rsidR="00CD3301" w:rsidRPr="00CD3301" w:rsidRDefault="00CD3301" w:rsidP="00CD3301">
            <w:pPr>
              <w:pStyle w:val="SIBulletList2"/>
            </w:pPr>
            <w:r w:rsidRPr="003A045B">
              <w:t>personal protective equipment</w:t>
            </w:r>
          </w:p>
          <w:p w14:paraId="11707D2B" w14:textId="1F942365" w:rsidR="00CD3301" w:rsidRPr="00CD3301" w:rsidRDefault="00855474" w:rsidP="003F7AB8">
            <w:pPr>
              <w:pStyle w:val="SIBulletList2"/>
            </w:pPr>
            <w:r>
              <w:lastRenderedPageBreak/>
              <w:t xml:space="preserve">a variety of </w:t>
            </w:r>
            <w:r w:rsidR="003F7AB8">
              <w:t>flours</w:t>
            </w:r>
            <w:r>
              <w:t xml:space="preserve"> and additives</w:t>
            </w:r>
          </w:p>
          <w:p w14:paraId="237EA69A" w14:textId="77777777" w:rsidR="00CD3301" w:rsidRPr="00CD3301" w:rsidRDefault="00CD3301" w:rsidP="00CD3301">
            <w:pPr>
              <w:pStyle w:val="SIBulletList1"/>
            </w:pPr>
            <w:r w:rsidRPr="003A045B">
              <w:t>specifications:</w:t>
            </w:r>
          </w:p>
          <w:p w14:paraId="4CCA1C77" w14:textId="4869C71F" w:rsidR="00CD3301" w:rsidRDefault="003F7AB8" w:rsidP="00CD3301">
            <w:pPr>
              <w:pStyle w:val="SIBulletList2"/>
            </w:pPr>
            <w:r>
              <w:t>information on food safety</w:t>
            </w:r>
          </w:p>
          <w:p w14:paraId="675D6638" w14:textId="2F5B11A1" w:rsidR="003F7AB8" w:rsidRDefault="003F7AB8" w:rsidP="00CD3301">
            <w:pPr>
              <w:pStyle w:val="SIBulletList2"/>
            </w:pPr>
            <w:r>
              <w:t>access to Food Standards Code</w:t>
            </w:r>
          </w:p>
          <w:p w14:paraId="765D8C2E" w14:textId="2C67FFA3" w:rsidR="003F7AB8" w:rsidRPr="00CD3301" w:rsidRDefault="003F7AB8" w:rsidP="00CD3301">
            <w:pPr>
              <w:pStyle w:val="SIBulletList2"/>
            </w:pPr>
            <w:r>
              <w:t>ingredient information.</w:t>
            </w:r>
          </w:p>
          <w:p w14:paraId="7E535B08" w14:textId="77777777" w:rsidR="0021210E" w:rsidRDefault="0021210E" w:rsidP="000754EC">
            <w:pPr>
              <w:pStyle w:val="SIText"/>
            </w:pPr>
          </w:p>
          <w:p w14:paraId="5ED82DE0"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45B7D62F" w14:textId="061890A4" w:rsidR="00F1480E" w:rsidRPr="000754EC" w:rsidRDefault="00F1480E" w:rsidP="0041634A">
            <w:pPr>
              <w:pStyle w:val="SIBulletList2"/>
              <w:numPr>
                <w:ilvl w:val="0"/>
                <w:numId w:val="0"/>
              </w:numPr>
              <w:ind w:left="714" w:hanging="357"/>
              <w:rPr>
                <w:rFonts w:eastAsia="Calibri"/>
              </w:rPr>
            </w:pPr>
          </w:p>
        </w:tc>
      </w:tr>
    </w:tbl>
    <w:p w14:paraId="04A5478C"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2534AB80" w14:textId="77777777" w:rsidTr="004679E3">
        <w:tc>
          <w:tcPr>
            <w:tcW w:w="990" w:type="pct"/>
            <w:shd w:val="clear" w:color="auto" w:fill="auto"/>
          </w:tcPr>
          <w:p w14:paraId="53B679C9" w14:textId="77777777" w:rsidR="00F1480E" w:rsidRPr="000754EC" w:rsidRDefault="00D71E43" w:rsidP="000754EC">
            <w:pPr>
              <w:pStyle w:val="SIHeading2"/>
            </w:pPr>
            <w:r w:rsidRPr="002C55E9">
              <w:t>L</w:t>
            </w:r>
            <w:r w:rsidRPr="000754EC">
              <w:t>inks</w:t>
            </w:r>
          </w:p>
        </w:tc>
        <w:tc>
          <w:tcPr>
            <w:tcW w:w="4010" w:type="pct"/>
            <w:shd w:val="clear" w:color="auto" w:fill="auto"/>
          </w:tcPr>
          <w:p w14:paraId="1A6AE924" w14:textId="77777777" w:rsidR="002970C3" w:rsidRPr="000754EC" w:rsidRDefault="002970C3"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w:t>
            </w:r>
          </w:p>
          <w:p w14:paraId="127ECABF" w14:textId="776E1F83" w:rsidR="00F1480E" w:rsidRPr="000754EC" w:rsidRDefault="0041634A" w:rsidP="000754EC">
            <w:pPr>
              <w:pStyle w:val="SIText"/>
            </w:pPr>
            <w:r w:rsidRPr="0041634A">
              <w:t>https://vetnet.gov.au/Pages/TrainingDocs.aspx?q=78b15323-cd38-483e-aad7-1159b570a5c4</w:t>
            </w:r>
          </w:p>
        </w:tc>
      </w:tr>
    </w:tbl>
    <w:p w14:paraId="70A4041F" w14:textId="77777777"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20C154" w14:textId="77777777" w:rsidR="004A6EAC" w:rsidRDefault="004A6EAC" w:rsidP="00BF3F0A">
      <w:r>
        <w:separator/>
      </w:r>
    </w:p>
    <w:p w14:paraId="03A5729C" w14:textId="77777777" w:rsidR="004A6EAC" w:rsidRDefault="004A6EAC"/>
  </w:endnote>
  <w:endnote w:type="continuationSeparator" w:id="0">
    <w:p w14:paraId="61E01BBA" w14:textId="77777777" w:rsidR="004A6EAC" w:rsidRDefault="004A6EAC" w:rsidP="00BF3F0A">
      <w:r>
        <w:continuationSeparator/>
      </w:r>
    </w:p>
    <w:p w14:paraId="6D949B4A" w14:textId="77777777" w:rsidR="004A6EAC" w:rsidRDefault="004A6E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8721817"/>
      <w:docPartObj>
        <w:docPartGallery w:val="Page Numbers (Bottom of Page)"/>
        <w:docPartUnique/>
      </w:docPartObj>
    </w:sdtPr>
    <w:sdtEndPr/>
    <w:sdtContent>
      <w:p w14:paraId="1C7A67BD" w14:textId="7777777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1E0849">
          <w:rPr>
            <w:noProof/>
          </w:rPr>
          <w:t>1</w:t>
        </w:r>
        <w:r w:rsidRPr="000754EC">
          <w:fldChar w:fldCharType="end"/>
        </w:r>
      </w:p>
      <w:p w14:paraId="1EEA8897" w14:textId="77777777" w:rsidR="00D810DE" w:rsidRDefault="000E25E6" w:rsidP="005F771F">
        <w:pPr>
          <w:pStyle w:val="SIText"/>
        </w:pPr>
        <w:r w:rsidRPr="000754EC">
          <w:t xml:space="preserve">Template modified on </w:t>
        </w:r>
        <w:r w:rsidR="00AB46DE">
          <w:t xml:space="preserve">14 </w:t>
        </w:r>
        <w:r w:rsidR="00EC0C3E">
          <w:t>August 2019</w:t>
        </w:r>
      </w:p>
    </w:sdtContent>
  </w:sdt>
  <w:p w14:paraId="2686D4E9"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26D530" w14:textId="77777777" w:rsidR="004A6EAC" w:rsidRDefault="004A6EAC" w:rsidP="00BF3F0A">
      <w:r>
        <w:separator/>
      </w:r>
    </w:p>
    <w:p w14:paraId="19CD5880" w14:textId="77777777" w:rsidR="004A6EAC" w:rsidRDefault="004A6EAC"/>
  </w:footnote>
  <w:footnote w:type="continuationSeparator" w:id="0">
    <w:p w14:paraId="346AC87C" w14:textId="77777777" w:rsidR="004A6EAC" w:rsidRDefault="004A6EAC" w:rsidP="00BF3F0A">
      <w:r>
        <w:continuationSeparator/>
      </w:r>
    </w:p>
    <w:p w14:paraId="7F9A1B87" w14:textId="77777777" w:rsidR="004A6EAC" w:rsidRDefault="004A6E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53ED33" w14:textId="735737EF" w:rsidR="009C2650" w:rsidRPr="003F7AB8" w:rsidRDefault="003F7AB8" w:rsidP="003F7AB8">
    <w:r w:rsidRPr="003F7AB8">
      <w:t>FBPTEC3XX</w:t>
    </w:r>
    <w:r w:rsidR="006C7B91">
      <w:t>2</w:t>
    </w:r>
    <w:r w:rsidRPr="003F7AB8">
      <w:t xml:space="preserve"> </w:t>
    </w:r>
    <w:r w:rsidR="00CC2E41" w:rsidRPr="00CC2E41">
      <w:t xml:space="preserve">Work with flours and </w:t>
    </w:r>
    <w:r w:rsidR="003C480F">
      <w:t>baking additives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1"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FB371F9"/>
    <w:multiLevelType w:val="hybridMultilevel"/>
    <w:tmpl w:val="58620E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3"/>
  </w:num>
  <w:num w:numId="5">
    <w:abstractNumId w:val="1"/>
  </w:num>
  <w:num w:numId="6">
    <w:abstractNumId w:val="7"/>
  </w:num>
  <w:num w:numId="7">
    <w:abstractNumId w:val="2"/>
  </w:num>
  <w:num w:numId="8">
    <w:abstractNumId w:val="0"/>
  </w:num>
  <w:num w:numId="9">
    <w:abstractNumId w:val="12"/>
  </w:num>
  <w:num w:numId="10">
    <w:abstractNumId w:val="9"/>
  </w:num>
  <w:num w:numId="11">
    <w:abstractNumId w:val="11"/>
  </w:num>
  <w:num w:numId="12">
    <w:abstractNumId w:val="10"/>
  </w:num>
  <w:num w:numId="13">
    <w:abstractNumId w:val="15"/>
  </w:num>
  <w:num w:numId="14">
    <w:abstractNumId w:val="4"/>
  </w:num>
  <w:num w:numId="15">
    <w:abstractNumId w:val="5"/>
  </w:num>
  <w:num w:numId="16">
    <w:abstractNumId w:val="16"/>
  </w:num>
  <w:num w:numId="17">
    <w:abstractNumId w:val="11"/>
  </w:num>
  <w:num w:numId="18">
    <w:abstractNumId w:val="10"/>
  </w:num>
  <w:num w:numId="19">
    <w:abstractNumId w:val="11"/>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xCJNdRstjYflFTPP539vdDORde3//W2lWpNEFdjXGfTAaV3qhzggzbbhW5kkWdvnQuCuG/ANrWhRGTTWEgFvsA==" w:salt="T/9VSV281aCEvd7ieKclHA=="/>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520"/>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B2022"/>
    <w:rsid w:val="000C149A"/>
    <w:rsid w:val="000C224E"/>
    <w:rsid w:val="000C626E"/>
    <w:rsid w:val="000E25E6"/>
    <w:rsid w:val="000E2C86"/>
    <w:rsid w:val="000F29F2"/>
    <w:rsid w:val="00101659"/>
    <w:rsid w:val="00104C61"/>
    <w:rsid w:val="00105AEA"/>
    <w:rsid w:val="001078BF"/>
    <w:rsid w:val="00133957"/>
    <w:rsid w:val="001372F6"/>
    <w:rsid w:val="00144364"/>
    <w:rsid w:val="00144385"/>
    <w:rsid w:val="00146EEC"/>
    <w:rsid w:val="00151D55"/>
    <w:rsid w:val="00151D93"/>
    <w:rsid w:val="00156EF3"/>
    <w:rsid w:val="00176E4F"/>
    <w:rsid w:val="0018546B"/>
    <w:rsid w:val="001A6A3E"/>
    <w:rsid w:val="001A7B6D"/>
    <w:rsid w:val="001B34D5"/>
    <w:rsid w:val="001B513A"/>
    <w:rsid w:val="001C0A75"/>
    <w:rsid w:val="001C1306"/>
    <w:rsid w:val="001D30EB"/>
    <w:rsid w:val="001D5C1B"/>
    <w:rsid w:val="001D7F5B"/>
    <w:rsid w:val="001E0849"/>
    <w:rsid w:val="001E16BC"/>
    <w:rsid w:val="001E16DF"/>
    <w:rsid w:val="001F2BA5"/>
    <w:rsid w:val="001F308D"/>
    <w:rsid w:val="00201A7C"/>
    <w:rsid w:val="0021210E"/>
    <w:rsid w:val="0021414D"/>
    <w:rsid w:val="0021558A"/>
    <w:rsid w:val="00223124"/>
    <w:rsid w:val="00233143"/>
    <w:rsid w:val="00234444"/>
    <w:rsid w:val="00242293"/>
    <w:rsid w:val="00244EA7"/>
    <w:rsid w:val="00262FC3"/>
    <w:rsid w:val="0026394F"/>
    <w:rsid w:val="00265BEF"/>
    <w:rsid w:val="00267AF6"/>
    <w:rsid w:val="00276DB8"/>
    <w:rsid w:val="00282664"/>
    <w:rsid w:val="00285FB8"/>
    <w:rsid w:val="002970C3"/>
    <w:rsid w:val="002A4CD3"/>
    <w:rsid w:val="002A6CC4"/>
    <w:rsid w:val="002C55E9"/>
    <w:rsid w:val="002D0C8B"/>
    <w:rsid w:val="002D330A"/>
    <w:rsid w:val="002E170C"/>
    <w:rsid w:val="002E193E"/>
    <w:rsid w:val="00305EFF"/>
    <w:rsid w:val="00310A6A"/>
    <w:rsid w:val="003144E6"/>
    <w:rsid w:val="00337E82"/>
    <w:rsid w:val="00346FDC"/>
    <w:rsid w:val="00350BB1"/>
    <w:rsid w:val="00352C83"/>
    <w:rsid w:val="00366805"/>
    <w:rsid w:val="0037067D"/>
    <w:rsid w:val="00373436"/>
    <w:rsid w:val="0038735B"/>
    <w:rsid w:val="003916D1"/>
    <w:rsid w:val="003A21F0"/>
    <w:rsid w:val="003A277F"/>
    <w:rsid w:val="003A58BA"/>
    <w:rsid w:val="003A5AE7"/>
    <w:rsid w:val="003A7221"/>
    <w:rsid w:val="003B3493"/>
    <w:rsid w:val="003C13AE"/>
    <w:rsid w:val="003C480F"/>
    <w:rsid w:val="003C7152"/>
    <w:rsid w:val="003D2E73"/>
    <w:rsid w:val="003D71CC"/>
    <w:rsid w:val="003E4CE4"/>
    <w:rsid w:val="003E72B6"/>
    <w:rsid w:val="003E7BBE"/>
    <w:rsid w:val="003F7AB8"/>
    <w:rsid w:val="004127E3"/>
    <w:rsid w:val="0041634A"/>
    <w:rsid w:val="0043212E"/>
    <w:rsid w:val="00434366"/>
    <w:rsid w:val="00434ECE"/>
    <w:rsid w:val="00444423"/>
    <w:rsid w:val="00452F3E"/>
    <w:rsid w:val="0046239A"/>
    <w:rsid w:val="00463769"/>
    <w:rsid w:val="004640AE"/>
    <w:rsid w:val="004679E3"/>
    <w:rsid w:val="00475172"/>
    <w:rsid w:val="004758B0"/>
    <w:rsid w:val="004832D2"/>
    <w:rsid w:val="00485559"/>
    <w:rsid w:val="004A142B"/>
    <w:rsid w:val="004A3860"/>
    <w:rsid w:val="004A44E8"/>
    <w:rsid w:val="004A581D"/>
    <w:rsid w:val="004A6EAC"/>
    <w:rsid w:val="004A7706"/>
    <w:rsid w:val="004A77E3"/>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145AB"/>
    <w:rsid w:val="00520E9A"/>
    <w:rsid w:val="005248C1"/>
    <w:rsid w:val="00526134"/>
    <w:rsid w:val="005405B2"/>
    <w:rsid w:val="005427C8"/>
    <w:rsid w:val="005446D1"/>
    <w:rsid w:val="00546C3A"/>
    <w:rsid w:val="00556C4C"/>
    <w:rsid w:val="00557369"/>
    <w:rsid w:val="00557D22"/>
    <w:rsid w:val="00564ADD"/>
    <w:rsid w:val="005708EB"/>
    <w:rsid w:val="00575BC6"/>
    <w:rsid w:val="00583902"/>
    <w:rsid w:val="005A1D70"/>
    <w:rsid w:val="005A34F0"/>
    <w:rsid w:val="005A3AA5"/>
    <w:rsid w:val="005A6C9C"/>
    <w:rsid w:val="005A74DC"/>
    <w:rsid w:val="005B5146"/>
    <w:rsid w:val="005C3DED"/>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C7B91"/>
    <w:rsid w:val="006D1AF9"/>
    <w:rsid w:val="006D38C3"/>
    <w:rsid w:val="006D4448"/>
    <w:rsid w:val="006D6DFD"/>
    <w:rsid w:val="006E2C4D"/>
    <w:rsid w:val="006E42FE"/>
    <w:rsid w:val="006F0D02"/>
    <w:rsid w:val="006F10FE"/>
    <w:rsid w:val="006F3622"/>
    <w:rsid w:val="00705EEC"/>
    <w:rsid w:val="00707741"/>
    <w:rsid w:val="007134FE"/>
    <w:rsid w:val="00715794"/>
    <w:rsid w:val="00717385"/>
    <w:rsid w:val="00722769"/>
    <w:rsid w:val="00727901"/>
    <w:rsid w:val="0073075B"/>
    <w:rsid w:val="0073186D"/>
    <w:rsid w:val="0073404B"/>
    <w:rsid w:val="007341FF"/>
    <w:rsid w:val="007404E9"/>
    <w:rsid w:val="007444CF"/>
    <w:rsid w:val="00752C75"/>
    <w:rsid w:val="00756EC4"/>
    <w:rsid w:val="00757005"/>
    <w:rsid w:val="00761DBE"/>
    <w:rsid w:val="0076523B"/>
    <w:rsid w:val="00771B60"/>
    <w:rsid w:val="00781D77"/>
    <w:rsid w:val="00783549"/>
    <w:rsid w:val="007860B7"/>
    <w:rsid w:val="00786DC8"/>
    <w:rsid w:val="007A300D"/>
    <w:rsid w:val="007D5A78"/>
    <w:rsid w:val="007E1628"/>
    <w:rsid w:val="007E3BD1"/>
    <w:rsid w:val="007F04AD"/>
    <w:rsid w:val="007F1563"/>
    <w:rsid w:val="007F1EB2"/>
    <w:rsid w:val="007F44DB"/>
    <w:rsid w:val="007F5A8B"/>
    <w:rsid w:val="008077DF"/>
    <w:rsid w:val="00810072"/>
    <w:rsid w:val="00817D51"/>
    <w:rsid w:val="00823530"/>
    <w:rsid w:val="00823FF4"/>
    <w:rsid w:val="00825E8B"/>
    <w:rsid w:val="00830267"/>
    <w:rsid w:val="008306E7"/>
    <w:rsid w:val="008322BE"/>
    <w:rsid w:val="00834BC8"/>
    <w:rsid w:val="00837FD6"/>
    <w:rsid w:val="00847B60"/>
    <w:rsid w:val="00850243"/>
    <w:rsid w:val="00851BE5"/>
    <w:rsid w:val="008545EB"/>
    <w:rsid w:val="00855474"/>
    <w:rsid w:val="00865011"/>
    <w:rsid w:val="00877FE8"/>
    <w:rsid w:val="00886790"/>
    <w:rsid w:val="008908DE"/>
    <w:rsid w:val="00896520"/>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65F46"/>
    <w:rsid w:val="00970747"/>
    <w:rsid w:val="00997BFC"/>
    <w:rsid w:val="009A5900"/>
    <w:rsid w:val="009A6E6C"/>
    <w:rsid w:val="009A6F3F"/>
    <w:rsid w:val="009B331A"/>
    <w:rsid w:val="009B676F"/>
    <w:rsid w:val="009C175E"/>
    <w:rsid w:val="009C2650"/>
    <w:rsid w:val="009D15E2"/>
    <w:rsid w:val="009D15FE"/>
    <w:rsid w:val="009D5D2C"/>
    <w:rsid w:val="009F0DCC"/>
    <w:rsid w:val="009F11CA"/>
    <w:rsid w:val="00A0695B"/>
    <w:rsid w:val="00A13052"/>
    <w:rsid w:val="00A216A8"/>
    <w:rsid w:val="00A223A6"/>
    <w:rsid w:val="00A3639E"/>
    <w:rsid w:val="00A5092E"/>
    <w:rsid w:val="00A554D6"/>
    <w:rsid w:val="00A56E14"/>
    <w:rsid w:val="00A6476B"/>
    <w:rsid w:val="00A76C6C"/>
    <w:rsid w:val="00A87356"/>
    <w:rsid w:val="00A92DD1"/>
    <w:rsid w:val="00AA5338"/>
    <w:rsid w:val="00AB0A4D"/>
    <w:rsid w:val="00AB1B8E"/>
    <w:rsid w:val="00AB3EC1"/>
    <w:rsid w:val="00AB46DE"/>
    <w:rsid w:val="00AC0696"/>
    <w:rsid w:val="00AC4C98"/>
    <w:rsid w:val="00AC5F6B"/>
    <w:rsid w:val="00AD3896"/>
    <w:rsid w:val="00AD5B47"/>
    <w:rsid w:val="00AE1ED9"/>
    <w:rsid w:val="00AE32CB"/>
    <w:rsid w:val="00AF3957"/>
    <w:rsid w:val="00B0712C"/>
    <w:rsid w:val="00B12013"/>
    <w:rsid w:val="00B22C67"/>
    <w:rsid w:val="00B3508F"/>
    <w:rsid w:val="00B443EE"/>
    <w:rsid w:val="00B560C8"/>
    <w:rsid w:val="00B61150"/>
    <w:rsid w:val="00B65BC7"/>
    <w:rsid w:val="00B746B9"/>
    <w:rsid w:val="00B848D4"/>
    <w:rsid w:val="00B865B7"/>
    <w:rsid w:val="00BA1CB1"/>
    <w:rsid w:val="00BA4178"/>
    <w:rsid w:val="00BA482D"/>
    <w:rsid w:val="00BB1755"/>
    <w:rsid w:val="00BB23F4"/>
    <w:rsid w:val="00BC5075"/>
    <w:rsid w:val="00BC5419"/>
    <w:rsid w:val="00BD3B0F"/>
    <w:rsid w:val="00BE5889"/>
    <w:rsid w:val="00BF1D4C"/>
    <w:rsid w:val="00BF3F0A"/>
    <w:rsid w:val="00C07623"/>
    <w:rsid w:val="00C143C3"/>
    <w:rsid w:val="00C1739B"/>
    <w:rsid w:val="00C21ADE"/>
    <w:rsid w:val="00C26067"/>
    <w:rsid w:val="00C30A29"/>
    <w:rsid w:val="00C317DC"/>
    <w:rsid w:val="00C578E9"/>
    <w:rsid w:val="00C70626"/>
    <w:rsid w:val="00C72860"/>
    <w:rsid w:val="00C73582"/>
    <w:rsid w:val="00C73B90"/>
    <w:rsid w:val="00C742EC"/>
    <w:rsid w:val="00C75B86"/>
    <w:rsid w:val="00C7785A"/>
    <w:rsid w:val="00C96AF3"/>
    <w:rsid w:val="00C97CCC"/>
    <w:rsid w:val="00CA0274"/>
    <w:rsid w:val="00CB15AB"/>
    <w:rsid w:val="00CB746F"/>
    <w:rsid w:val="00CC2E41"/>
    <w:rsid w:val="00CC451E"/>
    <w:rsid w:val="00CD3301"/>
    <w:rsid w:val="00CD4E9D"/>
    <w:rsid w:val="00CD4F4D"/>
    <w:rsid w:val="00CE7D19"/>
    <w:rsid w:val="00CF0CF5"/>
    <w:rsid w:val="00CF2B3E"/>
    <w:rsid w:val="00CF7458"/>
    <w:rsid w:val="00D0201F"/>
    <w:rsid w:val="00D03685"/>
    <w:rsid w:val="00D07D4E"/>
    <w:rsid w:val="00D115AA"/>
    <w:rsid w:val="00D145BE"/>
    <w:rsid w:val="00D2035A"/>
    <w:rsid w:val="00D20C57"/>
    <w:rsid w:val="00D25D16"/>
    <w:rsid w:val="00D3060D"/>
    <w:rsid w:val="00D32124"/>
    <w:rsid w:val="00D50210"/>
    <w:rsid w:val="00D54C76"/>
    <w:rsid w:val="00D71E43"/>
    <w:rsid w:val="00D727F3"/>
    <w:rsid w:val="00D73695"/>
    <w:rsid w:val="00D76716"/>
    <w:rsid w:val="00D77081"/>
    <w:rsid w:val="00D80468"/>
    <w:rsid w:val="00D810DE"/>
    <w:rsid w:val="00D87D32"/>
    <w:rsid w:val="00D91188"/>
    <w:rsid w:val="00D92C83"/>
    <w:rsid w:val="00DA0A81"/>
    <w:rsid w:val="00DA161B"/>
    <w:rsid w:val="00DA3C10"/>
    <w:rsid w:val="00DA53B5"/>
    <w:rsid w:val="00DC1D69"/>
    <w:rsid w:val="00DC5A3A"/>
    <w:rsid w:val="00DD0726"/>
    <w:rsid w:val="00DF3D70"/>
    <w:rsid w:val="00E06354"/>
    <w:rsid w:val="00E238E6"/>
    <w:rsid w:val="00E331C2"/>
    <w:rsid w:val="00E34CD8"/>
    <w:rsid w:val="00E35064"/>
    <w:rsid w:val="00E3681D"/>
    <w:rsid w:val="00E40225"/>
    <w:rsid w:val="00E501F0"/>
    <w:rsid w:val="00E6166D"/>
    <w:rsid w:val="00E91BFF"/>
    <w:rsid w:val="00E92933"/>
    <w:rsid w:val="00E94FAD"/>
    <w:rsid w:val="00EB0AA4"/>
    <w:rsid w:val="00EB5C88"/>
    <w:rsid w:val="00EC0406"/>
    <w:rsid w:val="00EC0469"/>
    <w:rsid w:val="00EC0C3E"/>
    <w:rsid w:val="00ED27F1"/>
    <w:rsid w:val="00EE2B0D"/>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1120"/>
    <w:rsid w:val="00F83D7C"/>
    <w:rsid w:val="00FA2A66"/>
    <w:rsid w:val="00FB232E"/>
    <w:rsid w:val="00FC4F2C"/>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E341F"/>
  <w15:docId w15:val="{99B0BDC5-DFCC-40A2-9503-F93213DD1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red">
    <w:name w:val="SI Temporary Text - red"/>
    <w:basedOn w:val="DefaultParagraphFont"/>
    <w:uiPriority w:val="1"/>
    <w:qFormat/>
    <w:rsid w:val="005F771F"/>
    <w:rPr>
      <w:rFonts w:ascii="Arial" w:hAnsi="Arial"/>
      <w:color w:val="FF0000"/>
      <w:sz w:val="22"/>
    </w:rPr>
  </w:style>
  <w:style w:type="character" w:customStyle="1" w:styleId="SITemporaryText-green">
    <w:name w:val="SI Temporary Text - green"/>
    <w:basedOn w:val="SITemporaryText-red"/>
    <w:uiPriority w:val="1"/>
    <w:qFormat/>
    <w:rsid w:val="00AB46DE"/>
    <w:rPr>
      <w:rFonts w:ascii="Arial" w:hAnsi="Arial"/>
      <w:color w:val="00B050"/>
      <w:sz w:val="22"/>
    </w:rPr>
  </w:style>
  <w:style w:type="character" w:customStyle="1" w:styleId="SITemporaryText-blue">
    <w:name w:val="SI Temporary Text - blue"/>
    <w:basedOn w:val="SITemporaryText-green"/>
    <w:uiPriority w:val="1"/>
    <w:qFormat/>
    <w:rsid w:val="00AB46DE"/>
    <w:rPr>
      <w:rFonts w:ascii="Arial" w:hAnsi="Arial"/>
      <w:color w:val="00B0F0"/>
      <w:sz w:val="22"/>
    </w:rPr>
  </w:style>
  <w:style w:type="character" w:customStyle="1" w:styleId="SIStrikethroughtext">
    <w:name w:val="SI Strikethrough text"/>
    <w:basedOn w:val="SITemporaryText-red"/>
    <w:uiPriority w:val="1"/>
    <w:qFormat/>
    <w:rsid w:val="00AB46DE"/>
    <w:rPr>
      <w:rFonts w:ascii="Arial" w:hAnsi="Arial"/>
      <w:caps w:val="0"/>
      <w:smallCaps w:val="0"/>
      <w:strike/>
      <w:dstrike w:val="0"/>
      <w:vanish w:val="0"/>
      <w:color w:val="FF0000"/>
      <w:sz w:val="20"/>
      <w:vertAlign w:val="baseline"/>
    </w:rPr>
  </w:style>
  <w:style w:type="paragraph" w:styleId="ListParagraph">
    <w:name w:val="List Paragraph"/>
    <w:basedOn w:val="Normal"/>
    <w:uiPriority w:val="34"/>
    <w:qFormat/>
    <w:locked/>
    <w:rsid w:val="00CC2E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0112692">
      <w:bodyDiv w:val="1"/>
      <w:marLeft w:val="0"/>
      <w:marRight w:val="0"/>
      <w:marTop w:val="0"/>
      <w:marBottom w:val="0"/>
      <w:divBdr>
        <w:top w:val="none" w:sz="0" w:space="0" w:color="auto"/>
        <w:left w:val="none" w:sz="0" w:space="0" w:color="auto"/>
        <w:bottom w:val="none" w:sz="0" w:space="0" w:color="auto"/>
        <w:right w:val="none" w:sz="0" w:space="0" w:color="auto"/>
      </w:divBdr>
    </w:div>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922835829">
      <w:bodyDiv w:val="1"/>
      <w:marLeft w:val="0"/>
      <w:marRight w:val="0"/>
      <w:marTop w:val="0"/>
      <w:marBottom w:val="0"/>
      <w:divBdr>
        <w:top w:val="none" w:sz="0" w:space="0" w:color="auto"/>
        <w:left w:val="none" w:sz="0" w:space="0" w:color="auto"/>
        <w:bottom w:val="none" w:sz="0" w:space="0" w:color="auto"/>
        <w:right w:val="none" w:sz="0" w:space="0" w:color="auto"/>
      </w:divBdr>
    </w:div>
    <w:div w:id="1151675368">
      <w:bodyDiv w:val="1"/>
      <w:marLeft w:val="0"/>
      <w:marRight w:val="0"/>
      <w:marTop w:val="0"/>
      <w:marBottom w:val="0"/>
      <w:divBdr>
        <w:top w:val="none" w:sz="0" w:space="0" w:color="auto"/>
        <w:left w:val="none" w:sz="0" w:space="0" w:color="auto"/>
        <w:bottom w:val="none" w:sz="0" w:space="0" w:color="auto"/>
        <w:right w:val="none" w:sz="0" w:space="0" w:color="auto"/>
      </w:divBdr>
    </w:div>
    <w:div w:id="1207182647">
      <w:bodyDiv w:val="1"/>
      <w:marLeft w:val="0"/>
      <w:marRight w:val="0"/>
      <w:marTop w:val="0"/>
      <w:marBottom w:val="0"/>
      <w:divBdr>
        <w:top w:val="none" w:sz="0" w:space="0" w:color="auto"/>
        <w:left w:val="none" w:sz="0" w:space="0" w:color="auto"/>
        <w:bottom w:val="none" w:sz="0" w:space="0" w:color="auto"/>
        <w:right w:val="none" w:sz="0" w:space="0" w:color="auto"/>
      </w:divBdr>
    </w:div>
    <w:div w:id="1329752821">
      <w:bodyDiv w:val="1"/>
      <w:marLeft w:val="0"/>
      <w:marRight w:val="0"/>
      <w:marTop w:val="0"/>
      <w:marBottom w:val="0"/>
      <w:divBdr>
        <w:top w:val="none" w:sz="0" w:space="0" w:color="auto"/>
        <w:left w:val="none" w:sz="0" w:space="0" w:color="auto"/>
        <w:bottom w:val="none" w:sz="0" w:space="0" w:color="auto"/>
        <w:right w:val="none" w:sz="0" w:space="0" w:color="auto"/>
      </w:divBdr>
    </w:div>
    <w:div w:id="1350789954">
      <w:bodyDiv w:val="1"/>
      <w:marLeft w:val="0"/>
      <w:marRight w:val="0"/>
      <w:marTop w:val="0"/>
      <w:marBottom w:val="0"/>
      <w:divBdr>
        <w:top w:val="none" w:sz="0" w:space="0" w:color="auto"/>
        <w:left w:val="none" w:sz="0" w:space="0" w:color="auto"/>
        <w:bottom w:val="none" w:sz="0" w:space="0" w:color="auto"/>
        <w:right w:val="none" w:sz="0" w:space="0" w:color="auto"/>
      </w:divBdr>
    </w:div>
    <w:div w:id="1357190581">
      <w:bodyDiv w:val="1"/>
      <w:marLeft w:val="0"/>
      <w:marRight w:val="0"/>
      <w:marTop w:val="0"/>
      <w:marBottom w:val="0"/>
      <w:divBdr>
        <w:top w:val="none" w:sz="0" w:space="0" w:color="auto"/>
        <w:left w:val="none" w:sz="0" w:space="0" w:color="auto"/>
        <w:bottom w:val="none" w:sz="0" w:space="0" w:color="auto"/>
        <w:right w:val="none" w:sz="0" w:space="0" w:color="auto"/>
      </w:divBdr>
    </w:div>
    <w:div w:id="1432779213">
      <w:bodyDiv w:val="1"/>
      <w:marLeft w:val="0"/>
      <w:marRight w:val="0"/>
      <w:marTop w:val="0"/>
      <w:marBottom w:val="0"/>
      <w:divBdr>
        <w:top w:val="none" w:sz="0" w:space="0" w:color="auto"/>
        <w:left w:val="none" w:sz="0" w:space="0" w:color="auto"/>
        <w:bottom w:val="none" w:sz="0" w:space="0" w:color="auto"/>
        <w:right w:val="none" w:sz="0" w:space="0" w:color="auto"/>
      </w:divBdr>
    </w:div>
    <w:div w:id="1470971439">
      <w:bodyDiv w:val="1"/>
      <w:marLeft w:val="0"/>
      <w:marRight w:val="0"/>
      <w:marTop w:val="0"/>
      <w:marBottom w:val="0"/>
      <w:divBdr>
        <w:top w:val="none" w:sz="0" w:space="0" w:color="auto"/>
        <w:left w:val="none" w:sz="0" w:space="0" w:color="auto"/>
        <w:bottom w:val="none" w:sz="0" w:space="0" w:color="auto"/>
        <w:right w:val="none" w:sz="0" w:space="0" w:color="auto"/>
      </w:divBdr>
    </w:div>
    <w:div w:id="1493717228">
      <w:bodyDiv w:val="1"/>
      <w:marLeft w:val="0"/>
      <w:marRight w:val="0"/>
      <w:marTop w:val="0"/>
      <w:marBottom w:val="0"/>
      <w:divBdr>
        <w:top w:val="none" w:sz="0" w:space="0" w:color="auto"/>
        <w:left w:val="none" w:sz="0" w:space="0" w:color="auto"/>
        <w:bottom w:val="none" w:sz="0" w:space="0" w:color="auto"/>
        <w:right w:val="none" w:sz="0" w:space="0" w:color="auto"/>
      </w:divBdr>
    </w:div>
    <w:div w:id="1657296051">
      <w:bodyDiv w:val="1"/>
      <w:marLeft w:val="0"/>
      <w:marRight w:val="0"/>
      <w:marTop w:val="0"/>
      <w:marBottom w:val="0"/>
      <w:divBdr>
        <w:top w:val="none" w:sz="0" w:space="0" w:color="auto"/>
        <w:left w:val="none" w:sz="0" w:space="0" w:color="auto"/>
        <w:bottom w:val="none" w:sz="0" w:space="0" w:color="auto"/>
        <w:right w:val="none" w:sz="0" w:space="0" w:color="auto"/>
      </w:divBdr>
    </w:div>
    <w:div w:id="1821917602">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469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20oldfield\Documents\Current\20A%20SI%20Food%20Processing%2020-09\Templates\TEM.SkillsImpact.UnitAndAR%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3CC0D9090397648BEE7D2F4D5A715A7" ma:contentTypeVersion="" ma:contentTypeDescription="Create a new document." ma:contentTypeScope="" ma:versionID="05168d3805d391d8e09d40460a13afd1">
  <xsd:schema xmlns:xsd="http://www.w3.org/2001/XMLSchema" xmlns:xs="http://www.w3.org/2001/XMLSchema" xmlns:p="http://schemas.microsoft.com/office/2006/metadata/properties" xmlns:ns1="http://schemas.microsoft.com/sharepoint/v3" xmlns:ns2="1e2bdb2b-981f-4d38-b0f7-a8d047f128d0" xmlns:ns3="29eb54fa-20e8-4ba3-b286-510406575a4d" targetNamespace="http://schemas.microsoft.com/office/2006/metadata/properties" ma:root="true" ma:fieldsID="53812830feb4ba8186cf71f09df792c7" ns1:_="" ns2:_="" ns3:_="">
    <xsd:import namespace="http://schemas.microsoft.com/sharepoint/v3"/>
    <xsd:import namespace="1e2bdb2b-981f-4d38-b0f7-a8d047f128d0"/>
    <xsd:import namespace="29eb54fa-20e8-4ba3-b286-510406575a4d"/>
    <xsd:element name="properties">
      <xsd:complexType>
        <xsd:sequence>
          <xsd:element name="documentManagement">
            <xsd:complexType>
              <xsd:all>
                <xsd:element ref="ns2:File_x0020_Category" minOccurs="0"/>
                <xsd:element ref="ns1:AssignedTo"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9" nillable="true" ma:displayName="Assigned To"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2bdb2b-981f-4d38-b0f7-a8d047f128d0" elementFormDefault="qualified">
    <xsd:import namespace="http://schemas.microsoft.com/office/2006/documentManagement/types"/>
    <xsd:import namespace="http://schemas.microsoft.com/office/infopath/2007/PartnerControls"/>
    <xsd:element name="File_x0020_Category" ma:index="8" nillable="true" ma:displayName="File Category" ma:format="Dropdown" ma:internalName="File_x0020_Category">
      <xsd:simpleType>
        <xsd:restriction base="dms:Choice">
          <xsd:enumeration value="Face to Face Workshops"/>
          <xsd:enumeration value="Functional Analysis"/>
          <xsd:enumeration value="Mapping"/>
          <xsd:enumeration value="Project Documents"/>
          <xsd:enumeration value="Research"/>
          <xsd:enumeration value="SME Documents"/>
          <xsd:enumeration value="Support/Finalisation"/>
          <xsd:enumeration value="Templates"/>
        </xsd:restriction>
      </xsd:simpleType>
    </xsd:element>
  </xsd:schema>
  <xsd:schema xmlns:xsd="http://www.w3.org/2001/XMLSchema" xmlns:xs="http://www.w3.org/2001/XMLSchema" xmlns:dms="http://schemas.microsoft.com/office/2006/documentManagement/types" xmlns:pc="http://schemas.microsoft.com/office/infopath/2007/PartnerControls" targetNamespace="29eb54fa-20e8-4ba3-b286-510406575a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ssignedTo xmlns="http://schemas.microsoft.com/sharepoint/v3">
      <UserInfo>
        <DisplayName/>
        <AccountId xsi:nil="true"/>
        <AccountType/>
      </UserInfo>
    </AssignedTo>
    <File_x0020_Category xmlns="1e2bdb2b-981f-4d38-b0f7-a8d047f128d0">Templates</File_x0020_Category>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217B7A-B194-4320-9B30-626C2F56026F}">
  <ds:schemaRefs>
    <ds:schemaRef ds:uri="http://schemas.openxmlformats.org/officeDocument/2006/bibliography"/>
  </ds:schemaRefs>
</ds:datastoreItem>
</file>

<file path=customXml/itemProps2.xml><?xml version="1.0" encoding="utf-8"?>
<ds:datastoreItem xmlns:ds="http://schemas.openxmlformats.org/officeDocument/2006/customXml" ds:itemID="{A1FC7092-F5ED-4D8C-967C-9CA9BE1E23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2bdb2b-981f-4d38-b0f7-a8d047f128d0"/>
    <ds:schemaRef ds:uri="29eb54fa-20e8-4ba3-b286-510406575a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http://schemas.microsoft.com/sharepoint/v3"/>
    <ds:schemaRef ds:uri="1e2bdb2b-981f-4d38-b0f7-a8d047f128d0"/>
  </ds:schemaRefs>
</ds:datastoreItem>
</file>

<file path=customXml/itemProps4.xml><?xml version="1.0" encoding="utf-8"?>
<ds:datastoreItem xmlns:ds="http://schemas.openxmlformats.org/officeDocument/2006/customXml" ds:itemID="{4C72D38B-2A25-4A06-9D2D-88918DFF00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TEM.SkillsImpact.UnitAndAR (2)</Template>
  <TotalTime>60</TotalTime>
  <Pages>1</Pages>
  <Words>1167</Words>
  <Characters>6656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Jenni Oldfield</dc:creator>
  <cp:lastModifiedBy>Jenni Oldfield</cp:lastModifiedBy>
  <cp:revision>16</cp:revision>
  <cp:lastPrinted>2016-05-27T05:21:00Z</cp:lastPrinted>
  <dcterms:created xsi:type="dcterms:W3CDTF">2020-10-19T04:56:00Z</dcterms:created>
  <dcterms:modified xsi:type="dcterms:W3CDTF">2020-12-21T02:26:00Z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0x010100E3CC0D9090397648BEE7D2F4D5A715A7</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xd_Signature">
    <vt:bool>false</vt:bool>
  </property>
  <property fmtid="{D5CDD505-2E9C-101B-9397-08002B2CF9AE}" pid="19" name="xd_ProgID">
    <vt:lpwstr/>
  </property>
  <property fmtid="{D5CDD505-2E9C-101B-9397-08002B2CF9AE}" pid="20" name="SharedWithUsers">
    <vt:lpwstr>27;#Georgiana Daian</vt:lpwstr>
  </property>
  <property fmtid="{D5CDD505-2E9C-101B-9397-08002B2CF9AE}" pid="21" name="TemplateUrl">
    <vt:lpwstr/>
  </property>
  <property fmtid="{D5CDD505-2E9C-101B-9397-08002B2CF9AE}" pid="22" name="ComplianceAssetId">
    <vt:lpwstr/>
  </property>
  <property fmtid="{D5CDD505-2E9C-101B-9397-08002B2CF9AE}" pid="23" name="Category">
    <vt:lpwstr>2. General Templates</vt:lpwstr>
  </property>
  <property fmtid="{D5CDD505-2E9C-101B-9397-08002B2CF9AE}" pid="24" name="Order">
    <vt:r8>3900</vt:r8>
  </property>
  <property fmtid="{D5CDD505-2E9C-101B-9397-08002B2CF9AE}" pid="25" name="File Category">
    <vt:lpwstr>Templates</vt:lpwstr>
  </property>
  <property fmtid="{D5CDD505-2E9C-101B-9397-08002B2CF9AE}" pid="26" name="_SourceUrl">
    <vt:lpwstr/>
  </property>
  <property fmtid="{D5CDD505-2E9C-101B-9397-08002B2CF9AE}" pid="27" name="_SharedFileIndex">
    <vt:lpwstr/>
  </property>
</Properties>
</file>