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DF6588" w14:paraId="141EE97F" w14:textId="77777777" w:rsidTr="00146EEC">
        <w:tc>
          <w:tcPr>
            <w:tcW w:w="2689" w:type="dxa"/>
          </w:tcPr>
          <w:p w14:paraId="29679931" w14:textId="66DF7CD8" w:rsidR="00DF6588" w:rsidRPr="00E13E42" w:rsidRDefault="00DF6588" w:rsidP="00E13E42">
            <w:r w:rsidRPr="00E13E42">
              <w:t xml:space="preserve">Release </w:t>
            </w:r>
            <w:r>
              <w:t>1</w:t>
            </w:r>
          </w:p>
        </w:tc>
        <w:tc>
          <w:tcPr>
            <w:tcW w:w="6939" w:type="dxa"/>
          </w:tcPr>
          <w:p w14:paraId="066CB9C2" w14:textId="1CF471A9" w:rsidR="00DF6588" w:rsidRPr="00E13E42" w:rsidRDefault="00DF6588" w:rsidP="00E13E42">
            <w:r w:rsidRPr="00E13E42">
              <w:t xml:space="preserve">This version released with FWP Forest and Wood Products Training Package Version </w:t>
            </w:r>
            <w:r w:rsidR="008D78D8">
              <w:t>6.0</w:t>
            </w:r>
            <w:r w:rsidRPr="00E13E42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2A4F026C" w:rsidR="009C10ED" w:rsidRPr="000754EC" w:rsidRDefault="00C834FC" w:rsidP="000754EC">
            <w:pPr>
              <w:pStyle w:val="SIUNITCODE"/>
            </w:pPr>
            <w:r w:rsidRPr="00C834FC">
              <w:t>FWP</w:t>
            </w:r>
            <w:r w:rsidR="00F408D4">
              <w:t>TMM</w:t>
            </w:r>
            <w:r w:rsidR="00487AF6">
              <w:t>4</w:t>
            </w:r>
            <w:r w:rsidR="009C10ED">
              <w:t>212</w:t>
            </w:r>
          </w:p>
        </w:tc>
        <w:tc>
          <w:tcPr>
            <w:tcW w:w="3604" w:type="pct"/>
            <w:shd w:val="clear" w:color="auto" w:fill="auto"/>
          </w:tcPr>
          <w:p w14:paraId="46F917E1" w14:textId="12021860" w:rsidR="00F1480E" w:rsidRPr="000754EC" w:rsidRDefault="00825F7A" w:rsidP="000754EC">
            <w:pPr>
              <w:pStyle w:val="SIUnittitle"/>
            </w:pPr>
            <w:r>
              <w:t>Ca</w:t>
            </w:r>
            <w:r w:rsidR="00487AF6" w:rsidRPr="00487AF6">
              <w:t>lculate production costs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5384A3" w14:textId="73F7BE99" w:rsidR="00ED5A48" w:rsidRDefault="00487AF6" w:rsidP="00926F02">
            <w:pPr>
              <w:pStyle w:val="SIText"/>
            </w:pPr>
            <w:r w:rsidRPr="00487AF6">
              <w:t xml:space="preserve">This unit of competency describes the </w:t>
            </w:r>
            <w:r w:rsidR="00DF6588">
              <w:t>skills and knowledge</w:t>
            </w:r>
            <w:r w:rsidR="00DF6588" w:rsidRPr="00487AF6">
              <w:t xml:space="preserve"> </w:t>
            </w:r>
            <w:r w:rsidRPr="00487AF6">
              <w:t>required to estimate resource requirements for production of a range of timber products</w:t>
            </w:r>
            <w:r w:rsidR="00ED5A48">
              <w:t>. It includes</w:t>
            </w:r>
            <w:r w:rsidRPr="00487AF6">
              <w:t xml:space="preserve"> calculat</w:t>
            </w:r>
            <w:r w:rsidR="00ED5A48">
              <w:t>ing</w:t>
            </w:r>
            <w:r w:rsidRPr="00487AF6">
              <w:t xml:space="preserve"> overarching production costs and determin</w:t>
            </w:r>
            <w:r w:rsidR="008D78D8">
              <w:t>ing</w:t>
            </w:r>
            <w:r w:rsidRPr="00487AF6">
              <w:t xml:space="preserve"> general supply costs. </w:t>
            </w:r>
          </w:p>
          <w:p w14:paraId="22D8B67E" w14:textId="0257F8E2" w:rsidR="008D78D8" w:rsidRDefault="008D78D8">
            <w:pPr>
              <w:pStyle w:val="SIText"/>
            </w:pPr>
            <w:r>
              <w:t>The unit does not cover the</w:t>
            </w:r>
            <w:r w:rsidR="00487AF6" w:rsidRPr="00487AF6">
              <w:t xml:space="preserve"> preparation of individual quotations for customers</w:t>
            </w:r>
            <w:r>
              <w:t xml:space="preserve">. </w:t>
            </w:r>
          </w:p>
          <w:p w14:paraId="28F7E029" w14:textId="3FD00AA2" w:rsidR="00487AF6" w:rsidRPr="00487AF6" w:rsidRDefault="00487AF6" w:rsidP="00926F02">
            <w:pPr>
              <w:pStyle w:val="SIText"/>
            </w:pPr>
            <w:r w:rsidRPr="00487AF6">
              <w:t xml:space="preserve">Work is completed in a forest </w:t>
            </w:r>
            <w:r w:rsidR="00114AB0">
              <w:t xml:space="preserve">and wood </w:t>
            </w:r>
            <w:r w:rsidRPr="00487AF6">
              <w:t>products factory setting.</w:t>
            </w:r>
          </w:p>
          <w:p w14:paraId="0CFEACC4" w14:textId="5074D8CF" w:rsidR="00487AF6" w:rsidRPr="00487AF6" w:rsidRDefault="00487AF6" w:rsidP="00926F02">
            <w:pPr>
              <w:pStyle w:val="SIText"/>
            </w:pPr>
            <w:r w:rsidRPr="00487AF6">
              <w:t xml:space="preserve">The unit applies to timber manufacturing and production supervisors </w:t>
            </w:r>
            <w:r w:rsidR="00ED5A48">
              <w:t xml:space="preserve">who </w:t>
            </w:r>
            <w:r w:rsidRPr="00487AF6">
              <w:t>determine production and supply costs for the provision o</w:t>
            </w:r>
            <w:r w:rsidR="00114AB0">
              <w:t>f</w:t>
            </w:r>
            <w:r w:rsidRPr="00487AF6">
              <w:t xml:space="preserve"> products, including all overheads.</w:t>
            </w:r>
          </w:p>
          <w:p w14:paraId="216189FE" w14:textId="6C4FD65F" w:rsidR="00373436" w:rsidRPr="000754EC" w:rsidRDefault="00487AF6" w:rsidP="00926F02">
            <w:pPr>
              <w:pStyle w:val="SIText"/>
            </w:pPr>
            <w:r w:rsidRPr="00487AF6">
              <w:t>No licensing, legislative</w:t>
            </w:r>
            <w:r w:rsidR="008D78D8">
              <w:t xml:space="preserve"> </w:t>
            </w:r>
            <w:r w:rsidRPr="00487AF6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BCF218D" w14:textId="4DDFFA57" w:rsidR="00487AF6" w:rsidRPr="00487AF6" w:rsidRDefault="00487AF6" w:rsidP="00926F02">
            <w:pPr>
              <w:pStyle w:val="SIText"/>
            </w:pPr>
            <w:r w:rsidRPr="00487AF6">
              <w:t>Timber Manufactur</w:t>
            </w:r>
            <w:r w:rsidR="008D78D8">
              <w:t>ing</w:t>
            </w:r>
            <w:r w:rsidRPr="00487AF6">
              <w:t xml:space="preserve"> Products</w:t>
            </w:r>
            <w:r w:rsidR="008D78D8">
              <w:t xml:space="preserve"> (TMM)</w:t>
            </w:r>
          </w:p>
          <w:p w14:paraId="09A9DCBA" w14:textId="2493B0F3" w:rsidR="00F1480E" w:rsidRPr="000754EC" w:rsidRDefault="00F1480E" w:rsidP="00926F02">
            <w:pPr>
              <w:pStyle w:val="SIText"/>
            </w:pP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87AF6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50F82FD8" w:rsidR="00487AF6" w:rsidRPr="00487AF6" w:rsidRDefault="00487AF6" w:rsidP="00926F02">
            <w:pPr>
              <w:pStyle w:val="SIText"/>
            </w:pPr>
            <w:r w:rsidRPr="00487AF6">
              <w:t>1. Gather and</w:t>
            </w:r>
            <w:r w:rsidR="00825F7A">
              <w:t xml:space="preserve"> analyse</w:t>
            </w:r>
            <w:r w:rsidRPr="00487AF6">
              <w:t xml:space="preserve"> information</w:t>
            </w:r>
          </w:p>
        </w:tc>
        <w:tc>
          <w:tcPr>
            <w:tcW w:w="3604" w:type="pct"/>
            <w:shd w:val="clear" w:color="auto" w:fill="auto"/>
          </w:tcPr>
          <w:p w14:paraId="67BE4576" w14:textId="5C505BF1" w:rsidR="00487AF6" w:rsidRPr="00487AF6" w:rsidRDefault="00487AF6" w:rsidP="00926F02">
            <w:pPr>
              <w:pStyle w:val="SIText"/>
            </w:pPr>
            <w:r w:rsidRPr="00487AF6">
              <w:t>1.1 Obtain details of the product and competitors’ products</w:t>
            </w:r>
          </w:p>
          <w:p w14:paraId="097BB5E2" w14:textId="64629260" w:rsidR="00487AF6" w:rsidRPr="00487AF6" w:rsidRDefault="00487AF6" w:rsidP="00926F02">
            <w:pPr>
              <w:pStyle w:val="SIText"/>
            </w:pPr>
            <w:r w:rsidRPr="00487AF6">
              <w:t>1.2 Obtain and analyse details of proposed production operation</w:t>
            </w:r>
          </w:p>
          <w:p w14:paraId="69FD55CC" w14:textId="34964FC8" w:rsidR="00487AF6" w:rsidRPr="00487AF6" w:rsidRDefault="00487AF6" w:rsidP="00926F02">
            <w:pPr>
              <w:pStyle w:val="SIText"/>
            </w:pPr>
            <w:r w:rsidRPr="00487AF6">
              <w:t>1.3 Access information on labour unit cost projections</w:t>
            </w:r>
          </w:p>
          <w:p w14:paraId="36D163E1" w14:textId="057F7C82" w:rsidR="00487AF6" w:rsidRPr="00487AF6" w:rsidRDefault="00487AF6" w:rsidP="00926F02">
            <w:pPr>
              <w:pStyle w:val="SIText"/>
            </w:pPr>
            <w:r w:rsidRPr="00487AF6">
              <w:t>1.4 Source and analyse details of logistic support contracts and supply agreements</w:t>
            </w:r>
          </w:p>
          <w:p w14:paraId="19F17061" w14:textId="06D83A55" w:rsidR="00487AF6" w:rsidRPr="00487AF6" w:rsidRDefault="00487AF6" w:rsidP="00926F02">
            <w:pPr>
              <w:pStyle w:val="SIText"/>
            </w:pPr>
            <w:r w:rsidRPr="00487AF6">
              <w:t>1.5 Access details of proposed warehousing, physical distribution systems and related cost factors</w:t>
            </w:r>
          </w:p>
          <w:p w14:paraId="46D92966" w14:textId="00DEF929" w:rsidR="00487AF6" w:rsidRPr="00487AF6" w:rsidRDefault="00487AF6" w:rsidP="00926F02">
            <w:pPr>
              <w:pStyle w:val="SIText"/>
            </w:pPr>
            <w:r w:rsidRPr="00487AF6">
              <w:t>1.</w:t>
            </w:r>
            <w:r w:rsidR="00825F7A">
              <w:t>6 Identify</w:t>
            </w:r>
            <w:r w:rsidRPr="00487AF6">
              <w:t xml:space="preserve"> all production cost factors for establishing supply cost</w:t>
            </w:r>
          </w:p>
        </w:tc>
      </w:tr>
      <w:tr w:rsidR="00487AF6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634B54FF" w:rsidR="00487AF6" w:rsidRPr="00487AF6" w:rsidRDefault="00487AF6" w:rsidP="00926F02">
            <w:pPr>
              <w:pStyle w:val="SIText"/>
            </w:pPr>
            <w:r w:rsidRPr="00487AF6">
              <w:t>2. Estimate materials and labour</w:t>
            </w:r>
          </w:p>
        </w:tc>
        <w:tc>
          <w:tcPr>
            <w:tcW w:w="3604" w:type="pct"/>
            <w:shd w:val="clear" w:color="auto" w:fill="auto"/>
          </w:tcPr>
          <w:p w14:paraId="51D5AB3D" w14:textId="01DD76C1" w:rsidR="00487AF6" w:rsidRPr="00487AF6" w:rsidRDefault="00487AF6" w:rsidP="00926F02">
            <w:pPr>
              <w:pStyle w:val="SIText"/>
            </w:pPr>
            <w:r w:rsidRPr="00487AF6">
              <w:t>2.1 Estimate and record types and quantities of material required for production</w:t>
            </w:r>
          </w:p>
          <w:p w14:paraId="0D172CD0" w14:textId="2821701B" w:rsidR="00487AF6" w:rsidRPr="00487AF6" w:rsidRDefault="00487AF6" w:rsidP="00926F02">
            <w:pPr>
              <w:pStyle w:val="SIText"/>
            </w:pPr>
            <w:r w:rsidRPr="00487AF6">
              <w:t>2.2 Estimate and record lead times and time requirements for production activities</w:t>
            </w:r>
          </w:p>
          <w:p w14:paraId="1DF4B59F" w14:textId="25D672CF" w:rsidR="00487AF6" w:rsidRPr="00487AF6" w:rsidRDefault="00487AF6" w:rsidP="00926F02">
            <w:pPr>
              <w:pStyle w:val="SIText"/>
            </w:pPr>
            <w:r w:rsidRPr="00487AF6">
              <w:t>2.3 Estimate and record labour requirements for direct production and handling operations</w:t>
            </w:r>
          </w:p>
        </w:tc>
      </w:tr>
      <w:tr w:rsidR="00487AF6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452EE762" w:rsidR="00487AF6" w:rsidRPr="00487AF6" w:rsidRDefault="00487AF6" w:rsidP="00926F02">
            <w:pPr>
              <w:pStyle w:val="SIText"/>
            </w:pPr>
            <w:r w:rsidRPr="00487AF6">
              <w:t>3. Calculate and document production cost</w:t>
            </w:r>
          </w:p>
        </w:tc>
        <w:tc>
          <w:tcPr>
            <w:tcW w:w="3604" w:type="pct"/>
            <w:shd w:val="clear" w:color="auto" w:fill="auto"/>
          </w:tcPr>
          <w:p w14:paraId="5756F343" w14:textId="2EFF461E" w:rsidR="00487AF6" w:rsidRPr="00487AF6" w:rsidRDefault="00487AF6" w:rsidP="00926F02">
            <w:pPr>
              <w:pStyle w:val="SIText"/>
            </w:pPr>
            <w:r w:rsidRPr="00487AF6">
              <w:t>3.1 Determine production components contributing to overhead costs</w:t>
            </w:r>
          </w:p>
          <w:p w14:paraId="3DBF3DD6" w14:textId="1231BB5A" w:rsidR="00487AF6" w:rsidRPr="00487AF6" w:rsidRDefault="00487AF6" w:rsidP="00926F02">
            <w:pPr>
              <w:pStyle w:val="SIText"/>
            </w:pPr>
            <w:r w:rsidRPr="00487AF6">
              <w:t>3.2 Determine type and percentage of overhead costs to be attributed to production in line with commercial and organisational procedures</w:t>
            </w:r>
          </w:p>
          <w:p w14:paraId="6CB4152E" w14:textId="18ED25FE" w:rsidR="00487AF6" w:rsidRPr="00487AF6" w:rsidRDefault="00487AF6" w:rsidP="00926F02">
            <w:pPr>
              <w:pStyle w:val="SIText"/>
            </w:pPr>
            <w:r w:rsidRPr="00487AF6">
              <w:t>3.3 Calculate material, labour and overhead costs to determine total production costs</w:t>
            </w:r>
          </w:p>
          <w:p w14:paraId="539D68C4" w14:textId="5265761D" w:rsidR="00487AF6" w:rsidRPr="00487AF6" w:rsidRDefault="00487AF6" w:rsidP="00926F02">
            <w:pPr>
              <w:pStyle w:val="SIText"/>
            </w:pPr>
            <w:r w:rsidRPr="00487AF6">
              <w:t xml:space="preserve">3.4 Apply mark-up in </w:t>
            </w:r>
            <w:r w:rsidR="002F4B1B">
              <w:t>accordance</w:t>
            </w:r>
            <w:r w:rsidRPr="00487AF6">
              <w:t xml:space="preserve"> with organisational procedures, and determine supply cost in conjunction with marketing and sales personnel</w:t>
            </w:r>
          </w:p>
          <w:p w14:paraId="28C25C0F" w14:textId="222D5F67" w:rsidR="00487AF6" w:rsidRPr="00487AF6" w:rsidRDefault="00487AF6" w:rsidP="00926F02">
            <w:pPr>
              <w:pStyle w:val="SIText"/>
            </w:pPr>
            <w:r w:rsidRPr="00487AF6">
              <w:t xml:space="preserve">3.5 Document details of calculations and supply cost </w:t>
            </w:r>
            <w:r w:rsidR="002F4B1B">
              <w:t>in accordance with</w:t>
            </w:r>
            <w:r w:rsidRPr="00487AF6">
              <w:t xml:space="preserve"> organisational formats</w:t>
            </w:r>
          </w:p>
        </w:tc>
      </w:tr>
      <w:tr w:rsidR="00487AF6" w:rsidRPr="00963A46" w14:paraId="1A99B8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136723" w14:textId="3A549E14" w:rsidR="00487AF6" w:rsidRPr="00487AF6" w:rsidRDefault="00487AF6" w:rsidP="00926F02">
            <w:pPr>
              <w:pStyle w:val="SIText"/>
            </w:pPr>
            <w:r w:rsidRPr="00487AF6">
              <w:t>4. Check and document details of production and supply costs.</w:t>
            </w:r>
          </w:p>
        </w:tc>
        <w:tc>
          <w:tcPr>
            <w:tcW w:w="3604" w:type="pct"/>
            <w:shd w:val="clear" w:color="auto" w:fill="auto"/>
          </w:tcPr>
          <w:p w14:paraId="6D72CAC4" w14:textId="008DB9EA" w:rsidR="00487AF6" w:rsidRPr="00487AF6" w:rsidRDefault="00487AF6" w:rsidP="00926F02">
            <w:pPr>
              <w:pStyle w:val="SIText"/>
            </w:pPr>
            <w:r w:rsidRPr="00487AF6">
              <w:t>4.1 Check costs and calculations against production requirements</w:t>
            </w:r>
          </w:p>
          <w:p w14:paraId="67D9C5D3" w14:textId="58220432" w:rsidR="00487AF6" w:rsidRPr="00487AF6" w:rsidRDefault="00487AF6" w:rsidP="00926F02">
            <w:pPr>
              <w:pStyle w:val="SIText"/>
            </w:pPr>
            <w:r w:rsidRPr="00487AF6">
              <w:t>4.2 Report calculation processes and organise checking by relevant personnel for final authorisation</w:t>
            </w:r>
          </w:p>
          <w:p w14:paraId="64689144" w14:textId="4405FE4F" w:rsidR="00487AF6" w:rsidRPr="00487AF6" w:rsidRDefault="00487AF6" w:rsidP="00926F02">
            <w:pPr>
              <w:pStyle w:val="SIText"/>
            </w:pPr>
            <w:r w:rsidRPr="00487AF6">
              <w:t>4.3 Complete</w:t>
            </w:r>
            <w:r w:rsidR="002F4B1B">
              <w:t xml:space="preserve"> </w:t>
            </w:r>
            <w:r w:rsidRPr="00487AF6">
              <w:t xml:space="preserve">accurate records of production and supply costs in </w:t>
            </w:r>
            <w:r w:rsidR="002F4B1B">
              <w:t>accordance</w:t>
            </w:r>
            <w:r w:rsidRPr="00487AF6">
              <w:t xml:space="preserve"> with organisational procedures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5C67" w:rsidRPr="00336FCA" w:rsidDel="00423CB2" w14:paraId="5155B122" w14:textId="77777777" w:rsidTr="00CA2922">
        <w:tc>
          <w:tcPr>
            <w:tcW w:w="1396" w:type="pct"/>
          </w:tcPr>
          <w:p w14:paraId="301BACC6" w14:textId="079B9DBD" w:rsidR="00255C67" w:rsidRDefault="00FD123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0CF4938" w14:textId="01A7CE53" w:rsidR="009478A4" w:rsidRDefault="009478A4" w:rsidP="00487AF6">
            <w:pPr>
              <w:pStyle w:val="SIBulletList1"/>
            </w:pPr>
            <w:r>
              <w:t>Identify implicit and explicit production information for a variety of organisational documentation</w:t>
            </w:r>
          </w:p>
          <w:p w14:paraId="689A2581" w14:textId="5A644381" w:rsidR="00717A87" w:rsidRDefault="00717A87" w:rsidP="00487AF6">
            <w:pPr>
              <w:pStyle w:val="SIBulletList1"/>
            </w:pPr>
            <w:r>
              <w:t xml:space="preserve">Extract </w:t>
            </w:r>
            <w:r w:rsidR="00CF51E1">
              <w:t xml:space="preserve">and utilise </w:t>
            </w:r>
            <w:r>
              <w:t xml:space="preserve">vital information contributing to production costs </w:t>
            </w:r>
          </w:p>
          <w:p w14:paraId="30C00391" w14:textId="0C095F81" w:rsidR="00C12573" w:rsidRPr="005240E7" w:rsidRDefault="00F83F26" w:rsidP="00926F02">
            <w:pPr>
              <w:pStyle w:val="SIBulletList1"/>
            </w:pPr>
            <w:r>
              <w:t>Analyse validity of competitor product against organisations information</w:t>
            </w:r>
            <w:r w:rsidR="00487AF6" w:rsidRPr="00487AF6">
              <w:t xml:space="preserve"> </w:t>
            </w:r>
            <w:r>
              <w:t>data</w:t>
            </w:r>
          </w:p>
        </w:tc>
      </w:tr>
      <w:tr w:rsidR="00966E90" w:rsidRPr="00336FCA" w:rsidDel="00423CB2" w14:paraId="49270DB4" w14:textId="77777777" w:rsidTr="00CA2922">
        <w:tc>
          <w:tcPr>
            <w:tcW w:w="1396" w:type="pct"/>
          </w:tcPr>
          <w:p w14:paraId="676F7027" w14:textId="3A5F4FBE" w:rsidR="00966E90" w:rsidRDefault="00966E9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92E8813" w14:textId="76687A67" w:rsidR="00966E90" w:rsidRPr="00E22DE5" w:rsidRDefault="00A466F7" w:rsidP="008122F5">
            <w:pPr>
              <w:pStyle w:val="SIBulletList1"/>
            </w:pPr>
            <w:r>
              <w:t xml:space="preserve">Integrate </w:t>
            </w:r>
            <w:r w:rsidR="00BA6C67">
              <w:t xml:space="preserve">compiled </w:t>
            </w:r>
            <w:r w:rsidR="008122F5">
              <w:t xml:space="preserve">production costs into a clear </w:t>
            </w:r>
            <w:r w:rsidR="00BA6C67">
              <w:t xml:space="preserve">financial </w:t>
            </w:r>
            <w:r w:rsidR="008122F5">
              <w:t xml:space="preserve">document </w:t>
            </w:r>
          </w:p>
        </w:tc>
      </w:tr>
      <w:tr w:rsidR="002A1322" w:rsidRPr="00336FCA" w:rsidDel="00423CB2" w14:paraId="5B90A1A4" w14:textId="77777777" w:rsidTr="00CA2922">
        <w:tc>
          <w:tcPr>
            <w:tcW w:w="1396" w:type="pct"/>
          </w:tcPr>
          <w:p w14:paraId="6AE3CE4C" w14:textId="212CC54B" w:rsidR="002A1322" w:rsidRDefault="002A1322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406E1E63" w14:textId="67EE9396" w:rsidR="002A1322" w:rsidRPr="00FD1230" w:rsidRDefault="008A373F" w:rsidP="00AE76B5">
            <w:pPr>
              <w:pStyle w:val="SIBulletList1"/>
            </w:pPr>
            <w:r>
              <w:t xml:space="preserve">Use financial terminology and production language </w:t>
            </w:r>
            <w:r w:rsidR="00AE76B5">
              <w:t>when seeking production information</w:t>
            </w:r>
          </w:p>
        </w:tc>
      </w:tr>
      <w:tr w:rsidR="002A1322" w:rsidRPr="00336FCA" w:rsidDel="00423CB2" w14:paraId="416A6F48" w14:textId="77777777" w:rsidTr="00CA2922">
        <w:tc>
          <w:tcPr>
            <w:tcW w:w="1396" w:type="pct"/>
          </w:tcPr>
          <w:p w14:paraId="56120645" w14:textId="46A0C79F" w:rsidR="002A1322" w:rsidRDefault="002A1322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0C876640" w14:textId="2116E858" w:rsidR="002A1322" w:rsidRPr="00C834FC" w:rsidRDefault="00AE76B5" w:rsidP="004043C3">
            <w:pPr>
              <w:pStyle w:val="SIBulletList1"/>
            </w:pPr>
            <w:r>
              <w:t xml:space="preserve">Use mathematical processes </w:t>
            </w:r>
            <w:r w:rsidR="00BE57A2">
              <w:t>such as ratios, rates, percentages</w:t>
            </w:r>
            <w:r w:rsidR="004043C3">
              <w:t xml:space="preserve"> to calculate quantities and overall costs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4A09D371" w:rsidR="000259E1" w:rsidRPr="000259E1" w:rsidRDefault="00A07453" w:rsidP="000259E1">
            <w:pPr>
              <w:pStyle w:val="SIText"/>
            </w:pPr>
            <w:r>
              <w:t>FWPTMM4</w:t>
            </w:r>
            <w:r w:rsidR="009C10ED">
              <w:t>212</w:t>
            </w:r>
            <w:r>
              <w:t xml:space="preserve"> </w:t>
            </w:r>
            <w:r w:rsidR="002F4B1B">
              <w:t>C</w:t>
            </w:r>
            <w:r>
              <w:t>alculate production costs</w:t>
            </w:r>
          </w:p>
        </w:tc>
        <w:tc>
          <w:tcPr>
            <w:tcW w:w="1105" w:type="pct"/>
          </w:tcPr>
          <w:p w14:paraId="43730281" w14:textId="7931E3C7" w:rsidR="00041E59" w:rsidRPr="000754EC" w:rsidRDefault="00487AF6" w:rsidP="0091548A">
            <w:pPr>
              <w:pStyle w:val="SIText"/>
            </w:pPr>
            <w:r w:rsidRPr="00487AF6">
              <w:t>FWPTMM4202 Diagnose and calculate production costs</w:t>
            </w:r>
          </w:p>
        </w:tc>
        <w:tc>
          <w:tcPr>
            <w:tcW w:w="1251" w:type="pct"/>
          </w:tcPr>
          <w:p w14:paraId="7BCA7993" w14:textId="77777777" w:rsidR="002F4B1B" w:rsidRDefault="002F4B1B" w:rsidP="000754EC">
            <w:pPr>
              <w:pStyle w:val="SIText"/>
            </w:pPr>
            <w:r>
              <w:t>Re-titled</w:t>
            </w:r>
          </w:p>
          <w:p w14:paraId="2E09FC33" w14:textId="49ADC83D" w:rsidR="00041E59" w:rsidRDefault="009C10ED" w:rsidP="000754EC">
            <w:pPr>
              <w:pStyle w:val="SIText"/>
            </w:pPr>
            <w:r>
              <w:t xml:space="preserve">Minor wording and grammatical changes in </w:t>
            </w:r>
            <w:r w:rsidR="00A07453">
              <w:t xml:space="preserve">Application </w:t>
            </w:r>
            <w:r>
              <w:t>and Performance Criteria</w:t>
            </w:r>
          </w:p>
          <w:p w14:paraId="7D06650D" w14:textId="1E733375" w:rsidR="00A07453" w:rsidRDefault="00A07453" w:rsidP="000754EC">
            <w:pPr>
              <w:pStyle w:val="SIText"/>
            </w:pPr>
            <w:r>
              <w:t>Foundation Skills</w:t>
            </w:r>
            <w:r w:rsidR="009C10ED">
              <w:t xml:space="preserve"> updated</w:t>
            </w:r>
            <w:r>
              <w:t xml:space="preserve"> </w:t>
            </w:r>
          </w:p>
          <w:p w14:paraId="2E33F956" w14:textId="2DAE4EF3" w:rsidR="00A07453" w:rsidRPr="000754EC" w:rsidRDefault="00A07453" w:rsidP="000754EC">
            <w:pPr>
              <w:pStyle w:val="SIText"/>
            </w:pPr>
            <w:r>
              <w:t>Assessment Requirements</w:t>
            </w:r>
            <w:r w:rsidR="009C10ED">
              <w:t xml:space="preserve"> </w:t>
            </w:r>
            <w:r>
              <w:t xml:space="preserve">updated </w:t>
            </w:r>
            <w:r w:rsidR="004C6528">
              <w:t>for clarity</w:t>
            </w:r>
          </w:p>
        </w:tc>
        <w:tc>
          <w:tcPr>
            <w:tcW w:w="1616" w:type="pct"/>
          </w:tcPr>
          <w:p w14:paraId="1AF1365B" w14:textId="2FEF85BF" w:rsidR="009A2047" w:rsidRPr="009A2047" w:rsidRDefault="00A07453" w:rsidP="00926F02">
            <w:pPr>
              <w:pStyle w:val="SIText"/>
            </w:pPr>
            <w:r>
              <w:t>Equivalent unit</w:t>
            </w:r>
          </w:p>
        </w:tc>
      </w:tr>
    </w:tbl>
    <w:p w14:paraId="6386F421" w14:textId="11CDE96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48C18746" w:rsidR="00F1480E" w:rsidRPr="000754EC" w:rsidRDefault="00114AB0" w:rsidP="00E40225">
            <w:pPr>
              <w:pStyle w:val="SIText"/>
            </w:pPr>
            <w:hyperlink r:id="rId11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702509F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487AF6" w:rsidRPr="00487AF6">
              <w:t>FWPTMM4</w:t>
            </w:r>
            <w:r w:rsidR="009C10ED">
              <w:t>212</w:t>
            </w:r>
            <w:r w:rsidR="00487AF6" w:rsidRPr="00487AF6">
              <w:t xml:space="preserve"> </w:t>
            </w:r>
            <w:r w:rsidR="00942458">
              <w:t>C</w:t>
            </w:r>
            <w:r w:rsidR="00487AF6" w:rsidRPr="00487AF6">
              <w:t>alculate production costs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0B405887" w14:textId="13177A46" w:rsidR="0078072E" w:rsidRDefault="0078072E" w:rsidP="0078072E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3E90DECD" w14:textId="77777777" w:rsidR="0078072E" w:rsidRDefault="0078072E" w:rsidP="0078072E">
            <w:pPr>
              <w:pStyle w:val="SIText"/>
            </w:pPr>
          </w:p>
          <w:p w14:paraId="5AA01C11" w14:textId="3FA0E8E6" w:rsidR="002F4B1B" w:rsidRDefault="0078072E" w:rsidP="00926F02">
            <w:pPr>
              <w:pStyle w:val="SIText"/>
            </w:pPr>
            <w:r>
              <w:t>There must be evidence that the individual has</w:t>
            </w:r>
            <w:r w:rsidR="00E60F8D">
              <w:t xml:space="preserve"> </w:t>
            </w:r>
            <w:r w:rsidR="00487AF6" w:rsidRPr="00487AF6">
              <w:t>calculate</w:t>
            </w:r>
            <w:r w:rsidR="00E60F8D">
              <w:t>d</w:t>
            </w:r>
            <w:r w:rsidR="00487AF6" w:rsidRPr="00487AF6">
              <w:t xml:space="preserve"> production costs for </w:t>
            </w:r>
            <w:r w:rsidR="00353398">
              <w:t xml:space="preserve">three </w:t>
            </w:r>
            <w:r w:rsidR="00487AF6" w:rsidRPr="00487AF6">
              <w:t>product range</w:t>
            </w:r>
            <w:r w:rsidR="002F4B1B">
              <w:t xml:space="preserve">s </w:t>
            </w:r>
            <w:r w:rsidR="006C3AE2">
              <w:t>from the list below:</w:t>
            </w:r>
          </w:p>
          <w:p w14:paraId="1BA46077" w14:textId="77777777" w:rsidR="00487AF6" w:rsidRPr="00487AF6" w:rsidRDefault="00487AF6" w:rsidP="00487AF6">
            <w:pPr>
              <w:pStyle w:val="SIBulletList2"/>
            </w:pPr>
            <w:r w:rsidRPr="00487AF6">
              <w:t>pallets</w:t>
            </w:r>
          </w:p>
          <w:p w14:paraId="0C1577FF" w14:textId="77777777" w:rsidR="00487AF6" w:rsidRPr="00487AF6" w:rsidRDefault="00487AF6" w:rsidP="00487AF6">
            <w:pPr>
              <w:pStyle w:val="SIBulletList2"/>
            </w:pPr>
            <w:r w:rsidRPr="00487AF6">
              <w:t>crates</w:t>
            </w:r>
          </w:p>
          <w:p w14:paraId="2EA91F0B" w14:textId="77777777" w:rsidR="00487AF6" w:rsidRPr="00487AF6" w:rsidRDefault="00487AF6" w:rsidP="00487AF6">
            <w:pPr>
              <w:pStyle w:val="SIBulletList2"/>
            </w:pPr>
            <w:r w:rsidRPr="00487AF6">
              <w:t>trellises</w:t>
            </w:r>
          </w:p>
          <w:p w14:paraId="2918C5AF" w14:textId="77777777" w:rsidR="00487AF6" w:rsidRPr="00487AF6" w:rsidRDefault="00487AF6" w:rsidP="00487AF6">
            <w:pPr>
              <w:pStyle w:val="SIBulletList2"/>
            </w:pPr>
            <w:r w:rsidRPr="00487AF6">
              <w:t>stairs</w:t>
            </w:r>
          </w:p>
          <w:p w14:paraId="36649880" w14:textId="77777777" w:rsidR="00487AF6" w:rsidRPr="00487AF6" w:rsidRDefault="00487AF6" w:rsidP="00487AF6">
            <w:pPr>
              <w:pStyle w:val="SIBulletList2"/>
            </w:pPr>
            <w:r w:rsidRPr="00487AF6">
              <w:t>doors</w:t>
            </w:r>
          </w:p>
          <w:p w14:paraId="4C3B3CBE" w14:textId="77777777" w:rsidR="00487AF6" w:rsidRPr="00487AF6" w:rsidRDefault="00487AF6" w:rsidP="00487AF6">
            <w:pPr>
              <w:pStyle w:val="SIBulletList2"/>
            </w:pPr>
            <w:r w:rsidRPr="00487AF6">
              <w:t>windows</w:t>
            </w:r>
          </w:p>
          <w:p w14:paraId="1796217D" w14:textId="77777777" w:rsidR="00487AF6" w:rsidRPr="00487AF6" w:rsidRDefault="00487AF6" w:rsidP="00487AF6">
            <w:pPr>
              <w:pStyle w:val="SIBulletList2"/>
            </w:pPr>
            <w:r w:rsidRPr="00487AF6">
              <w:t>frames</w:t>
            </w:r>
          </w:p>
          <w:p w14:paraId="758F716D" w14:textId="649F0ED8" w:rsidR="00487AF6" w:rsidRDefault="00487AF6" w:rsidP="00487AF6">
            <w:pPr>
              <w:pStyle w:val="SIBulletList2"/>
            </w:pPr>
            <w:r w:rsidRPr="00487AF6">
              <w:t>beams</w:t>
            </w:r>
          </w:p>
          <w:p w14:paraId="45095FD7" w14:textId="625AE452" w:rsidR="0044485B" w:rsidRDefault="0044485B" w:rsidP="00487AF6">
            <w:pPr>
              <w:pStyle w:val="SIBulletList2"/>
            </w:pPr>
            <w:r>
              <w:t>treated timber</w:t>
            </w:r>
          </w:p>
          <w:p w14:paraId="776E7C8F" w14:textId="77777777" w:rsidR="00E2369D" w:rsidRDefault="00E2369D" w:rsidP="00487AF6">
            <w:pPr>
              <w:pStyle w:val="SIBulletList2"/>
            </w:pPr>
            <w:r>
              <w:t>structural timber</w:t>
            </w:r>
          </w:p>
          <w:p w14:paraId="64AD791A" w14:textId="77777777" w:rsidR="00E2369D" w:rsidRDefault="00E2369D" w:rsidP="00487AF6">
            <w:pPr>
              <w:pStyle w:val="SIBulletList2"/>
            </w:pPr>
            <w:r>
              <w:t>flooring</w:t>
            </w:r>
          </w:p>
          <w:p w14:paraId="537A55E5" w14:textId="77777777" w:rsidR="00E2369D" w:rsidRDefault="00E2369D" w:rsidP="00487AF6">
            <w:pPr>
              <w:pStyle w:val="SIBulletList2"/>
            </w:pPr>
            <w:r>
              <w:t>decking</w:t>
            </w:r>
          </w:p>
          <w:p w14:paraId="44FB4293" w14:textId="0B8A66CD" w:rsidR="00E2369D" w:rsidRDefault="00E2369D" w:rsidP="00487AF6">
            <w:pPr>
              <w:pStyle w:val="SIBulletList2"/>
            </w:pPr>
            <w:r>
              <w:t>laminated timber</w:t>
            </w:r>
          </w:p>
          <w:p w14:paraId="1AFF6B92" w14:textId="30C130F2" w:rsidR="00487AF6" w:rsidRPr="00487AF6" w:rsidRDefault="00487AF6" w:rsidP="00487AF6">
            <w:pPr>
              <w:pStyle w:val="SIBulletList2"/>
            </w:pPr>
            <w:r w:rsidRPr="00487AF6">
              <w:t>roof truss</w:t>
            </w:r>
          </w:p>
          <w:p w14:paraId="53CE7503" w14:textId="7E7F7207" w:rsidR="00487AF6" w:rsidRPr="00487AF6" w:rsidRDefault="00487AF6" w:rsidP="00487AF6">
            <w:pPr>
              <w:pStyle w:val="SIBulletList2"/>
            </w:pPr>
            <w:r w:rsidRPr="00487AF6">
              <w:t xml:space="preserve">floor </w:t>
            </w:r>
            <w:r w:rsidR="002F4B1B">
              <w:t>truss</w:t>
            </w:r>
          </w:p>
          <w:p w14:paraId="2A4F5D28" w14:textId="7A4666A2" w:rsidR="00556C4C" w:rsidRDefault="00487AF6" w:rsidP="00487AF6">
            <w:pPr>
              <w:pStyle w:val="SIBulletList2"/>
            </w:pPr>
            <w:r w:rsidRPr="00487AF6">
              <w:t>wall frame</w:t>
            </w:r>
            <w:r>
              <w:t>.</w:t>
            </w:r>
          </w:p>
          <w:p w14:paraId="3F537752" w14:textId="79DC4ADC" w:rsidR="005947C9" w:rsidRPr="000754EC" w:rsidRDefault="005947C9" w:rsidP="00926F02">
            <w:pPr>
              <w:pStyle w:val="SIText"/>
            </w:pP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450A0BD6" w14:textId="1330DD6D" w:rsidR="00487AF6" w:rsidRPr="00487AF6" w:rsidRDefault="00F91D94" w:rsidP="00487AF6">
            <w:pPr>
              <w:pStyle w:val="SIBulletList2"/>
              <w:numPr>
                <w:ilvl w:val="0"/>
                <w:numId w:val="0"/>
              </w:numPr>
            </w:pPr>
            <w:r w:rsidRPr="005701EB">
              <w:t>An individual must be able to demonstrate the knowledge required to perform the tasks outlined in the elements and performance criteria of this unit. This includes knowledge of:</w:t>
            </w:r>
          </w:p>
          <w:p w14:paraId="2D74EC15" w14:textId="77777777" w:rsidR="00487AF6" w:rsidRPr="00487AF6" w:rsidRDefault="00487AF6" w:rsidP="00487AF6">
            <w:pPr>
              <w:pStyle w:val="SIBulletList1"/>
            </w:pPr>
            <w:r w:rsidRPr="00487AF6">
              <w:t>competitors’ current products and services and price structure</w:t>
            </w:r>
          </w:p>
          <w:p w14:paraId="7991A536" w14:textId="77777777" w:rsidR="00487AF6" w:rsidRPr="00487AF6" w:rsidRDefault="00487AF6" w:rsidP="00487AF6">
            <w:pPr>
              <w:pStyle w:val="SIBulletList1"/>
            </w:pPr>
            <w:r w:rsidRPr="00487AF6">
              <w:t>sources of negotiated cost of supply, contractual arrangements and preferred supplier arrangements</w:t>
            </w:r>
          </w:p>
          <w:p w14:paraId="637C02AC" w14:textId="77777777" w:rsidR="00487AF6" w:rsidRPr="00487AF6" w:rsidRDefault="00487AF6" w:rsidP="00487AF6">
            <w:pPr>
              <w:pStyle w:val="SIBulletList1"/>
            </w:pPr>
            <w:r w:rsidRPr="00487AF6">
              <w:t>sources of organisational costs for:</w:t>
            </w:r>
          </w:p>
          <w:p w14:paraId="277F7CA4" w14:textId="77777777" w:rsidR="00487AF6" w:rsidRPr="00487AF6" w:rsidRDefault="00487AF6" w:rsidP="00487AF6">
            <w:pPr>
              <w:pStyle w:val="SIBulletList2"/>
            </w:pPr>
            <w:r w:rsidRPr="00487AF6">
              <w:t>materials specific to production operations</w:t>
            </w:r>
          </w:p>
          <w:p w14:paraId="60DD7897" w14:textId="77777777" w:rsidR="00487AF6" w:rsidRPr="00487AF6" w:rsidRDefault="00487AF6" w:rsidP="00487AF6">
            <w:pPr>
              <w:pStyle w:val="SIBulletList2"/>
            </w:pPr>
            <w:r w:rsidRPr="00487AF6">
              <w:t>labour unit costs specific to production operations</w:t>
            </w:r>
          </w:p>
          <w:p w14:paraId="2B6830F8" w14:textId="4A36830F" w:rsidR="00487AF6" w:rsidRPr="00487AF6" w:rsidRDefault="00163E94" w:rsidP="00487AF6">
            <w:pPr>
              <w:pStyle w:val="SIBulletList2"/>
            </w:pPr>
            <w:r>
              <w:t>methods of</w:t>
            </w:r>
            <w:r w:rsidR="00487AF6" w:rsidRPr="00487AF6">
              <w:t xml:space="preserve"> construction </w:t>
            </w:r>
            <w:r>
              <w:t>and production</w:t>
            </w:r>
          </w:p>
          <w:p w14:paraId="572B5416" w14:textId="4566AD42" w:rsidR="00487AF6" w:rsidRPr="00487AF6" w:rsidRDefault="00487AF6" w:rsidP="00487AF6">
            <w:pPr>
              <w:pStyle w:val="SIBulletList2"/>
            </w:pPr>
            <w:r w:rsidRPr="00487AF6">
              <w:t>complying with environmental protection practices</w:t>
            </w:r>
            <w:r w:rsidR="00E2369D">
              <w:t xml:space="preserve"> relevant to manufacturing and storage</w:t>
            </w:r>
          </w:p>
          <w:p w14:paraId="3445C076" w14:textId="77777777" w:rsidR="00487AF6" w:rsidRPr="00487AF6" w:rsidRDefault="00487AF6" w:rsidP="00487AF6">
            <w:pPr>
              <w:pStyle w:val="SIBulletList2"/>
            </w:pPr>
            <w:r w:rsidRPr="00487AF6">
              <w:t>warehousing and distribution</w:t>
            </w:r>
          </w:p>
          <w:p w14:paraId="72F53AFE" w14:textId="77777777" w:rsidR="00487AF6" w:rsidRPr="00487AF6" w:rsidRDefault="00487AF6" w:rsidP="00487AF6">
            <w:pPr>
              <w:pStyle w:val="SIBulletList1"/>
            </w:pPr>
            <w:r w:rsidRPr="00487AF6">
              <w:t>business overheads and how overheads are applied to individual production operations</w:t>
            </w:r>
          </w:p>
          <w:p w14:paraId="44E51118" w14:textId="77777777" w:rsidR="00487AF6" w:rsidRPr="00487AF6" w:rsidRDefault="00487AF6" w:rsidP="00487AF6">
            <w:pPr>
              <w:pStyle w:val="SIBulletList1"/>
            </w:pPr>
            <w:r w:rsidRPr="00487AF6">
              <w:t>desired profit margins and appropriate commercial mark-ups to suit market acceptance</w:t>
            </w:r>
          </w:p>
          <w:p w14:paraId="666BBAA8" w14:textId="77777777" w:rsidR="0014347A" w:rsidRDefault="00487AF6" w:rsidP="00487AF6">
            <w:pPr>
              <w:pStyle w:val="SIBulletList1"/>
            </w:pPr>
            <w:r w:rsidRPr="00487AF6">
              <w:t>organisational procedures for documenting calculations, communicating costs to relevant personnel and maintaining records</w:t>
            </w:r>
          </w:p>
          <w:p w14:paraId="18D6F414" w14:textId="77777777" w:rsidR="00163E94" w:rsidRDefault="0014347A" w:rsidP="0014347A">
            <w:pPr>
              <w:pStyle w:val="SIBulletList1"/>
            </w:pPr>
            <w:r>
              <w:t>industry regulations, standards and codes of practice</w:t>
            </w:r>
          </w:p>
          <w:p w14:paraId="40951706" w14:textId="73A48C64" w:rsidR="00D3333F" w:rsidRPr="000754EC" w:rsidRDefault="00163E94" w:rsidP="0014347A">
            <w:pPr>
              <w:pStyle w:val="SIBulletList1"/>
            </w:pPr>
            <w:r>
              <w:t>digital technology devices and software to create and save costing documentation</w:t>
            </w:r>
            <w:r w:rsidR="00487AF6" w:rsidRPr="00487AF6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645016B6" w14:textId="77BD5A47" w:rsidR="00163E94" w:rsidRDefault="00163E94" w:rsidP="00163E94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6F8420C3" w14:textId="77777777" w:rsidR="00163E94" w:rsidRDefault="00163E94" w:rsidP="00163E94">
            <w:pPr>
              <w:pStyle w:val="SIBulletList1"/>
            </w:pPr>
            <w:r>
              <w:t>physical conditions:</w:t>
            </w:r>
          </w:p>
          <w:p w14:paraId="3AE9DCDD" w14:textId="77777777" w:rsidR="00163E94" w:rsidRPr="001A46FE" w:rsidRDefault="00163E94" w:rsidP="00163E94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38CAE639" w14:textId="77777777" w:rsidR="00163E94" w:rsidRDefault="00163E94" w:rsidP="00163E94">
            <w:pPr>
              <w:pStyle w:val="SIBulletList1"/>
            </w:pPr>
            <w:r>
              <w:t>resources, equipment and materials:</w:t>
            </w:r>
          </w:p>
          <w:p w14:paraId="6FF271A3" w14:textId="77777777" w:rsidR="00E05459" w:rsidRDefault="00E05459" w:rsidP="00163E94">
            <w:pPr>
              <w:pStyle w:val="SIBulletList2"/>
            </w:pPr>
            <w:r>
              <w:t>documentation and records containing material and product costing and labour costs</w:t>
            </w:r>
          </w:p>
          <w:p w14:paraId="571575E7" w14:textId="6A117126" w:rsidR="00163E94" w:rsidRDefault="00E05459" w:rsidP="00163E94">
            <w:pPr>
              <w:pStyle w:val="SIBulletList2"/>
            </w:pPr>
            <w:r>
              <w:t xml:space="preserve">digital equipment and software to produce and save costing documentation  </w:t>
            </w:r>
          </w:p>
          <w:p w14:paraId="6D58FB27" w14:textId="77777777" w:rsidR="00163E94" w:rsidRDefault="00163E94" w:rsidP="00163E94">
            <w:pPr>
              <w:pStyle w:val="SIBulletList1"/>
            </w:pPr>
            <w:r>
              <w:t>specifications:</w:t>
            </w:r>
          </w:p>
          <w:p w14:paraId="2837978A" w14:textId="35517A2D" w:rsidR="00E05459" w:rsidRDefault="00E05459" w:rsidP="00926F02">
            <w:pPr>
              <w:pStyle w:val="SIBulletList2"/>
            </w:pPr>
            <w:r>
              <w:t>industry regulations, standards and codes of practice</w:t>
            </w:r>
          </w:p>
          <w:p w14:paraId="04B76D9F" w14:textId="773B3DCD" w:rsidR="00163E94" w:rsidRPr="001A46FE" w:rsidRDefault="00163E94" w:rsidP="00E05459">
            <w:pPr>
              <w:pStyle w:val="SIBulletList1"/>
            </w:pPr>
            <w:r>
              <w:t>relationships:</w:t>
            </w:r>
          </w:p>
          <w:p w14:paraId="0BF532AC" w14:textId="73532612" w:rsidR="00163E94" w:rsidRPr="001A46FE" w:rsidRDefault="00163E94" w:rsidP="00163E94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</w:t>
            </w:r>
            <w:r w:rsidR="0023694D">
              <w:t>discuss marketing and sales</w:t>
            </w:r>
            <w:r w:rsidRPr="001A46FE">
              <w:t>.</w:t>
            </w:r>
          </w:p>
          <w:p w14:paraId="58A5B604" w14:textId="77777777" w:rsidR="00163E94" w:rsidRPr="001A46FE" w:rsidRDefault="00163E94" w:rsidP="00163E94">
            <w:pPr>
              <w:pStyle w:val="SIText"/>
            </w:pPr>
          </w:p>
          <w:p w14:paraId="539215B3" w14:textId="38D4BAB8" w:rsidR="00F1480E" w:rsidRPr="00255C67" w:rsidRDefault="00163E94" w:rsidP="00926F02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1424D66C" w:rsidR="00F1480E" w:rsidRPr="000754EC" w:rsidRDefault="00114AB0" w:rsidP="000754EC">
            <w:pPr>
              <w:pStyle w:val="SIText"/>
            </w:pPr>
            <w:hyperlink r:id="rId12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B9556" w14:textId="77777777" w:rsidR="00853426" w:rsidRDefault="00853426" w:rsidP="00BF3F0A">
      <w:r>
        <w:separator/>
      </w:r>
    </w:p>
    <w:p w14:paraId="2A3CF41D" w14:textId="77777777" w:rsidR="00853426" w:rsidRDefault="00853426"/>
  </w:endnote>
  <w:endnote w:type="continuationSeparator" w:id="0">
    <w:p w14:paraId="2F1D0838" w14:textId="77777777" w:rsidR="00853426" w:rsidRDefault="00853426" w:rsidP="00BF3F0A">
      <w:r>
        <w:continuationSeparator/>
      </w:r>
    </w:p>
    <w:p w14:paraId="07D115B4" w14:textId="77777777" w:rsidR="00853426" w:rsidRDefault="0085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2369D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0CD24" w14:textId="77777777" w:rsidR="00853426" w:rsidRDefault="00853426" w:rsidP="00BF3F0A">
      <w:r>
        <w:separator/>
      </w:r>
    </w:p>
    <w:p w14:paraId="736AAF73" w14:textId="77777777" w:rsidR="00853426" w:rsidRDefault="00853426"/>
  </w:footnote>
  <w:footnote w:type="continuationSeparator" w:id="0">
    <w:p w14:paraId="60A7B5D0" w14:textId="77777777" w:rsidR="00853426" w:rsidRDefault="00853426" w:rsidP="00BF3F0A">
      <w:r>
        <w:continuationSeparator/>
      </w:r>
    </w:p>
    <w:p w14:paraId="1CF6E427" w14:textId="77777777" w:rsidR="00853426" w:rsidRDefault="0085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4628D0B4" w:rsidR="009C2650" w:rsidRPr="00487AF6" w:rsidRDefault="00487AF6" w:rsidP="00487AF6">
    <w:r w:rsidRPr="00487AF6">
      <w:t>FWPTMM4</w:t>
    </w:r>
    <w:r w:rsidR="009C10ED">
      <w:t>212</w:t>
    </w:r>
    <w:r w:rsidRPr="00487AF6">
      <w:t xml:space="preserve"> </w:t>
    </w:r>
    <w:r w:rsidR="00825F7A">
      <w:t>C</w:t>
    </w:r>
    <w:r w:rsidRPr="00487AF6">
      <w:t>alculate production costs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7QwMDEyNTM0NTNW0lEKTi0uzszPAykwrAUAyvLvuywAAAA="/>
  </w:docVars>
  <w:rsids>
    <w:rsidRoot w:val="00AB5133"/>
    <w:rsid w:val="000014B9"/>
    <w:rsid w:val="000049FF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D2B"/>
    <w:rsid w:val="000A5441"/>
    <w:rsid w:val="000C149A"/>
    <w:rsid w:val="000C224E"/>
    <w:rsid w:val="000C7F4A"/>
    <w:rsid w:val="000E25E6"/>
    <w:rsid w:val="000E2C86"/>
    <w:rsid w:val="000F29F2"/>
    <w:rsid w:val="000F6F62"/>
    <w:rsid w:val="00101659"/>
    <w:rsid w:val="00103E31"/>
    <w:rsid w:val="00105AEA"/>
    <w:rsid w:val="001078BF"/>
    <w:rsid w:val="00114AB0"/>
    <w:rsid w:val="001223D7"/>
    <w:rsid w:val="00126F8B"/>
    <w:rsid w:val="00133957"/>
    <w:rsid w:val="001372F6"/>
    <w:rsid w:val="0014347A"/>
    <w:rsid w:val="00144385"/>
    <w:rsid w:val="00146EEC"/>
    <w:rsid w:val="00151D55"/>
    <w:rsid w:val="00151D93"/>
    <w:rsid w:val="00156EF3"/>
    <w:rsid w:val="00163E94"/>
    <w:rsid w:val="001766A1"/>
    <w:rsid w:val="00176E4F"/>
    <w:rsid w:val="00181EF3"/>
    <w:rsid w:val="0018546B"/>
    <w:rsid w:val="0018703B"/>
    <w:rsid w:val="00195F2D"/>
    <w:rsid w:val="001972E1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261D8"/>
    <w:rsid w:val="00233143"/>
    <w:rsid w:val="00234444"/>
    <w:rsid w:val="0023694D"/>
    <w:rsid w:val="0024030F"/>
    <w:rsid w:val="00242293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70C3"/>
    <w:rsid w:val="002A1322"/>
    <w:rsid w:val="002A4CD3"/>
    <w:rsid w:val="002A6CC4"/>
    <w:rsid w:val="002B381B"/>
    <w:rsid w:val="002C55E9"/>
    <w:rsid w:val="002D0C8B"/>
    <w:rsid w:val="002D330A"/>
    <w:rsid w:val="002D48D6"/>
    <w:rsid w:val="002E170C"/>
    <w:rsid w:val="002E193E"/>
    <w:rsid w:val="002F4B1B"/>
    <w:rsid w:val="002F7B20"/>
    <w:rsid w:val="00305EFF"/>
    <w:rsid w:val="00310A6A"/>
    <w:rsid w:val="003144E6"/>
    <w:rsid w:val="00337E82"/>
    <w:rsid w:val="003404AD"/>
    <w:rsid w:val="0034462D"/>
    <w:rsid w:val="00346FDC"/>
    <w:rsid w:val="003504E4"/>
    <w:rsid w:val="00350BB1"/>
    <w:rsid w:val="00352C83"/>
    <w:rsid w:val="00353398"/>
    <w:rsid w:val="00356268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54F8"/>
    <w:rsid w:val="003D2E73"/>
    <w:rsid w:val="003E72B6"/>
    <w:rsid w:val="003E7BBE"/>
    <w:rsid w:val="004043C3"/>
    <w:rsid w:val="004127E3"/>
    <w:rsid w:val="0043212E"/>
    <w:rsid w:val="00434366"/>
    <w:rsid w:val="00434ECE"/>
    <w:rsid w:val="00444423"/>
    <w:rsid w:val="0044485B"/>
    <w:rsid w:val="00452F3E"/>
    <w:rsid w:val="004640AE"/>
    <w:rsid w:val="004679E3"/>
    <w:rsid w:val="00475172"/>
    <w:rsid w:val="004758B0"/>
    <w:rsid w:val="004832D2"/>
    <w:rsid w:val="00485559"/>
    <w:rsid w:val="00487AF6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6528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2AD2"/>
    <w:rsid w:val="00556C4C"/>
    <w:rsid w:val="00557369"/>
    <w:rsid w:val="00557E4F"/>
    <w:rsid w:val="00564ADD"/>
    <w:rsid w:val="005708EB"/>
    <w:rsid w:val="00572CB2"/>
    <w:rsid w:val="00575BC6"/>
    <w:rsid w:val="00583902"/>
    <w:rsid w:val="005947C9"/>
    <w:rsid w:val="005A1D70"/>
    <w:rsid w:val="005A3AA5"/>
    <w:rsid w:val="005A6AF3"/>
    <w:rsid w:val="005A6C9C"/>
    <w:rsid w:val="005A74DC"/>
    <w:rsid w:val="005B3738"/>
    <w:rsid w:val="005B5146"/>
    <w:rsid w:val="005B5DF1"/>
    <w:rsid w:val="005D1AFD"/>
    <w:rsid w:val="005E51E6"/>
    <w:rsid w:val="005F027A"/>
    <w:rsid w:val="005F33CC"/>
    <w:rsid w:val="005F771F"/>
    <w:rsid w:val="00610D01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60C7A"/>
    <w:rsid w:val="006777B4"/>
    <w:rsid w:val="006777DC"/>
    <w:rsid w:val="00686A49"/>
    <w:rsid w:val="00687B62"/>
    <w:rsid w:val="00690C44"/>
    <w:rsid w:val="006966B9"/>
    <w:rsid w:val="006969D9"/>
    <w:rsid w:val="006A2B68"/>
    <w:rsid w:val="006C2F32"/>
    <w:rsid w:val="006C3AE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6F6031"/>
    <w:rsid w:val="00705EEC"/>
    <w:rsid w:val="00707741"/>
    <w:rsid w:val="007134FE"/>
    <w:rsid w:val="00715794"/>
    <w:rsid w:val="00717385"/>
    <w:rsid w:val="00717A87"/>
    <w:rsid w:val="00722769"/>
    <w:rsid w:val="00726E20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1B60"/>
    <w:rsid w:val="0078072E"/>
    <w:rsid w:val="00781D77"/>
    <w:rsid w:val="00783549"/>
    <w:rsid w:val="007860B7"/>
    <w:rsid w:val="00786DC8"/>
    <w:rsid w:val="007A300D"/>
    <w:rsid w:val="007B1ABA"/>
    <w:rsid w:val="007D5A78"/>
    <w:rsid w:val="007E3BD1"/>
    <w:rsid w:val="007F1563"/>
    <w:rsid w:val="007F1EB2"/>
    <w:rsid w:val="007F44DB"/>
    <w:rsid w:val="007F5A8B"/>
    <w:rsid w:val="007F7F1D"/>
    <w:rsid w:val="008122F5"/>
    <w:rsid w:val="00817D51"/>
    <w:rsid w:val="00823530"/>
    <w:rsid w:val="00823FF4"/>
    <w:rsid w:val="00825F7A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3426"/>
    <w:rsid w:val="008545EB"/>
    <w:rsid w:val="00865011"/>
    <w:rsid w:val="008760AC"/>
    <w:rsid w:val="00886790"/>
    <w:rsid w:val="008908DE"/>
    <w:rsid w:val="008A12ED"/>
    <w:rsid w:val="008A1E95"/>
    <w:rsid w:val="008A373F"/>
    <w:rsid w:val="008A39D3"/>
    <w:rsid w:val="008A479A"/>
    <w:rsid w:val="008B2C77"/>
    <w:rsid w:val="008B4AD2"/>
    <w:rsid w:val="008B7138"/>
    <w:rsid w:val="008D78D8"/>
    <w:rsid w:val="008D7A7B"/>
    <w:rsid w:val="008D7BAC"/>
    <w:rsid w:val="008E260C"/>
    <w:rsid w:val="008E39BE"/>
    <w:rsid w:val="008E62EC"/>
    <w:rsid w:val="008F2392"/>
    <w:rsid w:val="008F32F6"/>
    <w:rsid w:val="0091548A"/>
    <w:rsid w:val="00916CD7"/>
    <w:rsid w:val="00920927"/>
    <w:rsid w:val="00921B38"/>
    <w:rsid w:val="00923720"/>
    <w:rsid w:val="0092550D"/>
    <w:rsid w:val="00926F02"/>
    <w:rsid w:val="009278C9"/>
    <w:rsid w:val="00927FA3"/>
    <w:rsid w:val="00932CD7"/>
    <w:rsid w:val="00942458"/>
    <w:rsid w:val="00944C09"/>
    <w:rsid w:val="009478A4"/>
    <w:rsid w:val="009527CB"/>
    <w:rsid w:val="00953835"/>
    <w:rsid w:val="00960F6C"/>
    <w:rsid w:val="00966E90"/>
    <w:rsid w:val="00970747"/>
    <w:rsid w:val="00976CC8"/>
    <w:rsid w:val="0099334D"/>
    <w:rsid w:val="00997BFC"/>
    <w:rsid w:val="009A2047"/>
    <w:rsid w:val="009A5900"/>
    <w:rsid w:val="009A6E6C"/>
    <w:rsid w:val="009A6F3F"/>
    <w:rsid w:val="009B331A"/>
    <w:rsid w:val="009C10ED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07453"/>
    <w:rsid w:val="00A13052"/>
    <w:rsid w:val="00A17CCF"/>
    <w:rsid w:val="00A216A8"/>
    <w:rsid w:val="00A223A6"/>
    <w:rsid w:val="00A3639E"/>
    <w:rsid w:val="00A466F7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E76B5"/>
    <w:rsid w:val="00AF3957"/>
    <w:rsid w:val="00B05765"/>
    <w:rsid w:val="00B0712C"/>
    <w:rsid w:val="00B12013"/>
    <w:rsid w:val="00B22C67"/>
    <w:rsid w:val="00B25265"/>
    <w:rsid w:val="00B26EFA"/>
    <w:rsid w:val="00B3508F"/>
    <w:rsid w:val="00B443EE"/>
    <w:rsid w:val="00B54507"/>
    <w:rsid w:val="00B54684"/>
    <w:rsid w:val="00B560C8"/>
    <w:rsid w:val="00B61150"/>
    <w:rsid w:val="00B65BC7"/>
    <w:rsid w:val="00B746B9"/>
    <w:rsid w:val="00B82231"/>
    <w:rsid w:val="00B848D4"/>
    <w:rsid w:val="00B865B7"/>
    <w:rsid w:val="00BA13AC"/>
    <w:rsid w:val="00BA1CB1"/>
    <w:rsid w:val="00BA4178"/>
    <w:rsid w:val="00BA482D"/>
    <w:rsid w:val="00BA6C67"/>
    <w:rsid w:val="00BA7E40"/>
    <w:rsid w:val="00BB1755"/>
    <w:rsid w:val="00BB23F4"/>
    <w:rsid w:val="00BC5075"/>
    <w:rsid w:val="00BC5419"/>
    <w:rsid w:val="00BD3B0F"/>
    <w:rsid w:val="00BE57A2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3DFA"/>
    <w:rsid w:val="00C578E9"/>
    <w:rsid w:val="00C70626"/>
    <w:rsid w:val="00C7108D"/>
    <w:rsid w:val="00C72860"/>
    <w:rsid w:val="00C73582"/>
    <w:rsid w:val="00C73B90"/>
    <w:rsid w:val="00C742EC"/>
    <w:rsid w:val="00C834FC"/>
    <w:rsid w:val="00C96AF3"/>
    <w:rsid w:val="00C97CCC"/>
    <w:rsid w:val="00CA0274"/>
    <w:rsid w:val="00CB746F"/>
    <w:rsid w:val="00CC0ACB"/>
    <w:rsid w:val="00CC4496"/>
    <w:rsid w:val="00CC451E"/>
    <w:rsid w:val="00CD3E10"/>
    <w:rsid w:val="00CD4E9D"/>
    <w:rsid w:val="00CD4F4D"/>
    <w:rsid w:val="00CE7D19"/>
    <w:rsid w:val="00CF0CF5"/>
    <w:rsid w:val="00CF2B3E"/>
    <w:rsid w:val="00CF51E1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91D"/>
    <w:rsid w:val="00DA0A81"/>
    <w:rsid w:val="00DA3C10"/>
    <w:rsid w:val="00DA53B5"/>
    <w:rsid w:val="00DA662B"/>
    <w:rsid w:val="00DB477D"/>
    <w:rsid w:val="00DC1D69"/>
    <w:rsid w:val="00DC5A3A"/>
    <w:rsid w:val="00DD0726"/>
    <w:rsid w:val="00DE7B87"/>
    <w:rsid w:val="00DF6588"/>
    <w:rsid w:val="00E05459"/>
    <w:rsid w:val="00E13E42"/>
    <w:rsid w:val="00E16200"/>
    <w:rsid w:val="00E22DE5"/>
    <w:rsid w:val="00E2369D"/>
    <w:rsid w:val="00E238E6"/>
    <w:rsid w:val="00E35064"/>
    <w:rsid w:val="00E3681D"/>
    <w:rsid w:val="00E40225"/>
    <w:rsid w:val="00E501F0"/>
    <w:rsid w:val="00E60F8D"/>
    <w:rsid w:val="00E6166D"/>
    <w:rsid w:val="00E64670"/>
    <w:rsid w:val="00E85B0C"/>
    <w:rsid w:val="00E91BFF"/>
    <w:rsid w:val="00E92933"/>
    <w:rsid w:val="00E94FAD"/>
    <w:rsid w:val="00EA408F"/>
    <w:rsid w:val="00EB0AA4"/>
    <w:rsid w:val="00EB5C88"/>
    <w:rsid w:val="00EC0469"/>
    <w:rsid w:val="00EC1089"/>
    <w:rsid w:val="00EC4E91"/>
    <w:rsid w:val="00ED5A48"/>
    <w:rsid w:val="00ED5BD7"/>
    <w:rsid w:val="00EF01F8"/>
    <w:rsid w:val="00EF40EF"/>
    <w:rsid w:val="00EF47FE"/>
    <w:rsid w:val="00F069BD"/>
    <w:rsid w:val="00F1480E"/>
    <w:rsid w:val="00F1497D"/>
    <w:rsid w:val="00F16AAC"/>
    <w:rsid w:val="00F25AD8"/>
    <w:rsid w:val="00F26453"/>
    <w:rsid w:val="00F33FF2"/>
    <w:rsid w:val="00F408D4"/>
    <w:rsid w:val="00F438FC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3D7C"/>
    <w:rsid w:val="00F83F26"/>
    <w:rsid w:val="00F91D94"/>
    <w:rsid w:val="00FA12BB"/>
    <w:rsid w:val="00FB232E"/>
    <w:rsid w:val="00FC7B33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A132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styleId="UnresolvedMention">
    <w:name w:val="Unresolved Mention"/>
    <w:basedOn w:val="DefaultParagraphFont"/>
    <w:uiPriority w:val="99"/>
    <w:locked/>
    <w:rsid w:val="00114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1025B857-2F19-FB49-8559-2385EC6188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435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67</cp:revision>
  <cp:lastPrinted>2016-05-27T05:21:00Z</cp:lastPrinted>
  <dcterms:created xsi:type="dcterms:W3CDTF">2019-07-21T23:08:00Z</dcterms:created>
  <dcterms:modified xsi:type="dcterms:W3CDTF">2020-05-01T05:04:00Z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