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863A6" w14:paraId="141EE97F" w14:textId="77777777" w:rsidTr="00146EEC">
        <w:tc>
          <w:tcPr>
            <w:tcW w:w="2689" w:type="dxa"/>
          </w:tcPr>
          <w:p w14:paraId="29679931" w14:textId="66DF7CD8" w:rsidR="008863A6" w:rsidRPr="00E13E42" w:rsidRDefault="008863A6" w:rsidP="008863A6">
            <w:pPr>
              <w:pStyle w:val="SIText"/>
            </w:pPr>
            <w:r w:rsidRPr="00E13E42">
              <w:t xml:space="preserve">Release </w:t>
            </w:r>
            <w:r>
              <w:t>1</w:t>
            </w:r>
          </w:p>
        </w:tc>
        <w:tc>
          <w:tcPr>
            <w:tcW w:w="6939" w:type="dxa"/>
          </w:tcPr>
          <w:p w14:paraId="066CB9C2" w14:textId="3E5D7BFD" w:rsidR="008863A6" w:rsidRPr="00E13E42" w:rsidRDefault="008863A6" w:rsidP="008863A6">
            <w:pPr>
              <w:pStyle w:val="SIText"/>
            </w:pPr>
            <w:r w:rsidRPr="00E13E42">
              <w:t xml:space="preserve">This version released with FWP Forest and Wood Products Training Package Version </w:t>
            </w:r>
            <w:r w:rsidR="00734180">
              <w:t>6.0</w:t>
            </w:r>
            <w:r w:rsidRPr="00E13E4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0E4B4F75" w:rsidR="00F1480E" w:rsidRPr="000754EC" w:rsidRDefault="00C834FC" w:rsidP="000754EC">
            <w:pPr>
              <w:pStyle w:val="SIUNITCODE"/>
            </w:pPr>
            <w:r w:rsidRPr="00C834FC">
              <w:t>FWPSAW</w:t>
            </w:r>
            <w:r w:rsidR="006772CC">
              <w:t>2212</w:t>
            </w:r>
          </w:p>
        </w:tc>
        <w:tc>
          <w:tcPr>
            <w:tcW w:w="3604" w:type="pct"/>
            <w:shd w:val="clear" w:color="auto" w:fill="auto"/>
          </w:tcPr>
          <w:p w14:paraId="46F917E1" w14:textId="439E116B" w:rsidR="00F1480E" w:rsidRPr="000754EC" w:rsidRDefault="00C834FC" w:rsidP="000754EC">
            <w:pPr>
              <w:pStyle w:val="SIUnittitle"/>
            </w:pPr>
            <w:r w:rsidRPr="00C834FC">
              <w:t>Assemble materials using nail plates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E6A85A7" w14:textId="3BAB7A46" w:rsidR="00995412" w:rsidRDefault="00C834FC" w:rsidP="00400C40">
            <w:pPr>
              <w:pStyle w:val="SIText"/>
            </w:pPr>
            <w:r w:rsidRPr="00C834FC">
              <w:t xml:space="preserve">This unit of competency describes the </w:t>
            </w:r>
            <w:r w:rsidR="008863A6">
              <w:t>skills and knowledge</w:t>
            </w:r>
            <w:r w:rsidR="008863A6" w:rsidRPr="00C834FC">
              <w:t xml:space="preserve"> </w:t>
            </w:r>
            <w:r w:rsidRPr="00C834FC">
              <w:t xml:space="preserve">required to prepare and assemble materials </w:t>
            </w:r>
            <w:r w:rsidR="008863A6">
              <w:t>using</w:t>
            </w:r>
            <w:r w:rsidRPr="00C834FC">
              <w:t xml:space="preserve"> nail plates</w:t>
            </w:r>
            <w:r w:rsidR="00560665">
              <w:t>.</w:t>
            </w:r>
            <w:r w:rsidR="008863A6">
              <w:t xml:space="preserve"> </w:t>
            </w:r>
            <w:r w:rsidR="00E217E6">
              <w:t>I</w:t>
            </w:r>
            <w:r w:rsidR="008863A6">
              <w:t>t inc</w:t>
            </w:r>
            <w:r w:rsidR="00734180">
              <w:t>l</w:t>
            </w:r>
            <w:r w:rsidR="008863A6">
              <w:t xml:space="preserve">udes </w:t>
            </w:r>
            <w:r w:rsidRPr="00C834FC">
              <w:t>stack</w:t>
            </w:r>
            <w:r w:rsidR="008863A6">
              <w:t>ing</w:t>
            </w:r>
            <w:r w:rsidRPr="00C834FC">
              <w:t>, strap</w:t>
            </w:r>
            <w:r w:rsidR="008863A6">
              <w:t>ping</w:t>
            </w:r>
            <w:r w:rsidRPr="00C834FC">
              <w:t xml:space="preserve"> and despatch</w:t>
            </w:r>
            <w:r w:rsidR="008863A6">
              <w:t>ing</w:t>
            </w:r>
            <w:r w:rsidRPr="00C834FC">
              <w:t xml:space="preserve"> </w:t>
            </w:r>
            <w:r w:rsidR="008863A6">
              <w:t>products</w:t>
            </w:r>
            <w:r w:rsidRPr="00C834FC">
              <w:t xml:space="preserve"> in readiness for transport to a construction site. </w:t>
            </w:r>
          </w:p>
          <w:p w14:paraId="5E42D7D7" w14:textId="079637A8" w:rsidR="00C834FC" w:rsidRPr="00C834FC" w:rsidRDefault="00C834FC" w:rsidP="00400C40">
            <w:pPr>
              <w:pStyle w:val="SIText"/>
            </w:pPr>
            <w:r w:rsidRPr="00C834FC">
              <w:t>Work is completed in a forest products factory setting.</w:t>
            </w:r>
          </w:p>
          <w:p w14:paraId="72514ECB" w14:textId="2E25EDA2" w:rsidR="00C834FC" w:rsidRPr="00C834FC" w:rsidRDefault="00C834FC" w:rsidP="00400C40">
            <w:pPr>
              <w:pStyle w:val="SIText"/>
            </w:pPr>
            <w:r w:rsidRPr="00C834FC">
              <w:t xml:space="preserve">The unit applies to </w:t>
            </w:r>
            <w:r w:rsidR="00995412">
              <w:t>p</w:t>
            </w:r>
            <w:r w:rsidRPr="00C834FC">
              <w:t xml:space="preserve">roduction </w:t>
            </w:r>
            <w:r w:rsidR="00995412">
              <w:t>w</w:t>
            </w:r>
            <w:r w:rsidRPr="00C834FC">
              <w:t>orker</w:t>
            </w:r>
            <w:r w:rsidR="00995412">
              <w:t>s</w:t>
            </w:r>
            <w:r w:rsidRPr="00C834FC">
              <w:t xml:space="preserve">, </w:t>
            </w:r>
            <w:r w:rsidR="00995412">
              <w:t>s</w:t>
            </w:r>
            <w:r w:rsidRPr="00C834FC">
              <w:t xml:space="preserve">awmill </w:t>
            </w:r>
            <w:r w:rsidR="00995412">
              <w:t>w</w:t>
            </w:r>
            <w:r w:rsidRPr="00C834FC">
              <w:t>orker</w:t>
            </w:r>
            <w:r w:rsidR="00995412">
              <w:t>s and</w:t>
            </w:r>
            <w:r w:rsidRPr="00C834FC">
              <w:t xml:space="preserve"> </w:t>
            </w:r>
            <w:r w:rsidR="00995412">
              <w:t>m</w:t>
            </w:r>
            <w:r w:rsidRPr="00C834FC">
              <w:t xml:space="preserve">anufacturing </w:t>
            </w:r>
            <w:r w:rsidR="00995412">
              <w:t>a</w:t>
            </w:r>
            <w:r w:rsidRPr="00C834FC">
              <w:t>ssistant</w:t>
            </w:r>
            <w:r w:rsidR="00995412">
              <w:t>s</w:t>
            </w:r>
            <w:r w:rsidRPr="00C834FC">
              <w:t>.</w:t>
            </w:r>
          </w:p>
          <w:p w14:paraId="216189FE" w14:textId="001A2623" w:rsidR="00373436" w:rsidRPr="000754EC" w:rsidRDefault="00C834FC" w:rsidP="00400C40">
            <w:pPr>
              <w:pStyle w:val="SIText"/>
            </w:pPr>
            <w:r w:rsidRPr="00C834FC">
              <w:t>No licensing, legislative</w:t>
            </w:r>
            <w:r w:rsidR="00995412">
              <w:t xml:space="preserve"> </w:t>
            </w:r>
            <w:r w:rsidRPr="00C834FC">
              <w:t>or certification requirements apply to this unit at the time of publication.</w:t>
            </w:r>
          </w:p>
        </w:tc>
      </w:tr>
      <w:tr w:rsidR="00F1480E" w:rsidRPr="00963A46" w14:paraId="4164D273" w14:textId="77777777" w:rsidTr="00400C40">
        <w:trPr>
          <w:trHeight w:val="424"/>
        </w:trPr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2BC2CA11" w:rsidR="00F1480E" w:rsidRPr="000754EC" w:rsidRDefault="00C834FC" w:rsidP="00400C40">
            <w:pPr>
              <w:pStyle w:val="SIText"/>
            </w:pPr>
            <w:r w:rsidRPr="00C834FC">
              <w:t>Sawmilling and Processing</w:t>
            </w:r>
            <w:r w:rsidR="00734180">
              <w:t xml:space="preserve"> (SAW)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834FC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7DDF80EA" w:rsidR="00C834FC" w:rsidRPr="00C834FC" w:rsidRDefault="00C834FC" w:rsidP="00400C40">
            <w:pPr>
              <w:pStyle w:val="SIText"/>
            </w:pPr>
            <w:r w:rsidRPr="00C834FC">
              <w:t>1. Prepare for assembly</w:t>
            </w:r>
          </w:p>
        </w:tc>
        <w:tc>
          <w:tcPr>
            <w:tcW w:w="3604" w:type="pct"/>
            <w:shd w:val="clear" w:color="auto" w:fill="auto"/>
          </w:tcPr>
          <w:p w14:paraId="70DC3B17" w14:textId="59489062" w:rsidR="00C834FC" w:rsidRPr="00C834FC" w:rsidRDefault="00C834FC" w:rsidP="00400C40">
            <w:pPr>
              <w:pStyle w:val="SIText"/>
            </w:pPr>
            <w:r w:rsidRPr="00C834FC">
              <w:t>1.1 Re</w:t>
            </w:r>
            <w:r w:rsidR="00E217E6">
              <w:t>ad and interpret</w:t>
            </w:r>
            <w:r w:rsidRPr="00C834FC">
              <w:t xml:space="preserve"> construction plans and work order </w:t>
            </w:r>
            <w:r w:rsidR="00E217E6">
              <w:t xml:space="preserve">to determine job requirements </w:t>
            </w:r>
            <w:r w:rsidRPr="00C834FC">
              <w:t>and where required</w:t>
            </w:r>
            <w:r w:rsidR="00734180">
              <w:t>,</w:t>
            </w:r>
            <w:r w:rsidRPr="00C834FC">
              <w:t xml:space="preserve"> clarify with appropriate person</w:t>
            </w:r>
          </w:p>
          <w:p w14:paraId="4BD3D532" w14:textId="29BF691F" w:rsidR="00C834FC" w:rsidRPr="00C834FC" w:rsidRDefault="00C834FC" w:rsidP="00400C40">
            <w:pPr>
              <w:pStyle w:val="SIText"/>
            </w:pPr>
            <w:r w:rsidRPr="00C834FC">
              <w:t xml:space="preserve">1.2 Identify and obtain type and quantity of material and nail plates </w:t>
            </w:r>
            <w:r w:rsidR="003B76D9">
              <w:t>in preparation for</w:t>
            </w:r>
            <w:r w:rsidRPr="00C834FC">
              <w:t xml:space="preserve"> assembl</w:t>
            </w:r>
            <w:r w:rsidR="003B76D9">
              <w:t>ing</w:t>
            </w:r>
          </w:p>
          <w:p w14:paraId="05E23C9A" w14:textId="2CD60777" w:rsidR="003B76D9" w:rsidRDefault="00C834FC" w:rsidP="00400C40">
            <w:pPr>
              <w:pStyle w:val="SIText"/>
            </w:pPr>
            <w:r w:rsidRPr="00C834FC">
              <w:t xml:space="preserve">1.3 </w:t>
            </w:r>
            <w:r w:rsidR="003B76D9">
              <w:t>Select, fit and use personal protective equipment (PPE)</w:t>
            </w:r>
          </w:p>
          <w:p w14:paraId="18A6C90A" w14:textId="29E91B5A" w:rsidR="00C834FC" w:rsidRPr="00C834FC" w:rsidRDefault="003B76D9" w:rsidP="00400C40">
            <w:pPr>
              <w:pStyle w:val="SIText"/>
            </w:pPr>
            <w:r>
              <w:t xml:space="preserve">1.4 </w:t>
            </w:r>
            <w:r w:rsidR="00C834FC" w:rsidRPr="00C834FC">
              <w:t>Select appropriate tools and equipment and check for operational effectiveness in line with manufacturer's recommendations</w:t>
            </w:r>
          </w:p>
          <w:p w14:paraId="46D92966" w14:textId="29C7B548" w:rsidR="00C834FC" w:rsidRPr="00C834FC" w:rsidRDefault="00C834FC" w:rsidP="00400C40">
            <w:pPr>
              <w:pStyle w:val="SIText"/>
            </w:pPr>
          </w:p>
        </w:tc>
      </w:tr>
      <w:tr w:rsidR="00C834FC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5B95AC03" w:rsidR="00C834FC" w:rsidRPr="00C834FC" w:rsidRDefault="00C834FC" w:rsidP="00400C40">
            <w:pPr>
              <w:pStyle w:val="SIText"/>
            </w:pPr>
            <w:r w:rsidRPr="00C834FC">
              <w:t>2. Assemble materials</w:t>
            </w:r>
          </w:p>
        </w:tc>
        <w:tc>
          <w:tcPr>
            <w:tcW w:w="3604" w:type="pct"/>
            <w:shd w:val="clear" w:color="auto" w:fill="auto"/>
          </w:tcPr>
          <w:p w14:paraId="24BBFBEA" w14:textId="76EC386F" w:rsidR="00C834FC" w:rsidRPr="00C834FC" w:rsidRDefault="00C834FC" w:rsidP="00400C40">
            <w:pPr>
              <w:pStyle w:val="SIText"/>
            </w:pPr>
            <w:r w:rsidRPr="00C834FC">
              <w:t>2.1 Select timber components from pre-cut material in</w:t>
            </w:r>
            <w:r w:rsidR="00734180">
              <w:t xml:space="preserve"> accordance</w:t>
            </w:r>
            <w:r w:rsidRPr="00C834FC">
              <w:t xml:space="preserve"> with cutting list</w:t>
            </w:r>
          </w:p>
          <w:p w14:paraId="5ABC02B1" w14:textId="680E7B5F" w:rsidR="00C834FC" w:rsidRPr="00C834FC" w:rsidRDefault="00C834FC" w:rsidP="00400C40">
            <w:pPr>
              <w:pStyle w:val="SIText"/>
            </w:pPr>
            <w:r w:rsidRPr="00C834FC">
              <w:t xml:space="preserve">2.2 Reject material with defects and dispose of </w:t>
            </w:r>
            <w:r w:rsidR="00734180">
              <w:t>according to</w:t>
            </w:r>
            <w:r w:rsidRPr="00C834FC">
              <w:t xml:space="preserve"> environmental </w:t>
            </w:r>
            <w:r w:rsidR="003B76D9">
              <w:t>requirements</w:t>
            </w:r>
          </w:p>
          <w:p w14:paraId="79C03376" w14:textId="1C8DF96A" w:rsidR="00C834FC" w:rsidRPr="00C834FC" w:rsidRDefault="00C834FC" w:rsidP="00400C40">
            <w:pPr>
              <w:pStyle w:val="SIText"/>
            </w:pPr>
            <w:r w:rsidRPr="00C834FC">
              <w:t xml:space="preserve">2.3 Use equipment in </w:t>
            </w:r>
            <w:r w:rsidR="00734180">
              <w:t>accordance</w:t>
            </w:r>
            <w:r w:rsidRPr="00C834FC">
              <w:t xml:space="preserve"> with </w:t>
            </w:r>
            <w:r w:rsidR="003B76D9">
              <w:t>workplace</w:t>
            </w:r>
            <w:r w:rsidRPr="00C834FC">
              <w:t xml:space="preserve"> safety </w:t>
            </w:r>
            <w:r w:rsidR="003B76D9">
              <w:t xml:space="preserve">and </w:t>
            </w:r>
            <w:r w:rsidR="003B76D9" w:rsidRPr="00C834FC">
              <w:t xml:space="preserve">environmental </w:t>
            </w:r>
            <w:r w:rsidR="003B76D9">
              <w:t>requirements</w:t>
            </w:r>
            <w:r w:rsidR="003B76D9" w:rsidRPr="00C834FC">
              <w:t xml:space="preserve"> </w:t>
            </w:r>
            <w:r w:rsidR="003B76D9">
              <w:t>and</w:t>
            </w:r>
            <w:r w:rsidRPr="00C834FC">
              <w:t xml:space="preserve"> manufacturer’s instructions </w:t>
            </w:r>
          </w:p>
          <w:p w14:paraId="5D833D09" w14:textId="06D7D51E" w:rsidR="00C834FC" w:rsidRPr="00C834FC" w:rsidRDefault="00C834FC" w:rsidP="00400C40">
            <w:pPr>
              <w:pStyle w:val="SIText"/>
            </w:pPr>
            <w:r w:rsidRPr="00C834FC">
              <w:t>2.4 Identify allowable number and position of joins from construction plan</w:t>
            </w:r>
          </w:p>
          <w:p w14:paraId="0EC97630" w14:textId="6D8243CD" w:rsidR="00C834FC" w:rsidRPr="00C834FC" w:rsidRDefault="00C834FC" w:rsidP="00400C40">
            <w:pPr>
              <w:pStyle w:val="SIText"/>
            </w:pPr>
            <w:r w:rsidRPr="00C834FC">
              <w:t>2.5 Position and clamp components ready for joining with allowable faults, joins and grain in line with construction standards and grading rules</w:t>
            </w:r>
          </w:p>
          <w:p w14:paraId="1DF4B59F" w14:textId="2297235D" w:rsidR="00C834FC" w:rsidRPr="00C834FC" w:rsidRDefault="00C834FC" w:rsidP="00400C40">
            <w:pPr>
              <w:pStyle w:val="SIText"/>
            </w:pPr>
            <w:r w:rsidRPr="00C834FC">
              <w:t>2.6 Staple components to maintain temporary alignment during assembly</w:t>
            </w:r>
          </w:p>
        </w:tc>
      </w:tr>
      <w:tr w:rsidR="00C834FC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26E2EEB6" w:rsidR="00C834FC" w:rsidRPr="00C834FC" w:rsidRDefault="00C834FC" w:rsidP="00400C40">
            <w:pPr>
              <w:pStyle w:val="SIText"/>
            </w:pPr>
            <w:r w:rsidRPr="00C834FC">
              <w:t>3. Install nail plates</w:t>
            </w:r>
          </w:p>
        </w:tc>
        <w:tc>
          <w:tcPr>
            <w:tcW w:w="3604" w:type="pct"/>
            <w:shd w:val="clear" w:color="auto" w:fill="auto"/>
          </w:tcPr>
          <w:p w14:paraId="0F75BE5F" w14:textId="1B347CCE" w:rsidR="00C834FC" w:rsidRPr="00C834FC" w:rsidRDefault="00C834FC" w:rsidP="00400C40">
            <w:pPr>
              <w:pStyle w:val="SIText"/>
            </w:pPr>
            <w:r w:rsidRPr="00C834FC">
              <w:t>3.1 Position material and nail plate press over joints</w:t>
            </w:r>
          </w:p>
          <w:p w14:paraId="3314FCE2" w14:textId="0DA620B7" w:rsidR="00C834FC" w:rsidRPr="00C834FC" w:rsidRDefault="00C834FC" w:rsidP="00400C40">
            <w:pPr>
              <w:pStyle w:val="SIText"/>
            </w:pPr>
            <w:r w:rsidRPr="00C834FC">
              <w:t xml:space="preserve">3.2 Position nail plates on joints and install </w:t>
            </w:r>
            <w:r w:rsidR="00734180">
              <w:t>according to</w:t>
            </w:r>
            <w:r w:rsidRPr="00C834FC">
              <w:t xml:space="preserve"> construction plan</w:t>
            </w:r>
          </w:p>
          <w:p w14:paraId="473630AF" w14:textId="2D172D07" w:rsidR="00C834FC" w:rsidRPr="00C834FC" w:rsidRDefault="00C834FC" w:rsidP="00400C40">
            <w:pPr>
              <w:pStyle w:val="SIText"/>
            </w:pPr>
            <w:r w:rsidRPr="00C834FC">
              <w:t>3.3 Repair or dispose of substandard and damaged nail plates in</w:t>
            </w:r>
            <w:r w:rsidR="00734180">
              <w:t xml:space="preserve"> accordance</w:t>
            </w:r>
            <w:r w:rsidRPr="00C834FC">
              <w:t xml:space="preserve"> with </w:t>
            </w:r>
            <w:r w:rsidR="00DE5CA4">
              <w:t xml:space="preserve">workplace and </w:t>
            </w:r>
            <w:r w:rsidRPr="00C834FC">
              <w:t xml:space="preserve">environmental </w:t>
            </w:r>
            <w:r w:rsidR="00DE5CA4">
              <w:t>requirements</w:t>
            </w:r>
          </w:p>
          <w:p w14:paraId="04F68777" w14:textId="1302A372" w:rsidR="00C834FC" w:rsidRPr="00C834FC" w:rsidRDefault="00C834FC" w:rsidP="00400C40">
            <w:pPr>
              <w:pStyle w:val="SIText"/>
            </w:pPr>
            <w:r w:rsidRPr="00C834FC">
              <w:t xml:space="preserve">3.4 Correct assembly faults </w:t>
            </w:r>
            <w:r w:rsidR="00734180">
              <w:t>according to</w:t>
            </w:r>
            <w:r w:rsidRPr="00C834FC">
              <w:t xml:space="preserve"> </w:t>
            </w:r>
            <w:r w:rsidR="00DE5CA4">
              <w:t>workplace</w:t>
            </w:r>
            <w:r w:rsidRPr="00C834FC">
              <w:t xml:space="preserve"> procedures</w:t>
            </w:r>
          </w:p>
          <w:p w14:paraId="28C25C0F" w14:textId="5C676784" w:rsidR="00C834FC" w:rsidRPr="00C834FC" w:rsidRDefault="00C834FC" w:rsidP="00400C40">
            <w:pPr>
              <w:pStyle w:val="SIText"/>
            </w:pPr>
            <w:r w:rsidRPr="00C834FC">
              <w:t xml:space="preserve">3.5 Identify </w:t>
            </w:r>
            <w:r w:rsidR="00DE5CA4">
              <w:t xml:space="preserve">and resolve </w:t>
            </w:r>
            <w:r w:rsidRPr="00C834FC">
              <w:t>routine processing and equipment faults and report to appropriate person</w:t>
            </w:r>
          </w:p>
        </w:tc>
      </w:tr>
      <w:tr w:rsidR="00C834FC" w:rsidRPr="00963A46" w14:paraId="7555139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932BA7" w14:textId="001F87A0" w:rsidR="00C834FC" w:rsidRPr="00C834FC" w:rsidRDefault="00C834FC" w:rsidP="00400C40">
            <w:pPr>
              <w:pStyle w:val="SIText"/>
            </w:pPr>
            <w:r w:rsidRPr="00C834FC">
              <w:t>4. Prepare material for despatch and report outcomes</w:t>
            </w:r>
          </w:p>
        </w:tc>
        <w:tc>
          <w:tcPr>
            <w:tcW w:w="3604" w:type="pct"/>
            <w:shd w:val="clear" w:color="auto" w:fill="auto"/>
          </w:tcPr>
          <w:p w14:paraId="016CCF3D" w14:textId="0EE0EE7C" w:rsidR="00C834FC" w:rsidRPr="00C834FC" w:rsidRDefault="00C834FC" w:rsidP="00400C40">
            <w:pPr>
              <w:pStyle w:val="SIText"/>
            </w:pPr>
            <w:r w:rsidRPr="00C834FC">
              <w:t>4.1 Check finished material for quality and label</w:t>
            </w:r>
            <w:r w:rsidR="00734180">
              <w:t xml:space="preserve"> according to</w:t>
            </w:r>
            <w:r w:rsidRPr="00C834FC">
              <w:t xml:space="preserve"> work order</w:t>
            </w:r>
          </w:p>
          <w:p w14:paraId="46571281" w14:textId="396FF59A" w:rsidR="00C834FC" w:rsidRPr="00C834FC" w:rsidRDefault="00C834FC" w:rsidP="00400C40">
            <w:pPr>
              <w:pStyle w:val="SIText"/>
            </w:pPr>
            <w:r w:rsidRPr="00C834FC">
              <w:t xml:space="preserve">4.2 Remove components from </w:t>
            </w:r>
            <w:r w:rsidR="000F614D">
              <w:t>machinery</w:t>
            </w:r>
            <w:r w:rsidR="000F614D" w:rsidRPr="00C834FC">
              <w:t xml:space="preserve"> </w:t>
            </w:r>
            <w:r w:rsidRPr="00C834FC">
              <w:t>and safely stack in designated location</w:t>
            </w:r>
          </w:p>
          <w:p w14:paraId="156DB350" w14:textId="4B093126" w:rsidR="00C834FC" w:rsidRPr="00C834FC" w:rsidRDefault="00C834FC" w:rsidP="00400C40">
            <w:pPr>
              <w:pStyle w:val="SIText"/>
            </w:pPr>
            <w:r w:rsidRPr="00C834FC">
              <w:t>4.3 Strap, pack and label finished material ready for transportation</w:t>
            </w:r>
          </w:p>
          <w:p w14:paraId="2C84B7D7" w14:textId="3AAF574C" w:rsidR="00C834FC" w:rsidRPr="00C834FC" w:rsidRDefault="00C834FC" w:rsidP="00400C40">
            <w:pPr>
              <w:pStyle w:val="SIText"/>
            </w:pPr>
            <w:r w:rsidRPr="00C834FC">
              <w:t>4.4 Avoid wastage of strapping and packaging materials and maximise use of recycled materials</w:t>
            </w:r>
          </w:p>
          <w:p w14:paraId="1B2304AC" w14:textId="567F0668" w:rsidR="00F7018D" w:rsidRDefault="00C834FC" w:rsidP="00400C40">
            <w:pPr>
              <w:pStyle w:val="SIText"/>
            </w:pPr>
            <w:r w:rsidRPr="00C834FC">
              <w:t xml:space="preserve">4.5 </w:t>
            </w:r>
            <w:r w:rsidR="00F7018D">
              <w:t>Clean work area and recycle, reuse or dispose of waste following workplace and environmental requirements</w:t>
            </w:r>
          </w:p>
          <w:p w14:paraId="02FE6AD5" w14:textId="23E6BBF0" w:rsidR="00C834FC" w:rsidRPr="00C834FC" w:rsidRDefault="00F7018D" w:rsidP="00400C40">
            <w:pPr>
              <w:pStyle w:val="SIText"/>
            </w:pPr>
            <w:r>
              <w:t xml:space="preserve">4.6 </w:t>
            </w:r>
            <w:r w:rsidR="00C834FC" w:rsidRPr="00C834FC">
              <w:t>Complete production and quality records</w:t>
            </w:r>
            <w:r w:rsidR="00734180">
              <w:t xml:space="preserve"> </w:t>
            </w:r>
            <w:r w:rsidR="00C834FC" w:rsidRPr="00C834FC">
              <w:t xml:space="preserve">and report </w:t>
            </w:r>
            <w:r w:rsidR="00734180">
              <w:t>according to</w:t>
            </w:r>
            <w:r w:rsidR="00C834FC" w:rsidRPr="00C834FC">
              <w:t xml:space="preserve"> </w:t>
            </w:r>
            <w:r>
              <w:t>workplace</w:t>
            </w:r>
            <w:r w:rsidR="00C834FC" w:rsidRPr="00C834FC">
              <w:t xml:space="preserve"> procedures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65C4A5F3" w:rsidR="005F771F" w:rsidRPr="000754EC" w:rsidRDefault="005F771F" w:rsidP="000754EC"/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BEB1ADE" w14:textId="172DDE9A" w:rsidR="00C834FC" w:rsidRPr="00C834FC" w:rsidRDefault="00192C08" w:rsidP="00C834FC">
            <w:pPr>
              <w:pStyle w:val="SIBulletList1"/>
            </w:pPr>
            <w:r>
              <w:t>P</w:t>
            </w:r>
            <w:r w:rsidR="00C834FC" w:rsidRPr="00C834FC">
              <w:t xml:space="preserve">roduce labels </w:t>
            </w:r>
            <w:r>
              <w:t>that accurately</w:t>
            </w:r>
            <w:r w:rsidR="00C834FC" w:rsidRPr="00C834FC">
              <w:t xml:space="preserve"> identif</w:t>
            </w:r>
            <w:r w:rsidR="000F614D">
              <w:t>y</w:t>
            </w:r>
            <w:r>
              <w:t xml:space="preserve"> products in construction plans and work order</w:t>
            </w:r>
            <w:r w:rsidR="00C834FC" w:rsidRPr="00C834FC">
              <w:t xml:space="preserve"> </w:t>
            </w:r>
            <w:r>
              <w:t xml:space="preserve">ready for </w:t>
            </w:r>
            <w:r w:rsidR="00C834FC" w:rsidRPr="00C834FC">
              <w:t>transportation</w:t>
            </w:r>
          </w:p>
          <w:p w14:paraId="093C3EE2" w14:textId="3540946A" w:rsidR="00FD1230" w:rsidRPr="005240E7" w:rsidRDefault="00C31A74" w:rsidP="00C31A74">
            <w:pPr>
              <w:pStyle w:val="SIBulletList1"/>
            </w:pPr>
            <w:r>
              <w:rPr>
                <w:rFonts w:eastAsiaTheme="minorHAnsi"/>
                <w:lang w:val="en-GB"/>
              </w:rPr>
              <w:t>Complete workplace records accurately and legibly using correct technical and industry specific vocabulary</w:t>
            </w:r>
          </w:p>
        </w:tc>
      </w:tr>
      <w:tr w:rsidR="004F6F79" w:rsidRPr="00336FCA" w:rsidDel="00423CB2" w14:paraId="416A6F48" w14:textId="77777777" w:rsidTr="00CA2922">
        <w:tc>
          <w:tcPr>
            <w:tcW w:w="1396" w:type="pct"/>
          </w:tcPr>
          <w:p w14:paraId="56120645" w14:textId="098A6EAB" w:rsidR="004F6F79" w:rsidRDefault="004F6F79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2B56638A" w14:textId="1605BCA1" w:rsidR="004F6F79" w:rsidRDefault="00C31A74" w:rsidP="00E81513">
            <w:pPr>
              <w:pStyle w:val="SIBulletList1"/>
            </w:pPr>
            <w:r>
              <w:t>A</w:t>
            </w:r>
            <w:r w:rsidR="004F6F79" w:rsidRPr="00C834FC">
              <w:t>sk open and closed probe questions and actively listen to clarify contents of construction plans and work orders</w:t>
            </w:r>
          </w:p>
          <w:p w14:paraId="0C876640" w14:textId="17645B47" w:rsidR="004F6F79" w:rsidRPr="00C834FC" w:rsidRDefault="00C31A74" w:rsidP="00C31A74">
            <w:pPr>
              <w:pStyle w:val="SIBulletList1"/>
            </w:pPr>
            <w:r w:rsidRPr="00C834FC">
              <w:t>A</w:t>
            </w:r>
            <w:r w:rsidR="004F6F79" w:rsidRPr="00C834FC">
              <w:t>ccurate</w:t>
            </w:r>
            <w:r>
              <w:t>ly report</w:t>
            </w:r>
            <w:r w:rsidR="004F6F79" w:rsidRPr="00C834FC">
              <w:t xml:space="preserve"> processing and equipment faults</w:t>
            </w:r>
            <w:r>
              <w:t xml:space="preserve"> unambiguously using industry terminology</w:t>
            </w:r>
            <w:r w:rsidR="007B7A16">
              <w:t xml:space="preserve"> </w:t>
            </w:r>
          </w:p>
        </w:tc>
      </w:tr>
      <w:tr w:rsidR="004F6F79" w:rsidRPr="00336FCA" w:rsidDel="00423CB2" w14:paraId="6C9A9443" w14:textId="77777777" w:rsidTr="00CA2922">
        <w:tc>
          <w:tcPr>
            <w:tcW w:w="1396" w:type="pct"/>
          </w:tcPr>
          <w:p w14:paraId="2B3BE251" w14:textId="000E757C" w:rsidR="004F6F79" w:rsidRDefault="004F6F79" w:rsidP="000754EC">
            <w:pPr>
              <w:pStyle w:val="SIText"/>
            </w:pPr>
            <w:r>
              <w:t>Numeracy</w:t>
            </w:r>
            <w:r w:rsidDel="004F6F79">
              <w:t xml:space="preserve"> </w:t>
            </w:r>
          </w:p>
        </w:tc>
        <w:tc>
          <w:tcPr>
            <w:tcW w:w="3604" w:type="pct"/>
          </w:tcPr>
          <w:p w14:paraId="5EE878C2" w14:textId="1A26F3FA" w:rsidR="004F6F79" w:rsidRPr="00C834FC" w:rsidRDefault="00653EA0" w:rsidP="00400C40">
            <w:pPr>
              <w:pStyle w:val="SIBulletList1"/>
            </w:pPr>
            <w:r>
              <w:t xml:space="preserve">Calculate </w:t>
            </w:r>
            <w:r w:rsidR="000F0ED4">
              <w:t>number</w:t>
            </w:r>
            <w:r w:rsidR="00A1795D">
              <w:t xml:space="preserve"> of individual members and nail plates for each and estimate </w:t>
            </w:r>
            <w:r w:rsidR="000F0ED4">
              <w:t xml:space="preserve">a total </w:t>
            </w:r>
            <w:r w:rsidR="000F0ED4" w:rsidRPr="00C834FC">
              <w:t>quantity of materials</w:t>
            </w:r>
            <w:r w:rsidR="00A1795D">
              <w:t xml:space="preserve"> </w:t>
            </w:r>
          </w:p>
          <w:p w14:paraId="33660A01" w14:textId="1AF4C1DC" w:rsidR="004F6F79" w:rsidRPr="00C834FC" w:rsidRDefault="004F6F79" w:rsidP="00400C40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3346D872" w:rsidR="000259E1" w:rsidRPr="000259E1" w:rsidRDefault="00456232" w:rsidP="000259E1">
            <w:pPr>
              <w:pStyle w:val="SIText"/>
            </w:pPr>
            <w:r>
              <w:t>FWPSAW2</w:t>
            </w:r>
            <w:r w:rsidR="006772CC">
              <w:t>212</w:t>
            </w:r>
            <w:r>
              <w:t xml:space="preserve"> Assemble materials using nail plates</w:t>
            </w:r>
          </w:p>
        </w:tc>
        <w:tc>
          <w:tcPr>
            <w:tcW w:w="1105" w:type="pct"/>
          </w:tcPr>
          <w:p w14:paraId="43730281" w14:textId="3F18C9D7" w:rsidR="00041E59" w:rsidRPr="000754EC" w:rsidRDefault="00C834FC" w:rsidP="0091548A">
            <w:pPr>
              <w:pStyle w:val="SIText"/>
            </w:pPr>
            <w:r w:rsidRPr="00C834FC">
              <w:t>FWPSAW2205</w:t>
            </w:r>
            <w:r>
              <w:t xml:space="preserve"> </w:t>
            </w:r>
            <w:r w:rsidRPr="00C834FC">
              <w:t>Assemble materials using nail plates</w:t>
            </w:r>
          </w:p>
        </w:tc>
        <w:tc>
          <w:tcPr>
            <w:tcW w:w="1251" w:type="pct"/>
          </w:tcPr>
          <w:p w14:paraId="49AC3671" w14:textId="55C182A0" w:rsidR="00041E59" w:rsidRDefault="00456232" w:rsidP="000754EC">
            <w:pPr>
              <w:pStyle w:val="SIText"/>
            </w:pPr>
            <w:r>
              <w:t xml:space="preserve">Application and Performance Criteria </w:t>
            </w:r>
            <w:r w:rsidR="00203C69">
              <w:t>reworded</w:t>
            </w:r>
          </w:p>
          <w:p w14:paraId="2E33F956" w14:textId="19FE082B" w:rsidR="00456232" w:rsidRPr="000754EC" w:rsidRDefault="008D2A10" w:rsidP="008D2A10">
            <w:pPr>
              <w:pStyle w:val="SIText"/>
            </w:pPr>
            <w:r>
              <w:t xml:space="preserve">Updated </w:t>
            </w:r>
            <w:r w:rsidR="00456232">
              <w:t>Foundation Skills</w:t>
            </w:r>
            <w:r>
              <w:t xml:space="preserve"> and </w:t>
            </w:r>
            <w:r w:rsidR="00456232">
              <w:t xml:space="preserve">Assessment Requirements </w:t>
            </w:r>
          </w:p>
        </w:tc>
        <w:tc>
          <w:tcPr>
            <w:tcW w:w="1616" w:type="pct"/>
          </w:tcPr>
          <w:p w14:paraId="1AF1365B" w14:textId="21F66443" w:rsidR="009A2047" w:rsidRPr="009A2047" w:rsidRDefault="00456232" w:rsidP="00400C40">
            <w:pPr>
              <w:pStyle w:val="SIText"/>
            </w:pPr>
            <w:r>
              <w:t>Equivalent unit</w:t>
            </w:r>
          </w:p>
        </w:tc>
      </w:tr>
    </w:tbl>
    <w:p w14:paraId="6386F421" w14:textId="73CBCDA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07860D7C" w:rsidR="00F1480E" w:rsidRPr="000754EC" w:rsidRDefault="000F614D" w:rsidP="00E40225">
            <w:pPr>
              <w:pStyle w:val="SIText"/>
            </w:pPr>
            <w:hyperlink r:id="rId11" w:history="1">
              <w:r w:rsidRPr="00D72CB9">
                <w:t>https://vetnet.gov.au/Pages/TrainingDocs.aspx?q=0d96fe23-5747-4c01-9d6f-3509ff8d3d47</w:t>
              </w:r>
            </w:hyperlink>
            <w:r w:rsidR="00203C69">
              <w:t xml:space="preserve"> </w:t>
            </w:r>
            <w:r>
              <w:t xml:space="preserve"> </w:t>
            </w:r>
            <w:r w:rsidR="00203C69"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D36E57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834FC" w:rsidRPr="00C834FC">
              <w:t>FWPSAW2</w:t>
            </w:r>
            <w:r w:rsidR="006772CC">
              <w:t>212</w:t>
            </w:r>
            <w:r w:rsidR="00C834FC" w:rsidRPr="00C834FC">
              <w:t xml:space="preserve"> Assemble materials using nail plates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15917224" w14:textId="7BBD154E" w:rsidR="001D444C" w:rsidRDefault="001D444C" w:rsidP="001D444C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07D4900B" w14:textId="77777777" w:rsidR="001D444C" w:rsidRDefault="001D444C" w:rsidP="001D444C">
            <w:pPr>
              <w:pStyle w:val="SIText"/>
            </w:pPr>
          </w:p>
          <w:p w14:paraId="00A6BBFC" w14:textId="54D7A4FE" w:rsidR="001D444C" w:rsidRDefault="001D444C" w:rsidP="001D444C">
            <w:pPr>
              <w:pStyle w:val="SIText"/>
            </w:pPr>
            <w:r>
              <w:t xml:space="preserve">There must be evidence that the individual has </w:t>
            </w:r>
            <w:r w:rsidR="006B698E">
              <w:t>assembled materials using nail plates for two different projects.</w:t>
            </w:r>
          </w:p>
          <w:p w14:paraId="4CF619B6" w14:textId="77777777" w:rsidR="006B698E" w:rsidRDefault="006B698E" w:rsidP="001D444C">
            <w:pPr>
              <w:pStyle w:val="SIText"/>
            </w:pPr>
          </w:p>
          <w:p w14:paraId="56F214AE" w14:textId="37F5189D" w:rsidR="00C834FC" w:rsidRPr="00C834FC" w:rsidRDefault="006B698E" w:rsidP="00C834FC">
            <w:pPr>
              <w:pStyle w:val="SIText"/>
            </w:pPr>
            <w:r>
              <w:t>In doing this, the candidate has:</w:t>
            </w:r>
          </w:p>
          <w:p w14:paraId="334289BE" w14:textId="29B586D4" w:rsidR="00FB0219" w:rsidRDefault="0096249B" w:rsidP="00C834FC">
            <w:pPr>
              <w:pStyle w:val="SIBulletList1"/>
            </w:pPr>
            <w:r>
              <w:t>determined the quality of materials and discarded non-compliant materials</w:t>
            </w:r>
          </w:p>
          <w:p w14:paraId="63BC1AC0" w14:textId="50BE17D3" w:rsidR="0096249B" w:rsidRDefault="0096249B" w:rsidP="00C834FC">
            <w:pPr>
              <w:pStyle w:val="SIBulletList1"/>
            </w:pPr>
            <w:r>
              <w:t>safely a</w:t>
            </w:r>
            <w:r w:rsidR="00AD0743">
              <w:t xml:space="preserve">nd correctly used machinery, </w:t>
            </w:r>
            <w:r>
              <w:t xml:space="preserve">equipment </w:t>
            </w:r>
            <w:r w:rsidR="00AD0743">
              <w:t>and nail plate press to assemble materials</w:t>
            </w:r>
          </w:p>
          <w:p w14:paraId="29812286" w14:textId="02D44022" w:rsidR="00C834FC" w:rsidRPr="00C834FC" w:rsidRDefault="00C834FC" w:rsidP="00C834FC">
            <w:pPr>
              <w:pStyle w:val="SIBulletList1"/>
            </w:pPr>
            <w:r w:rsidRPr="00C834FC">
              <w:t>follow</w:t>
            </w:r>
            <w:r w:rsidR="006B698E">
              <w:t>ed</w:t>
            </w:r>
            <w:r w:rsidRPr="00C834FC">
              <w:t xml:space="preserve"> organisational policies and procedures relevant to assembling materials using nail plates</w:t>
            </w:r>
          </w:p>
          <w:p w14:paraId="3F537752" w14:textId="36BCF68F" w:rsidR="00556C4C" w:rsidRPr="000754EC" w:rsidRDefault="00C834FC" w:rsidP="00524C71">
            <w:pPr>
              <w:pStyle w:val="SIBulletList1"/>
            </w:pPr>
            <w:r w:rsidRPr="00C834FC">
              <w:t>strap</w:t>
            </w:r>
            <w:r w:rsidR="00524C71">
              <w:t>ped</w:t>
            </w:r>
            <w:r w:rsidRPr="00C834FC">
              <w:t>, pack</w:t>
            </w:r>
            <w:r w:rsidR="00524C71">
              <w:t>ed</w:t>
            </w:r>
            <w:r w:rsidRPr="00C834FC">
              <w:t xml:space="preserve"> and </w:t>
            </w:r>
            <w:r w:rsidR="00524C71">
              <w:t>accurately labelled completed</w:t>
            </w:r>
            <w:r w:rsidRPr="00C834FC">
              <w:t xml:space="preserve"> bundles </w:t>
            </w:r>
            <w:r w:rsidR="00524C71">
              <w:t>in preparation for transport</w:t>
            </w:r>
            <w:r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76F68224" w14:textId="0A4B936F" w:rsidR="00C834FC" w:rsidRPr="00C834FC" w:rsidRDefault="00524C71" w:rsidP="00400C40">
            <w:r w:rsidRPr="005701EB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41303235" w14:textId="708DD32D" w:rsidR="0078627A" w:rsidRDefault="0078627A" w:rsidP="00C834FC">
            <w:pPr>
              <w:pStyle w:val="SIBulletList1"/>
            </w:pPr>
            <w:r>
              <w:t xml:space="preserve">construction plans, </w:t>
            </w:r>
            <w:r w:rsidRPr="00C834FC">
              <w:t>work order</w:t>
            </w:r>
            <w:r w:rsidR="00734180">
              <w:t>s</w:t>
            </w:r>
            <w:r>
              <w:t xml:space="preserve"> and manufacturer specifications</w:t>
            </w:r>
          </w:p>
          <w:p w14:paraId="0EFDD989" w14:textId="1063C7BE" w:rsidR="0078627A" w:rsidRDefault="0078627A" w:rsidP="00C834FC">
            <w:pPr>
              <w:pStyle w:val="SIBulletList1"/>
            </w:pPr>
            <w:r>
              <w:t>environmental requirements</w:t>
            </w:r>
          </w:p>
          <w:p w14:paraId="4100F84A" w14:textId="1DC2F691" w:rsidR="0078627A" w:rsidRDefault="0078627A" w:rsidP="00C834FC">
            <w:pPr>
              <w:pStyle w:val="SIBulletList1"/>
            </w:pPr>
            <w:r>
              <w:t>organisational policies and procedures and relevant industry standards</w:t>
            </w:r>
          </w:p>
          <w:p w14:paraId="69EB8D25" w14:textId="5EF28343" w:rsidR="00C834FC" w:rsidRPr="00C834FC" w:rsidRDefault="00124C48" w:rsidP="00C834FC">
            <w:pPr>
              <w:pStyle w:val="SIBulletList1"/>
            </w:pPr>
            <w:r>
              <w:t xml:space="preserve">the purpose, features and operation of various </w:t>
            </w:r>
            <w:r w:rsidR="00C834FC" w:rsidRPr="00C834FC">
              <w:t>types of tools and equipment used for assembling products:</w:t>
            </w:r>
          </w:p>
          <w:p w14:paraId="0C92BE34" w14:textId="77777777" w:rsidR="00C834FC" w:rsidRPr="00C834FC" w:rsidRDefault="00C834FC" w:rsidP="00C834FC">
            <w:pPr>
              <w:pStyle w:val="SIBulletList2"/>
            </w:pPr>
            <w:r w:rsidRPr="00C834FC">
              <w:t>measuring equipment</w:t>
            </w:r>
          </w:p>
          <w:p w14:paraId="74978ABB" w14:textId="1FE741BB" w:rsidR="00C834FC" w:rsidRPr="00C834FC" w:rsidRDefault="00C834FC" w:rsidP="00C834FC">
            <w:pPr>
              <w:pStyle w:val="SIBulletList2"/>
            </w:pPr>
            <w:r w:rsidRPr="00C834FC">
              <w:t xml:space="preserve">assembly </w:t>
            </w:r>
            <w:r w:rsidR="000F614D">
              <w:t>machinery</w:t>
            </w:r>
          </w:p>
          <w:p w14:paraId="74B230D3" w14:textId="77777777" w:rsidR="00C834FC" w:rsidRPr="00C834FC" w:rsidRDefault="00C834FC" w:rsidP="00C834FC">
            <w:pPr>
              <w:pStyle w:val="SIBulletList2"/>
            </w:pPr>
            <w:r w:rsidRPr="00C834FC">
              <w:t>nail plate presses</w:t>
            </w:r>
          </w:p>
          <w:p w14:paraId="73080975" w14:textId="77777777" w:rsidR="00C834FC" w:rsidRPr="00C834FC" w:rsidRDefault="00C834FC" w:rsidP="00C834FC">
            <w:pPr>
              <w:pStyle w:val="SIBulletList2"/>
            </w:pPr>
            <w:r w:rsidRPr="00C834FC">
              <w:t>staple guns</w:t>
            </w:r>
          </w:p>
          <w:p w14:paraId="165FC29F" w14:textId="77777777" w:rsidR="00C834FC" w:rsidRPr="00C834FC" w:rsidRDefault="00C834FC" w:rsidP="00C834FC">
            <w:pPr>
              <w:pStyle w:val="SIBulletList2"/>
            </w:pPr>
            <w:r w:rsidRPr="00C834FC">
              <w:t>nail guns</w:t>
            </w:r>
          </w:p>
          <w:p w14:paraId="72B9FDA3" w14:textId="77777777" w:rsidR="00C834FC" w:rsidRPr="00C834FC" w:rsidRDefault="00C834FC" w:rsidP="00C834FC">
            <w:pPr>
              <w:pStyle w:val="SIBulletList2"/>
            </w:pPr>
            <w:r w:rsidRPr="00C834FC">
              <w:t>compressor or compressed air supply</w:t>
            </w:r>
          </w:p>
          <w:p w14:paraId="6444590A" w14:textId="77777777" w:rsidR="00C834FC" w:rsidRPr="00C834FC" w:rsidRDefault="00C834FC" w:rsidP="00C834FC">
            <w:pPr>
              <w:pStyle w:val="SIBulletList2"/>
            </w:pPr>
            <w:r w:rsidRPr="00C834FC">
              <w:t>marking equipment</w:t>
            </w:r>
          </w:p>
          <w:p w14:paraId="2D18B42B" w14:textId="77777777" w:rsidR="00C834FC" w:rsidRPr="00C834FC" w:rsidRDefault="00C834FC" w:rsidP="00C834FC">
            <w:pPr>
              <w:pStyle w:val="SIBulletList2"/>
            </w:pPr>
            <w:r w:rsidRPr="00C834FC">
              <w:t>strapping equipment</w:t>
            </w:r>
          </w:p>
          <w:p w14:paraId="3256CA15" w14:textId="007A9E4B" w:rsidR="000A15AF" w:rsidRDefault="000A15AF" w:rsidP="00C834FC">
            <w:pPr>
              <w:pStyle w:val="SIBulletList1"/>
            </w:pPr>
            <w:r>
              <w:t>methods, processes and techniques of:</w:t>
            </w:r>
          </w:p>
          <w:p w14:paraId="61A55BB3" w14:textId="220F2876" w:rsidR="000A15AF" w:rsidRDefault="000A15AF" w:rsidP="00400C40">
            <w:pPr>
              <w:pStyle w:val="SIBulletList2"/>
            </w:pPr>
            <w:r>
              <w:t>assembling materials using nail plates</w:t>
            </w:r>
          </w:p>
          <w:p w14:paraId="4D36064B" w14:textId="2ED6ACDB" w:rsidR="000A15AF" w:rsidRDefault="00F80AB8" w:rsidP="00400C40">
            <w:pPr>
              <w:pStyle w:val="SIBulletList2"/>
            </w:pPr>
            <w:r>
              <w:t xml:space="preserve">layout, </w:t>
            </w:r>
            <w:r w:rsidRPr="00C834FC">
              <w:t>sto</w:t>
            </w:r>
            <w:r>
              <w:t>ring and</w:t>
            </w:r>
            <w:r w:rsidRPr="00C834FC">
              <w:t xml:space="preserve"> stacking </w:t>
            </w:r>
            <w:r>
              <w:t xml:space="preserve">of </w:t>
            </w:r>
            <w:r w:rsidRPr="00C834FC">
              <w:t>finished materials</w:t>
            </w:r>
          </w:p>
          <w:p w14:paraId="0B3C96E0" w14:textId="2E74D18A" w:rsidR="004C6BA9" w:rsidRDefault="004C6BA9" w:rsidP="00400C40">
            <w:pPr>
              <w:pStyle w:val="SIBulletList2"/>
            </w:pPr>
            <w:r w:rsidRPr="00C834FC">
              <w:t>recording and reporting production outcomes and equipment faults</w:t>
            </w:r>
          </w:p>
          <w:p w14:paraId="7D0E2AA5" w14:textId="1B44E002" w:rsidR="00E05F68" w:rsidRDefault="00E05F68" w:rsidP="00400C40">
            <w:pPr>
              <w:pStyle w:val="SIBulletList2"/>
            </w:pPr>
            <w:r>
              <w:t>workplace communication</w:t>
            </w:r>
          </w:p>
          <w:p w14:paraId="27C49FCD" w14:textId="77777777" w:rsidR="00C834FC" w:rsidRPr="00C834FC" w:rsidRDefault="00C834FC" w:rsidP="00C834FC">
            <w:pPr>
              <w:pStyle w:val="SIBulletList1"/>
            </w:pPr>
            <w:r w:rsidRPr="00C834FC">
              <w:t>characteristics of timber</w:t>
            </w:r>
          </w:p>
          <w:p w14:paraId="7459FB5F" w14:textId="77777777" w:rsidR="00C834FC" w:rsidRPr="00C834FC" w:rsidRDefault="00C834FC" w:rsidP="00C834FC">
            <w:pPr>
              <w:pStyle w:val="SIBulletList1"/>
            </w:pPr>
            <w:r w:rsidRPr="00C834FC">
              <w:t>assembly sequences</w:t>
            </w:r>
          </w:p>
          <w:p w14:paraId="0AF033FE" w14:textId="77777777" w:rsidR="00C834FC" w:rsidRPr="00C834FC" w:rsidRDefault="00C834FC" w:rsidP="00C834FC">
            <w:pPr>
              <w:pStyle w:val="SIBulletList1"/>
            </w:pPr>
            <w:r w:rsidRPr="00C834FC">
              <w:t>typical assembly faults triggering correction to ensure product quality:</w:t>
            </w:r>
          </w:p>
          <w:p w14:paraId="3C074DAC" w14:textId="77777777" w:rsidR="00C834FC" w:rsidRPr="00C834FC" w:rsidRDefault="00C834FC" w:rsidP="00C834FC">
            <w:pPr>
              <w:pStyle w:val="SIBulletList2"/>
            </w:pPr>
            <w:r w:rsidRPr="00C834FC">
              <w:t>incorrectly positioned joints</w:t>
            </w:r>
          </w:p>
          <w:p w14:paraId="7F3B9460" w14:textId="77777777" w:rsidR="00C834FC" w:rsidRPr="00C834FC" w:rsidRDefault="00C834FC" w:rsidP="00C834FC">
            <w:pPr>
              <w:pStyle w:val="SIBulletList2"/>
            </w:pPr>
            <w:r w:rsidRPr="00C834FC">
              <w:t>timber splits from nailing</w:t>
            </w:r>
          </w:p>
          <w:p w14:paraId="2BB81F5C" w14:textId="77777777" w:rsidR="00C834FC" w:rsidRPr="00C834FC" w:rsidRDefault="00C834FC" w:rsidP="00C834FC">
            <w:pPr>
              <w:pStyle w:val="SIBulletList2"/>
            </w:pPr>
            <w:r w:rsidRPr="00C834FC">
              <w:t>incorrectly positioned nail plates</w:t>
            </w:r>
          </w:p>
          <w:p w14:paraId="5197E942" w14:textId="77777777" w:rsidR="00C834FC" w:rsidRPr="00C834FC" w:rsidRDefault="00C834FC" w:rsidP="00C834FC">
            <w:pPr>
              <w:pStyle w:val="SIBulletList1"/>
            </w:pPr>
            <w:r w:rsidRPr="00C834FC">
              <w:t>industry standard cross-sections, lengths and tolerances</w:t>
            </w:r>
          </w:p>
          <w:p w14:paraId="15FDE729" w14:textId="3355CEE9" w:rsidR="00C834FC" w:rsidRPr="00C834FC" w:rsidRDefault="00C834FC" w:rsidP="00400C40">
            <w:pPr>
              <w:pStyle w:val="SIBulletList1"/>
            </w:pPr>
            <w:r w:rsidRPr="00C834FC">
              <w:t xml:space="preserve">environmental </w:t>
            </w:r>
            <w:r w:rsidR="0078627A">
              <w:t>requirements</w:t>
            </w:r>
            <w:r w:rsidRPr="00C834FC">
              <w:t xml:space="preserve"> for disposing of, recycling and reusing timber</w:t>
            </w:r>
          </w:p>
          <w:p w14:paraId="4899C94A" w14:textId="4AE3BBA1" w:rsidR="00C834FC" w:rsidRPr="00C834FC" w:rsidRDefault="00C834FC" w:rsidP="00C834FC">
            <w:pPr>
              <w:pStyle w:val="SIBulletList1"/>
            </w:pPr>
            <w:r w:rsidRPr="00C834FC">
              <w:t xml:space="preserve">typical timber defects and how </w:t>
            </w:r>
            <w:r w:rsidR="007B2565" w:rsidRPr="00C834FC">
              <w:t>the</w:t>
            </w:r>
            <w:r w:rsidR="007B2565">
              <w:t>y</w:t>
            </w:r>
            <w:r w:rsidR="007B2565" w:rsidRPr="00C834FC">
              <w:t xml:space="preserve"> </w:t>
            </w:r>
            <w:r w:rsidRPr="00C834FC">
              <w:t>affect a quality finish:</w:t>
            </w:r>
          </w:p>
          <w:p w14:paraId="4ECBFAF7" w14:textId="77777777" w:rsidR="00C834FC" w:rsidRPr="00C834FC" w:rsidRDefault="00C834FC" w:rsidP="00C834FC">
            <w:pPr>
              <w:pStyle w:val="SIBulletList2"/>
            </w:pPr>
            <w:r w:rsidRPr="00C834FC">
              <w:t>warp</w:t>
            </w:r>
          </w:p>
          <w:p w14:paraId="0267C2D5" w14:textId="77777777" w:rsidR="00C834FC" w:rsidRPr="00C834FC" w:rsidRDefault="00C834FC" w:rsidP="00C834FC">
            <w:pPr>
              <w:pStyle w:val="SIBulletList2"/>
            </w:pPr>
            <w:r w:rsidRPr="00C834FC">
              <w:t>wane</w:t>
            </w:r>
          </w:p>
          <w:p w14:paraId="61AA0479" w14:textId="77777777" w:rsidR="00C834FC" w:rsidRPr="00C834FC" w:rsidRDefault="00C834FC" w:rsidP="00C834FC">
            <w:pPr>
              <w:pStyle w:val="SIBulletList2"/>
            </w:pPr>
            <w:r w:rsidRPr="00C834FC">
              <w:t>cupping</w:t>
            </w:r>
          </w:p>
          <w:p w14:paraId="527A7E69" w14:textId="77777777" w:rsidR="00C834FC" w:rsidRPr="00C834FC" w:rsidRDefault="00C834FC" w:rsidP="00C834FC">
            <w:pPr>
              <w:pStyle w:val="SIBulletList2"/>
            </w:pPr>
            <w:r w:rsidRPr="00C834FC">
              <w:t>shakes</w:t>
            </w:r>
          </w:p>
          <w:p w14:paraId="40505491" w14:textId="77777777" w:rsidR="00C834FC" w:rsidRPr="00C834FC" w:rsidRDefault="00C834FC" w:rsidP="00C834FC">
            <w:pPr>
              <w:pStyle w:val="SIBulletList2"/>
            </w:pPr>
            <w:r w:rsidRPr="00C834FC">
              <w:t>insect defects</w:t>
            </w:r>
          </w:p>
          <w:p w14:paraId="64C91105" w14:textId="77777777" w:rsidR="00C834FC" w:rsidRPr="00C834FC" w:rsidRDefault="00C834FC" w:rsidP="00C834FC">
            <w:pPr>
              <w:pStyle w:val="SIBulletList2"/>
            </w:pPr>
            <w:r w:rsidRPr="00C834FC">
              <w:t>knots</w:t>
            </w:r>
          </w:p>
          <w:p w14:paraId="39CCE373" w14:textId="43506340" w:rsidR="00C834FC" w:rsidRPr="00C834FC" w:rsidRDefault="00C834FC" w:rsidP="00400C40">
            <w:pPr>
              <w:pStyle w:val="SIBulletList2"/>
            </w:pPr>
            <w:r w:rsidRPr="00C834FC">
              <w:t>resin pockets</w:t>
            </w:r>
          </w:p>
          <w:p w14:paraId="003FF843" w14:textId="54B9A87A" w:rsidR="004C6BA9" w:rsidRDefault="00C834FC" w:rsidP="00400C40">
            <w:pPr>
              <w:pStyle w:val="SIBulletList1"/>
            </w:pPr>
            <w:r w:rsidRPr="00C834FC">
              <w:t>workplace safety</w:t>
            </w:r>
            <w:r w:rsidR="004C6BA9">
              <w:t>:</w:t>
            </w:r>
          </w:p>
          <w:p w14:paraId="71C59513" w14:textId="388EC592" w:rsidR="00E05F68" w:rsidRDefault="00E05F68" w:rsidP="004C6BA9">
            <w:pPr>
              <w:pStyle w:val="SIBulletList2"/>
            </w:pPr>
            <w:r>
              <w:t>hazard identification and control measures</w:t>
            </w:r>
            <w:r w:rsidR="00C834FC" w:rsidRPr="00C834FC">
              <w:t xml:space="preserve"> </w:t>
            </w:r>
          </w:p>
          <w:p w14:paraId="331CDEA4" w14:textId="71814222" w:rsidR="00734180" w:rsidRDefault="004C6BA9" w:rsidP="00734180">
            <w:pPr>
              <w:pStyle w:val="SIBulletList2"/>
            </w:pPr>
            <w:r>
              <w:t xml:space="preserve">use of equipment and </w:t>
            </w:r>
            <w:r w:rsidR="00C834FC" w:rsidRPr="00C834FC">
              <w:t>equipment lock out</w:t>
            </w:r>
          </w:p>
          <w:p w14:paraId="6938E0B9" w14:textId="293589B5" w:rsidR="00734180" w:rsidRDefault="00734180" w:rsidP="00734180">
            <w:pPr>
              <w:pStyle w:val="SIBulletList2"/>
            </w:pPr>
            <w:r>
              <w:t>personal protective equipment (PPE)</w:t>
            </w:r>
          </w:p>
          <w:p w14:paraId="40951706" w14:textId="64305B6D" w:rsidR="00D3333F" w:rsidRPr="000754EC" w:rsidRDefault="00D3333F" w:rsidP="00400C40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1839A163" w14:textId="0D984757" w:rsidR="00E05F68" w:rsidRDefault="00E05F68" w:rsidP="00E05F68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5F11FEA" w14:textId="77777777" w:rsidR="00E05F68" w:rsidRDefault="00E05F68" w:rsidP="00E05F68">
            <w:pPr>
              <w:pStyle w:val="SIBulletList1"/>
            </w:pPr>
            <w:r>
              <w:t>physical conditions:</w:t>
            </w:r>
          </w:p>
          <w:p w14:paraId="3E6242C1" w14:textId="77777777" w:rsidR="00E05F68" w:rsidRPr="001A46FE" w:rsidRDefault="00E05F68" w:rsidP="00E05F68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5AA7AB92" w14:textId="77777777" w:rsidR="00E05F68" w:rsidRDefault="00E05F68" w:rsidP="00E05F68">
            <w:pPr>
              <w:pStyle w:val="SIBulletList1"/>
            </w:pPr>
            <w:r>
              <w:t>resources, equipment and materials:</w:t>
            </w:r>
          </w:p>
          <w:p w14:paraId="3A265E0D" w14:textId="595DD03F" w:rsidR="00E05F68" w:rsidRDefault="00E05F68" w:rsidP="00E05F68">
            <w:pPr>
              <w:pStyle w:val="SIBulletList2"/>
            </w:pPr>
            <w:r>
              <w:t>construction plans and work order</w:t>
            </w:r>
          </w:p>
          <w:p w14:paraId="2C7CE531" w14:textId="678DECA6" w:rsidR="00E05F68" w:rsidRDefault="00E05F68" w:rsidP="00E05F68">
            <w:pPr>
              <w:pStyle w:val="SIBulletList2"/>
            </w:pPr>
            <w:r>
              <w:t>tools, equipment and machinery to assemble materials</w:t>
            </w:r>
          </w:p>
          <w:p w14:paraId="33C7A882" w14:textId="5D31082F" w:rsidR="00E05F68" w:rsidRDefault="00E05F68" w:rsidP="00E05F68">
            <w:pPr>
              <w:pStyle w:val="SIBulletList2"/>
            </w:pPr>
            <w:r>
              <w:t>materials and nail plates to assemble products</w:t>
            </w:r>
          </w:p>
          <w:p w14:paraId="4E71644A" w14:textId="2E30566A" w:rsidR="00E05F68" w:rsidRDefault="00734180" w:rsidP="00E05F68">
            <w:pPr>
              <w:pStyle w:val="SIBulletList2"/>
            </w:pPr>
            <w:r>
              <w:t>PPE</w:t>
            </w:r>
          </w:p>
          <w:p w14:paraId="6F213C67" w14:textId="77777777" w:rsidR="00E05F68" w:rsidRDefault="00E05F68" w:rsidP="00E05F68">
            <w:pPr>
              <w:pStyle w:val="SIBulletList1"/>
            </w:pPr>
            <w:r>
              <w:t>specifications:</w:t>
            </w:r>
          </w:p>
          <w:p w14:paraId="69172D3B" w14:textId="77777777" w:rsidR="00E05F68" w:rsidRDefault="00E05F68" w:rsidP="00E05F68">
            <w:pPr>
              <w:pStyle w:val="SIBulletList2"/>
            </w:pPr>
            <w:r>
              <w:t>workplace safety and environmental documentation</w:t>
            </w:r>
          </w:p>
          <w:p w14:paraId="392F2D57" w14:textId="77777777" w:rsidR="00E05F68" w:rsidRDefault="00E05F68" w:rsidP="00E05F68">
            <w:pPr>
              <w:pStyle w:val="SIBulletList2"/>
            </w:pPr>
            <w:r>
              <w:t>manufacturer’s specifications and instructions</w:t>
            </w:r>
          </w:p>
          <w:p w14:paraId="677AE369" w14:textId="3A3FA89E" w:rsidR="00E05F68" w:rsidRDefault="00E05F68" w:rsidP="00E05F68">
            <w:pPr>
              <w:pStyle w:val="SIBulletList2"/>
            </w:pPr>
            <w:r>
              <w:t>organisational policies and procedures</w:t>
            </w:r>
          </w:p>
          <w:p w14:paraId="61EB3493" w14:textId="77777777" w:rsidR="00E05F68" w:rsidRPr="001A46FE" w:rsidRDefault="00E05F68" w:rsidP="00E05F68">
            <w:pPr>
              <w:pStyle w:val="SIBulletList1"/>
            </w:pPr>
            <w:r>
              <w:t>relationships:</w:t>
            </w:r>
          </w:p>
          <w:p w14:paraId="174CE0AB" w14:textId="3A35D50A" w:rsidR="00E05F68" w:rsidRPr="001A46FE" w:rsidRDefault="00E05F68" w:rsidP="00E05F68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 w:rsidR="004B5117">
              <w:t>nfirm work order</w:t>
            </w:r>
            <w:r>
              <w:t xml:space="preserve"> and report </w:t>
            </w:r>
            <w:r w:rsidR="004B5117">
              <w:t xml:space="preserve">production and equipment </w:t>
            </w:r>
            <w:r>
              <w:t>issues</w:t>
            </w:r>
            <w:r w:rsidRPr="001A46FE">
              <w:t>.</w:t>
            </w:r>
          </w:p>
          <w:p w14:paraId="7B53BDDC" w14:textId="77777777" w:rsidR="00E05F68" w:rsidRPr="001A46FE" w:rsidRDefault="00E05F68" w:rsidP="00E05F68">
            <w:pPr>
              <w:pStyle w:val="SIText"/>
            </w:pPr>
          </w:p>
          <w:p w14:paraId="539215B3" w14:textId="1391BE3A" w:rsidR="00F1480E" w:rsidRPr="00255C67" w:rsidRDefault="00E05F68" w:rsidP="00400C40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2D605F58" w:rsidR="00F1480E" w:rsidRPr="000754EC" w:rsidRDefault="000F614D" w:rsidP="000754EC">
            <w:pPr>
              <w:pStyle w:val="SIText"/>
            </w:pPr>
            <w:hyperlink r:id="rId12" w:history="1">
              <w:r w:rsidRPr="00D72CB9">
                <w:t>https://vetnet.gov.au/Pages/TrainingDocs.aspx?q=0d96fe23-5747-4c01-9d6f-3509ff8d3d47</w:t>
              </w:r>
            </w:hyperlink>
            <w:r w:rsidR="00203C69">
              <w:t xml:space="preserve"> </w:t>
            </w:r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BA210" w14:textId="77777777" w:rsidR="00BE4586" w:rsidRDefault="00BE4586" w:rsidP="00BF3F0A">
      <w:r>
        <w:separator/>
      </w:r>
    </w:p>
    <w:p w14:paraId="7954FF80" w14:textId="77777777" w:rsidR="00BE4586" w:rsidRDefault="00BE4586"/>
  </w:endnote>
  <w:endnote w:type="continuationSeparator" w:id="0">
    <w:p w14:paraId="7E30A03A" w14:textId="77777777" w:rsidR="00BE4586" w:rsidRDefault="00BE4586" w:rsidP="00BF3F0A">
      <w:r>
        <w:continuationSeparator/>
      </w:r>
    </w:p>
    <w:p w14:paraId="2A7FBCF8" w14:textId="77777777" w:rsidR="00BE4586" w:rsidRDefault="00BE4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F614D">
          <w:rPr>
            <w:noProof/>
          </w:rPr>
          <w:t>4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37480" w14:textId="77777777" w:rsidR="00BE4586" w:rsidRDefault="00BE4586" w:rsidP="00BF3F0A">
      <w:r>
        <w:separator/>
      </w:r>
    </w:p>
    <w:p w14:paraId="52094224" w14:textId="77777777" w:rsidR="00BE4586" w:rsidRDefault="00BE4586"/>
  </w:footnote>
  <w:footnote w:type="continuationSeparator" w:id="0">
    <w:p w14:paraId="26BDB61C" w14:textId="77777777" w:rsidR="00BE4586" w:rsidRDefault="00BE4586" w:rsidP="00BF3F0A">
      <w:r>
        <w:continuationSeparator/>
      </w:r>
    </w:p>
    <w:p w14:paraId="57001016" w14:textId="77777777" w:rsidR="00BE4586" w:rsidRDefault="00BE4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632DE31A" w:rsidR="009C2650" w:rsidRPr="00C834FC" w:rsidRDefault="00C834FC" w:rsidP="00C834FC">
    <w:r w:rsidRPr="00C834FC">
      <w:t>F</w:t>
    </w:r>
    <w:r w:rsidR="008863A6">
      <w:t>WPSAW2</w:t>
    </w:r>
    <w:r w:rsidR="006772CC">
      <w:t>212</w:t>
    </w:r>
    <w:r w:rsidRPr="00C834FC">
      <w:t xml:space="preserve"> Assemble materials using nail plates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S3MDMxNjW1tDRU0lEKTi0uzszPAykwrAUAYJ53qy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522A"/>
    <w:rsid w:val="00097D2B"/>
    <w:rsid w:val="000A15AF"/>
    <w:rsid w:val="000A5441"/>
    <w:rsid w:val="000C149A"/>
    <w:rsid w:val="000C224E"/>
    <w:rsid w:val="000E25E6"/>
    <w:rsid w:val="000E2C86"/>
    <w:rsid w:val="000F0ED4"/>
    <w:rsid w:val="000F29F2"/>
    <w:rsid w:val="000F614D"/>
    <w:rsid w:val="00101659"/>
    <w:rsid w:val="00103E31"/>
    <w:rsid w:val="00105AEA"/>
    <w:rsid w:val="001078BF"/>
    <w:rsid w:val="001223D7"/>
    <w:rsid w:val="00124C48"/>
    <w:rsid w:val="00126F8B"/>
    <w:rsid w:val="00133957"/>
    <w:rsid w:val="001372F6"/>
    <w:rsid w:val="00144385"/>
    <w:rsid w:val="00146EEC"/>
    <w:rsid w:val="00151D55"/>
    <w:rsid w:val="00151D93"/>
    <w:rsid w:val="00156EF3"/>
    <w:rsid w:val="00172474"/>
    <w:rsid w:val="001766A1"/>
    <w:rsid w:val="00176E4F"/>
    <w:rsid w:val="0018546B"/>
    <w:rsid w:val="00192C08"/>
    <w:rsid w:val="00195F2D"/>
    <w:rsid w:val="001A304A"/>
    <w:rsid w:val="001A46FE"/>
    <w:rsid w:val="001A6A3E"/>
    <w:rsid w:val="001A7B6D"/>
    <w:rsid w:val="001B34D5"/>
    <w:rsid w:val="001B513A"/>
    <w:rsid w:val="001C0A75"/>
    <w:rsid w:val="001C1306"/>
    <w:rsid w:val="001D30EB"/>
    <w:rsid w:val="001D444C"/>
    <w:rsid w:val="001D5C1B"/>
    <w:rsid w:val="001D7F5B"/>
    <w:rsid w:val="001E0849"/>
    <w:rsid w:val="001E16BC"/>
    <w:rsid w:val="001E16DF"/>
    <w:rsid w:val="001F2BA5"/>
    <w:rsid w:val="001F308D"/>
    <w:rsid w:val="00201A7C"/>
    <w:rsid w:val="00203C69"/>
    <w:rsid w:val="0021210E"/>
    <w:rsid w:val="0021414D"/>
    <w:rsid w:val="00223124"/>
    <w:rsid w:val="002261D8"/>
    <w:rsid w:val="00233143"/>
    <w:rsid w:val="00234444"/>
    <w:rsid w:val="00242293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2F20"/>
    <w:rsid w:val="002A4CD3"/>
    <w:rsid w:val="002A6CC4"/>
    <w:rsid w:val="002B381B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755C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B5904"/>
    <w:rsid w:val="003B76D9"/>
    <w:rsid w:val="003C13AE"/>
    <w:rsid w:val="003D2E73"/>
    <w:rsid w:val="003E72B6"/>
    <w:rsid w:val="003E7BBE"/>
    <w:rsid w:val="00400C40"/>
    <w:rsid w:val="004104C7"/>
    <w:rsid w:val="004127E3"/>
    <w:rsid w:val="0043212E"/>
    <w:rsid w:val="00434366"/>
    <w:rsid w:val="00434ECE"/>
    <w:rsid w:val="00444423"/>
    <w:rsid w:val="00452F3E"/>
    <w:rsid w:val="0045623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5117"/>
    <w:rsid w:val="004B7A28"/>
    <w:rsid w:val="004C2244"/>
    <w:rsid w:val="004C6BA9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F79"/>
    <w:rsid w:val="004F78DA"/>
    <w:rsid w:val="00502F9B"/>
    <w:rsid w:val="00502FB1"/>
    <w:rsid w:val="005145AB"/>
    <w:rsid w:val="00520E9A"/>
    <w:rsid w:val="005240E7"/>
    <w:rsid w:val="005248C1"/>
    <w:rsid w:val="00524C71"/>
    <w:rsid w:val="00526134"/>
    <w:rsid w:val="005273C1"/>
    <w:rsid w:val="005405B2"/>
    <w:rsid w:val="005427C8"/>
    <w:rsid w:val="005446D1"/>
    <w:rsid w:val="00552AD2"/>
    <w:rsid w:val="00556C4C"/>
    <w:rsid w:val="00557369"/>
    <w:rsid w:val="00560665"/>
    <w:rsid w:val="00564ADD"/>
    <w:rsid w:val="005708EB"/>
    <w:rsid w:val="00575BC6"/>
    <w:rsid w:val="00583902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53EA0"/>
    <w:rsid w:val="00660C7A"/>
    <w:rsid w:val="006772CC"/>
    <w:rsid w:val="00686A49"/>
    <w:rsid w:val="00687B62"/>
    <w:rsid w:val="00690C44"/>
    <w:rsid w:val="006966B9"/>
    <w:rsid w:val="006969D9"/>
    <w:rsid w:val="006A2B68"/>
    <w:rsid w:val="006B698E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80"/>
    <w:rsid w:val="007341FF"/>
    <w:rsid w:val="007404E9"/>
    <w:rsid w:val="00743968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27A"/>
    <w:rsid w:val="00786DC8"/>
    <w:rsid w:val="007A300D"/>
    <w:rsid w:val="007B2565"/>
    <w:rsid w:val="007B7A1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82AC4"/>
    <w:rsid w:val="008863A6"/>
    <w:rsid w:val="00886790"/>
    <w:rsid w:val="008908DE"/>
    <w:rsid w:val="008A04E4"/>
    <w:rsid w:val="008A12ED"/>
    <w:rsid w:val="008A1E95"/>
    <w:rsid w:val="008A39D3"/>
    <w:rsid w:val="008A479A"/>
    <w:rsid w:val="008B2C77"/>
    <w:rsid w:val="008B4AD2"/>
    <w:rsid w:val="008B7138"/>
    <w:rsid w:val="008D2A10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249B"/>
    <w:rsid w:val="00970747"/>
    <w:rsid w:val="00976CC8"/>
    <w:rsid w:val="0099334D"/>
    <w:rsid w:val="00995412"/>
    <w:rsid w:val="00997BFC"/>
    <w:rsid w:val="009A2047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1795D"/>
    <w:rsid w:val="00A216A8"/>
    <w:rsid w:val="00A223A6"/>
    <w:rsid w:val="00A3639E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0743"/>
    <w:rsid w:val="00AD3896"/>
    <w:rsid w:val="00AD4F54"/>
    <w:rsid w:val="00AD5B47"/>
    <w:rsid w:val="00AE1ED9"/>
    <w:rsid w:val="00AE32CB"/>
    <w:rsid w:val="00AF3957"/>
    <w:rsid w:val="00B0712C"/>
    <w:rsid w:val="00B12013"/>
    <w:rsid w:val="00B22C67"/>
    <w:rsid w:val="00B25265"/>
    <w:rsid w:val="00B26EFA"/>
    <w:rsid w:val="00B3508F"/>
    <w:rsid w:val="00B443EE"/>
    <w:rsid w:val="00B54507"/>
    <w:rsid w:val="00B560C8"/>
    <w:rsid w:val="00B61150"/>
    <w:rsid w:val="00B65BC7"/>
    <w:rsid w:val="00B746B9"/>
    <w:rsid w:val="00B82231"/>
    <w:rsid w:val="00B848D4"/>
    <w:rsid w:val="00B865B7"/>
    <w:rsid w:val="00BA13AC"/>
    <w:rsid w:val="00BA1CB1"/>
    <w:rsid w:val="00BA4178"/>
    <w:rsid w:val="00BA482D"/>
    <w:rsid w:val="00BB1755"/>
    <w:rsid w:val="00BB23F4"/>
    <w:rsid w:val="00BC5075"/>
    <w:rsid w:val="00BC5419"/>
    <w:rsid w:val="00BC6140"/>
    <w:rsid w:val="00BD3452"/>
    <w:rsid w:val="00BD3B0F"/>
    <w:rsid w:val="00BE4586"/>
    <w:rsid w:val="00BF1D4C"/>
    <w:rsid w:val="00BF3F0A"/>
    <w:rsid w:val="00C12573"/>
    <w:rsid w:val="00C143C3"/>
    <w:rsid w:val="00C1739B"/>
    <w:rsid w:val="00C219A1"/>
    <w:rsid w:val="00C21ADE"/>
    <w:rsid w:val="00C26067"/>
    <w:rsid w:val="00C30A29"/>
    <w:rsid w:val="00C317DC"/>
    <w:rsid w:val="00C31A74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CF6277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1D69"/>
    <w:rsid w:val="00DC5A3A"/>
    <w:rsid w:val="00DD0726"/>
    <w:rsid w:val="00DE5CA4"/>
    <w:rsid w:val="00E05F68"/>
    <w:rsid w:val="00E13E42"/>
    <w:rsid w:val="00E16200"/>
    <w:rsid w:val="00E217E6"/>
    <w:rsid w:val="00E238E6"/>
    <w:rsid w:val="00E35064"/>
    <w:rsid w:val="00E3681D"/>
    <w:rsid w:val="00E40225"/>
    <w:rsid w:val="00E501F0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5616F"/>
    <w:rsid w:val="00F56451"/>
    <w:rsid w:val="00F56827"/>
    <w:rsid w:val="00F62866"/>
    <w:rsid w:val="00F6429A"/>
    <w:rsid w:val="00F65EF0"/>
    <w:rsid w:val="00F7018D"/>
    <w:rsid w:val="00F71651"/>
    <w:rsid w:val="00F76191"/>
    <w:rsid w:val="00F76CC6"/>
    <w:rsid w:val="00F775FC"/>
    <w:rsid w:val="00F80AB8"/>
    <w:rsid w:val="00F83D7C"/>
    <w:rsid w:val="00FA12BB"/>
    <w:rsid w:val="00FB0219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F6F7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EF7C08D2-ECAF-7746-A67C-0442BDFB0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17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10</cp:revision>
  <cp:lastPrinted>2016-05-27T05:21:00Z</cp:lastPrinted>
  <dcterms:created xsi:type="dcterms:W3CDTF">2020-03-31T01:29:00Z</dcterms:created>
  <dcterms:modified xsi:type="dcterms:W3CDTF">2020-05-01T05:03:00Z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