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27B17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B43365" w14:textId="77777777" w:rsidTr="00146EEC">
        <w:tc>
          <w:tcPr>
            <w:tcW w:w="2689" w:type="dxa"/>
          </w:tcPr>
          <w:p w14:paraId="12490F9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E75B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A3474" w14:paraId="1289C7A6" w14:textId="77777777" w:rsidTr="00146EEC">
        <w:tc>
          <w:tcPr>
            <w:tcW w:w="2689" w:type="dxa"/>
          </w:tcPr>
          <w:p w14:paraId="65E63FFF" w14:textId="473EC9D1" w:rsidR="00FA3474" w:rsidRPr="0091548A" w:rsidRDefault="00FA3474" w:rsidP="0091548A">
            <w:r w:rsidRPr="0091548A">
              <w:t>Release 1</w:t>
            </w:r>
          </w:p>
        </w:tc>
        <w:tc>
          <w:tcPr>
            <w:tcW w:w="6939" w:type="dxa"/>
          </w:tcPr>
          <w:p w14:paraId="4D320229" w14:textId="2D4AE475" w:rsidR="00FA3474" w:rsidRPr="0091548A" w:rsidRDefault="00FA3474" w:rsidP="0091548A">
            <w:r w:rsidRPr="0091548A">
              <w:t xml:space="preserve">This version released with FWP Forest and Wood Products Training Package Version </w:t>
            </w:r>
            <w:r w:rsidR="008828CB">
              <w:t>6.0</w:t>
            </w:r>
            <w:r>
              <w:t>.</w:t>
            </w:r>
          </w:p>
        </w:tc>
      </w:tr>
    </w:tbl>
    <w:p w14:paraId="60125A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15ED6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B18F198" w14:textId="6B396FF3" w:rsidR="00F1480E" w:rsidRPr="000754EC" w:rsidRDefault="00AB5133" w:rsidP="000754EC">
            <w:pPr>
              <w:pStyle w:val="SIUNITCODE"/>
            </w:pPr>
            <w:r w:rsidRPr="00AB5133">
              <w:t>FWPCO</w:t>
            </w:r>
            <w:r w:rsidR="00D96F32">
              <w:t>T2</w:t>
            </w:r>
            <w:r w:rsidR="007E2099">
              <w:t>261</w:t>
            </w:r>
          </w:p>
        </w:tc>
        <w:tc>
          <w:tcPr>
            <w:tcW w:w="3604" w:type="pct"/>
            <w:shd w:val="clear" w:color="auto" w:fill="auto"/>
          </w:tcPr>
          <w:p w14:paraId="46F917E1" w14:textId="0A0831D8" w:rsidR="00F1480E" w:rsidRPr="000754EC" w:rsidRDefault="00FA12BB" w:rsidP="00E40788">
            <w:pPr>
              <w:pStyle w:val="SIUnittitle"/>
            </w:pPr>
            <w:r w:rsidRPr="00FA12BB">
              <w:t xml:space="preserve">Process orders and </w:t>
            </w:r>
            <w:r w:rsidR="00FC3585">
              <w:t xml:space="preserve">prepare for </w:t>
            </w:r>
            <w:r w:rsidRPr="00FA12BB">
              <w:t>despatch</w:t>
            </w:r>
          </w:p>
        </w:tc>
      </w:tr>
      <w:tr w:rsidR="00F1480E" w:rsidRPr="00963A46" w14:paraId="35F7A479" w14:textId="77777777" w:rsidTr="00CA2922">
        <w:tc>
          <w:tcPr>
            <w:tcW w:w="1396" w:type="pct"/>
            <w:shd w:val="clear" w:color="auto" w:fill="auto"/>
          </w:tcPr>
          <w:p w14:paraId="2D415A0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271DE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73281EE9" w14:textId="1215592B" w:rsidR="00FA12BB" w:rsidRPr="00FA12BB" w:rsidRDefault="00FA12BB" w:rsidP="00BC4194">
            <w:pPr>
              <w:pStyle w:val="SIText"/>
            </w:pPr>
            <w:r w:rsidRPr="00FA12BB">
              <w:t xml:space="preserve">This unit of competency describes the </w:t>
            </w:r>
            <w:r w:rsidR="00FA3474">
              <w:t>skills and knowledge</w:t>
            </w:r>
            <w:r w:rsidR="00FA3474" w:rsidRPr="00FA12BB">
              <w:t xml:space="preserve"> </w:t>
            </w:r>
            <w:r w:rsidRPr="00FA12BB">
              <w:t xml:space="preserve">required to process orders, select, compile and wrap products and </w:t>
            </w:r>
            <w:r w:rsidR="008211E3">
              <w:t xml:space="preserve">prepare </w:t>
            </w:r>
            <w:r w:rsidR="00372BCF">
              <w:t xml:space="preserve">orders </w:t>
            </w:r>
            <w:r w:rsidR="008211E3">
              <w:t>for</w:t>
            </w:r>
            <w:r w:rsidR="00E40788">
              <w:t xml:space="preserve"> </w:t>
            </w:r>
            <w:r w:rsidRPr="00FA12BB">
              <w:t>despatch. Work is completed in a forest products factory setting.</w:t>
            </w:r>
          </w:p>
          <w:p w14:paraId="00398623" w14:textId="08F68D7A" w:rsidR="00FA12BB" w:rsidRPr="00FA12BB" w:rsidRDefault="00FA12BB" w:rsidP="00BC4194">
            <w:pPr>
              <w:pStyle w:val="SIText"/>
            </w:pPr>
            <w:r w:rsidRPr="00FA12BB">
              <w:t xml:space="preserve">The unit applies to </w:t>
            </w:r>
            <w:r w:rsidR="008D2FEE">
              <w:t>s</w:t>
            </w:r>
            <w:r w:rsidRPr="00FA12BB">
              <w:t xml:space="preserve">awmill </w:t>
            </w:r>
            <w:r w:rsidR="008D2FEE">
              <w:t>w</w:t>
            </w:r>
            <w:r w:rsidRPr="00FA12BB">
              <w:t>orker</w:t>
            </w:r>
            <w:r w:rsidR="008D2FEE">
              <w:t>s</w:t>
            </w:r>
            <w:r w:rsidRPr="00FA12BB">
              <w:t xml:space="preserve">, </w:t>
            </w:r>
            <w:r w:rsidR="008D2FEE">
              <w:t>p</w:t>
            </w:r>
            <w:r w:rsidRPr="00FA12BB">
              <w:t xml:space="preserve">roduction </w:t>
            </w:r>
            <w:r w:rsidR="008D2FEE">
              <w:t>w</w:t>
            </w:r>
            <w:r w:rsidRPr="00FA12BB">
              <w:t>orker</w:t>
            </w:r>
            <w:r w:rsidR="008D2FEE">
              <w:t>s and</w:t>
            </w:r>
            <w:r w:rsidRPr="00FA12BB">
              <w:t xml:space="preserve"> </w:t>
            </w:r>
            <w:r w:rsidR="008D2FEE">
              <w:t>m</w:t>
            </w:r>
            <w:r w:rsidRPr="00FA12BB">
              <w:t xml:space="preserve">anufacturing </w:t>
            </w:r>
            <w:r w:rsidR="008D2FEE">
              <w:t>a</w:t>
            </w:r>
            <w:r w:rsidRPr="00FA12BB">
              <w:t>ssistant</w:t>
            </w:r>
            <w:r w:rsidR="008D2FEE">
              <w:t>s</w:t>
            </w:r>
            <w:r w:rsidRPr="00FA12BB">
              <w:t>.</w:t>
            </w:r>
          </w:p>
          <w:p w14:paraId="216189FE" w14:textId="759E256F" w:rsidR="00373436" w:rsidRPr="000754EC" w:rsidRDefault="00FA12BB" w:rsidP="00BC4194">
            <w:pPr>
              <w:pStyle w:val="SIText"/>
            </w:pPr>
            <w:r w:rsidRPr="00FA12BB">
              <w:t>No licensing, legislative</w:t>
            </w:r>
            <w:r w:rsidR="00390156">
              <w:t xml:space="preserve"> </w:t>
            </w:r>
            <w:r w:rsidRPr="00FA12BB">
              <w:t>or certification requirements apply to this unit at the time of publication.</w:t>
            </w:r>
          </w:p>
        </w:tc>
      </w:tr>
      <w:tr w:rsidR="00F1480E" w:rsidRPr="00963A46" w14:paraId="4164D273" w14:textId="77777777" w:rsidTr="00CA2922">
        <w:tc>
          <w:tcPr>
            <w:tcW w:w="1396" w:type="pct"/>
            <w:shd w:val="clear" w:color="auto" w:fill="auto"/>
          </w:tcPr>
          <w:p w14:paraId="786D8F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E29B72C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54857874" w14:textId="77777777" w:rsidTr="00CA2922">
        <w:tc>
          <w:tcPr>
            <w:tcW w:w="1396" w:type="pct"/>
            <w:shd w:val="clear" w:color="auto" w:fill="auto"/>
          </w:tcPr>
          <w:p w14:paraId="53EA59D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9A9DCBA" w14:textId="0DD7D18A" w:rsidR="00F1480E" w:rsidRPr="000754EC" w:rsidRDefault="005A6AF3" w:rsidP="00AB5133">
            <w:pPr>
              <w:pStyle w:val="SIText"/>
            </w:pPr>
            <w:r w:rsidRPr="005A6AF3">
              <w:t xml:space="preserve">Common </w:t>
            </w:r>
            <w:r w:rsidR="00680108">
              <w:t>t</w:t>
            </w:r>
            <w:r w:rsidRPr="005A6AF3">
              <w:t>echnical</w:t>
            </w:r>
            <w:r w:rsidR="00390156">
              <w:t xml:space="preserve"> (COT)</w:t>
            </w:r>
          </w:p>
        </w:tc>
      </w:tr>
    </w:tbl>
    <w:p w14:paraId="1F6ACC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A4D3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30C2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CB284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FB46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4063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3302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A12BB" w:rsidRPr="00963A46" w14:paraId="1416008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BB1CF6" w14:textId="580A8509" w:rsidR="00FA12BB" w:rsidRPr="00FA12BB" w:rsidRDefault="00FA12BB" w:rsidP="002E22EF">
            <w:pPr>
              <w:pStyle w:val="SIText"/>
            </w:pPr>
            <w:r w:rsidRPr="00FA12BB">
              <w:t xml:space="preserve">1. Prepare for </w:t>
            </w:r>
            <w:r w:rsidR="002E22EF">
              <w:t xml:space="preserve">product </w:t>
            </w:r>
            <w:r w:rsidRPr="00FA12BB">
              <w:t xml:space="preserve">orders </w:t>
            </w:r>
          </w:p>
        </w:tc>
        <w:tc>
          <w:tcPr>
            <w:tcW w:w="3604" w:type="pct"/>
            <w:shd w:val="clear" w:color="auto" w:fill="auto"/>
          </w:tcPr>
          <w:p w14:paraId="3EAAF907" w14:textId="0CB5707F" w:rsidR="00FA12BB" w:rsidRPr="00FA12BB" w:rsidRDefault="00FA12BB" w:rsidP="00BC4194">
            <w:pPr>
              <w:pStyle w:val="SIText"/>
            </w:pPr>
            <w:r w:rsidRPr="00FA12BB">
              <w:t>1.1 Re</w:t>
            </w:r>
            <w:r w:rsidR="007F224E">
              <w:t>ad and interpret</w:t>
            </w:r>
            <w:r w:rsidRPr="00FA12BB">
              <w:t xml:space="preserve"> </w:t>
            </w:r>
            <w:r w:rsidR="001840E6">
              <w:t xml:space="preserve">product </w:t>
            </w:r>
            <w:r w:rsidRPr="00FA12BB">
              <w:t>orders and consignment documentation and where required check with appropriate person</w:t>
            </w:r>
          </w:p>
          <w:p w14:paraId="3D2E23E1" w14:textId="2C02438B" w:rsidR="00FA12BB" w:rsidRDefault="00FA12BB" w:rsidP="00BC4194">
            <w:pPr>
              <w:pStyle w:val="SIText"/>
            </w:pPr>
            <w:r w:rsidRPr="00FA12BB">
              <w:t>1.2 Plan</w:t>
            </w:r>
            <w:r w:rsidR="002E22EF">
              <w:t>,</w:t>
            </w:r>
            <w:r w:rsidRPr="00FA12BB">
              <w:t xml:space="preserve"> </w:t>
            </w:r>
            <w:r w:rsidR="009166F8">
              <w:t xml:space="preserve">schedule </w:t>
            </w:r>
            <w:r w:rsidR="002E22EF">
              <w:t xml:space="preserve">and </w:t>
            </w:r>
            <w:r w:rsidRPr="00FA12BB">
              <w:t xml:space="preserve">sequence </w:t>
            </w:r>
            <w:r w:rsidR="002E22EF">
              <w:t xml:space="preserve">work process </w:t>
            </w:r>
            <w:r w:rsidRPr="00FA12BB">
              <w:t>in line with organisational procedures</w:t>
            </w:r>
          </w:p>
          <w:p w14:paraId="5E9991DE" w14:textId="77777777" w:rsidR="007B3606" w:rsidRDefault="007B3606" w:rsidP="00BC4194">
            <w:pPr>
              <w:pStyle w:val="SIText"/>
            </w:pPr>
            <w:r>
              <w:t>1.3 Identify workplace hazards and apply control measures following workplace safety and environmental requirements</w:t>
            </w:r>
          </w:p>
          <w:p w14:paraId="46D92966" w14:textId="442E6FD7" w:rsidR="00F666E5" w:rsidRPr="00FA12BB" w:rsidRDefault="00F666E5" w:rsidP="00BC4194">
            <w:pPr>
              <w:pStyle w:val="SIText"/>
            </w:pPr>
            <w:r>
              <w:t>1.4 Select, fit and use personal protective equipment (PPE)</w:t>
            </w:r>
          </w:p>
        </w:tc>
      </w:tr>
      <w:tr w:rsidR="00FA12BB" w:rsidRPr="00963A46" w14:paraId="4FE84B7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1FFA8A" w14:textId="6C418D47" w:rsidR="00FA12BB" w:rsidRPr="00FA12BB" w:rsidRDefault="00FA12BB" w:rsidP="00BC4194">
            <w:pPr>
              <w:pStyle w:val="SIText"/>
            </w:pPr>
            <w:r w:rsidRPr="00FA12BB">
              <w:t>2. Process orders</w:t>
            </w:r>
          </w:p>
        </w:tc>
        <w:tc>
          <w:tcPr>
            <w:tcW w:w="3604" w:type="pct"/>
            <w:shd w:val="clear" w:color="auto" w:fill="auto"/>
          </w:tcPr>
          <w:p w14:paraId="08B7C090" w14:textId="48065B34" w:rsidR="00FA12BB" w:rsidRPr="00FA12BB" w:rsidRDefault="00FA12BB" w:rsidP="00BC4194">
            <w:pPr>
              <w:pStyle w:val="SIText"/>
            </w:pPr>
            <w:r w:rsidRPr="00FA12BB">
              <w:t>2.1 Use safe manual handling techniques when selecting and processing goods to avoid personal injury</w:t>
            </w:r>
          </w:p>
          <w:p w14:paraId="0C63071E" w14:textId="6BDB5E1F" w:rsidR="00FA12BB" w:rsidRPr="00FA12BB" w:rsidRDefault="00FA12BB" w:rsidP="00BC4194">
            <w:pPr>
              <w:pStyle w:val="SIText"/>
            </w:pPr>
            <w:r w:rsidRPr="00FA12BB">
              <w:t xml:space="preserve">2.2 Select and compile products in line with </w:t>
            </w:r>
            <w:r w:rsidR="009166F8">
              <w:t xml:space="preserve">product </w:t>
            </w:r>
            <w:r w:rsidRPr="00FA12BB">
              <w:t>order documentation</w:t>
            </w:r>
          </w:p>
          <w:p w14:paraId="4E14C338" w14:textId="23191688" w:rsidR="00FA12BB" w:rsidRPr="00FA12BB" w:rsidRDefault="00FA12BB" w:rsidP="00BC4194">
            <w:pPr>
              <w:pStyle w:val="SIText"/>
            </w:pPr>
            <w:r w:rsidRPr="00FA12BB">
              <w:t>2.3 Check products using product knowledge, labels and other identification systems</w:t>
            </w:r>
          </w:p>
          <w:p w14:paraId="0D921376" w14:textId="6EDABBA8" w:rsidR="00FA12BB" w:rsidRPr="00FA12BB" w:rsidRDefault="00FA12BB" w:rsidP="00BC4194">
            <w:pPr>
              <w:pStyle w:val="SIText"/>
            </w:pPr>
            <w:r w:rsidRPr="00FA12BB">
              <w:t xml:space="preserve">2.4 Wrap </w:t>
            </w:r>
            <w:r w:rsidR="002E22EF">
              <w:t xml:space="preserve">or stack </w:t>
            </w:r>
            <w:r w:rsidRPr="00FA12BB">
              <w:t>finished product to avoid damage during transportation</w:t>
            </w:r>
          </w:p>
          <w:p w14:paraId="380160B9" w14:textId="2803360D" w:rsidR="00FA12BB" w:rsidRPr="00FA12BB" w:rsidRDefault="00FA12BB" w:rsidP="00BC4194">
            <w:pPr>
              <w:pStyle w:val="SIText"/>
            </w:pPr>
            <w:r w:rsidRPr="00FA12BB">
              <w:t>2.5 Avoid wastage of packaging materials</w:t>
            </w:r>
            <w:r w:rsidR="001C5E31">
              <w:t xml:space="preserve"> by</w:t>
            </w:r>
            <w:r w:rsidRPr="00FA12BB">
              <w:t xml:space="preserve"> reus</w:t>
            </w:r>
            <w:r w:rsidR="001C5E31">
              <w:t>ing or</w:t>
            </w:r>
            <w:r w:rsidRPr="00FA12BB">
              <w:t xml:space="preserve"> recycl</w:t>
            </w:r>
            <w:r w:rsidR="001C5E31">
              <w:t>ing</w:t>
            </w:r>
            <w:r w:rsidRPr="00FA12BB">
              <w:t xml:space="preserve"> materials and offcuts</w:t>
            </w:r>
          </w:p>
          <w:p w14:paraId="27E85E4B" w14:textId="03FEB51B" w:rsidR="00FA12BB" w:rsidRPr="00FA12BB" w:rsidRDefault="00FA12BB" w:rsidP="00BC4194">
            <w:pPr>
              <w:pStyle w:val="SIText"/>
            </w:pPr>
            <w:r w:rsidRPr="00FA12BB">
              <w:t xml:space="preserve">2.6 Check order against despatch schedule and </w:t>
            </w:r>
            <w:r w:rsidR="001C5E31">
              <w:t xml:space="preserve">product </w:t>
            </w:r>
            <w:r w:rsidRPr="00FA12BB">
              <w:t>order documentation</w:t>
            </w:r>
          </w:p>
          <w:p w14:paraId="1DF4B59F" w14:textId="2FE404E6" w:rsidR="00FA12BB" w:rsidRPr="00FA12BB" w:rsidRDefault="00FA12BB" w:rsidP="00BC4194">
            <w:pPr>
              <w:pStyle w:val="SIText"/>
            </w:pPr>
            <w:r w:rsidRPr="00FA12BB">
              <w:t xml:space="preserve">2.7 Sort and consolidate compiled orders </w:t>
            </w:r>
            <w:r w:rsidR="00495119">
              <w:t>following</w:t>
            </w:r>
            <w:r w:rsidRPr="00FA12BB">
              <w:t xml:space="preserve"> organisational procedures</w:t>
            </w:r>
          </w:p>
        </w:tc>
      </w:tr>
      <w:tr w:rsidR="00FA12BB" w:rsidRPr="00963A46" w14:paraId="435261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20945AA" w14:textId="6DE5E3B1" w:rsidR="00FA12BB" w:rsidRPr="00FA12BB" w:rsidRDefault="00FA12BB" w:rsidP="002E22EF">
            <w:pPr>
              <w:pStyle w:val="SIText"/>
            </w:pPr>
            <w:r w:rsidRPr="00FA12BB">
              <w:t xml:space="preserve">3. </w:t>
            </w:r>
            <w:r w:rsidR="002E22EF">
              <w:t xml:space="preserve">Prepare </w:t>
            </w:r>
            <w:r w:rsidRPr="00FA12BB">
              <w:t>products</w:t>
            </w:r>
            <w:r w:rsidR="0008196F">
              <w:t xml:space="preserve"> for de</w:t>
            </w:r>
            <w:r w:rsidR="002E22EF">
              <w:t>spatch</w:t>
            </w:r>
          </w:p>
        </w:tc>
        <w:tc>
          <w:tcPr>
            <w:tcW w:w="3604" w:type="pct"/>
            <w:shd w:val="clear" w:color="auto" w:fill="auto"/>
          </w:tcPr>
          <w:p w14:paraId="08EA12AC" w14:textId="010208C6" w:rsidR="00FA12BB" w:rsidRPr="00FA12BB" w:rsidRDefault="00FA12BB" w:rsidP="00BC4194">
            <w:pPr>
              <w:pStyle w:val="SIText"/>
            </w:pPr>
            <w:r w:rsidRPr="00FA12BB">
              <w:t>3.1 Complete records for despatch and product movement</w:t>
            </w:r>
          </w:p>
          <w:p w14:paraId="16DB0649" w14:textId="46173D97" w:rsidR="00FA12BB" w:rsidRPr="00FA12BB" w:rsidRDefault="00FA12BB" w:rsidP="00BC4194">
            <w:pPr>
              <w:pStyle w:val="SIText"/>
            </w:pPr>
            <w:r w:rsidRPr="00FA12BB">
              <w:t>3.2 Complete, attach and check load labels and documentation</w:t>
            </w:r>
          </w:p>
          <w:p w14:paraId="6B8CE207" w14:textId="54E2BB1C" w:rsidR="00FA12BB" w:rsidRPr="00FA12BB" w:rsidRDefault="00FA12BB" w:rsidP="00BC4194">
            <w:pPr>
              <w:pStyle w:val="SIText"/>
            </w:pPr>
            <w:r w:rsidRPr="00FA12BB">
              <w:t xml:space="preserve">3.3 </w:t>
            </w:r>
            <w:r w:rsidR="00E12997">
              <w:t>Notify despatcher to coordinate product loading</w:t>
            </w:r>
          </w:p>
          <w:p w14:paraId="16C819A3" w14:textId="1930F120" w:rsidR="00FA12BB" w:rsidRPr="00FA12BB" w:rsidRDefault="00FA12BB" w:rsidP="00BC4194">
            <w:pPr>
              <w:pStyle w:val="SIText"/>
            </w:pPr>
            <w:r w:rsidRPr="00FA12BB">
              <w:t xml:space="preserve">3.4 Explain transportation requirements to </w:t>
            </w:r>
            <w:r w:rsidR="0008196F">
              <w:t>de</w:t>
            </w:r>
            <w:r w:rsidR="00E12997">
              <w:t>spatcher</w:t>
            </w:r>
          </w:p>
          <w:p w14:paraId="158C35B2" w14:textId="70CDA248" w:rsidR="00FA12BB" w:rsidRPr="00FA12BB" w:rsidRDefault="00FA12BB" w:rsidP="00BC4194">
            <w:pPr>
              <w:pStyle w:val="SIText"/>
            </w:pPr>
            <w:r w:rsidRPr="00FA12BB">
              <w:t>3.5 Update stock records in line with organisational procedures</w:t>
            </w:r>
          </w:p>
          <w:p w14:paraId="28C25C0F" w14:textId="6BE940E8" w:rsidR="00FA12BB" w:rsidRPr="00FA12BB" w:rsidRDefault="00FA12BB" w:rsidP="00BC4194">
            <w:pPr>
              <w:pStyle w:val="SIText"/>
            </w:pPr>
            <w:r w:rsidRPr="00FA12BB">
              <w:t>3.6 Record order and despatch problems and report to appropriate person</w:t>
            </w:r>
          </w:p>
        </w:tc>
      </w:tr>
    </w:tbl>
    <w:p w14:paraId="631C260C" w14:textId="77777777" w:rsidR="005F771F" w:rsidRDefault="005F771F" w:rsidP="005F771F">
      <w:pPr>
        <w:pStyle w:val="SIText"/>
      </w:pPr>
    </w:p>
    <w:p w14:paraId="49EC7459" w14:textId="77777777" w:rsidR="005F771F" w:rsidRPr="000754EC" w:rsidRDefault="005F771F" w:rsidP="000754EC">
      <w:r>
        <w:br w:type="page"/>
      </w:r>
    </w:p>
    <w:p w14:paraId="0F3859F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241603A" w14:textId="77777777" w:rsidTr="00CA2922">
        <w:trPr>
          <w:tblHeader/>
        </w:trPr>
        <w:tc>
          <w:tcPr>
            <w:tcW w:w="5000" w:type="pct"/>
            <w:gridSpan w:val="2"/>
          </w:tcPr>
          <w:p w14:paraId="7FDF43B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334F90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696CEB" w14:textId="77777777" w:rsidTr="00CA2922">
        <w:trPr>
          <w:tblHeader/>
        </w:trPr>
        <w:tc>
          <w:tcPr>
            <w:tcW w:w="1396" w:type="pct"/>
          </w:tcPr>
          <w:p w14:paraId="711541C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789255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255C67" w:rsidRPr="00336FCA" w:rsidDel="00423CB2" w14:paraId="5155B122" w14:textId="77777777" w:rsidTr="00CA2922">
        <w:tc>
          <w:tcPr>
            <w:tcW w:w="1396" w:type="pct"/>
          </w:tcPr>
          <w:p w14:paraId="301BACC6" w14:textId="079B9DBD" w:rsidR="00255C67" w:rsidRDefault="00FD1230" w:rsidP="000754EC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575EB0FE" w14:textId="3009E7A3" w:rsidR="004D1760" w:rsidRDefault="0057491D" w:rsidP="00BC4194">
            <w:pPr>
              <w:pStyle w:val="SIBulletList1"/>
            </w:pPr>
            <w:r>
              <w:t xml:space="preserve">Determine amount and volume of products from product order </w:t>
            </w:r>
          </w:p>
          <w:p w14:paraId="30C00391" w14:textId="0377F947" w:rsidR="00255C67" w:rsidRPr="005240E7" w:rsidRDefault="00B64C01" w:rsidP="00BC4194">
            <w:pPr>
              <w:pStyle w:val="SIBulletList1"/>
            </w:pPr>
            <w:r>
              <w:t>Establish hazard control from safety and environmental documentation</w:t>
            </w:r>
          </w:p>
        </w:tc>
      </w:tr>
      <w:tr w:rsidR="00FD1230" w:rsidRPr="00336FCA" w:rsidDel="00423CB2" w14:paraId="674510AF" w14:textId="77777777" w:rsidTr="00CA2922">
        <w:tc>
          <w:tcPr>
            <w:tcW w:w="1396" w:type="pct"/>
          </w:tcPr>
          <w:p w14:paraId="78D47292" w14:textId="100924B7" w:rsidR="00FD1230" w:rsidRDefault="00FD1230" w:rsidP="000754EC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27EFC9AB" w14:textId="059F04D6" w:rsidR="00FA12BB" w:rsidRPr="00FA12BB" w:rsidRDefault="00895540" w:rsidP="00FA12BB">
            <w:pPr>
              <w:pStyle w:val="SIBulletList1"/>
            </w:pPr>
            <w:r>
              <w:t>C</w:t>
            </w:r>
            <w:r w:rsidR="00FA12BB" w:rsidRPr="00FA12BB">
              <w:t>omplete accurate</w:t>
            </w:r>
            <w:r w:rsidR="00A41D36">
              <w:t xml:space="preserve"> delivery</w:t>
            </w:r>
            <w:r w:rsidR="00FA12BB" w:rsidRPr="00FA12BB">
              <w:t xml:space="preserve"> </w:t>
            </w:r>
            <w:r w:rsidR="00A41D36">
              <w:t>information into d</w:t>
            </w:r>
            <w:r w:rsidR="0008196F">
              <w:t>e</w:t>
            </w:r>
            <w:r w:rsidR="00A41D36">
              <w:t xml:space="preserve">spatch and product movement </w:t>
            </w:r>
            <w:r w:rsidR="00FA12BB" w:rsidRPr="00FA12BB">
              <w:t>records</w:t>
            </w:r>
          </w:p>
          <w:p w14:paraId="35187F69" w14:textId="52C24FF4" w:rsidR="00FA12BB" w:rsidRPr="00FA12BB" w:rsidRDefault="00A41D36" w:rsidP="00FA12BB">
            <w:pPr>
              <w:pStyle w:val="SIBulletList1"/>
            </w:pPr>
            <w:r>
              <w:t>A</w:t>
            </w:r>
            <w:r w:rsidR="00FA12BB" w:rsidRPr="00FA12BB">
              <w:t xml:space="preserve">ccurately record information on </w:t>
            </w:r>
            <w:r>
              <w:t xml:space="preserve">load and </w:t>
            </w:r>
            <w:r w:rsidR="00FA12BB" w:rsidRPr="00FA12BB">
              <w:t>despatch labels</w:t>
            </w:r>
          </w:p>
          <w:p w14:paraId="093C3EE2" w14:textId="03821B63" w:rsidR="00FD1230" w:rsidRPr="005240E7" w:rsidRDefault="00D56F3F" w:rsidP="00FA12BB">
            <w:pPr>
              <w:pStyle w:val="SIBulletList1"/>
            </w:pPr>
            <w:r>
              <w:t>Compile</w:t>
            </w:r>
            <w:r w:rsidR="00FA12BB" w:rsidRPr="00FA12BB">
              <w:t xml:space="preserve"> simple reports about order and despatch problems</w:t>
            </w:r>
          </w:p>
        </w:tc>
      </w:tr>
      <w:tr w:rsidR="00A34234" w:rsidRPr="00336FCA" w:rsidDel="00423CB2" w14:paraId="5B90A1A4" w14:textId="77777777" w:rsidTr="00CA2922">
        <w:tc>
          <w:tcPr>
            <w:tcW w:w="1396" w:type="pct"/>
          </w:tcPr>
          <w:p w14:paraId="6AE3CE4C" w14:textId="31614CFA" w:rsidR="00A34234" w:rsidRDefault="00A34234" w:rsidP="000754EC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4FDB052B" w14:textId="7CD2EC82" w:rsidR="00A34234" w:rsidRPr="00FA12BB" w:rsidRDefault="00817EFD" w:rsidP="00F31EE0">
            <w:pPr>
              <w:pStyle w:val="SIBulletList1"/>
            </w:pPr>
            <w:r>
              <w:t>A</w:t>
            </w:r>
            <w:r w:rsidR="00A34234" w:rsidRPr="00FA12BB">
              <w:t>sk questions and actively listen to clarify contents of orders and consignment documentation</w:t>
            </w:r>
          </w:p>
          <w:p w14:paraId="406E1E63" w14:textId="40893FA9" w:rsidR="00A34234" w:rsidRPr="00FD1230" w:rsidRDefault="00817EFD" w:rsidP="00E12997">
            <w:pPr>
              <w:pStyle w:val="SIBulletList1"/>
            </w:pPr>
            <w:r>
              <w:t>P</w:t>
            </w:r>
            <w:r w:rsidR="00A34234" w:rsidRPr="00FA12BB">
              <w:t xml:space="preserve">rovide clear </w:t>
            </w:r>
            <w:r w:rsidR="00855D16">
              <w:t xml:space="preserve">and concise </w:t>
            </w:r>
            <w:r w:rsidR="00A34234" w:rsidRPr="00FA12BB">
              <w:t>instructions</w:t>
            </w:r>
            <w:r w:rsidR="00392D08">
              <w:t>, directions and information</w:t>
            </w:r>
            <w:r w:rsidR="00A34234" w:rsidRPr="00FA12BB">
              <w:t xml:space="preserve"> to delivery </w:t>
            </w:r>
            <w:r w:rsidR="00E12997">
              <w:t>despatcher</w:t>
            </w:r>
          </w:p>
        </w:tc>
      </w:tr>
      <w:tr w:rsidR="00A34234" w:rsidRPr="00336FCA" w:rsidDel="00423CB2" w14:paraId="4AA93A58" w14:textId="77777777" w:rsidTr="00FA12BB">
        <w:trPr>
          <w:trHeight w:val="318"/>
        </w:trPr>
        <w:tc>
          <w:tcPr>
            <w:tcW w:w="1396" w:type="pct"/>
          </w:tcPr>
          <w:p w14:paraId="66CACAEC" w14:textId="03E24280" w:rsidR="00A34234" w:rsidRDefault="00A34234" w:rsidP="000754EC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4026427A" w14:textId="237A8A57" w:rsidR="00A34234" w:rsidRDefault="00392D08" w:rsidP="00F31EE0">
            <w:pPr>
              <w:pStyle w:val="SIBulletList1"/>
            </w:pPr>
            <w:r>
              <w:t xml:space="preserve">Determine volume and quantity </w:t>
            </w:r>
            <w:r w:rsidR="00FF617B">
              <w:t xml:space="preserve">from product order </w:t>
            </w:r>
          </w:p>
          <w:p w14:paraId="38A577E8" w14:textId="1A1DD4EF" w:rsidR="00FF617B" w:rsidRDefault="004C341E" w:rsidP="00F31EE0">
            <w:pPr>
              <w:pStyle w:val="SIBulletList1"/>
            </w:pPr>
            <w:r>
              <w:t xml:space="preserve">Calculate product </w:t>
            </w:r>
            <w:r w:rsidR="00FA2D50">
              <w:t xml:space="preserve">loads </w:t>
            </w:r>
            <w:r w:rsidR="00946317">
              <w:t xml:space="preserve">to attach load </w:t>
            </w:r>
            <w:r w:rsidR="00852A5C">
              <w:t>labels</w:t>
            </w:r>
          </w:p>
          <w:p w14:paraId="0CD7B78C" w14:textId="057EA3A7" w:rsidR="00A34234" w:rsidRPr="00D96F32" w:rsidRDefault="00981412" w:rsidP="00981412">
            <w:pPr>
              <w:pStyle w:val="SIBulletList1"/>
            </w:pPr>
            <w:r>
              <w:t>I</w:t>
            </w:r>
            <w:r w:rsidR="00A34234" w:rsidRPr="00FA12BB">
              <w:t>nput accurate numerical data into stock records</w:t>
            </w:r>
          </w:p>
        </w:tc>
      </w:tr>
    </w:tbl>
    <w:p w14:paraId="5F794EED" w14:textId="77777777" w:rsidR="00916CD7" w:rsidRDefault="00916CD7" w:rsidP="005F771F">
      <w:pPr>
        <w:pStyle w:val="SIText"/>
      </w:pPr>
    </w:p>
    <w:p w14:paraId="4BD5B1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2E68A24" w14:textId="77777777" w:rsidTr="00F33FF2">
        <w:tc>
          <w:tcPr>
            <w:tcW w:w="5000" w:type="pct"/>
            <w:gridSpan w:val="4"/>
          </w:tcPr>
          <w:p w14:paraId="600034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84B5837" w14:textId="77777777" w:rsidTr="00F33FF2">
        <w:tc>
          <w:tcPr>
            <w:tcW w:w="1028" w:type="pct"/>
          </w:tcPr>
          <w:p w14:paraId="614E483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33453BA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97CBB7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130CD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2BEF9EE" w14:textId="77777777" w:rsidTr="00F33FF2">
        <w:tc>
          <w:tcPr>
            <w:tcW w:w="1028" w:type="pct"/>
          </w:tcPr>
          <w:p w14:paraId="2D8431B0" w14:textId="25406471" w:rsidR="00041E59" w:rsidRPr="000754EC" w:rsidRDefault="008B48CD" w:rsidP="0091548A">
            <w:pPr>
              <w:pStyle w:val="SIText"/>
            </w:pPr>
            <w:r>
              <w:t>FWPCOT2</w:t>
            </w:r>
            <w:r w:rsidR="007E2099">
              <w:t>261</w:t>
            </w:r>
            <w:r>
              <w:t xml:space="preserve"> </w:t>
            </w:r>
            <w:r w:rsidR="00A5404C">
              <w:t>P</w:t>
            </w:r>
            <w:r>
              <w:t xml:space="preserve">rocess orders and </w:t>
            </w:r>
            <w:r w:rsidR="00A5404C">
              <w:t xml:space="preserve">prepare for </w:t>
            </w:r>
            <w:r>
              <w:t>despatch</w:t>
            </w:r>
          </w:p>
        </w:tc>
        <w:tc>
          <w:tcPr>
            <w:tcW w:w="1105" w:type="pct"/>
          </w:tcPr>
          <w:p w14:paraId="43730281" w14:textId="720AB8BD" w:rsidR="00041E59" w:rsidRPr="000754EC" w:rsidRDefault="00FA12BB" w:rsidP="0091548A">
            <w:pPr>
              <w:pStyle w:val="SIText"/>
            </w:pPr>
            <w:r w:rsidRPr="00FA12BB">
              <w:t>FWPCOT2227 Process orders and despatch products</w:t>
            </w:r>
          </w:p>
        </w:tc>
        <w:tc>
          <w:tcPr>
            <w:tcW w:w="1251" w:type="pct"/>
          </w:tcPr>
          <w:p w14:paraId="13973EE7" w14:textId="325A0B35" w:rsidR="00A5404C" w:rsidRDefault="00372BCF" w:rsidP="000754EC">
            <w:pPr>
              <w:pStyle w:val="SIText"/>
            </w:pPr>
            <w:r>
              <w:t>Retitled</w:t>
            </w:r>
          </w:p>
          <w:p w14:paraId="1C93B573" w14:textId="0D79841C" w:rsidR="00041E59" w:rsidRDefault="008B48CD" w:rsidP="000754EC">
            <w:pPr>
              <w:pStyle w:val="SIText"/>
            </w:pPr>
            <w:r>
              <w:t xml:space="preserve">Application </w:t>
            </w:r>
            <w:r w:rsidR="00431C44">
              <w:t>wording updated</w:t>
            </w:r>
          </w:p>
          <w:p w14:paraId="12280996" w14:textId="436CC705" w:rsidR="003A2F8C" w:rsidRDefault="00372BCF" w:rsidP="000754EC">
            <w:pPr>
              <w:pStyle w:val="SIText"/>
            </w:pPr>
            <w:r>
              <w:t>Elements and Performance Criteria reworded</w:t>
            </w:r>
          </w:p>
          <w:p w14:paraId="74F86A18" w14:textId="105BD31C" w:rsidR="008B48CD" w:rsidRDefault="00E16E52" w:rsidP="000754EC">
            <w:pPr>
              <w:pStyle w:val="SIText"/>
            </w:pPr>
            <w:r>
              <w:t>Foundation Skills</w:t>
            </w:r>
            <w:r w:rsidR="003A2F8C">
              <w:t>,</w:t>
            </w:r>
          </w:p>
          <w:p w14:paraId="2E33F956" w14:textId="022C4DB9" w:rsidR="00E16E52" w:rsidRPr="000754EC" w:rsidRDefault="00E16E52" w:rsidP="003A2F8C">
            <w:pPr>
              <w:pStyle w:val="SIText"/>
            </w:pPr>
            <w:r>
              <w:t>Performance Evidence</w:t>
            </w:r>
            <w:r w:rsidR="003A2F8C">
              <w:t xml:space="preserve"> and Knowledge Evidence updated</w:t>
            </w:r>
            <w:r>
              <w:t xml:space="preserve"> Assessment Conditions reviewed and updated</w:t>
            </w:r>
            <w:r w:rsidR="00431C44">
              <w:t xml:space="preserve"> </w:t>
            </w:r>
          </w:p>
        </w:tc>
        <w:tc>
          <w:tcPr>
            <w:tcW w:w="1616" w:type="pct"/>
          </w:tcPr>
          <w:p w14:paraId="1AF1365B" w14:textId="3ED7D438" w:rsidR="00916CD7" w:rsidRPr="000754EC" w:rsidRDefault="008B48CD" w:rsidP="000754EC">
            <w:pPr>
              <w:pStyle w:val="SIText"/>
            </w:pPr>
            <w:r>
              <w:t>Equivalent unit</w:t>
            </w:r>
          </w:p>
        </w:tc>
      </w:tr>
    </w:tbl>
    <w:p w14:paraId="6386F421" w14:textId="00AFB5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6E99C519" w14:textId="77777777" w:rsidTr="00CA2922">
        <w:tc>
          <w:tcPr>
            <w:tcW w:w="1396" w:type="pct"/>
            <w:shd w:val="clear" w:color="auto" w:fill="auto"/>
          </w:tcPr>
          <w:p w14:paraId="4B50799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695498D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6D79A41C" w14:textId="6658F470" w:rsidR="00F1480E" w:rsidRPr="000754EC" w:rsidRDefault="008828CB" w:rsidP="00E40225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1C2B44E6" w14:textId="77777777" w:rsidR="00F1480E" w:rsidRDefault="00F1480E" w:rsidP="005F771F">
      <w:pPr>
        <w:pStyle w:val="SIText"/>
      </w:pPr>
    </w:p>
    <w:p w14:paraId="42FEE5E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66AA96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C77BA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AE0A019" w14:textId="54324B40" w:rsidR="00556C4C" w:rsidRPr="000754EC" w:rsidRDefault="00556C4C" w:rsidP="00A5404C">
            <w:pPr>
              <w:pStyle w:val="SIUnittitle"/>
            </w:pPr>
            <w:r w:rsidRPr="00F56827">
              <w:t xml:space="preserve">Assessment requirements for </w:t>
            </w:r>
            <w:r w:rsidR="00FA12BB" w:rsidRPr="00FA12BB">
              <w:t>FWPCOT2</w:t>
            </w:r>
            <w:r w:rsidR="007E2099">
              <w:t>261</w:t>
            </w:r>
            <w:r w:rsidR="00FA12BB" w:rsidRPr="00FA12BB">
              <w:t xml:space="preserve"> Process orders and </w:t>
            </w:r>
            <w:r w:rsidR="00E40788">
              <w:t>prepare for</w:t>
            </w:r>
            <w:r w:rsidR="00B322CF">
              <w:t xml:space="preserve"> </w:t>
            </w:r>
            <w:r w:rsidR="00FA12BB" w:rsidRPr="00FA12BB">
              <w:t>despatch</w:t>
            </w:r>
          </w:p>
        </w:tc>
      </w:tr>
      <w:tr w:rsidR="00556C4C" w:rsidRPr="00A55106" w14:paraId="334A5A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F202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559B0" w14:textId="77777777" w:rsidTr="00113678">
        <w:tc>
          <w:tcPr>
            <w:tcW w:w="5000" w:type="pct"/>
            <w:gridSpan w:val="2"/>
            <w:shd w:val="clear" w:color="auto" w:fill="auto"/>
          </w:tcPr>
          <w:p w14:paraId="5D229424" w14:textId="287DB20A" w:rsidR="00C173E0" w:rsidRDefault="00C173E0" w:rsidP="00C173E0">
            <w:pPr>
              <w:pStyle w:val="SIText"/>
            </w:pPr>
            <w:r w:rsidRPr="001A46FE">
              <w:t>A</w:t>
            </w:r>
            <w:r>
              <w:t>n individual</w:t>
            </w:r>
            <w:r w:rsidRPr="001A46FE">
              <w:t xml:space="preserve"> demonstrating competency must satisfy all of the elements</w:t>
            </w:r>
            <w:r>
              <w:t xml:space="preserve"> and</w:t>
            </w:r>
            <w:r w:rsidRPr="001A46FE">
              <w:t xml:space="preserve"> performance criteria </w:t>
            </w:r>
            <w:r>
              <w:t>in this unit.</w:t>
            </w:r>
          </w:p>
          <w:p w14:paraId="129A1667" w14:textId="77777777" w:rsidR="00C173E0" w:rsidRDefault="00C173E0" w:rsidP="00C173E0">
            <w:pPr>
              <w:pStyle w:val="SIText"/>
            </w:pPr>
          </w:p>
          <w:p w14:paraId="40619B0A" w14:textId="5EE8C965" w:rsidR="00852A5C" w:rsidRDefault="00C173E0" w:rsidP="00C00899">
            <w:pPr>
              <w:pStyle w:val="SIText"/>
            </w:pPr>
            <w:r>
              <w:t>There must be evidence that the individual has</w:t>
            </w:r>
            <w:r w:rsidR="00C00899">
              <w:t xml:space="preserve"> </w:t>
            </w:r>
            <w:r w:rsidR="00390156">
              <w:t xml:space="preserve">safely and accurately </w:t>
            </w:r>
            <w:r w:rsidR="00852A5C">
              <w:t xml:space="preserve">processed orders and </w:t>
            </w:r>
            <w:r w:rsidR="00B322CF">
              <w:t xml:space="preserve">prepared products for </w:t>
            </w:r>
            <w:r w:rsidR="00852A5C">
              <w:t>despatch for two projects</w:t>
            </w:r>
            <w:r w:rsidR="00C00899">
              <w:t>.</w:t>
            </w:r>
          </w:p>
          <w:p w14:paraId="09B322E6" w14:textId="77777777" w:rsidR="00C00899" w:rsidRDefault="00C00899" w:rsidP="00C00899">
            <w:pPr>
              <w:pStyle w:val="SIText"/>
            </w:pPr>
          </w:p>
          <w:p w14:paraId="406EEA11" w14:textId="1D33A33A" w:rsidR="00C00899" w:rsidRDefault="00C00899" w:rsidP="00C00899">
            <w:pPr>
              <w:pStyle w:val="SIText"/>
            </w:pPr>
            <w:r>
              <w:t>In doing this the individual has:</w:t>
            </w:r>
          </w:p>
          <w:p w14:paraId="2BFBC81F" w14:textId="77777777" w:rsidR="00DD0D6C" w:rsidRDefault="00CA1E9B" w:rsidP="00FA12BB">
            <w:pPr>
              <w:pStyle w:val="SIBulletList1"/>
            </w:pPr>
            <w:r>
              <w:t>selected the correct quantity and quality of products</w:t>
            </w:r>
          </w:p>
          <w:p w14:paraId="60BDC3FD" w14:textId="77777777" w:rsidR="00DD0D6C" w:rsidRDefault="00DD0D6C" w:rsidP="00FA12BB">
            <w:pPr>
              <w:pStyle w:val="SIBulletList1"/>
            </w:pPr>
            <w:r>
              <w:t>securely wrapped the products to prevent damage</w:t>
            </w:r>
          </w:p>
          <w:p w14:paraId="48EE1CFE" w14:textId="23831204" w:rsidR="00193893" w:rsidRDefault="00CA1E9B" w:rsidP="00FA12BB">
            <w:pPr>
              <w:pStyle w:val="SIBulletList1"/>
            </w:pPr>
            <w:r>
              <w:t xml:space="preserve">consolidated </w:t>
            </w:r>
            <w:r w:rsidR="00DD0D6C">
              <w:t xml:space="preserve">and labelled </w:t>
            </w:r>
            <w:r>
              <w:t>products ready for d</w:t>
            </w:r>
            <w:r w:rsidR="0008196F">
              <w:t>e</w:t>
            </w:r>
            <w:r>
              <w:t>spatch</w:t>
            </w:r>
          </w:p>
          <w:p w14:paraId="3F537752" w14:textId="2CC578E7" w:rsidR="00556C4C" w:rsidRPr="000754EC" w:rsidRDefault="00390156" w:rsidP="00BC4194">
            <w:pPr>
              <w:pStyle w:val="SIBulletList1"/>
            </w:pPr>
            <w:r>
              <w:t xml:space="preserve">followed organisation procedures to complete despatch </w:t>
            </w:r>
            <w:r w:rsidR="00D34BD6">
              <w:t xml:space="preserve">documentation </w:t>
            </w:r>
            <w:r>
              <w:t>and stock records</w:t>
            </w:r>
          </w:p>
        </w:tc>
      </w:tr>
    </w:tbl>
    <w:p w14:paraId="4E1E60B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8C3D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70698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2A11ADF" w14:textId="77777777" w:rsidTr="00CA2922">
        <w:tc>
          <w:tcPr>
            <w:tcW w:w="5000" w:type="pct"/>
            <w:shd w:val="clear" w:color="auto" w:fill="auto"/>
          </w:tcPr>
          <w:p w14:paraId="4BB82365" w14:textId="2EBBFD2D" w:rsidR="00FA12BB" w:rsidRPr="00FA12BB" w:rsidRDefault="00C71DA2" w:rsidP="00BC4194">
            <w:pPr>
              <w:pStyle w:val="SIText"/>
            </w:pPr>
            <w:r w:rsidRPr="005701EB">
              <w:t xml:space="preserve">An individual must be able to demonstrate the knowledge required to perform the tasks outlined in the elements and performance criteria of this unit. This includes knowledge of: </w:t>
            </w:r>
          </w:p>
          <w:p w14:paraId="3975524C" w14:textId="77777777" w:rsidR="001D73D5" w:rsidRDefault="001D73D5" w:rsidP="00BC4194">
            <w:pPr>
              <w:pStyle w:val="SIBulletList1"/>
            </w:pPr>
            <w:r>
              <w:t>product orders, consignment documentation and organisational policies and procedures</w:t>
            </w:r>
          </w:p>
          <w:p w14:paraId="7232BE78" w14:textId="16A69150" w:rsidR="00FA12BB" w:rsidRPr="00FA12BB" w:rsidRDefault="00FA12BB" w:rsidP="00BC4194">
            <w:pPr>
              <w:pStyle w:val="SIBulletList1"/>
            </w:pPr>
            <w:r w:rsidRPr="00FA12BB">
              <w:t>functions and capabilities of order and despatch software systems</w:t>
            </w:r>
          </w:p>
          <w:p w14:paraId="2AEBF1FF" w14:textId="77777777" w:rsidR="00FA12BB" w:rsidRPr="00FA12BB" w:rsidRDefault="00FA12BB" w:rsidP="00BC4194">
            <w:pPr>
              <w:pStyle w:val="SIBulletList1"/>
            </w:pPr>
            <w:r w:rsidRPr="00FA12BB">
              <w:t>storage layout and categories of finished products for a forest products factory setting</w:t>
            </w:r>
          </w:p>
          <w:p w14:paraId="38AF7B02" w14:textId="77777777" w:rsidR="00FA12BB" w:rsidRPr="00FA12BB" w:rsidRDefault="00FA12BB" w:rsidP="00BC4194">
            <w:pPr>
              <w:pStyle w:val="SIBulletList1"/>
            </w:pPr>
            <w:r w:rsidRPr="00FA12BB">
              <w:t>key features of the product range of the organisation</w:t>
            </w:r>
          </w:p>
          <w:p w14:paraId="38ADF230" w14:textId="77777777" w:rsidR="00FE44EB" w:rsidRDefault="00FA12BB" w:rsidP="00BC4194">
            <w:pPr>
              <w:pStyle w:val="SIBulletList1"/>
            </w:pPr>
            <w:r w:rsidRPr="00FA12BB">
              <w:t>transport conditions for different types of products</w:t>
            </w:r>
          </w:p>
          <w:p w14:paraId="3F0EDE7C" w14:textId="267610D9" w:rsidR="00FA12BB" w:rsidRPr="00FA12BB" w:rsidRDefault="00FA12BB" w:rsidP="00BC4194">
            <w:pPr>
              <w:pStyle w:val="SIBulletList1"/>
            </w:pPr>
            <w:r w:rsidRPr="00FA12BB">
              <w:t>packaging requirements to avoid damage</w:t>
            </w:r>
          </w:p>
          <w:p w14:paraId="3879FDF5" w14:textId="7656F3A0" w:rsidR="00FA12BB" w:rsidRPr="00FA12BB" w:rsidRDefault="00FA12BB" w:rsidP="00BC4194">
            <w:pPr>
              <w:pStyle w:val="SIBulletList1"/>
            </w:pPr>
            <w:r w:rsidRPr="00FA12BB">
              <w:t>environmental protection practices for packaging products for despatch</w:t>
            </w:r>
          </w:p>
          <w:p w14:paraId="3B1081B6" w14:textId="77777777" w:rsidR="00FA12BB" w:rsidRPr="00FA12BB" w:rsidRDefault="00FA12BB" w:rsidP="00BC4194">
            <w:pPr>
              <w:pStyle w:val="SIBulletList1"/>
            </w:pPr>
            <w:r w:rsidRPr="00FA12BB">
              <w:t>avoiding waste when wrapping and packaging</w:t>
            </w:r>
          </w:p>
          <w:p w14:paraId="034CF791" w14:textId="77777777" w:rsidR="00FA12BB" w:rsidRPr="00FA12BB" w:rsidRDefault="00FA12BB" w:rsidP="00BC4194">
            <w:pPr>
              <w:pStyle w:val="SIBulletList1"/>
            </w:pPr>
            <w:r w:rsidRPr="00FA12BB">
              <w:t>reusing recycled materials on hand</w:t>
            </w:r>
          </w:p>
          <w:p w14:paraId="3AC21DFD" w14:textId="77777777" w:rsidR="00FA12BB" w:rsidRPr="00FA12BB" w:rsidRDefault="00FA12BB" w:rsidP="00BC4194">
            <w:pPr>
              <w:pStyle w:val="SIBulletList1"/>
            </w:pPr>
            <w:r w:rsidRPr="00FA12BB">
              <w:t>disposing of and recycling wrapping and packaging materials</w:t>
            </w:r>
          </w:p>
          <w:p w14:paraId="18C61CCB" w14:textId="6E6C8FB3" w:rsidR="00FA12BB" w:rsidRDefault="00FA12BB" w:rsidP="00BC4194">
            <w:pPr>
              <w:pStyle w:val="SIBulletList1"/>
            </w:pPr>
            <w:r w:rsidRPr="00FA12BB">
              <w:t>processing orders and despatching product</w:t>
            </w:r>
            <w:r w:rsidR="00D34BD6">
              <w:t>s including:</w:t>
            </w:r>
          </w:p>
          <w:p w14:paraId="03C02AD1" w14:textId="37704D31" w:rsidR="005B4954" w:rsidRDefault="005B4954" w:rsidP="00BC4194">
            <w:pPr>
              <w:pStyle w:val="SIBulletList2"/>
            </w:pPr>
            <w:r w:rsidRPr="00FA12BB">
              <w:t>completion of required documentation and labelling</w:t>
            </w:r>
          </w:p>
          <w:p w14:paraId="081E6D04" w14:textId="77777777" w:rsidR="005B4954" w:rsidRPr="00FA12BB" w:rsidRDefault="005B4954" w:rsidP="005B4954">
            <w:pPr>
              <w:pStyle w:val="SIBulletList2"/>
            </w:pPr>
            <w:r w:rsidRPr="00FA12BB">
              <w:t>communication reporting lines</w:t>
            </w:r>
          </w:p>
          <w:p w14:paraId="39A66299" w14:textId="0D64CF1E" w:rsidR="005B4954" w:rsidRPr="00FA12BB" w:rsidRDefault="005B4954" w:rsidP="00BC4194">
            <w:pPr>
              <w:pStyle w:val="SIBulletList2"/>
            </w:pPr>
            <w:r w:rsidRPr="00FA12BB">
              <w:t>recording and reporting order and despatch problems</w:t>
            </w:r>
          </w:p>
          <w:p w14:paraId="3AC067FA" w14:textId="55D1BC7D" w:rsidR="00A117B7" w:rsidRDefault="00FA12BB" w:rsidP="00BC4194">
            <w:pPr>
              <w:pStyle w:val="SIBulletList1"/>
            </w:pPr>
            <w:r w:rsidRPr="00FA12BB">
              <w:t>workplace safety</w:t>
            </w:r>
            <w:r w:rsidR="00A117B7">
              <w:t>:</w:t>
            </w:r>
            <w:r w:rsidRPr="00FA12BB">
              <w:t xml:space="preserve"> </w:t>
            </w:r>
          </w:p>
          <w:p w14:paraId="034B4B73" w14:textId="6A38E7FE" w:rsidR="00FA12BB" w:rsidRDefault="00FA12BB" w:rsidP="00BC4194">
            <w:pPr>
              <w:pStyle w:val="SIBulletList2"/>
            </w:pPr>
            <w:r w:rsidRPr="00FA12BB">
              <w:t>use of assistive equipment to shift heavy items</w:t>
            </w:r>
          </w:p>
          <w:p w14:paraId="2C6E99D2" w14:textId="72DF076C" w:rsidR="00A117B7" w:rsidRDefault="00A117B7" w:rsidP="00BC4194">
            <w:pPr>
              <w:pStyle w:val="SIBulletList2"/>
            </w:pPr>
            <w:r>
              <w:t>hazardous manual tasks</w:t>
            </w:r>
          </w:p>
          <w:p w14:paraId="40951706" w14:textId="126C7229" w:rsidR="00D3333F" w:rsidRPr="000754EC" w:rsidRDefault="00A117B7" w:rsidP="00BC4194">
            <w:pPr>
              <w:pStyle w:val="SIBulletList2"/>
            </w:pPr>
            <w:r>
              <w:t>risk assessment</w:t>
            </w:r>
          </w:p>
        </w:tc>
      </w:tr>
    </w:tbl>
    <w:p w14:paraId="6990A0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F50A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73A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5755A9" w14:textId="77777777" w:rsidTr="00CA2922">
        <w:tc>
          <w:tcPr>
            <w:tcW w:w="5000" w:type="pct"/>
            <w:shd w:val="clear" w:color="auto" w:fill="auto"/>
          </w:tcPr>
          <w:p w14:paraId="6A22E686" w14:textId="77777777" w:rsidR="008177FE" w:rsidRDefault="008177FE" w:rsidP="008177FE">
            <w:pPr>
              <w:pStyle w:val="SIText"/>
            </w:pPr>
            <w:r>
              <w:t>Assessment of the skills in this unit of competency must take place under the following conditions:</w:t>
            </w:r>
          </w:p>
          <w:p w14:paraId="57F2916C" w14:textId="77777777" w:rsidR="008177FE" w:rsidRDefault="008177FE" w:rsidP="008177FE">
            <w:pPr>
              <w:pStyle w:val="SIBulletList1"/>
            </w:pPr>
            <w:r>
              <w:t>physical conditions:</w:t>
            </w:r>
          </w:p>
          <w:p w14:paraId="0FC1C7E9" w14:textId="77777777" w:rsidR="008177FE" w:rsidRPr="001A46FE" w:rsidRDefault="008177FE" w:rsidP="008177FE">
            <w:pPr>
              <w:pStyle w:val="SIBulletList2"/>
            </w:pPr>
            <w:r>
              <w:t>skills must be demonstrated</w:t>
            </w:r>
            <w:r w:rsidRPr="001A46FE">
              <w:t xml:space="preserve"> in the workplace or </w:t>
            </w:r>
            <w:r>
              <w:t>an</w:t>
            </w:r>
            <w:r w:rsidRPr="001A46FE">
              <w:t xml:space="preserve"> environment that accurately </w:t>
            </w:r>
            <w:r>
              <w:t>represents workplace conditions</w:t>
            </w:r>
          </w:p>
          <w:p w14:paraId="181EE9CC" w14:textId="77777777" w:rsidR="008177FE" w:rsidRDefault="008177FE" w:rsidP="008177FE">
            <w:pPr>
              <w:pStyle w:val="SIBulletList1"/>
            </w:pPr>
            <w:r>
              <w:t>resources, equipment and materials:</w:t>
            </w:r>
          </w:p>
          <w:p w14:paraId="74FBFAC4" w14:textId="00CD289B" w:rsidR="008177FE" w:rsidRDefault="001C287C" w:rsidP="008177FE">
            <w:pPr>
              <w:pStyle w:val="SIBulletList2"/>
            </w:pPr>
            <w:r>
              <w:t>sufficient and appropriate products for d</w:t>
            </w:r>
            <w:r w:rsidR="0008196F">
              <w:t>e</w:t>
            </w:r>
            <w:r>
              <w:t>spatch</w:t>
            </w:r>
          </w:p>
          <w:p w14:paraId="2B23D32F" w14:textId="77777777" w:rsidR="008177FE" w:rsidRDefault="008177FE" w:rsidP="008177FE">
            <w:pPr>
              <w:pStyle w:val="SIBulletList2"/>
            </w:pPr>
            <w:r>
              <w:t>personal protective equipment</w:t>
            </w:r>
          </w:p>
          <w:p w14:paraId="362D7052" w14:textId="3DC27114" w:rsidR="00F666E5" w:rsidRDefault="00855D16" w:rsidP="008177FE">
            <w:pPr>
              <w:pStyle w:val="SIBulletList2"/>
            </w:pPr>
            <w:r>
              <w:t>load and product labels</w:t>
            </w:r>
          </w:p>
          <w:p w14:paraId="18696C13" w14:textId="77777777" w:rsidR="008177FE" w:rsidRDefault="008177FE" w:rsidP="008177FE">
            <w:pPr>
              <w:pStyle w:val="SIBulletList1"/>
            </w:pPr>
            <w:r>
              <w:t>specifications:</w:t>
            </w:r>
          </w:p>
          <w:p w14:paraId="1F63CFA6" w14:textId="77777777" w:rsidR="008177FE" w:rsidRDefault="008177FE" w:rsidP="008177FE">
            <w:pPr>
              <w:pStyle w:val="SIBulletList2"/>
            </w:pPr>
            <w:r>
              <w:t>workplace safety and environmental documentation</w:t>
            </w:r>
          </w:p>
          <w:p w14:paraId="5321D65D" w14:textId="53AEF184" w:rsidR="008177FE" w:rsidRDefault="00855D16" w:rsidP="008177FE">
            <w:pPr>
              <w:pStyle w:val="SIBulletList2"/>
            </w:pPr>
            <w:r>
              <w:t>organisational policies and procedures</w:t>
            </w:r>
          </w:p>
          <w:p w14:paraId="54299D6D" w14:textId="77777777" w:rsidR="008177FE" w:rsidRPr="001A46FE" w:rsidRDefault="008177FE" w:rsidP="008177FE">
            <w:pPr>
              <w:pStyle w:val="SIBulletList1"/>
            </w:pPr>
            <w:r>
              <w:t>relationships:</w:t>
            </w:r>
          </w:p>
          <w:p w14:paraId="3DFB87AF" w14:textId="599B6FF0" w:rsidR="008177FE" w:rsidRPr="001A46FE" w:rsidRDefault="008177FE" w:rsidP="00BC4194">
            <w:pPr>
              <w:pStyle w:val="SIBulletList2"/>
            </w:pPr>
            <w:r>
              <w:t>person</w:t>
            </w:r>
            <w:r w:rsidR="00D34BD6">
              <w:t>s</w:t>
            </w:r>
            <w:r w:rsidRPr="001A46FE">
              <w:t xml:space="preserve"> </w:t>
            </w:r>
            <w:r>
              <w:t>to</w:t>
            </w:r>
            <w:r w:rsidRPr="001A46FE">
              <w:t xml:space="preserve"> co</w:t>
            </w:r>
            <w:r w:rsidR="00855D16">
              <w:t>nfirm product orders, consignment</w:t>
            </w:r>
            <w:r>
              <w:t xml:space="preserve"> and report </w:t>
            </w:r>
            <w:r w:rsidR="00855D16">
              <w:t>d</w:t>
            </w:r>
            <w:r w:rsidR="0008196F">
              <w:t>e</w:t>
            </w:r>
            <w:r w:rsidR="00855D16">
              <w:t xml:space="preserve">spatch </w:t>
            </w:r>
            <w:r>
              <w:t>issues</w:t>
            </w:r>
            <w:r w:rsidR="00D34BD6">
              <w:t xml:space="preserve"> and provide transportation requirements to.</w:t>
            </w:r>
            <w:r>
              <w:t xml:space="preserve"> </w:t>
            </w:r>
          </w:p>
          <w:p w14:paraId="517B57DE" w14:textId="77777777" w:rsidR="008B48CD" w:rsidRDefault="008B48CD" w:rsidP="00BC4194">
            <w:pPr>
              <w:pStyle w:val="SIText"/>
              <w:rPr>
                <w:rFonts w:eastAsiaTheme="minorHAnsi"/>
                <w:lang w:val="en-GB"/>
              </w:rPr>
            </w:pPr>
          </w:p>
          <w:p w14:paraId="539215B3" w14:textId="1A8F8979" w:rsidR="00F1480E" w:rsidRPr="00255C67" w:rsidRDefault="008177FE" w:rsidP="00BC4194">
            <w:pPr>
              <w:pStyle w:val="SIText"/>
            </w:pPr>
            <w:r>
              <w:rPr>
                <w:rFonts w:eastAsiaTheme="minorHAnsi"/>
                <w:lang w:val="en-GB"/>
              </w:rPr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7F7E01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C13ABB1" w14:textId="77777777" w:rsidTr="004679E3">
        <w:tc>
          <w:tcPr>
            <w:tcW w:w="990" w:type="pct"/>
            <w:shd w:val="clear" w:color="auto" w:fill="auto"/>
          </w:tcPr>
          <w:p w14:paraId="201A9ACF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B1C61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A099130" w14:textId="0F99AC6B" w:rsidR="00F1480E" w:rsidRPr="000754EC" w:rsidRDefault="008828CB" w:rsidP="000754EC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39AE6331" w14:textId="77777777" w:rsidR="00F1480E" w:rsidRDefault="00F1480E" w:rsidP="005F771F">
      <w:pPr>
        <w:pStyle w:val="SIText"/>
      </w:pPr>
    </w:p>
    <w:p w14:paraId="722029FC" w14:textId="77777777" w:rsidR="00AB5133" w:rsidRDefault="00AB5133">
      <w:pPr>
        <w:pStyle w:val="SIText"/>
      </w:pPr>
    </w:p>
    <w:sectPr w:rsidR="00AB5133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3E0EE3" w14:textId="77777777" w:rsidR="006B63F0" w:rsidRDefault="006B63F0" w:rsidP="00BF3F0A">
      <w:r>
        <w:separator/>
      </w:r>
    </w:p>
    <w:p w14:paraId="26CE07C9" w14:textId="77777777" w:rsidR="006B63F0" w:rsidRDefault="006B63F0"/>
  </w:endnote>
  <w:endnote w:type="continuationSeparator" w:id="0">
    <w:p w14:paraId="269C7FB1" w14:textId="77777777" w:rsidR="006B63F0" w:rsidRDefault="006B63F0" w:rsidP="00BF3F0A">
      <w:r>
        <w:continuationSeparator/>
      </w:r>
    </w:p>
    <w:p w14:paraId="5CDB65D7" w14:textId="77777777" w:rsidR="006B63F0" w:rsidRDefault="006B63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8721817"/>
      <w:docPartObj>
        <w:docPartGallery w:val="Page Numbers (Bottom of Page)"/>
        <w:docPartUnique/>
      </w:docPartObj>
    </w:sdtPr>
    <w:sdtEndPr/>
    <w:sdtContent>
      <w:p w14:paraId="232AD003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3A2F8C">
          <w:rPr>
            <w:noProof/>
          </w:rPr>
          <w:t>2</w:t>
        </w:r>
        <w:r w:rsidRPr="000754EC">
          <w:fldChar w:fldCharType="end"/>
        </w:r>
      </w:p>
      <w:p w14:paraId="3C7AB70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4ACBE99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C140E1" w14:textId="77777777" w:rsidR="006B63F0" w:rsidRDefault="006B63F0" w:rsidP="00BF3F0A">
      <w:r>
        <w:separator/>
      </w:r>
    </w:p>
    <w:p w14:paraId="74E2B673" w14:textId="77777777" w:rsidR="006B63F0" w:rsidRDefault="006B63F0"/>
  </w:footnote>
  <w:footnote w:type="continuationSeparator" w:id="0">
    <w:p w14:paraId="627FA1A8" w14:textId="77777777" w:rsidR="006B63F0" w:rsidRDefault="006B63F0" w:rsidP="00BF3F0A">
      <w:r>
        <w:continuationSeparator/>
      </w:r>
    </w:p>
    <w:p w14:paraId="55698A17" w14:textId="77777777" w:rsidR="006B63F0" w:rsidRDefault="006B63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90A6E" w14:textId="3B223BC8" w:rsidR="009C2650" w:rsidRPr="00FA12BB" w:rsidRDefault="00FA12BB" w:rsidP="00FA12BB">
    <w:r w:rsidRPr="00FA12BB">
      <w:t>FWPCOT2</w:t>
    </w:r>
    <w:r w:rsidR="007E2099">
      <w:t>261</w:t>
    </w:r>
    <w:r w:rsidRPr="00FA12BB">
      <w:t xml:space="preserve"> Process orders and </w:t>
    </w:r>
    <w:r w:rsidR="00B70015">
      <w:t xml:space="preserve">prepare for </w:t>
    </w:r>
    <w:r w:rsidRPr="00FA12BB">
      <w:t>despatch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0NzSzNDIyNzMxNzJS0lEKTi0uzszPAykwrAUABVDFFSwAAAA="/>
  </w:docVars>
  <w:rsids>
    <w:rsidRoot w:val="00AB5133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8196F"/>
    <w:rsid w:val="0009093B"/>
    <w:rsid w:val="00093449"/>
    <w:rsid w:val="00097D2B"/>
    <w:rsid w:val="000A5441"/>
    <w:rsid w:val="000C149A"/>
    <w:rsid w:val="000C224E"/>
    <w:rsid w:val="000C7C25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6A1"/>
    <w:rsid w:val="00176E4F"/>
    <w:rsid w:val="001840E6"/>
    <w:rsid w:val="0018546B"/>
    <w:rsid w:val="00193893"/>
    <w:rsid w:val="00195F2D"/>
    <w:rsid w:val="001A3F81"/>
    <w:rsid w:val="001A46FE"/>
    <w:rsid w:val="001A6A3E"/>
    <w:rsid w:val="001A7B6D"/>
    <w:rsid w:val="001B34D5"/>
    <w:rsid w:val="001B513A"/>
    <w:rsid w:val="001C0A75"/>
    <w:rsid w:val="001C1306"/>
    <w:rsid w:val="001C287C"/>
    <w:rsid w:val="001C5E31"/>
    <w:rsid w:val="001D30EB"/>
    <w:rsid w:val="001D5C1B"/>
    <w:rsid w:val="001D73D5"/>
    <w:rsid w:val="001D7F5B"/>
    <w:rsid w:val="001E0849"/>
    <w:rsid w:val="001E16BC"/>
    <w:rsid w:val="001E16DF"/>
    <w:rsid w:val="001F2BA5"/>
    <w:rsid w:val="001F308D"/>
    <w:rsid w:val="001F351C"/>
    <w:rsid w:val="00201A7C"/>
    <w:rsid w:val="0021210E"/>
    <w:rsid w:val="0021414D"/>
    <w:rsid w:val="00223124"/>
    <w:rsid w:val="00233143"/>
    <w:rsid w:val="00234444"/>
    <w:rsid w:val="00242293"/>
    <w:rsid w:val="00244EA7"/>
    <w:rsid w:val="00255C67"/>
    <w:rsid w:val="00262FC3"/>
    <w:rsid w:val="0026394F"/>
    <w:rsid w:val="00267AF6"/>
    <w:rsid w:val="002722FC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2E22EF"/>
    <w:rsid w:val="002F7B20"/>
    <w:rsid w:val="00305EFF"/>
    <w:rsid w:val="00310A6A"/>
    <w:rsid w:val="003144E6"/>
    <w:rsid w:val="00337E82"/>
    <w:rsid w:val="003404AD"/>
    <w:rsid w:val="00346FDC"/>
    <w:rsid w:val="003504E4"/>
    <w:rsid w:val="00350BB1"/>
    <w:rsid w:val="00352C83"/>
    <w:rsid w:val="00365CD6"/>
    <w:rsid w:val="00366805"/>
    <w:rsid w:val="0037067D"/>
    <w:rsid w:val="00372BCF"/>
    <w:rsid w:val="00373436"/>
    <w:rsid w:val="00381BE8"/>
    <w:rsid w:val="0038735B"/>
    <w:rsid w:val="00390156"/>
    <w:rsid w:val="003916D1"/>
    <w:rsid w:val="00392D08"/>
    <w:rsid w:val="003A21F0"/>
    <w:rsid w:val="003A277F"/>
    <w:rsid w:val="003A2F8C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1C44"/>
    <w:rsid w:val="0043212E"/>
    <w:rsid w:val="00434366"/>
    <w:rsid w:val="00434ECE"/>
    <w:rsid w:val="00444423"/>
    <w:rsid w:val="00452F3E"/>
    <w:rsid w:val="004559EE"/>
    <w:rsid w:val="004640AE"/>
    <w:rsid w:val="004679E3"/>
    <w:rsid w:val="00475172"/>
    <w:rsid w:val="004758B0"/>
    <w:rsid w:val="004832D2"/>
    <w:rsid w:val="00485559"/>
    <w:rsid w:val="00495119"/>
    <w:rsid w:val="004A142B"/>
    <w:rsid w:val="004A172D"/>
    <w:rsid w:val="004A3860"/>
    <w:rsid w:val="004A44E8"/>
    <w:rsid w:val="004A581D"/>
    <w:rsid w:val="004A7706"/>
    <w:rsid w:val="004A77E3"/>
    <w:rsid w:val="004B29B7"/>
    <w:rsid w:val="004B7A28"/>
    <w:rsid w:val="004C2244"/>
    <w:rsid w:val="004C341E"/>
    <w:rsid w:val="004C79A1"/>
    <w:rsid w:val="004D0D5F"/>
    <w:rsid w:val="004D1569"/>
    <w:rsid w:val="004D1760"/>
    <w:rsid w:val="004D44B1"/>
    <w:rsid w:val="004E0460"/>
    <w:rsid w:val="004E1579"/>
    <w:rsid w:val="004E347A"/>
    <w:rsid w:val="004E5FAE"/>
    <w:rsid w:val="004E6245"/>
    <w:rsid w:val="004E6741"/>
    <w:rsid w:val="004E7094"/>
    <w:rsid w:val="004F5DC7"/>
    <w:rsid w:val="004F78DA"/>
    <w:rsid w:val="00502F9B"/>
    <w:rsid w:val="005145AB"/>
    <w:rsid w:val="00520E9A"/>
    <w:rsid w:val="005240E7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491D"/>
    <w:rsid w:val="00575BC6"/>
    <w:rsid w:val="00583902"/>
    <w:rsid w:val="005A1D70"/>
    <w:rsid w:val="005A3AA5"/>
    <w:rsid w:val="005A6AF3"/>
    <w:rsid w:val="005A6C9C"/>
    <w:rsid w:val="005A74DC"/>
    <w:rsid w:val="005B3738"/>
    <w:rsid w:val="005B4954"/>
    <w:rsid w:val="005B5146"/>
    <w:rsid w:val="005D1AFD"/>
    <w:rsid w:val="005E51E6"/>
    <w:rsid w:val="005F027A"/>
    <w:rsid w:val="005F33CC"/>
    <w:rsid w:val="005F771F"/>
    <w:rsid w:val="006121D4"/>
    <w:rsid w:val="00613B49"/>
    <w:rsid w:val="00615134"/>
    <w:rsid w:val="00616845"/>
    <w:rsid w:val="00620E8E"/>
    <w:rsid w:val="00633CFE"/>
    <w:rsid w:val="00634FCA"/>
    <w:rsid w:val="0063632A"/>
    <w:rsid w:val="006429BF"/>
    <w:rsid w:val="00643D1B"/>
    <w:rsid w:val="006452B8"/>
    <w:rsid w:val="006464A5"/>
    <w:rsid w:val="00652E62"/>
    <w:rsid w:val="00680108"/>
    <w:rsid w:val="00684B81"/>
    <w:rsid w:val="0068647B"/>
    <w:rsid w:val="00686A49"/>
    <w:rsid w:val="00687B62"/>
    <w:rsid w:val="00690C44"/>
    <w:rsid w:val="006969D9"/>
    <w:rsid w:val="006A2B68"/>
    <w:rsid w:val="006B63F0"/>
    <w:rsid w:val="006C2F32"/>
    <w:rsid w:val="006C54B2"/>
    <w:rsid w:val="006D38C3"/>
    <w:rsid w:val="006D4448"/>
    <w:rsid w:val="006D6DFD"/>
    <w:rsid w:val="006E2C4D"/>
    <w:rsid w:val="006E42FE"/>
    <w:rsid w:val="006F0D02"/>
    <w:rsid w:val="006F10FE"/>
    <w:rsid w:val="006F3622"/>
    <w:rsid w:val="006F4449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588"/>
    <w:rsid w:val="00752C75"/>
    <w:rsid w:val="00757005"/>
    <w:rsid w:val="00761DBE"/>
    <w:rsid w:val="0076523B"/>
    <w:rsid w:val="00771679"/>
    <w:rsid w:val="00771B60"/>
    <w:rsid w:val="00781D77"/>
    <w:rsid w:val="00783549"/>
    <w:rsid w:val="007860B7"/>
    <w:rsid w:val="00786DC8"/>
    <w:rsid w:val="007A300D"/>
    <w:rsid w:val="007B3606"/>
    <w:rsid w:val="007D5A78"/>
    <w:rsid w:val="007E2099"/>
    <w:rsid w:val="007E3BD1"/>
    <w:rsid w:val="007F1563"/>
    <w:rsid w:val="007F1EB2"/>
    <w:rsid w:val="007F224E"/>
    <w:rsid w:val="007F44DB"/>
    <w:rsid w:val="007F5A8B"/>
    <w:rsid w:val="008177FE"/>
    <w:rsid w:val="00817D51"/>
    <w:rsid w:val="00817EFD"/>
    <w:rsid w:val="008211E3"/>
    <w:rsid w:val="00823530"/>
    <w:rsid w:val="00823FF4"/>
    <w:rsid w:val="00830267"/>
    <w:rsid w:val="008306E7"/>
    <w:rsid w:val="00830A62"/>
    <w:rsid w:val="008322BE"/>
    <w:rsid w:val="00834BC8"/>
    <w:rsid w:val="00837FD6"/>
    <w:rsid w:val="00847B60"/>
    <w:rsid w:val="00850243"/>
    <w:rsid w:val="00851BE5"/>
    <w:rsid w:val="00852A5C"/>
    <w:rsid w:val="008545EB"/>
    <w:rsid w:val="00855D16"/>
    <w:rsid w:val="00865011"/>
    <w:rsid w:val="0088012F"/>
    <w:rsid w:val="008828CB"/>
    <w:rsid w:val="00886790"/>
    <w:rsid w:val="008908DE"/>
    <w:rsid w:val="00895540"/>
    <w:rsid w:val="008A12ED"/>
    <w:rsid w:val="008A39D3"/>
    <w:rsid w:val="008A479A"/>
    <w:rsid w:val="008B2C77"/>
    <w:rsid w:val="008B48CD"/>
    <w:rsid w:val="008B4AD2"/>
    <w:rsid w:val="008B7138"/>
    <w:rsid w:val="008D2FEE"/>
    <w:rsid w:val="008D7A7B"/>
    <w:rsid w:val="008E260C"/>
    <w:rsid w:val="008E39BE"/>
    <w:rsid w:val="008E62EC"/>
    <w:rsid w:val="008F32F6"/>
    <w:rsid w:val="00913F70"/>
    <w:rsid w:val="0091548A"/>
    <w:rsid w:val="009166F8"/>
    <w:rsid w:val="00916CD7"/>
    <w:rsid w:val="00920927"/>
    <w:rsid w:val="00921B38"/>
    <w:rsid w:val="00923720"/>
    <w:rsid w:val="0092550D"/>
    <w:rsid w:val="009278C9"/>
    <w:rsid w:val="00927FA3"/>
    <w:rsid w:val="00932CD7"/>
    <w:rsid w:val="00944C09"/>
    <w:rsid w:val="00946317"/>
    <w:rsid w:val="009527CB"/>
    <w:rsid w:val="00953835"/>
    <w:rsid w:val="00960F6C"/>
    <w:rsid w:val="00970747"/>
    <w:rsid w:val="00981412"/>
    <w:rsid w:val="0099334D"/>
    <w:rsid w:val="00997BFC"/>
    <w:rsid w:val="009A5900"/>
    <w:rsid w:val="009A6E6C"/>
    <w:rsid w:val="009A6F3F"/>
    <w:rsid w:val="009B331A"/>
    <w:rsid w:val="009C2650"/>
    <w:rsid w:val="009C2CE6"/>
    <w:rsid w:val="009D15E2"/>
    <w:rsid w:val="009D15FE"/>
    <w:rsid w:val="009D5D2C"/>
    <w:rsid w:val="009F0DCC"/>
    <w:rsid w:val="009F11CA"/>
    <w:rsid w:val="009F44A7"/>
    <w:rsid w:val="00A0695B"/>
    <w:rsid w:val="00A117B7"/>
    <w:rsid w:val="00A13052"/>
    <w:rsid w:val="00A216A8"/>
    <w:rsid w:val="00A223A6"/>
    <w:rsid w:val="00A34234"/>
    <w:rsid w:val="00A3639E"/>
    <w:rsid w:val="00A41D36"/>
    <w:rsid w:val="00A5092E"/>
    <w:rsid w:val="00A5404C"/>
    <w:rsid w:val="00A554D6"/>
    <w:rsid w:val="00A56E14"/>
    <w:rsid w:val="00A5719B"/>
    <w:rsid w:val="00A6476B"/>
    <w:rsid w:val="00A76C6C"/>
    <w:rsid w:val="00A87356"/>
    <w:rsid w:val="00A92DD1"/>
    <w:rsid w:val="00AA5338"/>
    <w:rsid w:val="00AB1B8E"/>
    <w:rsid w:val="00AB5133"/>
    <w:rsid w:val="00AC0696"/>
    <w:rsid w:val="00AC4C98"/>
    <w:rsid w:val="00AC5F6B"/>
    <w:rsid w:val="00AD32B5"/>
    <w:rsid w:val="00AD3896"/>
    <w:rsid w:val="00AD5B47"/>
    <w:rsid w:val="00AE1ED9"/>
    <w:rsid w:val="00AE32CB"/>
    <w:rsid w:val="00AF3957"/>
    <w:rsid w:val="00B0712C"/>
    <w:rsid w:val="00B12013"/>
    <w:rsid w:val="00B14984"/>
    <w:rsid w:val="00B22C67"/>
    <w:rsid w:val="00B26EFA"/>
    <w:rsid w:val="00B322CF"/>
    <w:rsid w:val="00B3508F"/>
    <w:rsid w:val="00B443EE"/>
    <w:rsid w:val="00B54507"/>
    <w:rsid w:val="00B560C8"/>
    <w:rsid w:val="00B61150"/>
    <w:rsid w:val="00B64C01"/>
    <w:rsid w:val="00B65BC7"/>
    <w:rsid w:val="00B70015"/>
    <w:rsid w:val="00B746B9"/>
    <w:rsid w:val="00B848D4"/>
    <w:rsid w:val="00B865B7"/>
    <w:rsid w:val="00BA1CB1"/>
    <w:rsid w:val="00BA4178"/>
    <w:rsid w:val="00BA482D"/>
    <w:rsid w:val="00BB1755"/>
    <w:rsid w:val="00BB23F4"/>
    <w:rsid w:val="00BC4194"/>
    <w:rsid w:val="00BC5075"/>
    <w:rsid w:val="00BC5419"/>
    <w:rsid w:val="00BD3B0F"/>
    <w:rsid w:val="00BE7A4E"/>
    <w:rsid w:val="00BF1D4C"/>
    <w:rsid w:val="00BF3F0A"/>
    <w:rsid w:val="00C00899"/>
    <w:rsid w:val="00C143C3"/>
    <w:rsid w:val="00C1739B"/>
    <w:rsid w:val="00C173E0"/>
    <w:rsid w:val="00C21ADE"/>
    <w:rsid w:val="00C26067"/>
    <w:rsid w:val="00C30A29"/>
    <w:rsid w:val="00C317DC"/>
    <w:rsid w:val="00C43DFA"/>
    <w:rsid w:val="00C578E9"/>
    <w:rsid w:val="00C70626"/>
    <w:rsid w:val="00C7108D"/>
    <w:rsid w:val="00C71DA2"/>
    <w:rsid w:val="00C72860"/>
    <w:rsid w:val="00C73582"/>
    <w:rsid w:val="00C73B90"/>
    <w:rsid w:val="00C742EC"/>
    <w:rsid w:val="00C96AF3"/>
    <w:rsid w:val="00C97CCC"/>
    <w:rsid w:val="00CA0274"/>
    <w:rsid w:val="00CA1E9B"/>
    <w:rsid w:val="00CB746F"/>
    <w:rsid w:val="00CC451E"/>
    <w:rsid w:val="00CD3E10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3333F"/>
    <w:rsid w:val="00D34BD6"/>
    <w:rsid w:val="00D54C76"/>
    <w:rsid w:val="00D56F3F"/>
    <w:rsid w:val="00D71E43"/>
    <w:rsid w:val="00D727F3"/>
    <w:rsid w:val="00D73695"/>
    <w:rsid w:val="00D810DE"/>
    <w:rsid w:val="00D87D32"/>
    <w:rsid w:val="00D91188"/>
    <w:rsid w:val="00D92C83"/>
    <w:rsid w:val="00D96F32"/>
    <w:rsid w:val="00DA0A81"/>
    <w:rsid w:val="00DA3C10"/>
    <w:rsid w:val="00DA53B5"/>
    <w:rsid w:val="00DA662B"/>
    <w:rsid w:val="00DB42B8"/>
    <w:rsid w:val="00DC1D69"/>
    <w:rsid w:val="00DC5A3A"/>
    <w:rsid w:val="00DD0726"/>
    <w:rsid w:val="00DD0D6C"/>
    <w:rsid w:val="00E12997"/>
    <w:rsid w:val="00E16E52"/>
    <w:rsid w:val="00E238E6"/>
    <w:rsid w:val="00E35064"/>
    <w:rsid w:val="00E3681D"/>
    <w:rsid w:val="00E40225"/>
    <w:rsid w:val="00E40788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6453"/>
    <w:rsid w:val="00F33FF2"/>
    <w:rsid w:val="00F438FC"/>
    <w:rsid w:val="00F44534"/>
    <w:rsid w:val="00F5616F"/>
    <w:rsid w:val="00F56451"/>
    <w:rsid w:val="00F56827"/>
    <w:rsid w:val="00F62866"/>
    <w:rsid w:val="00F65EF0"/>
    <w:rsid w:val="00F666E5"/>
    <w:rsid w:val="00F71651"/>
    <w:rsid w:val="00F76191"/>
    <w:rsid w:val="00F76CC6"/>
    <w:rsid w:val="00F775FC"/>
    <w:rsid w:val="00F83D7C"/>
    <w:rsid w:val="00FA12BB"/>
    <w:rsid w:val="00FA2D50"/>
    <w:rsid w:val="00FA3474"/>
    <w:rsid w:val="00FB232E"/>
    <w:rsid w:val="00FC3585"/>
    <w:rsid w:val="00FD1230"/>
    <w:rsid w:val="00FD557D"/>
    <w:rsid w:val="00FE0282"/>
    <w:rsid w:val="00FE053D"/>
    <w:rsid w:val="00FE124D"/>
    <w:rsid w:val="00FE44EB"/>
    <w:rsid w:val="00FE792C"/>
    <w:rsid w:val="00FF58F8"/>
    <w:rsid w:val="00FF617B"/>
    <w:rsid w:val="00FF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06AF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A34234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6e87ee63a253640313ce20382b0598e1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targetNamespace="http://schemas.microsoft.com/office/2006/metadata/properties" ma:root="true" ma:fieldsID="9bf962b94e7736fa4b431a9e43b81b32" ns1:_="" ns2:_="">
    <xsd:import namespace="http://schemas.microsoft.com/sharepoint/v3"/>
    <xsd:import namespace="1e2bdb2b-981f-4d38-b0f7-a8d047f128d0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E794D4-801C-ED4A-B8AC-43B63B7279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4.xml><?xml version="1.0" encoding="utf-8"?>
<ds:datastoreItem xmlns:ds="http://schemas.openxmlformats.org/officeDocument/2006/customXml" ds:itemID="{5E1EF108-286E-44C0-9BA3-03616A89D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C:\Users\Elvie\OneDrive - Skills Impact\TP Projects\FWP Forest and Wood Products\20-21 FWP New Harvesting Technologies\FWPCOR2204 Follow fire prevention procedures.dotx</Template>
  <TotalTime>251</TotalTime>
  <Pages>4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Maree Thorne</cp:lastModifiedBy>
  <cp:revision>34</cp:revision>
  <cp:lastPrinted>2016-05-27T05:21:00Z</cp:lastPrinted>
  <dcterms:created xsi:type="dcterms:W3CDTF">2019-07-21T23:08:00Z</dcterms:created>
  <dcterms:modified xsi:type="dcterms:W3CDTF">2020-05-01T05:01:00Z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true</vt:bool>
  </property>
  <property fmtid="{D5CDD505-2E9C-101B-9397-08002B2CF9AE}" pid="21" name="xd_ProgID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TemplateUrl">
    <vt:lpwstr/>
  </property>
  <property fmtid="{D5CDD505-2E9C-101B-9397-08002B2CF9AE}" pid="25" name="ComplianceAssetId">
    <vt:lpwstr/>
  </property>
</Properties>
</file>