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27B1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B95841" w14:paraId="141EE97F" w14:textId="77777777" w:rsidTr="00146EEC">
        <w:tc>
          <w:tcPr>
            <w:tcW w:w="2689" w:type="dxa"/>
          </w:tcPr>
          <w:p w14:paraId="29679931" w14:textId="66DF7CD8" w:rsidR="00B95841" w:rsidRPr="00B95841" w:rsidRDefault="00B95841" w:rsidP="008813D6">
            <w:pPr>
              <w:pStyle w:val="SIText"/>
            </w:pPr>
            <w:r w:rsidRPr="00E13E42">
              <w:t xml:space="preserve">Release </w:t>
            </w:r>
            <w:r w:rsidRPr="00B95841">
              <w:t>1</w:t>
            </w:r>
          </w:p>
        </w:tc>
        <w:tc>
          <w:tcPr>
            <w:tcW w:w="6939" w:type="dxa"/>
          </w:tcPr>
          <w:p w14:paraId="066CB9C2" w14:textId="395B1FF7" w:rsidR="00B95841" w:rsidRPr="00B95841" w:rsidRDefault="00B95841" w:rsidP="008813D6">
            <w:pPr>
              <w:pStyle w:val="SIText"/>
            </w:pPr>
            <w:r w:rsidRPr="00E13E42">
              <w:t xml:space="preserve">This version released with FWP Forest and Wood Products Training Package Version </w:t>
            </w:r>
            <w:r w:rsidR="00285649">
              <w:t>6.0</w:t>
            </w:r>
            <w:r w:rsidRPr="00B95841"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51ECD2FD" w:rsidR="00F1480E" w:rsidRPr="000754EC" w:rsidRDefault="00F12A3F" w:rsidP="000754EC">
            <w:pPr>
              <w:pStyle w:val="SIUNITCODE"/>
            </w:pPr>
            <w:r>
              <w:t>FWPCOT2</w:t>
            </w:r>
            <w:r w:rsidR="00C417F1">
              <w:t>258</w:t>
            </w:r>
          </w:p>
        </w:tc>
        <w:tc>
          <w:tcPr>
            <w:tcW w:w="3604" w:type="pct"/>
            <w:shd w:val="clear" w:color="auto" w:fill="auto"/>
          </w:tcPr>
          <w:p w14:paraId="46F917E1" w14:textId="223E73CC" w:rsidR="00F1480E" w:rsidRPr="000754EC" w:rsidRDefault="00A44CD2" w:rsidP="000754EC">
            <w:pPr>
              <w:pStyle w:val="SIUnittitle"/>
            </w:pPr>
            <w:r w:rsidRPr="00A44CD2">
              <w:t>Assemble products</w:t>
            </w:r>
          </w:p>
        </w:tc>
      </w:tr>
      <w:tr w:rsidR="00F1480E" w:rsidRPr="00963A46" w14:paraId="35F7A479" w14:textId="77777777" w:rsidTr="00BA30C3">
        <w:trPr>
          <w:trHeight w:val="628"/>
        </w:trPr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0C3BC73" w14:textId="34BD619A" w:rsidR="00A44CD2" w:rsidRPr="00A44CD2" w:rsidRDefault="00A44CD2" w:rsidP="008813D6">
            <w:pPr>
              <w:pStyle w:val="SIText"/>
            </w:pPr>
            <w:r w:rsidRPr="00A44CD2">
              <w:t xml:space="preserve">This unit of competency describes the skills and knowledge required to assemble construction-ready timber products. </w:t>
            </w:r>
            <w:r w:rsidR="00B95841">
              <w:t xml:space="preserve">It includes preparing for assembly work, assembling timber products, installing assembly hardware and </w:t>
            </w:r>
            <w:r w:rsidRPr="00A44CD2">
              <w:t xml:space="preserve">stacking, strapping and </w:t>
            </w:r>
            <w:r w:rsidR="00B95841">
              <w:t>labelling timber products ready for transportation</w:t>
            </w:r>
            <w:r w:rsidRPr="00A44CD2">
              <w:t>.</w:t>
            </w:r>
          </w:p>
          <w:p w14:paraId="393FB985" w14:textId="0F53605A" w:rsidR="00A44CD2" w:rsidRPr="00A44CD2" w:rsidRDefault="00A44CD2" w:rsidP="008813D6">
            <w:pPr>
              <w:pStyle w:val="SIText"/>
            </w:pPr>
            <w:r w:rsidRPr="00A44CD2">
              <w:t>The unit applies to individuals who assemble products in a timber product manufacturing facility.</w:t>
            </w:r>
          </w:p>
          <w:p w14:paraId="216189FE" w14:textId="0CA427B4" w:rsidR="00373436" w:rsidRPr="000754EC" w:rsidRDefault="00A44CD2" w:rsidP="008813D6">
            <w:pPr>
              <w:pStyle w:val="SIText"/>
            </w:pPr>
            <w:r w:rsidRPr="00A44CD2">
              <w:t>No licensing, legislative 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31E24C21" w:rsidR="00F1480E" w:rsidRPr="000754EC" w:rsidRDefault="000D0856" w:rsidP="008813D6">
            <w:pPr>
              <w:pStyle w:val="SIText"/>
            </w:pPr>
            <w:r>
              <w:t>Common technical</w:t>
            </w:r>
            <w:r w:rsidR="002819BC">
              <w:t xml:space="preserve"> (COT)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A44CD2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1C50CB71" w:rsidR="00A44CD2" w:rsidRPr="00A44CD2" w:rsidRDefault="00A44CD2" w:rsidP="008813D6">
            <w:pPr>
              <w:pStyle w:val="SIText"/>
            </w:pPr>
            <w:r w:rsidRPr="00A44CD2">
              <w:t>1. Prepare for assembly work</w:t>
            </w:r>
          </w:p>
        </w:tc>
        <w:tc>
          <w:tcPr>
            <w:tcW w:w="3604" w:type="pct"/>
            <w:shd w:val="clear" w:color="auto" w:fill="auto"/>
          </w:tcPr>
          <w:p w14:paraId="0428659E" w14:textId="234C0D0B" w:rsidR="00B95841" w:rsidRPr="00285649" w:rsidRDefault="00B95841" w:rsidP="008813D6">
            <w:pPr>
              <w:pStyle w:val="SIText"/>
            </w:pPr>
            <w:r w:rsidRPr="00B37E0F">
              <w:t>1</w:t>
            </w:r>
            <w:r w:rsidRPr="00285649">
              <w:t>.1 Re</w:t>
            </w:r>
            <w:r w:rsidR="0092220E" w:rsidRPr="00285649">
              <w:t>ad and interpret</w:t>
            </w:r>
            <w:r w:rsidRPr="00285649">
              <w:t xml:space="preserve"> work order or instruction and construction plans to determine job requirements and, where required, seek clarification from appropriate person</w:t>
            </w:r>
          </w:p>
          <w:p w14:paraId="1CCF2249" w14:textId="241BEC9E" w:rsidR="00B95841" w:rsidRPr="00B37E0F" w:rsidRDefault="00B95841">
            <w:pPr>
              <w:pStyle w:val="SIText"/>
            </w:pPr>
            <w:r w:rsidRPr="00B37E0F">
              <w:t>1.2 Re</w:t>
            </w:r>
            <w:r w:rsidR="0092220E" w:rsidRPr="00B37E0F">
              <w:t>ad and follow</w:t>
            </w:r>
            <w:r w:rsidRPr="00B37E0F">
              <w:t xml:space="preserve"> workplace procedures, including the use of personal protective equipment, equipment lock-out and safe manual handling techniques</w:t>
            </w:r>
          </w:p>
          <w:p w14:paraId="516313B9" w14:textId="119F6A52" w:rsidR="00B95841" w:rsidRPr="00B37E0F" w:rsidRDefault="00B95841">
            <w:pPr>
              <w:pStyle w:val="SIText"/>
            </w:pPr>
            <w:r w:rsidRPr="00B37E0F">
              <w:t>1.3 Identify, assess and take actions to mitigate risks and hazards associated with the assembly of timber products</w:t>
            </w:r>
          </w:p>
          <w:p w14:paraId="60F88BCD" w14:textId="5E512770" w:rsidR="00B95841" w:rsidRPr="00B37E0F" w:rsidRDefault="00B95841">
            <w:pPr>
              <w:pStyle w:val="SIText"/>
            </w:pPr>
            <w:r w:rsidRPr="00B37E0F">
              <w:t xml:space="preserve">1.4 Identify workplace environmental </w:t>
            </w:r>
            <w:r w:rsidR="001F772A" w:rsidRPr="00B37E0F">
              <w:t>requirements</w:t>
            </w:r>
            <w:r w:rsidRPr="00B37E0F">
              <w:t xml:space="preserve"> for minimising and disposing of waste material, recycling and reusing materials and cleaning tools and equipment </w:t>
            </w:r>
          </w:p>
          <w:p w14:paraId="3A183162" w14:textId="77777777" w:rsidR="00B95841" w:rsidRPr="00B37E0F" w:rsidRDefault="00B95841">
            <w:pPr>
              <w:pStyle w:val="SIText"/>
            </w:pPr>
            <w:r w:rsidRPr="00B37E0F">
              <w:t>1.5 Consult with team members and other appropriate personnel to ensure that work is coordinated effectively with others in the workplace</w:t>
            </w:r>
          </w:p>
          <w:p w14:paraId="4D2B4462" w14:textId="49D2FE87" w:rsidR="00B95841" w:rsidRPr="00285649" w:rsidRDefault="00B95841" w:rsidP="008813D6">
            <w:pPr>
              <w:pStyle w:val="SIText"/>
            </w:pPr>
            <w:r w:rsidRPr="00285649">
              <w:t>1.6 Locate tools and equipment needed for the work and check for correct operation and safety</w:t>
            </w:r>
          </w:p>
          <w:p w14:paraId="7676CD7C" w14:textId="496F3A24" w:rsidR="00A44CD2" w:rsidRPr="00285649" w:rsidRDefault="00A44CD2" w:rsidP="008813D6">
            <w:pPr>
              <w:pStyle w:val="SIText"/>
            </w:pPr>
            <w:r w:rsidRPr="00285649">
              <w:t>1.</w:t>
            </w:r>
            <w:r w:rsidR="00B95841" w:rsidRPr="00285649">
              <w:t>7</w:t>
            </w:r>
            <w:r w:rsidRPr="00285649">
              <w:t xml:space="preserve"> Identify and obtain the type and quantity of material </w:t>
            </w:r>
            <w:r w:rsidR="00E84FDC" w:rsidRPr="00285649">
              <w:t xml:space="preserve">and hardware </w:t>
            </w:r>
            <w:r w:rsidRPr="00285649">
              <w:t xml:space="preserve">to be assembled </w:t>
            </w:r>
          </w:p>
          <w:p w14:paraId="46D92966" w14:textId="32F466FF" w:rsidR="00A44CD2" w:rsidRPr="00285649" w:rsidRDefault="00A44CD2" w:rsidP="008813D6">
            <w:pPr>
              <w:pStyle w:val="SIText"/>
            </w:pPr>
            <w:r w:rsidRPr="00285649">
              <w:t>1.</w:t>
            </w:r>
            <w:r w:rsidR="00B95841" w:rsidRPr="00285649">
              <w:t>8</w:t>
            </w:r>
            <w:r w:rsidRPr="00285649">
              <w:t xml:space="preserve"> Identify and prepare set-up jigs required for assembly</w:t>
            </w:r>
          </w:p>
        </w:tc>
      </w:tr>
      <w:tr w:rsidR="00A44CD2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79E70B72" w:rsidR="00A44CD2" w:rsidRPr="00A44CD2" w:rsidRDefault="00A44CD2" w:rsidP="008813D6">
            <w:pPr>
              <w:pStyle w:val="SIText"/>
            </w:pPr>
            <w:r w:rsidRPr="00A44CD2">
              <w:t>2. Set up timber components</w:t>
            </w:r>
          </w:p>
        </w:tc>
        <w:tc>
          <w:tcPr>
            <w:tcW w:w="3604" w:type="pct"/>
            <w:shd w:val="clear" w:color="auto" w:fill="auto"/>
          </w:tcPr>
          <w:p w14:paraId="6E9746B3" w14:textId="17D452D2" w:rsidR="002A63AA" w:rsidRDefault="00A44CD2" w:rsidP="008813D6">
            <w:pPr>
              <w:pStyle w:val="SIText"/>
            </w:pPr>
            <w:r w:rsidRPr="00A44CD2">
              <w:t>2.1 Select timber components from the pre-cut material</w:t>
            </w:r>
            <w:r w:rsidR="002A63AA">
              <w:t>s</w:t>
            </w:r>
            <w:r w:rsidRPr="00A44CD2">
              <w:t xml:space="preserve"> list</w:t>
            </w:r>
          </w:p>
          <w:p w14:paraId="4D04476D" w14:textId="2E04044C" w:rsidR="00A44CD2" w:rsidRPr="00A44CD2" w:rsidRDefault="00A44CD2" w:rsidP="008813D6">
            <w:pPr>
              <w:pStyle w:val="SIText"/>
            </w:pPr>
            <w:r w:rsidRPr="00A44CD2">
              <w:t xml:space="preserve">2.2 Reject material with defects and dispose of </w:t>
            </w:r>
            <w:r w:rsidR="0013662C">
              <w:t>following</w:t>
            </w:r>
            <w:r w:rsidRPr="00A44CD2">
              <w:t xml:space="preserve"> environmental </w:t>
            </w:r>
            <w:r w:rsidR="0013662C">
              <w:t>requirements</w:t>
            </w:r>
          </w:p>
          <w:p w14:paraId="383511D1" w14:textId="3F402589" w:rsidR="00A44CD2" w:rsidRPr="00A44CD2" w:rsidRDefault="00A44CD2" w:rsidP="008813D6">
            <w:pPr>
              <w:pStyle w:val="SIText"/>
            </w:pPr>
            <w:r w:rsidRPr="00A44CD2">
              <w:t xml:space="preserve">2.3 Use equipment </w:t>
            </w:r>
            <w:r w:rsidR="0013662C">
              <w:t>following workplace safety requirements</w:t>
            </w:r>
            <w:r w:rsidRPr="00A44CD2">
              <w:t xml:space="preserve"> and manufacturer instructions</w:t>
            </w:r>
          </w:p>
          <w:p w14:paraId="66F94402" w14:textId="77777777" w:rsidR="00A44CD2" w:rsidRPr="00A44CD2" w:rsidRDefault="00A44CD2" w:rsidP="008813D6">
            <w:pPr>
              <w:pStyle w:val="SIText"/>
            </w:pPr>
            <w:r w:rsidRPr="00A44CD2">
              <w:t>2.4 Position and clamp timber components in jigs ready for joining, and check for allowable faults, joins and grain according to construction standards and grading rules</w:t>
            </w:r>
          </w:p>
          <w:p w14:paraId="1DF4B59F" w14:textId="0B93B2C4" w:rsidR="00A44CD2" w:rsidRPr="00A44CD2" w:rsidRDefault="00A44CD2" w:rsidP="008813D6">
            <w:pPr>
              <w:pStyle w:val="SIText"/>
            </w:pPr>
          </w:p>
        </w:tc>
      </w:tr>
      <w:tr w:rsidR="00A44CD2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0945AA" w14:textId="6E5E4F42" w:rsidR="00A44CD2" w:rsidRPr="00A44CD2" w:rsidRDefault="00A44CD2" w:rsidP="008813D6">
            <w:pPr>
              <w:pStyle w:val="SIText"/>
            </w:pPr>
            <w:r w:rsidRPr="00A44CD2">
              <w:t>3. Install assembly hardware</w:t>
            </w:r>
          </w:p>
        </w:tc>
        <w:tc>
          <w:tcPr>
            <w:tcW w:w="3604" w:type="pct"/>
            <w:shd w:val="clear" w:color="auto" w:fill="auto"/>
          </w:tcPr>
          <w:p w14:paraId="11F4C474" w14:textId="77777777" w:rsidR="00A44CD2" w:rsidRPr="00A44CD2" w:rsidRDefault="00A44CD2" w:rsidP="008813D6">
            <w:pPr>
              <w:pStyle w:val="SIText"/>
            </w:pPr>
            <w:r w:rsidRPr="00A44CD2">
              <w:t>3.1 Position and install hardware on joints according to construction plans</w:t>
            </w:r>
          </w:p>
          <w:p w14:paraId="798A3C1B" w14:textId="6A842C2C" w:rsidR="00A44CD2" w:rsidRPr="00A44CD2" w:rsidRDefault="00A44CD2" w:rsidP="008813D6">
            <w:pPr>
              <w:pStyle w:val="SIText"/>
            </w:pPr>
            <w:r w:rsidRPr="00A44CD2">
              <w:t>3.</w:t>
            </w:r>
            <w:r w:rsidR="00B40987">
              <w:t>2</w:t>
            </w:r>
            <w:r w:rsidR="00B40987" w:rsidRPr="00A44CD2">
              <w:t xml:space="preserve"> </w:t>
            </w:r>
            <w:r w:rsidR="00703CD7">
              <w:t>Identify and c</w:t>
            </w:r>
            <w:r w:rsidRPr="00A44CD2">
              <w:t>orrect assembly faults</w:t>
            </w:r>
            <w:r w:rsidR="00703CD7">
              <w:t xml:space="preserve"> as required</w:t>
            </w:r>
          </w:p>
          <w:p w14:paraId="28C25C0F" w14:textId="6B9F837A" w:rsidR="00A44CD2" w:rsidRPr="00A44CD2" w:rsidRDefault="00A44CD2" w:rsidP="00703CD7">
            <w:pPr>
              <w:pStyle w:val="SIText"/>
            </w:pPr>
            <w:r w:rsidRPr="00A44CD2">
              <w:t>3.</w:t>
            </w:r>
            <w:r w:rsidR="00703CD7">
              <w:t>3</w:t>
            </w:r>
            <w:r w:rsidR="00B40987" w:rsidRPr="00A44CD2">
              <w:t xml:space="preserve"> </w:t>
            </w:r>
            <w:r w:rsidRPr="00A44CD2">
              <w:t>Identify routine processing and equipment faults and resolve or report to appropriate personnel</w:t>
            </w:r>
          </w:p>
        </w:tc>
      </w:tr>
      <w:tr w:rsidR="00A44CD2" w:rsidRPr="00963A46" w14:paraId="5DAB43D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5088F83" w14:textId="36B0CA4A" w:rsidR="00A44CD2" w:rsidRPr="00A44CD2" w:rsidRDefault="00A44CD2" w:rsidP="008813D6">
            <w:pPr>
              <w:pStyle w:val="SIText"/>
            </w:pPr>
            <w:r w:rsidRPr="00A44CD2">
              <w:lastRenderedPageBreak/>
              <w:t>4. Prepare timber products for despatch and report</w:t>
            </w:r>
          </w:p>
        </w:tc>
        <w:tc>
          <w:tcPr>
            <w:tcW w:w="3604" w:type="pct"/>
            <w:shd w:val="clear" w:color="auto" w:fill="auto"/>
          </w:tcPr>
          <w:p w14:paraId="374D3979" w14:textId="77777777" w:rsidR="00A44CD2" w:rsidRPr="00A44CD2" w:rsidRDefault="00A44CD2" w:rsidP="008813D6">
            <w:pPr>
              <w:pStyle w:val="SIText"/>
            </w:pPr>
            <w:r w:rsidRPr="00A44CD2">
              <w:t>4.1 Check finished timber product for quality and label according to work order</w:t>
            </w:r>
          </w:p>
          <w:p w14:paraId="28A2A077" w14:textId="77777777" w:rsidR="00A44CD2" w:rsidRPr="00A44CD2" w:rsidRDefault="00A44CD2" w:rsidP="008813D6">
            <w:pPr>
              <w:pStyle w:val="SIText"/>
            </w:pPr>
            <w:r w:rsidRPr="00A44CD2">
              <w:t>4.2 Remove timber product from jigs and safely stack in a designated location</w:t>
            </w:r>
          </w:p>
          <w:p w14:paraId="01F2AFFA" w14:textId="77777777" w:rsidR="00A44CD2" w:rsidRPr="00A44CD2" w:rsidRDefault="00A44CD2" w:rsidP="008813D6">
            <w:pPr>
              <w:pStyle w:val="SIText"/>
            </w:pPr>
            <w:r w:rsidRPr="00A44CD2">
              <w:t>4.3 Strap, pack and label finished timber products ready for transportation</w:t>
            </w:r>
          </w:p>
          <w:p w14:paraId="5655CCE1" w14:textId="77777777" w:rsidR="00A44CD2" w:rsidRPr="00A44CD2" w:rsidRDefault="00A44CD2" w:rsidP="008813D6">
            <w:pPr>
              <w:pStyle w:val="SIText"/>
            </w:pPr>
            <w:r w:rsidRPr="00A44CD2">
              <w:t>4.4 Avoid wastage of strapping and packaging materials and maximise use of recycled materials</w:t>
            </w:r>
          </w:p>
          <w:p w14:paraId="5476691C" w14:textId="1AECBC82" w:rsidR="00A44CD2" w:rsidRPr="00A44CD2" w:rsidRDefault="00A44CD2" w:rsidP="008813D6">
            <w:pPr>
              <w:pStyle w:val="SIText"/>
            </w:pPr>
            <w:r w:rsidRPr="00A44CD2">
              <w:t>4.5 Complete quality records and report production outcomes, equipment faults and maintenance requirements according to workplace procedures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F4673" w:rsidRPr="00D42484" w14:paraId="2A39165B" w14:textId="77777777" w:rsidTr="006F4673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1AB4" w14:textId="77777777" w:rsidR="006F4673" w:rsidRPr="006F4673" w:rsidRDefault="006F4673" w:rsidP="006F4673">
            <w:pPr>
              <w:pStyle w:val="SIText"/>
            </w:pPr>
            <w:r w:rsidRPr="006F4673">
              <w:t xml:space="preserve">Reading 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4767" w14:textId="07088280" w:rsidR="006F4673" w:rsidRPr="006F4673" w:rsidRDefault="000B5724" w:rsidP="000B5724">
            <w:pPr>
              <w:pStyle w:val="SIBulletList1"/>
            </w:pPr>
            <w:r>
              <w:t xml:space="preserve">Extract relevant product information and job requirements from organisational and workplace </w:t>
            </w:r>
            <w:r w:rsidRPr="00255C67">
              <w:t>documentation</w:t>
            </w:r>
          </w:p>
        </w:tc>
      </w:tr>
      <w:tr w:rsidR="006F4673" w:rsidRPr="00D42484" w14:paraId="67DCF6A4" w14:textId="77777777" w:rsidTr="006F4673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7606" w14:textId="77777777" w:rsidR="006F4673" w:rsidRPr="006F4673" w:rsidRDefault="006F4673" w:rsidP="006F4673">
            <w:pPr>
              <w:pStyle w:val="SIText"/>
            </w:pPr>
            <w:r w:rsidRPr="006F4673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091" w14:textId="77777777" w:rsidR="006F4673" w:rsidRDefault="006F4673" w:rsidP="006F4673">
            <w:pPr>
              <w:pStyle w:val="SIBulletList1"/>
            </w:pPr>
            <w:r w:rsidRPr="006F4673">
              <w:t xml:space="preserve">Complete </w:t>
            </w:r>
            <w:r w:rsidRPr="00A44CD2">
              <w:t>basic clear labels for product identification and transportation</w:t>
            </w:r>
          </w:p>
          <w:p w14:paraId="178BC3A3" w14:textId="492D029D" w:rsidR="000B5724" w:rsidRPr="006F4673" w:rsidRDefault="000B5724" w:rsidP="006F4673">
            <w:pPr>
              <w:pStyle w:val="SIBulletList1"/>
            </w:pPr>
            <w:r>
              <w:t xml:space="preserve">Use industry terminology </w:t>
            </w:r>
            <w:r w:rsidR="00602698">
              <w:t>to accurately complete records and reports</w:t>
            </w:r>
          </w:p>
        </w:tc>
      </w:tr>
      <w:tr w:rsidR="006F4673" w:rsidRPr="00D42484" w14:paraId="43B6F738" w14:textId="77777777" w:rsidTr="006F4673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D4C9" w14:textId="77777777" w:rsidR="006F4673" w:rsidRPr="006F4673" w:rsidRDefault="006F4673" w:rsidP="006F4673">
            <w:pPr>
              <w:pStyle w:val="SIText"/>
            </w:pPr>
            <w:r w:rsidRPr="006F4673">
              <w:t>Oral communication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2630" w14:textId="6C830F9C" w:rsidR="006F4673" w:rsidRDefault="006F4673" w:rsidP="006F4673">
            <w:pPr>
              <w:pStyle w:val="SIBulletList1"/>
            </w:pPr>
            <w:r w:rsidRPr="006F4673">
              <w:t>Ask questions and actively listen to clarify contents of work plans</w:t>
            </w:r>
          </w:p>
          <w:p w14:paraId="3F65E961" w14:textId="1FE1AC8A" w:rsidR="00602698" w:rsidRPr="006F4673" w:rsidRDefault="005F066D" w:rsidP="006F4673">
            <w:pPr>
              <w:pStyle w:val="SIBulletList1"/>
            </w:pPr>
            <w:r>
              <w:t xml:space="preserve">Use clear and unambiguous </w:t>
            </w:r>
            <w:r w:rsidR="00623564">
              <w:t>language to coordinate work with team members</w:t>
            </w:r>
          </w:p>
        </w:tc>
      </w:tr>
      <w:tr w:rsidR="006F4673" w:rsidRPr="00D42484" w14:paraId="5979865E" w14:textId="77777777" w:rsidTr="006F4673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F609" w14:textId="77777777" w:rsidR="006F4673" w:rsidRPr="006F4673" w:rsidRDefault="006F4673" w:rsidP="006F4673">
            <w:pPr>
              <w:pStyle w:val="SIText"/>
            </w:pPr>
            <w:r w:rsidRPr="006F4673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5B64" w14:textId="7AFACCD4" w:rsidR="006F4673" w:rsidRPr="006F4673" w:rsidRDefault="006F4673" w:rsidP="006F4673">
            <w:pPr>
              <w:pStyle w:val="SIBulletList1"/>
            </w:pPr>
            <w:r w:rsidRPr="00A44CD2">
              <w:t xml:space="preserve">Count </w:t>
            </w:r>
            <w:r w:rsidR="00961AC6">
              <w:t xml:space="preserve">individual components and hardware and add together to calculate total </w:t>
            </w:r>
            <w:r w:rsidRPr="006F4673">
              <w:t>quantities appropriate sizes</w:t>
            </w:r>
          </w:p>
          <w:p w14:paraId="2089972E" w14:textId="0C7E35AF" w:rsidR="006F4673" w:rsidRPr="006F4673" w:rsidRDefault="006F4673" w:rsidP="00961AC6">
            <w:pPr>
              <w:pStyle w:val="SIBulletList1"/>
            </w:pPr>
            <w:r w:rsidRPr="00A44CD2">
              <w:t>Complete routine calculations for component layouts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E13E42">
        <w:trPr>
          <w:trHeight w:val="350"/>
        </w:trPr>
        <w:tc>
          <w:tcPr>
            <w:tcW w:w="1028" w:type="pct"/>
          </w:tcPr>
          <w:p w14:paraId="48755225" w14:textId="08FB74B2" w:rsidR="00A44CD2" w:rsidRPr="00A44CD2" w:rsidRDefault="00A44CD2" w:rsidP="00A44CD2">
            <w:pPr>
              <w:pStyle w:val="SIText"/>
            </w:pPr>
            <w:r w:rsidRPr="00A44CD2">
              <w:t>FWPCOT2</w:t>
            </w:r>
            <w:r w:rsidR="00C417F1">
              <w:t>258</w:t>
            </w:r>
            <w:r w:rsidRPr="00A44CD2">
              <w:t xml:space="preserve"> Assemble products</w:t>
            </w:r>
          </w:p>
          <w:p w14:paraId="2D8431B0" w14:textId="7FBA3346" w:rsidR="000259E1" w:rsidRPr="000259E1" w:rsidRDefault="000259E1" w:rsidP="00A44CD2">
            <w:pPr>
              <w:pStyle w:val="SIText"/>
            </w:pPr>
          </w:p>
        </w:tc>
        <w:tc>
          <w:tcPr>
            <w:tcW w:w="1105" w:type="pct"/>
          </w:tcPr>
          <w:p w14:paraId="43730281" w14:textId="5456A799" w:rsidR="00041E59" w:rsidRPr="000754EC" w:rsidRDefault="00A44CD2" w:rsidP="0091548A">
            <w:pPr>
              <w:pStyle w:val="SIText"/>
            </w:pPr>
            <w:r w:rsidRPr="00A44CD2">
              <w:t>FWPCOT2230 Assemble products</w:t>
            </w:r>
            <w:r>
              <w:t xml:space="preserve"> </w:t>
            </w:r>
          </w:p>
        </w:tc>
        <w:tc>
          <w:tcPr>
            <w:tcW w:w="1251" w:type="pct"/>
          </w:tcPr>
          <w:p w14:paraId="52E08E87" w14:textId="0E6523CC" w:rsidR="00FA10DB" w:rsidRDefault="00FA10DB" w:rsidP="00FA10DB">
            <w:pPr>
              <w:pStyle w:val="SIText"/>
            </w:pPr>
            <w:r>
              <w:t>A</w:t>
            </w:r>
            <w:r w:rsidR="006D655B">
              <w:t>pplication</w:t>
            </w:r>
            <w:r>
              <w:t xml:space="preserve"> and Foundation Skills </w:t>
            </w:r>
            <w:r w:rsidR="006F4673">
              <w:t>u</w:t>
            </w:r>
            <w:r w:rsidR="00A44CD2" w:rsidRPr="00A44CD2">
              <w:t>pdated</w:t>
            </w:r>
            <w:r>
              <w:t xml:space="preserve"> and reworded</w:t>
            </w:r>
          </w:p>
          <w:p w14:paraId="4E960D38" w14:textId="5CE42EC1" w:rsidR="00FA10DB" w:rsidRDefault="00FA10DB" w:rsidP="00FA10DB">
            <w:pPr>
              <w:pStyle w:val="SIText"/>
            </w:pPr>
            <w:r>
              <w:t>Performance Criteria update and re</w:t>
            </w:r>
            <w:r w:rsidR="00817F93">
              <w:t>-</w:t>
            </w:r>
            <w:r>
              <w:t>sequenced</w:t>
            </w:r>
          </w:p>
          <w:p w14:paraId="7B8CF82F" w14:textId="5E74417A" w:rsidR="0071608D" w:rsidRDefault="00FA10DB" w:rsidP="0071608D">
            <w:pPr>
              <w:pStyle w:val="SIText"/>
            </w:pPr>
            <w:r>
              <w:t>P</w:t>
            </w:r>
            <w:r w:rsidR="00A44CD2" w:rsidRPr="00A44CD2">
              <w:t xml:space="preserve">erformance </w:t>
            </w:r>
            <w:r>
              <w:t>E</w:t>
            </w:r>
            <w:r w:rsidR="00A44CD2" w:rsidRPr="00A44CD2">
              <w:t>vidence</w:t>
            </w:r>
            <w:r w:rsidR="0071608D">
              <w:t xml:space="preserve"> and Knowledge Evidence</w:t>
            </w:r>
            <w:r>
              <w:t xml:space="preserve"> </w:t>
            </w:r>
            <w:r w:rsidR="006F4673">
              <w:t xml:space="preserve">updated </w:t>
            </w:r>
            <w:r w:rsidR="0071608D">
              <w:t xml:space="preserve">and reworded </w:t>
            </w:r>
          </w:p>
          <w:p w14:paraId="2E33F956" w14:textId="17011905" w:rsidR="00041E59" w:rsidRPr="000754EC" w:rsidRDefault="0071608D" w:rsidP="0071608D">
            <w:pPr>
              <w:pStyle w:val="SIText"/>
            </w:pPr>
            <w:r>
              <w:rPr>
                <w:rFonts w:eastAsiaTheme="minorHAnsi"/>
                <w:shd w:val="clear" w:color="auto" w:fill="FFFFFF"/>
                <w:lang w:val="en-US"/>
              </w:rPr>
              <w:t>Assessment Conditions updated</w:t>
            </w:r>
          </w:p>
        </w:tc>
        <w:tc>
          <w:tcPr>
            <w:tcW w:w="1616" w:type="pct"/>
          </w:tcPr>
          <w:p w14:paraId="1AF1365B" w14:textId="50F4CAED" w:rsidR="009A2047" w:rsidRPr="009A2047" w:rsidRDefault="00A44CD2" w:rsidP="00A44CD2">
            <w:pPr>
              <w:rPr>
                <w:lang w:eastAsia="en-US"/>
              </w:rPr>
            </w:pPr>
            <w:r w:rsidRPr="00A44CD2">
              <w:rPr>
                <w:lang w:eastAsia="en-US"/>
              </w:rPr>
              <w:t>Equivalent unit</w:t>
            </w:r>
          </w:p>
        </w:tc>
      </w:tr>
    </w:tbl>
    <w:p w14:paraId="6386F421" w14:textId="6D85F708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E99C519" w14:textId="77777777" w:rsidTr="00CA2922">
        <w:tc>
          <w:tcPr>
            <w:tcW w:w="1396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D79A41C" w14:textId="43D9AA2C" w:rsidR="00F1480E" w:rsidRPr="000754EC" w:rsidRDefault="00285649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29E73944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A44CD2" w:rsidRPr="00A44CD2">
              <w:t>FWPCOT22</w:t>
            </w:r>
            <w:r w:rsidR="00C417F1">
              <w:t>58</w:t>
            </w:r>
            <w:r w:rsidR="00A44CD2" w:rsidRPr="00A44CD2">
              <w:t xml:space="preserve"> Assemble products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4AA07518" w14:textId="7866687D" w:rsidR="006F4673" w:rsidRDefault="00A44CD2" w:rsidP="00A44CD2">
            <w:pPr>
              <w:pStyle w:val="SIText"/>
            </w:pPr>
            <w:r w:rsidRPr="00A44CD2">
              <w:t xml:space="preserve">An individual demonstrating competency must satisfy all of the elements and performance criteria </w:t>
            </w:r>
            <w:r w:rsidR="005772F1">
              <w:t>in</w:t>
            </w:r>
            <w:r w:rsidRPr="00A44CD2">
              <w:t xml:space="preserve"> this unit. </w:t>
            </w:r>
          </w:p>
          <w:p w14:paraId="6927F5A6" w14:textId="710CF949" w:rsidR="00265D9D" w:rsidRDefault="00A44CD2" w:rsidP="00265D9D">
            <w:pPr>
              <w:pStyle w:val="SIText"/>
            </w:pPr>
            <w:r w:rsidRPr="00A44CD2">
              <w:t>There must be evidence that</w:t>
            </w:r>
            <w:r w:rsidR="006F4673">
              <w:t xml:space="preserve"> the </w:t>
            </w:r>
            <w:r w:rsidRPr="00A44CD2">
              <w:t>individual has</w:t>
            </w:r>
            <w:r w:rsidR="00265D9D">
              <w:t xml:space="preserve"> on three different occasions:</w:t>
            </w:r>
          </w:p>
          <w:p w14:paraId="185764DA" w14:textId="0B221B53" w:rsidR="00B37E0F" w:rsidRPr="006F4673" w:rsidRDefault="00265D9D" w:rsidP="00265D9D">
            <w:pPr>
              <w:pStyle w:val="SIBulletList1"/>
            </w:pPr>
            <w:r>
              <w:t xml:space="preserve">assembled </w:t>
            </w:r>
            <w:r w:rsidR="00A44CD2" w:rsidRPr="00A44CD2">
              <w:t>timber products</w:t>
            </w:r>
            <w:r w:rsidR="006F4673">
              <w:t xml:space="preserve"> from the following list</w:t>
            </w:r>
            <w:r w:rsidR="00B37E0F">
              <w:t>:</w:t>
            </w:r>
          </w:p>
          <w:p w14:paraId="748F382A" w14:textId="6D690486" w:rsidR="00A44CD2" w:rsidRPr="00A44CD2" w:rsidRDefault="00A44CD2" w:rsidP="00B37E0F">
            <w:pPr>
              <w:pStyle w:val="SIBulletList2"/>
            </w:pPr>
            <w:r w:rsidRPr="00A44CD2">
              <w:t>pallet</w:t>
            </w:r>
            <w:r w:rsidR="0054454D">
              <w:t>s</w:t>
            </w:r>
          </w:p>
          <w:p w14:paraId="356AA662" w14:textId="70DF8043" w:rsidR="00A44CD2" w:rsidRPr="00A44CD2" w:rsidRDefault="00A44CD2" w:rsidP="00A44CD2">
            <w:pPr>
              <w:pStyle w:val="SIBulletList2"/>
            </w:pPr>
            <w:r w:rsidRPr="00A44CD2">
              <w:t>crate</w:t>
            </w:r>
            <w:r w:rsidR="0054454D">
              <w:t>s</w:t>
            </w:r>
          </w:p>
          <w:p w14:paraId="577DD2A5" w14:textId="4A10DCF3" w:rsidR="00A44CD2" w:rsidRPr="00A44CD2" w:rsidRDefault="00A44CD2" w:rsidP="00A44CD2">
            <w:pPr>
              <w:pStyle w:val="SIBulletList2"/>
            </w:pPr>
            <w:r w:rsidRPr="00A44CD2">
              <w:t>trelli</w:t>
            </w:r>
            <w:r w:rsidR="006F4673">
              <w:t>s</w:t>
            </w:r>
          </w:p>
          <w:p w14:paraId="1106E401" w14:textId="77777777" w:rsidR="00A44CD2" w:rsidRPr="00A44CD2" w:rsidRDefault="00A44CD2" w:rsidP="00A44CD2">
            <w:pPr>
              <w:pStyle w:val="SIBulletList2"/>
            </w:pPr>
            <w:r w:rsidRPr="00A44CD2">
              <w:t>stairs</w:t>
            </w:r>
          </w:p>
          <w:p w14:paraId="5065A898" w14:textId="494886A5" w:rsidR="00A44CD2" w:rsidRPr="00A44CD2" w:rsidRDefault="00A44CD2" w:rsidP="00A44CD2">
            <w:pPr>
              <w:pStyle w:val="SIBulletList2"/>
            </w:pPr>
            <w:r w:rsidRPr="00A44CD2">
              <w:t>door</w:t>
            </w:r>
            <w:r w:rsidR="0054454D">
              <w:t>s</w:t>
            </w:r>
          </w:p>
          <w:p w14:paraId="6701ABD4" w14:textId="7E624EF7" w:rsidR="00A44CD2" w:rsidRPr="00A44CD2" w:rsidRDefault="00A44CD2" w:rsidP="00A44CD2">
            <w:pPr>
              <w:pStyle w:val="SIBulletList2"/>
            </w:pPr>
            <w:r w:rsidRPr="00A44CD2">
              <w:t>window</w:t>
            </w:r>
            <w:r w:rsidR="0054454D">
              <w:t>s</w:t>
            </w:r>
          </w:p>
          <w:p w14:paraId="4629D156" w14:textId="1C7C5092" w:rsidR="00A44CD2" w:rsidRPr="00A44CD2" w:rsidRDefault="00A44CD2" w:rsidP="00A44CD2">
            <w:pPr>
              <w:pStyle w:val="SIBulletList2"/>
            </w:pPr>
            <w:r w:rsidRPr="00A44CD2">
              <w:t>beam</w:t>
            </w:r>
            <w:r w:rsidR="0054454D">
              <w:t>s</w:t>
            </w:r>
          </w:p>
          <w:p w14:paraId="4020A7F1" w14:textId="401A918E" w:rsidR="00171F3B" w:rsidRDefault="006F4673" w:rsidP="00A44CD2">
            <w:pPr>
              <w:pStyle w:val="SIBulletList1"/>
            </w:pPr>
            <w:r>
              <w:t>p</w:t>
            </w:r>
            <w:r w:rsidRPr="00A44CD2">
              <w:t>repare</w:t>
            </w:r>
            <w:r>
              <w:t>d</w:t>
            </w:r>
            <w:r w:rsidRPr="00A44CD2">
              <w:t xml:space="preserve"> </w:t>
            </w:r>
            <w:r>
              <w:t>th</w:t>
            </w:r>
            <w:r w:rsidR="00A54CCE">
              <w:t>e</w:t>
            </w:r>
            <w:r w:rsidR="00A44CD2" w:rsidRPr="00A44CD2">
              <w:t xml:space="preserve"> timber products for transportation</w:t>
            </w:r>
          </w:p>
          <w:p w14:paraId="525DAA71" w14:textId="32739B6D" w:rsidR="0033702F" w:rsidRPr="00A44CD2" w:rsidRDefault="006F4673" w:rsidP="00A44CD2">
            <w:pPr>
              <w:pStyle w:val="SIBulletList1"/>
            </w:pPr>
            <w:r>
              <w:t>complet</w:t>
            </w:r>
            <w:r w:rsidR="00171F3B">
              <w:t>ed</w:t>
            </w:r>
            <w:r>
              <w:t xml:space="preserve"> associated workplace documents</w:t>
            </w:r>
          </w:p>
          <w:p w14:paraId="3F537752" w14:textId="564ED551" w:rsidR="00556C4C" w:rsidRPr="000754EC" w:rsidRDefault="00171F3B" w:rsidP="00171F3B">
            <w:pPr>
              <w:pStyle w:val="SIBulletList1"/>
            </w:pPr>
            <w:r>
              <w:t xml:space="preserve">followed </w:t>
            </w:r>
            <w:r w:rsidR="0033702F" w:rsidRPr="00D42484">
              <w:t>work order or instruction</w:t>
            </w:r>
            <w:r>
              <w:t>, policies</w:t>
            </w:r>
            <w:r w:rsidR="0033702F" w:rsidRPr="00D42484">
              <w:t xml:space="preserve"> and procedures</w:t>
            </w:r>
            <w:r w:rsidR="00265D9D">
              <w:t xml:space="preserve"> and </w:t>
            </w:r>
            <w:r w:rsidR="0033702F" w:rsidRPr="00D42484">
              <w:t xml:space="preserve">current workplace safety </w:t>
            </w:r>
            <w:r>
              <w:t>and environmental requirements.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23159835" w14:textId="19C20089" w:rsidR="00A44CD2" w:rsidRDefault="00A44CD2" w:rsidP="00A44CD2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 w:rsidRPr="00A44CD2">
              <w:t xml:space="preserve">An individual must be able to demonstrate the knowledge required to perform the tasks outlined in the </w:t>
            </w:r>
          </w:p>
          <w:p w14:paraId="341499ED" w14:textId="0E7CE460" w:rsidR="00A44CD2" w:rsidRPr="00A44CD2" w:rsidRDefault="00A44CD2" w:rsidP="00A44CD2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 w:rsidRPr="00A44CD2">
              <w:t>elements and performance criteria of this unit. This includes knowledge of:</w:t>
            </w:r>
          </w:p>
          <w:p w14:paraId="7808E013" w14:textId="77777777" w:rsidR="00450C50" w:rsidRDefault="00450C50" w:rsidP="00A44CD2">
            <w:pPr>
              <w:pStyle w:val="SIBulletList1"/>
            </w:pPr>
            <w:r>
              <w:t>workplace safety and environmental requirements</w:t>
            </w:r>
          </w:p>
          <w:p w14:paraId="1561DE56" w14:textId="0EC3B3C1" w:rsidR="00A44CD2" w:rsidRDefault="00450C50" w:rsidP="00A44CD2">
            <w:pPr>
              <w:pStyle w:val="SIBulletList1"/>
            </w:pPr>
            <w:r>
              <w:t>relevant</w:t>
            </w:r>
            <w:r w:rsidR="00A44CD2" w:rsidRPr="00A44CD2">
              <w:t xml:space="preserve"> regulations</w:t>
            </w:r>
            <w:r>
              <w:t>,</w:t>
            </w:r>
            <w:r w:rsidR="00A44CD2" w:rsidRPr="00A44CD2">
              <w:t xml:space="preserve"> </w:t>
            </w:r>
            <w:r>
              <w:t>standards and codes of practice</w:t>
            </w:r>
          </w:p>
          <w:p w14:paraId="5F710F3A" w14:textId="3172F8B1" w:rsidR="00450C50" w:rsidRPr="00A44CD2" w:rsidRDefault="00450C50" w:rsidP="00A44CD2">
            <w:pPr>
              <w:pStyle w:val="SIBulletList1"/>
            </w:pPr>
            <w:r>
              <w:t>organisational policies and procedures</w:t>
            </w:r>
          </w:p>
          <w:p w14:paraId="669B366C" w14:textId="04D3ABD7" w:rsidR="00A44CD2" w:rsidRPr="00A44CD2" w:rsidRDefault="00A44CD2" w:rsidP="00A44CD2">
            <w:pPr>
              <w:pStyle w:val="SIBulletList1"/>
            </w:pPr>
            <w:r w:rsidRPr="00A44CD2">
              <w:t xml:space="preserve">workplace </w:t>
            </w:r>
            <w:r w:rsidR="00450C50">
              <w:t>safety</w:t>
            </w:r>
            <w:r w:rsidRPr="00A44CD2">
              <w:t>:</w:t>
            </w:r>
          </w:p>
          <w:p w14:paraId="6209D124" w14:textId="4773F779" w:rsidR="00450C50" w:rsidRDefault="00A44CD2" w:rsidP="00A44CD2">
            <w:pPr>
              <w:pStyle w:val="SIBulletList2"/>
            </w:pPr>
            <w:r w:rsidRPr="00A44CD2">
              <w:t xml:space="preserve">personal protective equipment (PPE) </w:t>
            </w:r>
          </w:p>
          <w:p w14:paraId="6B83BB60" w14:textId="46E9C8C7" w:rsidR="00A44CD2" w:rsidRPr="00A44CD2" w:rsidRDefault="00A44CD2" w:rsidP="00A44CD2">
            <w:pPr>
              <w:pStyle w:val="SIBulletList2"/>
            </w:pPr>
            <w:r w:rsidRPr="00A44CD2">
              <w:t>equipment lockout</w:t>
            </w:r>
          </w:p>
          <w:p w14:paraId="37B85287" w14:textId="11C862BF" w:rsidR="00A44CD2" w:rsidRDefault="00A44CD2" w:rsidP="00A44CD2">
            <w:pPr>
              <w:pStyle w:val="SIBulletList2"/>
            </w:pPr>
            <w:r w:rsidRPr="00A44CD2">
              <w:t xml:space="preserve">use of equipment </w:t>
            </w:r>
          </w:p>
          <w:p w14:paraId="0961566F" w14:textId="763D93B9" w:rsidR="00450C50" w:rsidRDefault="00450C50" w:rsidP="00A44CD2">
            <w:pPr>
              <w:pStyle w:val="SIBulletList2"/>
            </w:pPr>
            <w:r>
              <w:t>electrical hazards</w:t>
            </w:r>
          </w:p>
          <w:p w14:paraId="3F2B135F" w14:textId="77777777" w:rsidR="00B96FF1" w:rsidRDefault="00B96FF1" w:rsidP="00A44CD2">
            <w:pPr>
              <w:pStyle w:val="SIBulletList2"/>
            </w:pPr>
            <w:r>
              <w:t>hazard identification and control measures</w:t>
            </w:r>
          </w:p>
          <w:p w14:paraId="7292FE3F" w14:textId="77777777" w:rsidR="00B96FF1" w:rsidRDefault="00B96FF1" w:rsidP="00A44CD2">
            <w:pPr>
              <w:pStyle w:val="SIBulletList2"/>
            </w:pPr>
            <w:r>
              <w:t>exposure to excessive noise</w:t>
            </w:r>
          </w:p>
          <w:p w14:paraId="43BBE160" w14:textId="429B4762" w:rsidR="00B96FF1" w:rsidRPr="00A44CD2" w:rsidRDefault="00B96FF1" w:rsidP="00A44CD2">
            <w:pPr>
              <w:pStyle w:val="SIBulletList2"/>
            </w:pPr>
            <w:r>
              <w:t>exposure to dust</w:t>
            </w:r>
          </w:p>
          <w:p w14:paraId="029E17EE" w14:textId="0608B977" w:rsidR="00B96FF1" w:rsidRDefault="00B96FF1" w:rsidP="008813D6">
            <w:pPr>
              <w:pStyle w:val="SIBulletList1"/>
            </w:pPr>
            <w:r>
              <w:t>methods, processes and techniques for:</w:t>
            </w:r>
          </w:p>
          <w:p w14:paraId="3233ED8A" w14:textId="2B0EB100" w:rsidR="00B96FF1" w:rsidRDefault="00B96FF1">
            <w:pPr>
              <w:pStyle w:val="SIBulletList2"/>
            </w:pPr>
            <w:r w:rsidRPr="00A44CD2">
              <w:t>assembly sequences</w:t>
            </w:r>
          </w:p>
          <w:p w14:paraId="58B2CFEF" w14:textId="6263896E" w:rsidR="000D5944" w:rsidRDefault="000D5944">
            <w:pPr>
              <w:pStyle w:val="SIBulletList2"/>
            </w:pPr>
            <w:r w:rsidRPr="00A44CD2">
              <w:t>storage layout and stacking finished timber products</w:t>
            </w:r>
          </w:p>
          <w:p w14:paraId="3542DA3D" w14:textId="4F80F4CE" w:rsidR="00A44CD2" w:rsidRPr="00A44CD2" w:rsidRDefault="00A44CD2">
            <w:pPr>
              <w:pStyle w:val="SIBulletList2"/>
            </w:pPr>
            <w:r w:rsidRPr="00A44CD2">
              <w:t>communication</w:t>
            </w:r>
            <w:r w:rsidR="00B96FF1">
              <w:t>s and</w:t>
            </w:r>
            <w:r w:rsidRPr="00A44CD2">
              <w:t xml:space="preserve"> reporting</w:t>
            </w:r>
          </w:p>
          <w:p w14:paraId="60BB1DCA" w14:textId="77777777" w:rsidR="00A44CD2" w:rsidRPr="00A44CD2" w:rsidRDefault="00A44CD2" w:rsidP="008813D6">
            <w:pPr>
              <w:pStyle w:val="SIBulletList1"/>
            </w:pPr>
            <w:r w:rsidRPr="00A44CD2">
              <w:t>recording and reporting production outcomes and equipment faults</w:t>
            </w:r>
          </w:p>
          <w:p w14:paraId="48D5E2BD" w14:textId="77777777" w:rsidR="00A44CD2" w:rsidRPr="00A44CD2" w:rsidRDefault="00A44CD2" w:rsidP="00A44CD2">
            <w:pPr>
              <w:pStyle w:val="SIBulletList1"/>
            </w:pPr>
            <w:r w:rsidRPr="00A44CD2">
              <w:t>typical timber component defects and how these affect the ability to produce a quality finished product:</w:t>
            </w:r>
          </w:p>
          <w:p w14:paraId="506852B6" w14:textId="77777777" w:rsidR="00A44CD2" w:rsidRPr="00A44CD2" w:rsidRDefault="00A44CD2" w:rsidP="00A44CD2">
            <w:pPr>
              <w:pStyle w:val="SIBulletList2"/>
            </w:pPr>
            <w:r w:rsidRPr="00A44CD2">
              <w:t>warp</w:t>
            </w:r>
          </w:p>
          <w:p w14:paraId="4D39F917" w14:textId="77777777" w:rsidR="00A44CD2" w:rsidRPr="00A44CD2" w:rsidRDefault="00A44CD2" w:rsidP="00A44CD2">
            <w:pPr>
              <w:pStyle w:val="SIBulletList2"/>
            </w:pPr>
            <w:r w:rsidRPr="00A44CD2">
              <w:t>wane</w:t>
            </w:r>
          </w:p>
          <w:p w14:paraId="4415D38D" w14:textId="77777777" w:rsidR="00A44CD2" w:rsidRPr="00A44CD2" w:rsidRDefault="00A44CD2" w:rsidP="00A44CD2">
            <w:pPr>
              <w:pStyle w:val="SIBulletList2"/>
            </w:pPr>
            <w:r w:rsidRPr="00A44CD2">
              <w:t>cupping</w:t>
            </w:r>
          </w:p>
          <w:p w14:paraId="1461AD27" w14:textId="77777777" w:rsidR="00A44CD2" w:rsidRPr="00A44CD2" w:rsidRDefault="00A44CD2" w:rsidP="00A44CD2">
            <w:pPr>
              <w:pStyle w:val="SIBulletList2"/>
            </w:pPr>
            <w:r w:rsidRPr="00A44CD2">
              <w:t>shakes</w:t>
            </w:r>
          </w:p>
          <w:p w14:paraId="023C7E59" w14:textId="77777777" w:rsidR="00A44CD2" w:rsidRPr="00A44CD2" w:rsidRDefault="00A44CD2" w:rsidP="00A44CD2">
            <w:pPr>
              <w:pStyle w:val="SIBulletList2"/>
            </w:pPr>
            <w:r w:rsidRPr="00A44CD2">
              <w:t>insect defects</w:t>
            </w:r>
          </w:p>
          <w:p w14:paraId="65C7D341" w14:textId="77777777" w:rsidR="00A44CD2" w:rsidRPr="00A44CD2" w:rsidRDefault="00A44CD2" w:rsidP="00A44CD2">
            <w:pPr>
              <w:pStyle w:val="SIBulletList2"/>
            </w:pPr>
            <w:r w:rsidRPr="00A44CD2">
              <w:t>knots</w:t>
            </w:r>
          </w:p>
          <w:p w14:paraId="2B3AA760" w14:textId="51464A33" w:rsidR="00A44CD2" w:rsidRPr="00A44CD2" w:rsidRDefault="00A44CD2" w:rsidP="008813D6">
            <w:pPr>
              <w:pStyle w:val="SIBulletList2"/>
            </w:pPr>
            <w:r w:rsidRPr="00A44CD2">
              <w:t>resin pockets</w:t>
            </w:r>
          </w:p>
          <w:p w14:paraId="55C8EF1A" w14:textId="684659FB" w:rsidR="00A44CD2" w:rsidRPr="00A44CD2" w:rsidRDefault="00A44CD2" w:rsidP="00A44CD2">
            <w:pPr>
              <w:pStyle w:val="SIBulletList1"/>
            </w:pPr>
            <w:r w:rsidRPr="00A44CD2">
              <w:t>typical assembly faults triggering a correction to ensure timber product quality:</w:t>
            </w:r>
          </w:p>
          <w:p w14:paraId="18898F97" w14:textId="77777777" w:rsidR="00A44CD2" w:rsidRPr="00A44CD2" w:rsidRDefault="00A44CD2" w:rsidP="00A44CD2">
            <w:pPr>
              <w:pStyle w:val="SIBulletList2"/>
            </w:pPr>
            <w:r w:rsidRPr="00A44CD2">
              <w:t>incorrectly positioned joints</w:t>
            </w:r>
          </w:p>
          <w:p w14:paraId="705650D8" w14:textId="77777777" w:rsidR="00A44CD2" w:rsidRPr="00A44CD2" w:rsidRDefault="00A44CD2" w:rsidP="00A44CD2">
            <w:pPr>
              <w:pStyle w:val="SIBulletList2"/>
            </w:pPr>
            <w:r w:rsidRPr="00A44CD2">
              <w:t>timber splits from nailing</w:t>
            </w:r>
          </w:p>
          <w:p w14:paraId="5295D7CD" w14:textId="32D51322" w:rsidR="00A44CD2" w:rsidRPr="00A44CD2" w:rsidRDefault="00A44CD2" w:rsidP="008813D6">
            <w:pPr>
              <w:pStyle w:val="SIBulletList2"/>
            </w:pPr>
            <w:r w:rsidRPr="00A44CD2">
              <w:t>incorrectly positioned hardware</w:t>
            </w:r>
          </w:p>
          <w:p w14:paraId="5984B1E2" w14:textId="334BD200" w:rsidR="00A44CD2" w:rsidRPr="00A44CD2" w:rsidRDefault="00A44CD2" w:rsidP="00A44CD2">
            <w:pPr>
              <w:pStyle w:val="SIBulletList1"/>
            </w:pPr>
            <w:r w:rsidRPr="00A44CD2">
              <w:t>types</w:t>
            </w:r>
            <w:r w:rsidR="006D655B">
              <w:t xml:space="preserve">, </w:t>
            </w:r>
            <w:r w:rsidR="006D655B" w:rsidRPr="00A44CD2">
              <w:t>purpose, features and operation</w:t>
            </w:r>
            <w:r w:rsidRPr="00A44CD2">
              <w:t xml:space="preserve"> of tools, equipment and assembly hardware used for assembling timber products:</w:t>
            </w:r>
          </w:p>
          <w:p w14:paraId="52A8FFD8" w14:textId="77777777" w:rsidR="00A44CD2" w:rsidRPr="00A44CD2" w:rsidRDefault="00A44CD2" w:rsidP="00A44CD2">
            <w:pPr>
              <w:pStyle w:val="SIBulletList2"/>
            </w:pPr>
            <w:r w:rsidRPr="00A44CD2">
              <w:t>measuring equipment</w:t>
            </w:r>
          </w:p>
          <w:p w14:paraId="386BEC04" w14:textId="77777777" w:rsidR="00A44CD2" w:rsidRPr="00A44CD2" w:rsidRDefault="00A44CD2" w:rsidP="00A44CD2">
            <w:pPr>
              <w:pStyle w:val="SIBulletList2"/>
            </w:pPr>
            <w:r w:rsidRPr="00A44CD2">
              <w:t>assembly jigs</w:t>
            </w:r>
          </w:p>
          <w:p w14:paraId="7DB44E84" w14:textId="77777777" w:rsidR="00A44CD2" w:rsidRPr="00A44CD2" w:rsidRDefault="00A44CD2" w:rsidP="00A44CD2">
            <w:pPr>
              <w:pStyle w:val="SIBulletList2"/>
            </w:pPr>
            <w:r w:rsidRPr="00A44CD2">
              <w:t>staple guns</w:t>
            </w:r>
          </w:p>
          <w:p w14:paraId="0935195D" w14:textId="77777777" w:rsidR="00A44CD2" w:rsidRPr="00A44CD2" w:rsidRDefault="00A44CD2" w:rsidP="00A44CD2">
            <w:pPr>
              <w:pStyle w:val="SIBulletList2"/>
            </w:pPr>
            <w:r w:rsidRPr="00A44CD2">
              <w:t>nail guns</w:t>
            </w:r>
          </w:p>
          <w:p w14:paraId="551ABE8E" w14:textId="06403E63" w:rsidR="00A44CD2" w:rsidRPr="00A44CD2" w:rsidRDefault="00A44CD2" w:rsidP="00A44CD2">
            <w:pPr>
              <w:pStyle w:val="SIBulletList2"/>
            </w:pPr>
            <w:r w:rsidRPr="00A44CD2">
              <w:lastRenderedPageBreak/>
              <w:t>compressed air s</w:t>
            </w:r>
            <w:r w:rsidR="00787FFA">
              <w:t>afety and operation</w:t>
            </w:r>
          </w:p>
          <w:p w14:paraId="7E0D2925" w14:textId="77777777" w:rsidR="00A44CD2" w:rsidRPr="00A44CD2" w:rsidRDefault="00A44CD2" w:rsidP="00A44CD2">
            <w:pPr>
              <w:pStyle w:val="SIBulletList2"/>
            </w:pPr>
            <w:r w:rsidRPr="00A44CD2">
              <w:t>marking equipment</w:t>
            </w:r>
          </w:p>
          <w:p w14:paraId="59F06F4B" w14:textId="77777777" w:rsidR="00A44CD2" w:rsidRPr="00A44CD2" w:rsidRDefault="00A44CD2" w:rsidP="00A44CD2">
            <w:pPr>
              <w:pStyle w:val="SIBulletList2"/>
            </w:pPr>
            <w:r w:rsidRPr="00A44CD2">
              <w:t>strapping equipment</w:t>
            </w:r>
          </w:p>
          <w:p w14:paraId="36C81D11" w14:textId="77777777" w:rsidR="00A44CD2" w:rsidRPr="00A44CD2" w:rsidRDefault="00A44CD2" w:rsidP="00A44CD2">
            <w:pPr>
              <w:pStyle w:val="SIBulletList2"/>
            </w:pPr>
            <w:r w:rsidRPr="00A44CD2">
              <w:t>nail gun nails</w:t>
            </w:r>
          </w:p>
          <w:p w14:paraId="40951706" w14:textId="360FD40B" w:rsidR="00D3333F" w:rsidRPr="000754EC" w:rsidRDefault="00A44CD2" w:rsidP="00A44CD2">
            <w:pPr>
              <w:pStyle w:val="SIBulletList2"/>
            </w:pPr>
            <w:r w:rsidRPr="00A44CD2">
              <w:t>staples.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7E4B85AE" w14:textId="43CD47BD" w:rsidR="006F4673" w:rsidRPr="006F4673" w:rsidRDefault="006F4673" w:rsidP="006F4673">
            <w:pPr>
              <w:pStyle w:val="SIText"/>
            </w:pPr>
            <w:r w:rsidRPr="008D6A9F">
              <w:t>Assessment of the skills in this unit of competency must take place under the following conditions:</w:t>
            </w:r>
          </w:p>
          <w:p w14:paraId="32545B6C" w14:textId="77777777" w:rsidR="006F4673" w:rsidRPr="006F4673" w:rsidRDefault="006F4673" w:rsidP="006F4673">
            <w:pPr>
              <w:pStyle w:val="SIBulletList1"/>
            </w:pPr>
            <w:r w:rsidRPr="00772464">
              <w:t>physical conditions</w:t>
            </w:r>
            <w:r w:rsidRPr="006F4673" w:rsidDel="001570FC">
              <w:t xml:space="preserve"> </w:t>
            </w:r>
          </w:p>
          <w:p w14:paraId="694417C6" w14:textId="77777777" w:rsidR="006F4673" w:rsidRPr="006F4673" w:rsidRDefault="006F4673" w:rsidP="008813D6">
            <w:pPr>
              <w:pStyle w:val="SIBulletList2"/>
            </w:pPr>
            <w:r w:rsidRPr="006F4673">
              <w:t xml:space="preserve">skills must be demonstrated in a workplace location or an environment that accurately represents workplace conditions </w:t>
            </w:r>
          </w:p>
          <w:p w14:paraId="7450E317" w14:textId="77777777" w:rsidR="006F4673" w:rsidRPr="006F4673" w:rsidRDefault="006F4673" w:rsidP="006F4673">
            <w:pPr>
              <w:pStyle w:val="SIBulletList1"/>
            </w:pPr>
            <w:r w:rsidRPr="00772464">
              <w:t>resources, equipment and materials:</w:t>
            </w:r>
          </w:p>
          <w:p w14:paraId="50DCA027" w14:textId="77777777" w:rsidR="006F4673" w:rsidRPr="006F4673" w:rsidRDefault="006F4673" w:rsidP="008813D6">
            <w:pPr>
              <w:pStyle w:val="SIBulletList2"/>
            </w:pPr>
            <w:r w:rsidRPr="006F4673">
              <w:t>tools and equipment used to assemble timber products</w:t>
            </w:r>
          </w:p>
          <w:p w14:paraId="3AF8E7D0" w14:textId="77777777" w:rsidR="006F4673" w:rsidRPr="006F4673" w:rsidRDefault="006F4673" w:rsidP="008813D6">
            <w:pPr>
              <w:pStyle w:val="SIBulletList2"/>
            </w:pPr>
            <w:r w:rsidRPr="006F4673">
              <w:t>assembly hardware</w:t>
            </w:r>
          </w:p>
          <w:p w14:paraId="79E1E2C3" w14:textId="77777777" w:rsidR="006F4673" w:rsidRPr="006F4673" w:rsidRDefault="006F4673" w:rsidP="008813D6">
            <w:pPr>
              <w:pStyle w:val="SIBulletList2"/>
            </w:pPr>
            <w:r w:rsidRPr="006F4673">
              <w:t>PPE suitable for assembling timber products</w:t>
            </w:r>
          </w:p>
          <w:p w14:paraId="69C548A0" w14:textId="77777777" w:rsidR="006F4673" w:rsidRPr="006F4673" w:rsidRDefault="006F4673" w:rsidP="008813D6">
            <w:pPr>
              <w:pStyle w:val="SIBulletList2"/>
            </w:pPr>
            <w:r w:rsidRPr="006F4673">
              <w:t>pre-cut sections of timber</w:t>
            </w:r>
          </w:p>
          <w:p w14:paraId="03E121B1" w14:textId="77777777" w:rsidR="006F4673" w:rsidRPr="006F4673" w:rsidRDefault="006F4673" w:rsidP="006F4673">
            <w:pPr>
              <w:pStyle w:val="SIBulletList1"/>
            </w:pPr>
            <w:r w:rsidRPr="007D15ED">
              <w:t>specifications</w:t>
            </w:r>
          </w:p>
          <w:p w14:paraId="74845537" w14:textId="0C88B62E" w:rsidR="000D5944" w:rsidRDefault="006F4673" w:rsidP="008813D6">
            <w:pPr>
              <w:pStyle w:val="SIBulletList2"/>
            </w:pPr>
            <w:r>
              <w:t>work order or instruction</w:t>
            </w:r>
            <w:r w:rsidR="000D5944">
              <w:t xml:space="preserve">, </w:t>
            </w:r>
            <w:r w:rsidRPr="00DF5D3F">
              <w:t>policies and procedures</w:t>
            </w:r>
            <w:r w:rsidR="000D5944">
              <w:t>,</w:t>
            </w:r>
            <w:r w:rsidRPr="00DF5D3F">
              <w:t xml:space="preserve"> </w:t>
            </w:r>
            <w:r w:rsidRPr="006F4673">
              <w:t xml:space="preserve">standards and codes of practice </w:t>
            </w:r>
          </w:p>
          <w:p w14:paraId="405FEC35" w14:textId="32FFD71D" w:rsidR="006F4673" w:rsidRPr="006F4673" w:rsidRDefault="000D5944" w:rsidP="008813D6">
            <w:pPr>
              <w:pStyle w:val="SIBulletList2"/>
            </w:pPr>
            <w:r>
              <w:t>workplace safety and environmental documentation</w:t>
            </w:r>
          </w:p>
          <w:p w14:paraId="6B780422" w14:textId="7FFE246C" w:rsidR="006F4673" w:rsidRPr="006F4673" w:rsidRDefault="00FA10DB" w:rsidP="008813D6">
            <w:pPr>
              <w:pStyle w:val="SIBulletList2"/>
              <w:tabs>
                <w:tab w:val="left" w:pos="315"/>
              </w:tabs>
            </w:pPr>
            <w:r>
              <w:t>manufacturers</w:t>
            </w:r>
            <w:r w:rsidR="00B37E0F">
              <w:t>'</w:t>
            </w:r>
            <w:r>
              <w:t xml:space="preserve"> specifications</w:t>
            </w:r>
            <w:r w:rsidR="006F4673" w:rsidRPr="006F4673">
              <w:t>.</w:t>
            </w:r>
          </w:p>
          <w:p w14:paraId="7643727A" w14:textId="77777777" w:rsidR="006F4673" w:rsidRDefault="006F4673" w:rsidP="006F4673"/>
          <w:p w14:paraId="539215B3" w14:textId="23617BDC" w:rsidR="006F4673" w:rsidRPr="00255C67" w:rsidRDefault="006F4673" w:rsidP="008813D6">
            <w:pPr>
              <w:pStyle w:val="SIText"/>
            </w:pPr>
            <w:r w:rsidRPr="00EF4407">
              <w:t>Assessors of this unit must satisfy the requirements for assessors in applicable vocational education and training legislation, frameworks and/or standards</w:t>
            </w:r>
            <w:r w:rsidRPr="006F4673">
              <w:t>.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A099130" w14:textId="53C8386C" w:rsidR="00F1480E" w:rsidRPr="000754EC" w:rsidRDefault="00285649" w:rsidP="000754EC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06BD36" w14:textId="77777777" w:rsidR="004F63BE" w:rsidRDefault="004F63BE" w:rsidP="00BF3F0A">
      <w:r>
        <w:separator/>
      </w:r>
    </w:p>
    <w:p w14:paraId="03958016" w14:textId="77777777" w:rsidR="004F63BE" w:rsidRDefault="004F63BE"/>
  </w:endnote>
  <w:endnote w:type="continuationSeparator" w:id="0">
    <w:p w14:paraId="7ECC9A38" w14:textId="77777777" w:rsidR="004F63BE" w:rsidRDefault="004F63BE" w:rsidP="00BF3F0A">
      <w:r>
        <w:continuationSeparator/>
      </w:r>
    </w:p>
    <w:p w14:paraId="0A456084" w14:textId="77777777" w:rsidR="004F63BE" w:rsidRDefault="004F63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D468D">
          <w:rPr>
            <w:noProof/>
          </w:rPr>
          <w:t>4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060A2" w14:textId="77777777" w:rsidR="004F63BE" w:rsidRDefault="004F63BE" w:rsidP="00BF3F0A">
      <w:r>
        <w:separator/>
      </w:r>
    </w:p>
    <w:p w14:paraId="35A80BA2" w14:textId="77777777" w:rsidR="004F63BE" w:rsidRDefault="004F63BE"/>
  </w:footnote>
  <w:footnote w:type="continuationSeparator" w:id="0">
    <w:p w14:paraId="5C7728E2" w14:textId="77777777" w:rsidR="004F63BE" w:rsidRDefault="004F63BE" w:rsidP="00BF3F0A">
      <w:r>
        <w:continuationSeparator/>
      </w:r>
    </w:p>
    <w:p w14:paraId="626844A9" w14:textId="77777777" w:rsidR="004F63BE" w:rsidRDefault="004F63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90A6E" w14:textId="3B206235" w:rsidR="009C2650" w:rsidRPr="00A44CD2" w:rsidRDefault="00A44CD2" w:rsidP="00A44CD2">
    <w:r w:rsidRPr="00A44CD2">
      <w:t>FWPCOT2</w:t>
    </w:r>
    <w:r w:rsidR="00C417F1">
      <w:t>258</w:t>
    </w:r>
    <w:r w:rsidRPr="00A44CD2">
      <w:t xml:space="preserve"> Assemble products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0NzQxNjM1NjUwszBW0lEKTi0uzszPAykwrAUAX9zOiCwAAAA="/>
  </w:docVars>
  <w:rsids>
    <w:rsidRoot w:val="00AB5133"/>
    <w:rsid w:val="000014B9"/>
    <w:rsid w:val="000049FF"/>
    <w:rsid w:val="00005A15"/>
    <w:rsid w:val="0001108F"/>
    <w:rsid w:val="000115E2"/>
    <w:rsid w:val="000126D0"/>
    <w:rsid w:val="0001296A"/>
    <w:rsid w:val="00016803"/>
    <w:rsid w:val="00023992"/>
    <w:rsid w:val="000259E1"/>
    <w:rsid w:val="000275AE"/>
    <w:rsid w:val="00041E59"/>
    <w:rsid w:val="00064BFE"/>
    <w:rsid w:val="00070B3E"/>
    <w:rsid w:val="00071F95"/>
    <w:rsid w:val="00072412"/>
    <w:rsid w:val="000737BB"/>
    <w:rsid w:val="00074E47"/>
    <w:rsid w:val="000754EC"/>
    <w:rsid w:val="0009093B"/>
    <w:rsid w:val="00093449"/>
    <w:rsid w:val="0009445D"/>
    <w:rsid w:val="00097D2B"/>
    <w:rsid w:val="000A5441"/>
    <w:rsid w:val="000B5724"/>
    <w:rsid w:val="000C149A"/>
    <w:rsid w:val="000C224E"/>
    <w:rsid w:val="000D0856"/>
    <w:rsid w:val="000D5944"/>
    <w:rsid w:val="000E25E6"/>
    <w:rsid w:val="000E2C86"/>
    <w:rsid w:val="000F29F2"/>
    <w:rsid w:val="000F6F62"/>
    <w:rsid w:val="00101659"/>
    <w:rsid w:val="00103E31"/>
    <w:rsid w:val="00105AEA"/>
    <w:rsid w:val="001078BF"/>
    <w:rsid w:val="001223D7"/>
    <w:rsid w:val="00126F8B"/>
    <w:rsid w:val="00133957"/>
    <w:rsid w:val="0013662C"/>
    <w:rsid w:val="001372F6"/>
    <w:rsid w:val="00144385"/>
    <w:rsid w:val="00146EEC"/>
    <w:rsid w:val="00151D55"/>
    <w:rsid w:val="00151D93"/>
    <w:rsid w:val="00156EF3"/>
    <w:rsid w:val="00171F3B"/>
    <w:rsid w:val="001766A1"/>
    <w:rsid w:val="00176E4F"/>
    <w:rsid w:val="00181EF3"/>
    <w:rsid w:val="0018546B"/>
    <w:rsid w:val="0018703B"/>
    <w:rsid w:val="00195F2D"/>
    <w:rsid w:val="001A46FE"/>
    <w:rsid w:val="001A6A3E"/>
    <w:rsid w:val="001A7B6D"/>
    <w:rsid w:val="001B34D5"/>
    <w:rsid w:val="001B513A"/>
    <w:rsid w:val="001C0A75"/>
    <w:rsid w:val="001C1306"/>
    <w:rsid w:val="001D2FCC"/>
    <w:rsid w:val="001D30EB"/>
    <w:rsid w:val="001D5C1B"/>
    <w:rsid w:val="001D7F5B"/>
    <w:rsid w:val="001E0849"/>
    <w:rsid w:val="001E16BC"/>
    <w:rsid w:val="001E16DF"/>
    <w:rsid w:val="001F2BA5"/>
    <w:rsid w:val="001F308D"/>
    <w:rsid w:val="001F772A"/>
    <w:rsid w:val="00201A7C"/>
    <w:rsid w:val="0021210E"/>
    <w:rsid w:val="0021414D"/>
    <w:rsid w:val="00223124"/>
    <w:rsid w:val="002261D8"/>
    <w:rsid w:val="00233143"/>
    <w:rsid w:val="00234444"/>
    <w:rsid w:val="0024030F"/>
    <w:rsid w:val="00242293"/>
    <w:rsid w:val="00244EA7"/>
    <w:rsid w:val="00247727"/>
    <w:rsid w:val="00255C67"/>
    <w:rsid w:val="00262FC3"/>
    <w:rsid w:val="0026394F"/>
    <w:rsid w:val="00264091"/>
    <w:rsid w:val="00265D9D"/>
    <w:rsid w:val="00267AF6"/>
    <w:rsid w:val="002722FC"/>
    <w:rsid w:val="00276DB8"/>
    <w:rsid w:val="002819BC"/>
    <w:rsid w:val="00282664"/>
    <w:rsid w:val="00285649"/>
    <w:rsid w:val="00285FB8"/>
    <w:rsid w:val="0029105D"/>
    <w:rsid w:val="002970C3"/>
    <w:rsid w:val="002A4CD3"/>
    <w:rsid w:val="002A63AA"/>
    <w:rsid w:val="002A6CC4"/>
    <w:rsid w:val="002B381B"/>
    <w:rsid w:val="002C55E9"/>
    <w:rsid w:val="002D0C8B"/>
    <w:rsid w:val="002D330A"/>
    <w:rsid w:val="002E170C"/>
    <w:rsid w:val="002E193E"/>
    <w:rsid w:val="002E3362"/>
    <w:rsid w:val="002F7B20"/>
    <w:rsid w:val="00305EFF"/>
    <w:rsid w:val="00310A6A"/>
    <w:rsid w:val="003144E6"/>
    <w:rsid w:val="0033702F"/>
    <w:rsid w:val="00337E82"/>
    <w:rsid w:val="003404AD"/>
    <w:rsid w:val="00346FDC"/>
    <w:rsid w:val="003504E4"/>
    <w:rsid w:val="00350BB1"/>
    <w:rsid w:val="00352C83"/>
    <w:rsid w:val="00365CD6"/>
    <w:rsid w:val="00366805"/>
    <w:rsid w:val="0037067D"/>
    <w:rsid w:val="00373436"/>
    <w:rsid w:val="00381BE8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16DA"/>
    <w:rsid w:val="003D2E73"/>
    <w:rsid w:val="003E72B6"/>
    <w:rsid w:val="003E7BBE"/>
    <w:rsid w:val="003F3988"/>
    <w:rsid w:val="004127E3"/>
    <w:rsid w:val="004132F8"/>
    <w:rsid w:val="0043212E"/>
    <w:rsid w:val="00434366"/>
    <w:rsid w:val="00434ECE"/>
    <w:rsid w:val="00444423"/>
    <w:rsid w:val="00450C50"/>
    <w:rsid w:val="00452F3E"/>
    <w:rsid w:val="004640AE"/>
    <w:rsid w:val="004679E3"/>
    <w:rsid w:val="00475172"/>
    <w:rsid w:val="004758B0"/>
    <w:rsid w:val="004832D2"/>
    <w:rsid w:val="00485559"/>
    <w:rsid w:val="00487AF6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63BE"/>
    <w:rsid w:val="004F78DA"/>
    <w:rsid w:val="00500D15"/>
    <w:rsid w:val="00502F9B"/>
    <w:rsid w:val="005145AB"/>
    <w:rsid w:val="00520E9A"/>
    <w:rsid w:val="005240E7"/>
    <w:rsid w:val="005248C1"/>
    <w:rsid w:val="00526134"/>
    <w:rsid w:val="005405B2"/>
    <w:rsid w:val="005427C8"/>
    <w:rsid w:val="0054454D"/>
    <w:rsid w:val="005446D1"/>
    <w:rsid w:val="00552AD2"/>
    <w:rsid w:val="00553F71"/>
    <w:rsid w:val="00556C4C"/>
    <w:rsid w:val="00557369"/>
    <w:rsid w:val="00564ADD"/>
    <w:rsid w:val="005708EB"/>
    <w:rsid w:val="00572CB2"/>
    <w:rsid w:val="00575BC6"/>
    <w:rsid w:val="005772F1"/>
    <w:rsid w:val="00583902"/>
    <w:rsid w:val="005A1D70"/>
    <w:rsid w:val="005A3AA5"/>
    <w:rsid w:val="005A6AF3"/>
    <w:rsid w:val="005A6C9C"/>
    <w:rsid w:val="005A74DC"/>
    <w:rsid w:val="005B3738"/>
    <w:rsid w:val="005B5146"/>
    <w:rsid w:val="005D1AFD"/>
    <w:rsid w:val="005E51E6"/>
    <w:rsid w:val="005F027A"/>
    <w:rsid w:val="005F066D"/>
    <w:rsid w:val="005F33CC"/>
    <w:rsid w:val="005F771F"/>
    <w:rsid w:val="00602698"/>
    <w:rsid w:val="0060302A"/>
    <w:rsid w:val="006121D4"/>
    <w:rsid w:val="00613B49"/>
    <w:rsid w:val="00615134"/>
    <w:rsid w:val="00616845"/>
    <w:rsid w:val="00620E8E"/>
    <w:rsid w:val="00623564"/>
    <w:rsid w:val="00633CFE"/>
    <w:rsid w:val="00634FCA"/>
    <w:rsid w:val="006429BF"/>
    <w:rsid w:val="00643D1B"/>
    <w:rsid w:val="006452B8"/>
    <w:rsid w:val="006464A5"/>
    <w:rsid w:val="00652E62"/>
    <w:rsid w:val="00660C7A"/>
    <w:rsid w:val="006709ED"/>
    <w:rsid w:val="00686A49"/>
    <w:rsid w:val="00687B62"/>
    <w:rsid w:val="00690C44"/>
    <w:rsid w:val="006966B9"/>
    <w:rsid w:val="006969D9"/>
    <w:rsid w:val="006A2B68"/>
    <w:rsid w:val="006B5001"/>
    <w:rsid w:val="006C2F32"/>
    <w:rsid w:val="006D38C3"/>
    <w:rsid w:val="006D4448"/>
    <w:rsid w:val="006D655B"/>
    <w:rsid w:val="006D6DFD"/>
    <w:rsid w:val="006E0138"/>
    <w:rsid w:val="006E2C4D"/>
    <w:rsid w:val="006E42FE"/>
    <w:rsid w:val="006F0D02"/>
    <w:rsid w:val="006F10FE"/>
    <w:rsid w:val="006F3622"/>
    <w:rsid w:val="006F4673"/>
    <w:rsid w:val="00703CD7"/>
    <w:rsid w:val="00705EEC"/>
    <w:rsid w:val="00707741"/>
    <w:rsid w:val="007134FE"/>
    <w:rsid w:val="00715794"/>
    <w:rsid w:val="0071608D"/>
    <w:rsid w:val="00717385"/>
    <w:rsid w:val="00722769"/>
    <w:rsid w:val="00727901"/>
    <w:rsid w:val="0073075B"/>
    <w:rsid w:val="0073404B"/>
    <w:rsid w:val="007341FF"/>
    <w:rsid w:val="007404E9"/>
    <w:rsid w:val="00743968"/>
    <w:rsid w:val="007444CF"/>
    <w:rsid w:val="00752C75"/>
    <w:rsid w:val="00757005"/>
    <w:rsid w:val="00761DBE"/>
    <w:rsid w:val="00762A00"/>
    <w:rsid w:val="0076523B"/>
    <w:rsid w:val="007716FD"/>
    <w:rsid w:val="00771B60"/>
    <w:rsid w:val="00781D77"/>
    <w:rsid w:val="00783549"/>
    <w:rsid w:val="007860B7"/>
    <w:rsid w:val="00786DC8"/>
    <w:rsid w:val="00787FFA"/>
    <w:rsid w:val="007A300D"/>
    <w:rsid w:val="007B1ABA"/>
    <w:rsid w:val="007B764D"/>
    <w:rsid w:val="007C1B87"/>
    <w:rsid w:val="007D5A78"/>
    <w:rsid w:val="007E3BD1"/>
    <w:rsid w:val="007F1563"/>
    <w:rsid w:val="007F1EB2"/>
    <w:rsid w:val="007F44DB"/>
    <w:rsid w:val="007F5A8B"/>
    <w:rsid w:val="00817D51"/>
    <w:rsid w:val="00817F93"/>
    <w:rsid w:val="00823530"/>
    <w:rsid w:val="00823FF4"/>
    <w:rsid w:val="00830267"/>
    <w:rsid w:val="008306E7"/>
    <w:rsid w:val="00830A62"/>
    <w:rsid w:val="008322BE"/>
    <w:rsid w:val="00834BC8"/>
    <w:rsid w:val="00837FD6"/>
    <w:rsid w:val="00841582"/>
    <w:rsid w:val="0084596A"/>
    <w:rsid w:val="00847B60"/>
    <w:rsid w:val="00850243"/>
    <w:rsid w:val="00851BE5"/>
    <w:rsid w:val="008545EB"/>
    <w:rsid w:val="00865011"/>
    <w:rsid w:val="008813D6"/>
    <w:rsid w:val="00886790"/>
    <w:rsid w:val="008908DE"/>
    <w:rsid w:val="008A12ED"/>
    <w:rsid w:val="008A1E95"/>
    <w:rsid w:val="008A39D3"/>
    <w:rsid w:val="008A479A"/>
    <w:rsid w:val="008A70E8"/>
    <w:rsid w:val="008B2C77"/>
    <w:rsid w:val="008B4AD2"/>
    <w:rsid w:val="008B7138"/>
    <w:rsid w:val="008D468D"/>
    <w:rsid w:val="008D7A7B"/>
    <w:rsid w:val="008D7BAC"/>
    <w:rsid w:val="008E260C"/>
    <w:rsid w:val="008E39BE"/>
    <w:rsid w:val="008E62EC"/>
    <w:rsid w:val="008F2392"/>
    <w:rsid w:val="008F32F6"/>
    <w:rsid w:val="008F4BE7"/>
    <w:rsid w:val="0091548A"/>
    <w:rsid w:val="00916CD7"/>
    <w:rsid w:val="00920927"/>
    <w:rsid w:val="00921B38"/>
    <w:rsid w:val="0092220E"/>
    <w:rsid w:val="00923720"/>
    <w:rsid w:val="0092550D"/>
    <w:rsid w:val="009278C9"/>
    <w:rsid w:val="00927FA3"/>
    <w:rsid w:val="00932CD7"/>
    <w:rsid w:val="00944C09"/>
    <w:rsid w:val="009527CB"/>
    <w:rsid w:val="00953835"/>
    <w:rsid w:val="00960F6C"/>
    <w:rsid w:val="00961AC6"/>
    <w:rsid w:val="00966E90"/>
    <w:rsid w:val="00970747"/>
    <w:rsid w:val="00976CC8"/>
    <w:rsid w:val="0099334D"/>
    <w:rsid w:val="00997BFC"/>
    <w:rsid w:val="009A2047"/>
    <w:rsid w:val="009A5900"/>
    <w:rsid w:val="009A6E6C"/>
    <w:rsid w:val="009A6F3F"/>
    <w:rsid w:val="009B331A"/>
    <w:rsid w:val="009C2650"/>
    <w:rsid w:val="009C2CE6"/>
    <w:rsid w:val="009D15E2"/>
    <w:rsid w:val="009D15FE"/>
    <w:rsid w:val="009D5D2C"/>
    <w:rsid w:val="009E1EAA"/>
    <w:rsid w:val="009F0DCC"/>
    <w:rsid w:val="009F11CA"/>
    <w:rsid w:val="009F1C44"/>
    <w:rsid w:val="009F44A7"/>
    <w:rsid w:val="00A01222"/>
    <w:rsid w:val="00A0695B"/>
    <w:rsid w:val="00A13052"/>
    <w:rsid w:val="00A17CCF"/>
    <w:rsid w:val="00A216A8"/>
    <w:rsid w:val="00A223A6"/>
    <w:rsid w:val="00A3639E"/>
    <w:rsid w:val="00A44CD2"/>
    <w:rsid w:val="00A5092E"/>
    <w:rsid w:val="00A54CCE"/>
    <w:rsid w:val="00A554D6"/>
    <w:rsid w:val="00A56E14"/>
    <w:rsid w:val="00A5719B"/>
    <w:rsid w:val="00A6476B"/>
    <w:rsid w:val="00A7188C"/>
    <w:rsid w:val="00A76C6C"/>
    <w:rsid w:val="00A87356"/>
    <w:rsid w:val="00A92DD1"/>
    <w:rsid w:val="00AA5338"/>
    <w:rsid w:val="00AB1B8E"/>
    <w:rsid w:val="00AB28B7"/>
    <w:rsid w:val="00AB5133"/>
    <w:rsid w:val="00AC0696"/>
    <w:rsid w:val="00AC4C98"/>
    <w:rsid w:val="00AC5F6B"/>
    <w:rsid w:val="00AD3896"/>
    <w:rsid w:val="00AD4F54"/>
    <w:rsid w:val="00AD5B47"/>
    <w:rsid w:val="00AE1ED9"/>
    <w:rsid w:val="00AE32CB"/>
    <w:rsid w:val="00AE6EB7"/>
    <w:rsid w:val="00AF3957"/>
    <w:rsid w:val="00B0712C"/>
    <w:rsid w:val="00B12013"/>
    <w:rsid w:val="00B22C67"/>
    <w:rsid w:val="00B25265"/>
    <w:rsid w:val="00B26EFA"/>
    <w:rsid w:val="00B3508F"/>
    <w:rsid w:val="00B37922"/>
    <w:rsid w:val="00B37E0F"/>
    <w:rsid w:val="00B40987"/>
    <w:rsid w:val="00B443EE"/>
    <w:rsid w:val="00B54507"/>
    <w:rsid w:val="00B560C8"/>
    <w:rsid w:val="00B61150"/>
    <w:rsid w:val="00B65BC7"/>
    <w:rsid w:val="00B746B9"/>
    <w:rsid w:val="00B82231"/>
    <w:rsid w:val="00B826A4"/>
    <w:rsid w:val="00B848D4"/>
    <w:rsid w:val="00B865B7"/>
    <w:rsid w:val="00B95841"/>
    <w:rsid w:val="00B96FF1"/>
    <w:rsid w:val="00BA13AC"/>
    <w:rsid w:val="00BA1CB1"/>
    <w:rsid w:val="00BA30C3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2573"/>
    <w:rsid w:val="00C143C3"/>
    <w:rsid w:val="00C15768"/>
    <w:rsid w:val="00C1739B"/>
    <w:rsid w:val="00C219A1"/>
    <w:rsid w:val="00C21ADE"/>
    <w:rsid w:val="00C26067"/>
    <w:rsid w:val="00C30A29"/>
    <w:rsid w:val="00C317DC"/>
    <w:rsid w:val="00C417F1"/>
    <w:rsid w:val="00C41F6B"/>
    <w:rsid w:val="00C43DFA"/>
    <w:rsid w:val="00C578E9"/>
    <w:rsid w:val="00C70626"/>
    <w:rsid w:val="00C7108D"/>
    <w:rsid w:val="00C72860"/>
    <w:rsid w:val="00C73582"/>
    <w:rsid w:val="00C73B90"/>
    <w:rsid w:val="00C742EC"/>
    <w:rsid w:val="00C834FC"/>
    <w:rsid w:val="00C85D22"/>
    <w:rsid w:val="00C96AF3"/>
    <w:rsid w:val="00C97CCC"/>
    <w:rsid w:val="00CA0274"/>
    <w:rsid w:val="00CB746F"/>
    <w:rsid w:val="00CC0ACB"/>
    <w:rsid w:val="00CC451E"/>
    <w:rsid w:val="00CD3E10"/>
    <w:rsid w:val="00CD4E9D"/>
    <w:rsid w:val="00CD4F4D"/>
    <w:rsid w:val="00CE7D19"/>
    <w:rsid w:val="00CF0CF5"/>
    <w:rsid w:val="00CF2B3E"/>
    <w:rsid w:val="00D0201F"/>
    <w:rsid w:val="00D03685"/>
    <w:rsid w:val="00D07D4E"/>
    <w:rsid w:val="00D11287"/>
    <w:rsid w:val="00D115AA"/>
    <w:rsid w:val="00D12BB3"/>
    <w:rsid w:val="00D145BE"/>
    <w:rsid w:val="00D2035A"/>
    <w:rsid w:val="00D20C57"/>
    <w:rsid w:val="00D25D16"/>
    <w:rsid w:val="00D32124"/>
    <w:rsid w:val="00D3333F"/>
    <w:rsid w:val="00D54C76"/>
    <w:rsid w:val="00D71E43"/>
    <w:rsid w:val="00D727F3"/>
    <w:rsid w:val="00D73695"/>
    <w:rsid w:val="00D800D0"/>
    <w:rsid w:val="00D810DE"/>
    <w:rsid w:val="00D87D32"/>
    <w:rsid w:val="00D91188"/>
    <w:rsid w:val="00D92C83"/>
    <w:rsid w:val="00D96F32"/>
    <w:rsid w:val="00DA0A81"/>
    <w:rsid w:val="00DA3C10"/>
    <w:rsid w:val="00DA53B5"/>
    <w:rsid w:val="00DA662B"/>
    <w:rsid w:val="00DB477D"/>
    <w:rsid w:val="00DC1D69"/>
    <w:rsid w:val="00DC5A3A"/>
    <w:rsid w:val="00DC7404"/>
    <w:rsid w:val="00DD0726"/>
    <w:rsid w:val="00DF66CE"/>
    <w:rsid w:val="00E13E42"/>
    <w:rsid w:val="00E16200"/>
    <w:rsid w:val="00E22DE5"/>
    <w:rsid w:val="00E238E6"/>
    <w:rsid w:val="00E27702"/>
    <w:rsid w:val="00E35064"/>
    <w:rsid w:val="00E3681D"/>
    <w:rsid w:val="00E40225"/>
    <w:rsid w:val="00E501F0"/>
    <w:rsid w:val="00E6166D"/>
    <w:rsid w:val="00E64670"/>
    <w:rsid w:val="00E84FDC"/>
    <w:rsid w:val="00E85B0C"/>
    <w:rsid w:val="00E91BFF"/>
    <w:rsid w:val="00E92933"/>
    <w:rsid w:val="00E94FAD"/>
    <w:rsid w:val="00EA408F"/>
    <w:rsid w:val="00EB0AA4"/>
    <w:rsid w:val="00EB5C88"/>
    <w:rsid w:val="00EC0469"/>
    <w:rsid w:val="00EC1089"/>
    <w:rsid w:val="00EF01F8"/>
    <w:rsid w:val="00EF40EF"/>
    <w:rsid w:val="00EF47FE"/>
    <w:rsid w:val="00F069BD"/>
    <w:rsid w:val="00F12A3F"/>
    <w:rsid w:val="00F1480E"/>
    <w:rsid w:val="00F1497D"/>
    <w:rsid w:val="00F16AAC"/>
    <w:rsid w:val="00F26453"/>
    <w:rsid w:val="00F33FF2"/>
    <w:rsid w:val="00F408D4"/>
    <w:rsid w:val="00F438FC"/>
    <w:rsid w:val="00F5616F"/>
    <w:rsid w:val="00F56451"/>
    <w:rsid w:val="00F56827"/>
    <w:rsid w:val="00F62866"/>
    <w:rsid w:val="00F65EF0"/>
    <w:rsid w:val="00F70174"/>
    <w:rsid w:val="00F71651"/>
    <w:rsid w:val="00F76191"/>
    <w:rsid w:val="00F76CC6"/>
    <w:rsid w:val="00F775FC"/>
    <w:rsid w:val="00F81C69"/>
    <w:rsid w:val="00F83D7C"/>
    <w:rsid w:val="00FA10DB"/>
    <w:rsid w:val="00FA12BB"/>
    <w:rsid w:val="00FB232E"/>
    <w:rsid w:val="00FD1230"/>
    <w:rsid w:val="00FD557D"/>
    <w:rsid w:val="00FE0282"/>
    <w:rsid w:val="00FE0D0D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F4673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31C8E8-32E8-314E-AFE6-B9EECBB4D6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C:\Users\Elvie\OneDrive - Skills Impact\TP Projects\FWP Forest and Wood Products\20-21 FWP New Harvesting Technologies\FWPCOR2204 Follow fire prevention procedures.dotx</Template>
  <TotalTime>492</TotalTime>
  <Pages>5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Maree Thorne</cp:lastModifiedBy>
  <cp:revision>66</cp:revision>
  <cp:lastPrinted>2016-05-27T05:21:00Z</cp:lastPrinted>
  <dcterms:created xsi:type="dcterms:W3CDTF">2019-07-21T23:08:00Z</dcterms:created>
  <dcterms:modified xsi:type="dcterms:W3CDTF">2020-05-01T05:04:00Z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