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27B17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5232ED" w14:paraId="524F751B" w14:textId="77777777" w:rsidTr="00146EEC">
        <w:tc>
          <w:tcPr>
            <w:tcW w:w="2689" w:type="dxa"/>
          </w:tcPr>
          <w:p w14:paraId="7B0ED384" w14:textId="2F1F08FC" w:rsidR="005232ED" w:rsidRPr="00E13E42" w:rsidRDefault="005232ED" w:rsidP="00E13E42">
            <w:r>
              <w:t xml:space="preserve">Release </w:t>
            </w:r>
            <w:r w:rsidR="00ED6F28">
              <w:t>1</w:t>
            </w:r>
          </w:p>
        </w:tc>
        <w:tc>
          <w:tcPr>
            <w:tcW w:w="6939" w:type="dxa"/>
          </w:tcPr>
          <w:p w14:paraId="02D57754" w14:textId="54A879D9" w:rsidR="005232ED" w:rsidRPr="00E13E42" w:rsidRDefault="005232ED" w:rsidP="00E13E42">
            <w:r w:rsidRPr="009D468D">
              <w:t>This version released with FWP Forest and Wood Products Training Package Version</w:t>
            </w:r>
            <w:r>
              <w:t xml:space="preserve"> 6.0</w:t>
            </w:r>
            <w:r w:rsidR="00ED6F28">
              <w:t>.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6076A3A2" w:rsidR="00F1480E" w:rsidRPr="000754EC" w:rsidRDefault="00C834FC" w:rsidP="000754EC">
            <w:pPr>
              <w:pStyle w:val="SIUNITCODE"/>
            </w:pPr>
            <w:r w:rsidRPr="00C834FC">
              <w:t>FWP</w:t>
            </w:r>
            <w:r w:rsidR="00F408D4">
              <w:t>TMM</w:t>
            </w:r>
            <w:r w:rsidR="00572CB2">
              <w:t>3</w:t>
            </w:r>
            <w:r w:rsidR="002C188F">
              <w:t>XXX</w:t>
            </w:r>
          </w:p>
        </w:tc>
        <w:tc>
          <w:tcPr>
            <w:tcW w:w="3604" w:type="pct"/>
            <w:shd w:val="clear" w:color="auto" w:fill="auto"/>
          </w:tcPr>
          <w:p w14:paraId="46F917E1" w14:textId="42706241" w:rsidR="00F1480E" w:rsidRPr="000754EC" w:rsidRDefault="002C188F" w:rsidP="000754EC">
            <w:pPr>
              <w:pStyle w:val="SIUnittitle"/>
            </w:pPr>
            <w:r>
              <w:t>Assemble</w:t>
            </w:r>
            <w:r w:rsidR="00F70174" w:rsidRPr="00F70174">
              <w:t xml:space="preserve"> timber floor trusses</w:t>
            </w:r>
          </w:p>
        </w:tc>
      </w:tr>
      <w:tr w:rsidR="00F1480E" w:rsidRPr="00963A46" w14:paraId="35F7A479" w14:textId="77777777" w:rsidTr="00CA2922"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2683C73B" w14:textId="0E9AEAD3" w:rsidR="00F70174" w:rsidRPr="00F70174" w:rsidRDefault="00F70174" w:rsidP="00F70174">
            <w:r w:rsidRPr="00F70174">
              <w:t xml:space="preserve">This unit of competency describes the </w:t>
            </w:r>
            <w:r w:rsidR="00D91989">
              <w:t>skills and knowledge</w:t>
            </w:r>
            <w:r w:rsidR="00D91989" w:rsidRPr="00F70174">
              <w:t xml:space="preserve"> </w:t>
            </w:r>
            <w:r w:rsidRPr="00F70174">
              <w:t>required to plan</w:t>
            </w:r>
            <w:r w:rsidR="008D70A2">
              <w:t xml:space="preserve">, </w:t>
            </w:r>
            <w:r w:rsidRPr="00F70174">
              <w:t xml:space="preserve">set up </w:t>
            </w:r>
            <w:r w:rsidR="008D70A2">
              <w:t>and</w:t>
            </w:r>
            <w:r w:rsidR="008D70A2" w:rsidRPr="00F70174">
              <w:t xml:space="preserve"> </w:t>
            </w:r>
            <w:r w:rsidRPr="00F70174">
              <w:t>assembl</w:t>
            </w:r>
            <w:r w:rsidR="008D70A2">
              <w:t>e</w:t>
            </w:r>
            <w:r w:rsidRPr="00F70174">
              <w:t xml:space="preserve"> timber floor trusses using a </w:t>
            </w:r>
            <w:proofErr w:type="gramStart"/>
            <w:r w:rsidRPr="00F70174">
              <w:t>purpose built</w:t>
            </w:r>
            <w:proofErr w:type="gramEnd"/>
            <w:r w:rsidRPr="00F70174">
              <w:t xml:space="preserve"> jig or computer-operated truss table</w:t>
            </w:r>
            <w:r w:rsidR="00D91989">
              <w:t>. It includes</w:t>
            </w:r>
            <w:r w:rsidRPr="00F70174">
              <w:t xml:space="preserve"> the operation </w:t>
            </w:r>
            <w:r w:rsidR="00786A83">
              <w:t xml:space="preserve">and control </w:t>
            </w:r>
            <w:r w:rsidRPr="00F70174">
              <w:t xml:space="preserve">of </w:t>
            </w:r>
            <w:r w:rsidR="001F1382">
              <w:t>a</w:t>
            </w:r>
            <w:r w:rsidR="001F1382" w:rsidRPr="00F70174">
              <w:t xml:space="preserve"> </w:t>
            </w:r>
            <w:r w:rsidRPr="00F70174">
              <w:t>truss press.</w:t>
            </w:r>
          </w:p>
          <w:p w14:paraId="25E6B18D" w14:textId="77777777" w:rsidR="00F70174" w:rsidRDefault="00F70174" w:rsidP="00F70174">
            <w:r w:rsidRPr="00F70174">
              <w:t>The unit applies to machine operators and product technicians in a timber and wood products production environment at either a truss/frame fabrication facility or timber merchant’s facility.</w:t>
            </w:r>
          </w:p>
          <w:p w14:paraId="573D1ED4" w14:textId="2E6F34D4" w:rsidR="005D028C" w:rsidRPr="00F70174" w:rsidRDefault="00095474" w:rsidP="00ED6F28">
            <w:pPr>
              <w:pStyle w:val="SIText"/>
            </w:pPr>
            <w:r w:rsidRPr="00143313">
              <w:rPr>
                <w:iCs/>
                <w:szCs w:val="20"/>
                <w:lang w:eastAsia="en-GB"/>
              </w:rPr>
              <w:t>A person working at this level would be expected to take responsibility for organising and completing tasks</w:t>
            </w:r>
            <w:r>
              <w:rPr>
                <w:iCs/>
                <w:szCs w:val="20"/>
                <w:lang w:eastAsia="en-GB"/>
              </w:rPr>
              <w:t xml:space="preserve"> assigned to them without close </w:t>
            </w:r>
            <w:r w:rsidRPr="00143313">
              <w:rPr>
                <w:iCs/>
                <w:szCs w:val="20"/>
                <w:lang w:eastAsia="en-GB"/>
              </w:rPr>
              <w:t>supervision.</w:t>
            </w:r>
          </w:p>
          <w:p w14:paraId="216189FE" w14:textId="682F5A0C" w:rsidR="00373436" w:rsidRPr="000754EC" w:rsidRDefault="00F70174" w:rsidP="00F70174">
            <w:r w:rsidRPr="00F70174">
              <w:t>No licensing, legislative, 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9A9DCBA" w14:textId="4C6C1114" w:rsidR="00F1480E" w:rsidRPr="000754EC" w:rsidRDefault="00F408D4" w:rsidP="00F408D4">
            <w:r w:rsidRPr="00F408D4">
              <w:t>Timber Manufactured Products</w:t>
            </w:r>
            <w:r w:rsidR="005232ED">
              <w:t xml:space="preserve"> (TMM)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70174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3FB35CF7" w:rsidR="00F70174" w:rsidRPr="00F70174" w:rsidRDefault="00F70174" w:rsidP="00F70174">
            <w:r w:rsidRPr="00F70174">
              <w:t>1. Prepare for assembly</w:t>
            </w:r>
          </w:p>
        </w:tc>
        <w:tc>
          <w:tcPr>
            <w:tcW w:w="3604" w:type="pct"/>
            <w:shd w:val="clear" w:color="auto" w:fill="auto"/>
          </w:tcPr>
          <w:p w14:paraId="72CDBA3D" w14:textId="0573A526" w:rsidR="00F70174" w:rsidRPr="00F70174" w:rsidRDefault="00F70174" w:rsidP="00F70174">
            <w:r w:rsidRPr="00F70174">
              <w:t>1.1 Re</w:t>
            </w:r>
            <w:r w:rsidR="00092B15">
              <w:t>ad and interpret work order</w:t>
            </w:r>
            <w:r w:rsidRPr="00F70174">
              <w:t xml:space="preserve"> and </w:t>
            </w:r>
            <w:r w:rsidR="00B965F7">
              <w:t>job design</w:t>
            </w:r>
            <w:r w:rsidR="00BD69AC">
              <w:t xml:space="preserve"> </w:t>
            </w:r>
            <w:r w:rsidR="006B20CA">
              <w:t xml:space="preserve">and </w:t>
            </w:r>
            <w:r w:rsidR="00BD69AC">
              <w:t>specification</w:t>
            </w:r>
            <w:r w:rsidR="006B20CA">
              <w:t>s</w:t>
            </w:r>
            <w:r w:rsidR="00B965F7">
              <w:t xml:space="preserve"> </w:t>
            </w:r>
            <w:r w:rsidR="00094809">
              <w:t>to recognise and ident</w:t>
            </w:r>
            <w:r w:rsidR="006B20CA">
              <w:t>ify timber floor truss details</w:t>
            </w:r>
          </w:p>
          <w:p w14:paraId="448E7856" w14:textId="1F07B803" w:rsidR="00257387" w:rsidRDefault="00F70174" w:rsidP="00F70174">
            <w:r w:rsidRPr="00F70174">
              <w:t xml:space="preserve">1.2 </w:t>
            </w:r>
            <w:r w:rsidR="00257387">
              <w:t>Read and interpret workplace safety documentation to recognise safety procedures</w:t>
            </w:r>
            <w:r w:rsidR="00A60368">
              <w:t xml:space="preserve"> and </w:t>
            </w:r>
            <w:r w:rsidR="00257387">
              <w:t xml:space="preserve">requirements </w:t>
            </w:r>
            <w:r w:rsidR="00A60368">
              <w:t>relating to timber floor truss assembly</w:t>
            </w:r>
          </w:p>
          <w:p w14:paraId="596EA9B3" w14:textId="7213BACA" w:rsidR="00F70174" w:rsidRPr="00F70174" w:rsidRDefault="00A60368" w:rsidP="00F70174">
            <w:r>
              <w:t xml:space="preserve">1.3 </w:t>
            </w:r>
            <w:r w:rsidR="003020F1">
              <w:t>Establish</w:t>
            </w:r>
            <w:r w:rsidR="00F70174" w:rsidRPr="00F70174">
              <w:t xml:space="preserve"> type and </w:t>
            </w:r>
            <w:r w:rsidR="006F7ECE">
              <w:t>determine</w:t>
            </w:r>
            <w:r w:rsidR="003020F1">
              <w:t xml:space="preserve"> </w:t>
            </w:r>
            <w:r w:rsidR="00F70174" w:rsidRPr="00F70174">
              <w:t xml:space="preserve">quantity of material </w:t>
            </w:r>
            <w:r w:rsidR="002A4613">
              <w:t>require</w:t>
            </w:r>
            <w:r w:rsidR="003908C1">
              <w:t>d</w:t>
            </w:r>
            <w:r w:rsidR="002A4613">
              <w:t xml:space="preserve"> for the project</w:t>
            </w:r>
          </w:p>
          <w:p w14:paraId="4D7D4A5E" w14:textId="79F1B929" w:rsidR="00A05B14" w:rsidRDefault="00F70174" w:rsidP="00F70174">
            <w:r w:rsidRPr="00F70174">
              <w:t>1.</w:t>
            </w:r>
            <w:r w:rsidR="00A60368">
              <w:t>4</w:t>
            </w:r>
            <w:r w:rsidR="00A60368" w:rsidRPr="00F70174">
              <w:t xml:space="preserve"> </w:t>
            </w:r>
            <w:r w:rsidR="00842F8E">
              <w:t>Determine type of nail plates and components required from specifications</w:t>
            </w:r>
          </w:p>
          <w:p w14:paraId="05711578" w14:textId="04217FFD" w:rsidR="00F70174" w:rsidRDefault="00842F8E" w:rsidP="00F70174">
            <w:r>
              <w:t>1.</w:t>
            </w:r>
            <w:r w:rsidR="00A60368">
              <w:t>5</w:t>
            </w:r>
            <w:r>
              <w:t xml:space="preserve"> </w:t>
            </w:r>
            <w:r w:rsidR="00F70174" w:rsidRPr="00F70174">
              <w:t xml:space="preserve">Select appropriate tools and equipment and check for </w:t>
            </w:r>
            <w:r>
              <w:t xml:space="preserve">serviceability </w:t>
            </w:r>
            <w:r w:rsidR="001C7092">
              <w:t>in line with</w:t>
            </w:r>
            <w:r w:rsidR="00F70174" w:rsidRPr="00F70174">
              <w:t xml:space="preserve"> manufacturer's recommendations</w:t>
            </w:r>
          </w:p>
          <w:p w14:paraId="56C20B6D" w14:textId="60985FEF" w:rsidR="009131B6" w:rsidRDefault="001C7092" w:rsidP="00A60368">
            <w:r>
              <w:t>1.</w:t>
            </w:r>
            <w:r w:rsidR="00A60368">
              <w:t>6</w:t>
            </w:r>
            <w:r>
              <w:t xml:space="preserve"> </w:t>
            </w:r>
            <w:r w:rsidR="009131B6">
              <w:rPr>
                <w:rFonts w:eastAsia="Calibri"/>
              </w:rPr>
              <w:t>Determine job priorities and sequence job tasks in consultation with others in the workplace</w:t>
            </w:r>
          </w:p>
          <w:p w14:paraId="46D92966" w14:textId="3245BE6E" w:rsidR="00F70174" w:rsidRPr="00F70174" w:rsidRDefault="009131B6" w:rsidP="00A60368">
            <w:r>
              <w:t xml:space="preserve">1.7 </w:t>
            </w:r>
            <w:r w:rsidR="001C7092">
              <w:t>Select, fit and use personal protective equipment (PPE) appropriate for the task</w:t>
            </w:r>
          </w:p>
        </w:tc>
      </w:tr>
      <w:tr w:rsidR="00F70174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27848DA9" w:rsidR="00F70174" w:rsidRPr="00F70174" w:rsidRDefault="00F70174" w:rsidP="00F70174">
            <w:r w:rsidRPr="00F70174">
              <w:t xml:space="preserve">2. Set up </w:t>
            </w:r>
            <w:r w:rsidR="00CC2F6B">
              <w:t xml:space="preserve">for </w:t>
            </w:r>
            <w:r w:rsidRPr="00F70174">
              <w:t xml:space="preserve">floor </w:t>
            </w:r>
            <w:r w:rsidR="00CC2F6B">
              <w:t xml:space="preserve">timber </w:t>
            </w:r>
            <w:r w:rsidRPr="00F70174">
              <w:t>truss</w:t>
            </w:r>
            <w:r w:rsidR="00CC2F6B">
              <w:t xml:space="preserve"> assembly</w:t>
            </w:r>
          </w:p>
        </w:tc>
        <w:tc>
          <w:tcPr>
            <w:tcW w:w="3604" w:type="pct"/>
            <w:shd w:val="clear" w:color="auto" w:fill="auto"/>
          </w:tcPr>
          <w:p w14:paraId="4888FDCF" w14:textId="05ECEAFF" w:rsidR="008F5973" w:rsidRPr="00F70174" w:rsidRDefault="00F70174" w:rsidP="00F70174">
            <w:r w:rsidRPr="00F70174">
              <w:t xml:space="preserve">2.1 </w:t>
            </w:r>
            <w:r w:rsidR="00BE36DD">
              <w:t>P</w:t>
            </w:r>
            <w:r w:rsidR="008F5973" w:rsidRPr="00F70174">
              <w:t>repare</w:t>
            </w:r>
            <w:r w:rsidR="0091078F">
              <w:t>,</w:t>
            </w:r>
            <w:r w:rsidR="008F5973" w:rsidRPr="00F70174">
              <w:t xml:space="preserve"> set-up </w:t>
            </w:r>
            <w:r w:rsidR="0007011B">
              <w:t>and adjust</w:t>
            </w:r>
            <w:r w:rsidR="0091078F">
              <w:t xml:space="preserve"> </w:t>
            </w:r>
            <w:r w:rsidR="00CC2F6B">
              <w:t xml:space="preserve">assembly </w:t>
            </w:r>
            <w:r w:rsidR="008F5973" w:rsidRPr="00F70174">
              <w:t xml:space="preserve">table or jigs </w:t>
            </w:r>
            <w:r w:rsidR="00D60E8A" w:rsidRPr="00F70174">
              <w:t xml:space="preserve">to </w:t>
            </w:r>
            <w:r w:rsidR="00D60E8A">
              <w:t>specified</w:t>
            </w:r>
            <w:r w:rsidR="00D60E8A" w:rsidRPr="00F70174">
              <w:t xml:space="preserve"> </w:t>
            </w:r>
            <w:r w:rsidR="00B96565">
              <w:t xml:space="preserve">floor truss </w:t>
            </w:r>
            <w:r w:rsidR="00D60E8A" w:rsidRPr="00F70174">
              <w:t>pattern configuration</w:t>
            </w:r>
            <w:r w:rsidR="008F5973" w:rsidRPr="00F70174">
              <w:t xml:space="preserve"> </w:t>
            </w:r>
          </w:p>
          <w:p w14:paraId="51EBE477" w14:textId="140B3E7E" w:rsidR="009B79DC" w:rsidRDefault="00F70174" w:rsidP="00F70174">
            <w:r w:rsidRPr="00F70174">
              <w:t xml:space="preserve">2.2 </w:t>
            </w:r>
            <w:r w:rsidR="00D60E8A" w:rsidRPr="00F70174">
              <w:t xml:space="preserve">Select </w:t>
            </w:r>
            <w:r w:rsidR="00D60E8A">
              <w:t xml:space="preserve">and position </w:t>
            </w:r>
            <w:r w:rsidR="00D60E8A" w:rsidRPr="00F70174">
              <w:t xml:space="preserve">pre-cut material </w:t>
            </w:r>
            <w:r w:rsidR="00E567C1" w:rsidRPr="00F70174">
              <w:t xml:space="preserve">to include </w:t>
            </w:r>
            <w:r w:rsidR="00EC0F71">
              <w:t>webs</w:t>
            </w:r>
            <w:r w:rsidR="00E567C1" w:rsidRPr="00F70174">
              <w:t>, overhang and other design requirements</w:t>
            </w:r>
            <w:r w:rsidR="00D60E8A">
              <w:t xml:space="preserve"> </w:t>
            </w:r>
          </w:p>
          <w:p w14:paraId="1BAA74D3" w14:textId="2DC49FA6" w:rsidR="00B9562C" w:rsidRDefault="00D60E8A" w:rsidP="00F70174">
            <w:r>
              <w:t xml:space="preserve">2.3 </w:t>
            </w:r>
            <w:r w:rsidR="00B9562C">
              <w:t>Discard defective or unsuitable components</w:t>
            </w:r>
          </w:p>
          <w:p w14:paraId="0B233C5F" w14:textId="6B2D731A" w:rsidR="00D60E8A" w:rsidRDefault="00B9562C" w:rsidP="00F70174">
            <w:r>
              <w:t xml:space="preserve">2.4 </w:t>
            </w:r>
            <w:r w:rsidR="00D60E8A">
              <w:t>Clamp components in jigs</w:t>
            </w:r>
            <w:r w:rsidR="00D60E8A" w:rsidRPr="00F70174">
              <w:t xml:space="preserve"> and check for fit</w:t>
            </w:r>
            <w:r w:rsidR="003E7120">
              <w:t xml:space="preserve"> and allowable tolerances</w:t>
            </w:r>
          </w:p>
          <w:p w14:paraId="1DF4B59F" w14:textId="5FFE326F" w:rsidR="00F70174" w:rsidRPr="00F70174" w:rsidRDefault="0091078F" w:rsidP="00F70174">
            <w:r>
              <w:t>2.</w:t>
            </w:r>
            <w:r w:rsidR="00B9562C">
              <w:t>5</w:t>
            </w:r>
            <w:r>
              <w:t xml:space="preserve"> </w:t>
            </w:r>
            <w:r w:rsidR="00F70174" w:rsidRPr="00F70174">
              <w:t>Select</w:t>
            </w:r>
            <w:r w:rsidR="004E0F36">
              <w:t xml:space="preserve"> and</w:t>
            </w:r>
            <w:r w:rsidR="004C0C2C">
              <w:t xml:space="preserve"> </w:t>
            </w:r>
            <w:proofErr w:type="spellStart"/>
            <w:r w:rsidR="004C0C2C">
              <w:t>positon</w:t>
            </w:r>
            <w:proofErr w:type="spellEnd"/>
            <w:r w:rsidR="00F70174" w:rsidRPr="00F70174">
              <w:t xml:space="preserve"> steel </w:t>
            </w:r>
            <w:r w:rsidR="00B656CA">
              <w:t>nail plates</w:t>
            </w:r>
            <w:r w:rsidR="00F70174" w:rsidRPr="00F70174">
              <w:t xml:space="preserve"> </w:t>
            </w:r>
            <w:r w:rsidR="00B9562C">
              <w:t>accurately over join</w:t>
            </w:r>
            <w:r w:rsidR="006E43E8">
              <w:t>t</w:t>
            </w:r>
            <w:r w:rsidR="00B9562C">
              <w:t xml:space="preserve">s </w:t>
            </w:r>
            <w:r w:rsidR="00F70174" w:rsidRPr="00F70174">
              <w:t xml:space="preserve">in line with </w:t>
            </w:r>
            <w:r w:rsidR="00B656CA">
              <w:t xml:space="preserve">job </w:t>
            </w:r>
            <w:r w:rsidR="00B9562C">
              <w:t>specifications</w:t>
            </w:r>
            <w:r w:rsidR="006B20CA">
              <w:t xml:space="preserve"> </w:t>
            </w:r>
          </w:p>
        </w:tc>
      </w:tr>
      <w:tr w:rsidR="00F70174" w:rsidRPr="00963A46" w14:paraId="435261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20945AA" w14:textId="103AF609" w:rsidR="00F70174" w:rsidRPr="00F70174" w:rsidRDefault="00F70174" w:rsidP="00F70174">
            <w:r w:rsidRPr="00F70174">
              <w:t>3. Control pressing operations</w:t>
            </w:r>
          </w:p>
        </w:tc>
        <w:tc>
          <w:tcPr>
            <w:tcW w:w="3604" w:type="pct"/>
            <w:shd w:val="clear" w:color="auto" w:fill="auto"/>
          </w:tcPr>
          <w:p w14:paraId="14307E2B" w14:textId="20FF8883" w:rsidR="006E43E8" w:rsidRDefault="00F70174" w:rsidP="00F70174">
            <w:r w:rsidRPr="00F70174">
              <w:t xml:space="preserve">3.1 </w:t>
            </w:r>
            <w:r w:rsidR="006E43E8">
              <w:t xml:space="preserve">Conduct a pre-operation check on </w:t>
            </w:r>
            <w:r w:rsidR="005F626D">
              <w:t>truss press equipment</w:t>
            </w:r>
          </w:p>
          <w:p w14:paraId="304E8B05" w14:textId="6A32B494" w:rsidR="005F626D" w:rsidRDefault="005F626D" w:rsidP="00F70174">
            <w:r>
              <w:t xml:space="preserve">3.2 </w:t>
            </w:r>
            <w:r w:rsidR="006F08C7">
              <w:t>Carry out inspection of initial truss to ensure all nail plates are fixed to meet job requirements</w:t>
            </w:r>
          </w:p>
          <w:p w14:paraId="6E108756" w14:textId="318A3310" w:rsidR="00F70174" w:rsidRPr="00F70174" w:rsidRDefault="006F08C7" w:rsidP="00F70174">
            <w:r>
              <w:t xml:space="preserve">3.3 </w:t>
            </w:r>
            <w:r w:rsidR="00F70174" w:rsidRPr="00F70174">
              <w:t xml:space="preserve">Coordinate </w:t>
            </w:r>
            <w:r w:rsidR="00D8656C">
              <w:t xml:space="preserve">and operate </w:t>
            </w:r>
            <w:r w:rsidR="00F70174" w:rsidRPr="00F70174">
              <w:t xml:space="preserve">truss-pressing operations to ensure finished product complies </w:t>
            </w:r>
            <w:r w:rsidR="00FB09F2">
              <w:t xml:space="preserve">with </w:t>
            </w:r>
            <w:r>
              <w:t>job specifications</w:t>
            </w:r>
          </w:p>
          <w:p w14:paraId="28C25C0F" w14:textId="1DD5B69F" w:rsidR="00F70174" w:rsidRPr="00F70174" w:rsidRDefault="00BD69AC" w:rsidP="00BD69AC">
            <w:r>
              <w:t xml:space="preserve">3.4 </w:t>
            </w:r>
            <w:r w:rsidRPr="00F70174">
              <w:t xml:space="preserve">Assess finished product for quality against </w:t>
            </w:r>
            <w:r>
              <w:t>job specification</w:t>
            </w:r>
            <w:r w:rsidRPr="00F70174">
              <w:t xml:space="preserve"> and label in line with work order</w:t>
            </w:r>
            <w:r w:rsidRPr="00F70174" w:rsidDel="00FB09F2">
              <w:t xml:space="preserve"> </w:t>
            </w:r>
          </w:p>
        </w:tc>
      </w:tr>
      <w:tr w:rsidR="00F70174" w:rsidRPr="00963A46" w14:paraId="1A99B89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5136723" w14:textId="503814AF" w:rsidR="00F70174" w:rsidRPr="00F70174" w:rsidRDefault="00F70174" w:rsidP="00F70174">
            <w:r w:rsidRPr="00F70174">
              <w:lastRenderedPageBreak/>
              <w:t>4. Prepare products for despatch and report</w:t>
            </w:r>
          </w:p>
        </w:tc>
        <w:tc>
          <w:tcPr>
            <w:tcW w:w="3604" w:type="pct"/>
            <w:shd w:val="clear" w:color="auto" w:fill="auto"/>
          </w:tcPr>
          <w:p w14:paraId="7466CCBF" w14:textId="612D93A1" w:rsidR="00F70174" w:rsidRPr="00F70174" w:rsidRDefault="00F70174" w:rsidP="00F70174">
            <w:r w:rsidRPr="00F70174">
              <w:t>4.</w:t>
            </w:r>
            <w:r w:rsidR="00BD69AC">
              <w:t xml:space="preserve">1 </w:t>
            </w:r>
            <w:r w:rsidRPr="00F70174">
              <w:t xml:space="preserve">Remove components from </w:t>
            </w:r>
            <w:r w:rsidR="007F27FB">
              <w:t xml:space="preserve">assembly </w:t>
            </w:r>
            <w:r w:rsidRPr="00F70174">
              <w:t xml:space="preserve">table or jigs and safely stack in designated location </w:t>
            </w:r>
            <w:r w:rsidR="00BD69AC">
              <w:t>following workplace safety</w:t>
            </w:r>
            <w:r w:rsidRPr="00F70174">
              <w:t xml:space="preserve"> requirements</w:t>
            </w:r>
          </w:p>
          <w:p w14:paraId="26C9B66C" w14:textId="2C857D80" w:rsidR="00F70174" w:rsidRPr="00F70174" w:rsidRDefault="00F70174" w:rsidP="00F70174">
            <w:r w:rsidRPr="00F70174">
              <w:t>4.</w:t>
            </w:r>
            <w:r w:rsidR="00BD69AC">
              <w:t>2</w:t>
            </w:r>
            <w:r w:rsidR="00BD69AC" w:rsidRPr="00F70174">
              <w:t xml:space="preserve"> </w:t>
            </w:r>
            <w:r w:rsidRPr="00F70174">
              <w:t xml:space="preserve">Strap, pack and label finished </w:t>
            </w:r>
            <w:r w:rsidR="00BD69AC">
              <w:t xml:space="preserve">product </w:t>
            </w:r>
            <w:r w:rsidRPr="00F70174">
              <w:t>ready for transportation</w:t>
            </w:r>
          </w:p>
          <w:p w14:paraId="23680A9A" w14:textId="182C7490" w:rsidR="00F70174" w:rsidRPr="00F70174" w:rsidRDefault="00F70174" w:rsidP="00F70174">
            <w:r w:rsidRPr="00F70174">
              <w:t>4.</w:t>
            </w:r>
            <w:r w:rsidR="00BD69AC">
              <w:t>3</w:t>
            </w:r>
            <w:r w:rsidR="00BD69AC" w:rsidRPr="00F70174">
              <w:t xml:space="preserve"> </w:t>
            </w:r>
            <w:r w:rsidRPr="00F70174">
              <w:t xml:space="preserve">Report equipment faults </w:t>
            </w:r>
            <w:r w:rsidR="00BD69AC">
              <w:t xml:space="preserve">or production problems </w:t>
            </w:r>
            <w:r w:rsidRPr="00F70174">
              <w:t>to appropriate personnel</w:t>
            </w:r>
          </w:p>
          <w:p w14:paraId="64689144" w14:textId="69238E7B" w:rsidR="00F70174" w:rsidRPr="00F70174" w:rsidRDefault="00F70174" w:rsidP="002B1361">
            <w:r w:rsidRPr="00F70174">
              <w:t>4.</w:t>
            </w:r>
            <w:r w:rsidR="002B1361">
              <w:t>4</w:t>
            </w:r>
            <w:r w:rsidR="002B1361" w:rsidRPr="00F70174">
              <w:t xml:space="preserve"> </w:t>
            </w:r>
            <w:r w:rsidRPr="00F70174">
              <w:t xml:space="preserve">Complete and maintain accurate records and reports of assembly outcomes in line with </w:t>
            </w:r>
            <w:r w:rsidR="005006A6">
              <w:t>workplace</w:t>
            </w:r>
            <w:r w:rsidR="005006A6" w:rsidRPr="00F70174">
              <w:t xml:space="preserve"> </w:t>
            </w:r>
            <w:r w:rsidRPr="00F70174">
              <w:t>procedures</w:t>
            </w:r>
          </w:p>
        </w:tc>
      </w:tr>
      <w:tr w:rsidR="00996772" w:rsidRPr="00963A46" w14:paraId="1F61A2D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74FF9A7" w14:textId="2246709F" w:rsidR="00996772" w:rsidRPr="00F70174" w:rsidRDefault="00996772" w:rsidP="00F70174">
            <w:r>
              <w:t>5. Clean up</w:t>
            </w:r>
          </w:p>
        </w:tc>
        <w:tc>
          <w:tcPr>
            <w:tcW w:w="3604" w:type="pct"/>
            <w:shd w:val="clear" w:color="auto" w:fill="auto"/>
          </w:tcPr>
          <w:p w14:paraId="5BC8D4CB" w14:textId="5DE16B24" w:rsidR="00996772" w:rsidRDefault="00996772" w:rsidP="00804102">
            <w:r>
              <w:t>5.1 Clean the work area and recycle, reuse or dispose of waste following workplace and environmental requirements</w:t>
            </w:r>
          </w:p>
          <w:p w14:paraId="42985161" w14:textId="1E81C0B7" w:rsidR="00996772" w:rsidRDefault="00996772" w:rsidP="00804102">
            <w:r>
              <w:t>5.2 Clean and maintain tools, equipment and machinery and report any faults or damage to appropriate person</w:t>
            </w:r>
          </w:p>
          <w:p w14:paraId="22292448" w14:textId="6F68645C" w:rsidR="00996772" w:rsidRPr="00F70174" w:rsidDel="00BD69AC" w:rsidRDefault="00996772" w:rsidP="00F70174">
            <w:r>
              <w:t>5.3 Return and safely store tools and equipment to their designate area</w:t>
            </w:r>
          </w:p>
        </w:tc>
      </w:tr>
    </w:tbl>
    <w:p w14:paraId="631C260C" w14:textId="77777777" w:rsidR="005F771F" w:rsidRDefault="005F771F" w:rsidP="005F771F">
      <w:pPr>
        <w:pStyle w:val="SIText"/>
      </w:pPr>
    </w:p>
    <w:p w14:paraId="49EC7459" w14:textId="77777777" w:rsidR="005F771F" w:rsidRPr="000754EC" w:rsidRDefault="005F771F" w:rsidP="000754EC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966E90" w:rsidRPr="00336FCA" w:rsidDel="00423CB2" w14:paraId="49270DB4" w14:textId="77777777" w:rsidTr="00CA2922">
        <w:tc>
          <w:tcPr>
            <w:tcW w:w="1396" w:type="pct"/>
          </w:tcPr>
          <w:p w14:paraId="676F7027" w14:textId="3A5F4FBE" w:rsidR="00966E90" w:rsidRDefault="00966E90" w:rsidP="000754EC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75CB577B" w14:textId="77777777" w:rsidR="004A4075" w:rsidRPr="00B82231" w:rsidRDefault="004A4075" w:rsidP="004A4075">
            <w:pPr>
              <w:pStyle w:val="SIBulletList1"/>
            </w:pPr>
            <w:r>
              <w:t>Produce</w:t>
            </w:r>
            <w:r w:rsidRPr="00B82231">
              <w:t xml:space="preserve"> labels </w:t>
            </w:r>
            <w:r>
              <w:t>using clear and legible writing</w:t>
            </w:r>
          </w:p>
          <w:p w14:paraId="392E8813" w14:textId="10B59E2B" w:rsidR="00966E90" w:rsidRPr="00E22DE5" w:rsidRDefault="004A4075" w:rsidP="006F69E2">
            <w:pPr>
              <w:pStyle w:val="SIBulletList1"/>
            </w:pPr>
            <w:r>
              <w:t>C</w:t>
            </w:r>
            <w:r w:rsidRPr="00B82231">
              <w:t>omplete records</w:t>
            </w:r>
            <w:r>
              <w:t>, reports or forms</w:t>
            </w:r>
            <w:r w:rsidRPr="00B82231">
              <w:t xml:space="preserve"> </w:t>
            </w:r>
            <w:r>
              <w:t xml:space="preserve">to convey information using </w:t>
            </w:r>
            <w:r w:rsidR="00EC6D23">
              <w:t>correct grammar and punctuation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E13E42">
        <w:trPr>
          <w:trHeight w:val="350"/>
        </w:trPr>
        <w:tc>
          <w:tcPr>
            <w:tcW w:w="1028" w:type="pct"/>
          </w:tcPr>
          <w:p w14:paraId="2D8431B0" w14:textId="2F24E392" w:rsidR="000259E1" w:rsidRPr="000259E1" w:rsidRDefault="00CC1669" w:rsidP="00CC1669">
            <w:pPr>
              <w:pStyle w:val="SIText"/>
            </w:pPr>
            <w:r>
              <w:t>FWPTMM</w:t>
            </w:r>
            <w:r w:rsidR="002C188F">
              <w:t>3</w:t>
            </w:r>
            <w:r>
              <w:t>XXX Assemble timber floor trusses</w:t>
            </w:r>
            <w:r w:rsidRPr="00F70174">
              <w:t xml:space="preserve"> </w:t>
            </w:r>
          </w:p>
        </w:tc>
        <w:tc>
          <w:tcPr>
            <w:tcW w:w="1105" w:type="pct"/>
          </w:tcPr>
          <w:p w14:paraId="43730281" w14:textId="1C9BA856" w:rsidR="00041E59" w:rsidRPr="000754EC" w:rsidRDefault="00F70174" w:rsidP="0091548A">
            <w:pPr>
              <w:pStyle w:val="SIText"/>
            </w:pPr>
            <w:r w:rsidRPr="00F70174">
              <w:t>FWPTMM3207 Set up timber floor trusses</w:t>
            </w:r>
          </w:p>
        </w:tc>
        <w:tc>
          <w:tcPr>
            <w:tcW w:w="1251" w:type="pct"/>
          </w:tcPr>
          <w:p w14:paraId="3BA7B451" w14:textId="77777777" w:rsidR="00041E59" w:rsidRDefault="00CC1669" w:rsidP="000754EC">
            <w:pPr>
              <w:pStyle w:val="SIText"/>
            </w:pPr>
            <w:r>
              <w:t xml:space="preserve">Redesigned unit using content from </w:t>
            </w:r>
            <w:r w:rsidRPr="00F70174">
              <w:t>FWPTMM3207 Set up timber floor trusses</w:t>
            </w:r>
            <w:r>
              <w:t xml:space="preserve"> and FWPCOT3243 Operate a truss press</w:t>
            </w:r>
          </w:p>
          <w:p w14:paraId="2E33F956" w14:textId="399F45CD" w:rsidR="00CC1669" w:rsidRPr="000754EC" w:rsidRDefault="002C188F" w:rsidP="000754EC">
            <w:pPr>
              <w:pStyle w:val="SIText"/>
            </w:pPr>
            <w:r>
              <w:t>Re-titled</w:t>
            </w:r>
          </w:p>
        </w:tc>
        <w:tc>
          <w:tcPr>
            <w:tcW w:w="1616" w:type="pct"/>
          </w:tcPr>
          <w:p w14:paraId="1AF1365B" w14:textId="02C092E4" w:rsidR="009A2047" w:rsidRPr="009A2047" w:rsidRDefault="00CC1669" w:rsidP="00ED6F28">
            <w:pPr>
              <w:rPr>
                <w:lang w:eastAsia="en-US"/>
              </w:rPr>
            </w:pPr>
            <w:r>
              <w:rPr>
                <w:lang w:eastAsia="en-US"/>
              </w:rPr>
              <w:t>No equivalent unit</w:t>
            </w:r>
          </w:p>
        </w:tc>
      </w:tr>
    </w:tbl>
    <w:p w14:paraId="6386F42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6E99C519" w14:textId="77777777" w:rsidTr="00ED6F28">
        <w:tc>
          <w:tcPr>
            <w:tcW w:w="1028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D79A41C" w14:textId="2DFC7D61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22819DD5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F70174" w:rsidRPr="00F70174">
              <w:t>FWPTMM3</w:t>
            </w:r>
            <w:r w:rsidR="002C188F">
              <w:t>XXX Assemble</w:t>
            </w:r>
            <w:r w:rsidR="00F70174" w:rsidRPr="00F70174">
              <w:t xml:space="preserve"> timber floor trusses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23EEB9E2" w14:textId="0F63BBAE" w:rsidR="003A0AE9" w:rsidRDefault="00E84026" w:rsidP="003A0AE9">
            <w:pPr>
              <w:pStyle w:val="SIText"/>
            </w:pPr>
            <w:r>
              <w:t xml:space="preserve">An individual demonstrating competency must satisfy </w:t>
            </w:r>
            <w:proofErr w:type="gramStart"/>
            <w:r>
              <w:t>all of</w:t>
            </w:r>
            <w:proofErr w:type="gramEnd"/>
            <w:r>
              <w:t xml:space="preserve"> the elements and performance criteria in this unit</w:t>
            </w:r>
            <w:r w:rsidR="003A0AE9">
              <w:t>.</w:t>
            </w:r>
          </w:p>
          <w:p w14:paraId="1C457314" w14:textId="77777777" w:rsidR="002C65B0" w:rsidRDefault="003A0AE9" w:rsidP="003A0AE9">
            <w:pPr>
              <w:pStyle w:val="SIText"/>
            </w:pPr>
            <w:r>
              <w:t>There must be evidence that the individual has</w:t>
            </w:r>
            <w:r w:rsidR="002C65B0">
              <w:t>:</w:t>
            </w:r>
            <w:r w:rsidR="00F54D0B">
              <w:t xml:space="preserve"> </w:t>
            </w:r>
          </w:p>
          <w:p w14:paraId="1C16A87B" w14:textId="77777777" w:rsidR="002C65B0" w:rsidRDefault="00A73407" w:rsidP="00ED6F28">
            <w:pPr>
              <w:pStyle w:val="SIBulletList1"/>
            </w:pPr>
            <w:r>
              <w:t>assembled</w:t>
            </w:r>
            <w:r w:rsidR="00F54D0B">
              <w:t xml:space="preserve"> a minimum of four different types of floor trusses</w:t>
            </w:r>
            <w:r w:rsidR="002B14D4">
              <w:t xml:space="preserve"> </w:t>
            </w:r>
            <w:r>
              <w:t>and produced a minimum of ten products for each truss type</w:t>
            </w:r>
          </w:p>
          <w:p w14:paraId="2563AFDF" w14:textId="080BCEDE" w:rsidR="007933F9" w:rsidRDefault="007933F9" w:rsidP="00ED6F28">
            <w:pPr>
              <w:pStyle w:val="SIBulletList1"/>
            </w:pPr>
            <w:r>
              <w:t>assembled pre-cut timber truss members and nail plate components with allowable tolerances and to job specifications</w:t>
            </w:r>
          </w:p>
          <w:p w14:paraId="185DDBDC" w14:textId="0F63B4E1" w:rsidR="003A0AE9" w:rsidRPr="00D96F32" w:rsidRDefault="007933F9" w:rsidP="00ED6F28">
            <w:pPr>
              <w:pStyle w:val="SIBulletList1"/>
            </w:pPr>
            <w:r>
              <w:t xml:space="preserve">set up and </w:t>
            </w:r>
            <w:r w:rsidR="00C46DE5">
              <w:t>operated a truss press</w:t>
            </w:r>
          </w:p>
          <w:p w14:paraId="3F537752" w14:textId="257BF87C" w:rsidR="00556C4C" w:rsidRPr="000754EC" w:rsidRDefault="002B1361" w:rsidP="00ED6F28">
            <w:pPr>
              <w:pStyle w:val="SIBulletList1"/>
            </w:pPr>
            <w:r>
              <w:t>prepared timber truss products for dispatch according to job design and specifications</w:t>
            </w:r>
            <w:r w:rsidR="00F70174" w:rsidRPr="00F70174">
              <w:t>.</w:t>
            </w:r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750301F5" w14:textId="1E09F035" w:rsidR="003A0AE9" w:rsidRDefault="003A0AE9" w:rsidP="003A0AE9">
            <w:r w:rsidRPr="0001781E">
              <w:t xml:space="preserve">An individual must be able to demonstrate the knowledge required to perform the tasks outlined in the elements and performance criteria of this unit. This includes knowledge of: </w:t>
            </w:r>
          </w:p>
          <w:p w14:paraId="0CDB19FA" w14:textId="416BD4B5" w:rsidR="00F70174" w:rsidRPr="00F70174" w:rsidRDefault="003E66B4" w:rsidP="00ED6F28">
            <w:pPr>
              <w:pStyle w:val="SIBulletList1"/>
            </w:pPr>
            <w:r>
              <w:t xml:space="preserve">organisational </w:t>
            </w:r>
            <w:r w:rsidR="00F70174" w:rsidRPr="00F70174">
              <w:t xml:space="preserve">quality requirements </w:t>
            </w:r>
          </w:p>
          <w:p w14:paraId="4C80516E" w14:textId="60CBF1E7" w:rsidR="00F70174" w:rsidRPr="00F70174" w:rsidRDefault="00CE24E4" w:rsidP="00ED6F28">
            <w:pPr>
              <w:pStyle w:val="SIBulletList1"/>
            </w:pPr>
            <w:r>
              <w:t xml:space="preserve">workplace </w:t>
            </w:r>
            <w:r w:rsidR="00346D46">
              <w:t xml:space="preserve">and </w:t>
            </w:r>
            <w:r w:rsidR="00F70174" w:rsidRPr="00F70174">
              <w:t xml:space="preserve">environmental </w:t>
            </w:r>
            <w:r w:rsidR="00346D46">
              <w:t>requirements</w:t>
            </w:r>
            <w:r w:rsidR="00C60007">
              <w:t>:</w:t>
            </w:r>
          </w:p>
          <w:p w14:paraId="00E591FA" w14:textId="69B75A46" w:rsidR="00346D46" w:rsidRDefault="00F70174" w:rsidP="00C60007">
            <w:pPr>
              <w:pStyle w:val="SIBulletList2"/>
            </w:pPr>
            <w:r w:rsidRPr="00F70174">
              <w:t xml:space="preserve">disposing, recycling and reusing </w:t>
            </w:r>
            <w:r w:rsidR="00346D46">
              <w:t>waste materials</w:t>
            </w:r>
          </w:p>
          <w:p w14:paraId="74957DF0" w14:textId="1F0F955D" w:rsidR="00B11DDD" w:rsidRDefault="00CE24E4" w:rsidP="00ED6F28">
            <w:pPr>
              <w:pStyle w:val="SIBulletList1"/>
            </w:pPr>
            <w:r>
              <w:t>workplaces safety:</w:t>
            </w:r>
          </w:p>
          <w:p w14:paraId="33E1D4E5" w14:textId="77777777" w:rsidR="00CE24E4" w:rsidRDefault="00CE24E4" w:rsidP="00C60007">
            <w:pPr>
              <w:pStyle w:val="SIBulletList2"/>
            </w:pPr>
            <w:r>
              <w:t>hierarchy of control</w:t>
            </w:r>
          </w:p>
          <w:p w14:paraId="79B1334C" w14:textId="50FE4A4D" w:rsidR="00CE24E4" w:rsidRDefault="00CE24E4" w:rsidP="00C60007">
            <w:pPr>
              <w:pStyle w:val="SIBulletList2"/>
            </w:pPr>
            <w:r>
              <w:t>electrical hazards</w:t>
            </w:r>
          </w:p>
          <w:p w14:paraId="163AACDB" w14:textId="77777777" w:rsidR="00346D46" w:rsidRDefault="00346D46" w:rsidP="00C60007">
            <w:pPr>
              <w:pStyle w:val="SIBulletList2"/>
            </w:pPr>
            <w:r>
              <w:t>safe operation of machinery and equipment</w:t>
            </w:r>
          </w:p>
          <w:p w14:paraId="0F609321" w14:textId="77777777" w:rsidR="00346D46" w:rsidRDefault="00346D46" w:rsidP="00C60007">
            <w:pPr>
              <w:pStyle w:val="SIBulletList2"/>
            </w:pPr>
            <w:r>
              <w:t>exposure to excessive noise</w:t>
            </w:r>
          </w:p>
          <w:p w14:paraId="72A4E906" w14:textId="77777777" w:rsidR="00346D46" w:rsidRDefault="00346D46" w:rsidP="00C60007">
            <w:pPr>
              <w:pStyle w:val="SIBulletList2"/>
            </w:pPr>
            <w:r>
              <w:t>hazardous manual tasks</w:t>
            </w:r>
          </w:p>
          <w:p w14:paraId="2A045560" w14:textId="77777777" w:rsidR="0087782A" w:rsidRDefault="00346D46" w:rsidP="00C60007">
            <w:pPr>
              <w:pStyle w:val="SIBulletList2"/>
            </w:pPr>
            <w:r>
              <w:t>use of personal protective equipment (PPE)</w:t>
            </w:r>
          </w:p>
          <w:p w14:paraId="09857517" w14:textId="6EE3423A" w:rsidR="00F70174" w:rsidRPr="00F70174" w:rsidRDefault="0087782A" w:rsidP="00C60007">
            <w:pPr>
              <w:pStyle w:val="SIBulletList2"/>
            </w:pPr>
            <w:r>
              <w:t>exposure to dust</w:t>
            </w:r>
          </w:p>
          <w:p w14:paraId="7D78BEC3" w14:textId="78B5B614" w:rsidR="0087782A" w:rsidRDefault="0087782A" w:rsidP="00ED6F28">
            <w:pPr>
              <w:pStyle w:val="SIBulletList1"/>
            </w:pPr>
            <w:r>
              <w:t>processes, procedures and techniques of:</w:t>
            </w:r>
          </w:p>
          <w:p w14:paraId="4788E3D9" w14:textId="7574DB57" w:rsidR="00CE24E4" w:rsidRDefault="00CE24E4" w:rsidP="00ED6F28">
            <w:pPr>
              <w:pStyle w:val="SIBulletList2"/>
            </w:pPr>
            <w:r w:rsidRPr="000259E1">
              <w:t>flow of material sup</w:t>
            </w:r>
            <w:r>
              <w:t>ply in and out of the floor truss</w:t>
            </w:r>
            <w:r w:rsidRPr="000259E1">
              <w:t xml:space="preserve"> assembly area</w:t>
            </w:r>
          </w:p>
          <w:p w14:paraId="1DE505D0" w14:textId="064EE8AE" w:rsidR="00A275E1" w:rsidRDefault="00A275E1" w:rsidP="00ED6F28">
            <w:pPr>
              <w:pStyle w:val="SIBulletList2"/>
            </w:pPr>
            <w:r w:rsidRPr="00F70174">
              <w:t xml:space="preserve">assembly sequences and jig </w:t>
            </w:r>
            <w:r>
              <w:t xml:space="preserve">and press </w:t>
            </w:r>
            <w:r w:rsidRPr="00F70174">
              <w:t>operation</w:t>
            </w:r>
          </w:p>
          <w:p w14:paraId="5FE9A93A" w14:textId="1F709552" w:rsidR="00F70174" w:rsidRDefault="0087782A" w:rsidP="00ED6F28">
            <w:pPr>
              <w:pStyle w:val="SIBulletList2"/>
            </w:pPr>
            <w:r>
              <w:t>stacking and storing materials</w:t>
            </w:r>
          </w:p>
          <w:p w14:paraId="7C7C7030" w14:textId="7E8A592C" w:rsidR="00A275E1" w:rsidRDefault="00A275E1" w:rsidP="00ED6F28">
            <w:pPr>
              <w:pStyle w:val="SIBulletList2"/>
            </w:pPr>
            <w:r w:rsidRPr="00F70174">
              <w:t>labelling products for identification and transportation</w:t>
            </w:r>
          </w:p>
          <w:p w14:paraId="13115B2F" w14:textId="51734D9C" w:rsidR="00C60007" w:rsidRPr="00F70174" w:rsidRDefault="0087782A" w:rsidP="00A275E1">
            <w:pPr>
              <w:pStyle w:val="SIBulletList2"/>
            </w:pPr>
            <w:r>
              <w:t xml:space="preserve">stacking, binding and protecting finished products ready for dispatch </w:t>
            </w:r>
          </w:p>
          <w:p w14:paraId="78AB323F" w14:textId="2046341C" w:rsidR="00C60007" w:rsidRPr="00F70174" w:rsidRDefault="00C60007" w:rsidP="00C60007">
            <w:pPr>
              <w:pStyle w:val="SIBulletList2"/>
            </w:pPr>
            <w:r>
              <w:t>communicating across</w:t>
            </w:r>
            <w:r w:rsidRPr="00F70174">
              <w:t xml:space="preserve"> reporting lines</w:t>
            </w:r>
          </w:p>
          <w:p w14:paraId="3F60820F" w14:textId="77777777" w:rsidR="00C60007" w:rsidRPr="00F70174" w:rsidRDefault="00C60007" w:rsidP="00C60007">
            <w:pPr>
              <w:pStyle w:val="SIBulletList2"/>
            </w:pPr>
            <w:r w:rsidRPr="00F70174">
              <w:t>recording and reporting assembly outcomes and equipment faults</w:t>
            </w:r>
          </w:p>
          <w:p w14:paraId="4E6CC5DD" w14:textId="199784B9" w:rsidR="0087782A" w:rsidRPr="00F70174" w:rsidRDefault="00C60007" w:rsidP="00ED6F28">
            <w:pPr>
              <w:pStyle w:val="SIBulletList1"/>
            </w:pPr>
            <w:r>
              <w:t xml:space="preserve">functional and operational features of tools, </w:t>
            </w:r>
            <w:r w:rsidR="0087782A">
              <w:t>equipment and machinery</w:t>
            </w:r>
          </w:p>
          <w:p w14:paraId="5782C128" w14:textId="6C619D58" w:rsidR="00C60007" w:rsidRPr="00F70174" w:rsidRDefault="00C60007" w:rsidP="00C60007">
            <w:pPr>
              <w:pStyle w:val="SIBulletList2"/>
            </w:pPr>
            <w:r>
              <w:t>measuring and marking</w:t>
            </w:r>
            <w:r w:rsidRPr="00F70174">
              <w:t xml:space="preserve"> equipment</w:t>
            </w:r>
          </w:p>
          <w:p w14:paraId="4E390495" w14:textId="77777777" w:rsidR="00C60007" w:rsidRPr="00F70174" w:rsidRDefault="00C60007" w:rsidP="00C60007">
            <w:pPr>
              <w:pStyle w:val="SIBulletList2"/>
            </w:pPr>
            <w:r w:rsidRPr="00F70174">
              <w:t>electric circular saws</w:t>
            </w:r>
          </w:p>
          <w:p w14:paraId="7C7194ED" w14:textId="77777777" w:rsidR="00C60007" w:rsidRPr="00F70174" w:rsidRDefault="00C60007" w:rsidP="00C60007">
            <w:pPr>
              <w:pStyle w:val="SIBulletList2"/>
            </w:pPr>
            <w:r w:rsidRPr="00F70174">
              <w:t>docking saws</w:t>
            </w:r>
          </w:p>
          <w:p w14:paraId="2C6B4F45" w14:textId="77777777" w:rsidR="00C60007" w:rsidRPr="00F70174" w:rsidRDefault="00C60007" w:rsidP="00C60007">
            <w:pPr>
              <w:pStyle w:val="SIBulletList2"/>
            </w:pPr>
            <w:r w:rsidRPr="00F70174">
              <w:t>drills</w:t>
            </w:r>
          </w:p>
          <w:p w14:paraId="2BCCD79E" w14:textId="77777777" w:rsidR="00C60007" w:rsidRPr="00F70174" w:rsidRDefault="00C60007" w:rsidP="00C60007">
            <w:pPr>
              <w:pStyle w:val="SIBulletList2"/>
            </w:pPr>
            <w:r w:rsidRPr="00F70174">
              <w:t>assembly jigs</w:t>
            </w:r>
          </w:p>
          <w:p w14:paraId="6C78A229" w14:textId="77777777" w:rsidR="00C60007" w:rsidRPr="00F70174" w:rsidRDefault="00C60007" w:rsidP="00C60007">
            <w:pPr>
              <w:pStyle w:val="SIBulletList2"/>
            </w:pPr>
            <w:r w:rsidRPr="00F70174">
              <w:t>assembly table</w:t>
            </w:r>
          </w:p>
          <w:p w14:paraId="6AF1EFF6" w14:textId="77777777" w:rsidR="00C60007" w:rsidRPr="00F70174" w:rsidRDefault="00C60007" w:rsidP="00C60007">
            <w:pPr>
              <w:pStyle w:val="SIBulletList2"/>
            </w:pPr>
            <w:r w:rsidRPr="00F70174">
              <w:t>nail plate presses</w:t>
            </w:r>
          </w:p>
          <w:p w14:paraId="5E8F8DF3" w14:textId="519E1700" w:rsidR="00C60007" w:rsidRPr="00F70174" w:rsidRDefault="00C60007" w:rsidP="00C60007">
            <w:pPr>
              <w:pStyle w:val="SIBulletList2"/>
            </w:pPr>
            <w:r w:rsidRPr="00F70174">
              <w:t xml:space="preserve">staple </w:t>
            </w:r>
            <w:r>
              <w:t xml:space="preserve">and nail </w:t>
            </w:r>
            <w:r w:rsidRPr="00F70174">
              <w:t>guns</w:t>
            </w:r>
          </w:p>
          <w:p w14:paraId="3DDFBFE4" w14:textId="77777777" w:rsidR="00C60007" w:rsidRPr="00F70174" w:rsidRDefault="00C60007" w:rsidP="00C60007">
            <w:pPr>
              <w:pStyle w:val="SIBulletList2"/>
            </w:pPr>
            <w:r w:rsidRPr="00F70174">
              <w:t>compressor or compressed air supply</w:t>
            </w:r>
          </w:p>
          <w:p w14:paraId="7E6ECF54" w14:textId="19503189" w:rsidR="00C60007" w:rsidRDefault="00C60007" w:rsidP="00C60007">
            <w:pPr>
              <w:pStyle w:val="SIBulletList2"/>
            </w:pPr>
            <w:r w:rsidRPr="00F70174">
              <w:t>strapping equipment</w:t>
            </w:r>
          </w:p>
          <w:p w14:paraId="2EA41135" w14:textId="0F663895" w:rsidR="00C60007" w:rsidRDefault="00F70174" w:rsidP="00ED6F28">
            <w:pPr>
              <w:pStyle w:val="SIBulletList1"/>
            </w:pPr>
            <w:r w:rsidRPr="00F70174">
              <w:t>characteristics</w:t>
            </w:r>
            <w:r w:rsidR="00C60007">
              <w:t>, properties and limitations</w:t>
            </w:r>
            <w:r w:rsidRPr="00F70174">
              <w:t xml:space="preserve"> of timber </w:t>
            </w:r>
            <w:r w:rsidR="00C60007">
              <w:t>products</w:t>
            </w:r>
            <w:r w:rsidR="005E5C8D">
              <w:t xml:space="preserve"> and components</w:t>
            </w:r>
            <w:r w:rsidR="00AF21B4">
              <w:t>:</w:t>
            </w:r>
          </w:p>
          <w:p w14:paraId="3A3E6EE7" w14:textId="6E51FCA8" w:rsidR="00AF21B4" w:rsidRDefault="00AF21B4" w:rsidP="00AF21B4">
            <w:pPr>
              <w:pStyle w:val="SIBulletList2"/>
            </w:pPr>
            <w:r>
              <w:t>hardwood, softwood and manufactured timber product</w:t>
            </w:r>
          </w:p>
          <w:p w14:paraId="7579F644" w14:textId="5DD3055F" w:rsidR="00AF21B4" w:rsidRDefault="00AC2219" w:rsidP="00AF21B4">
            <w:pPr>
              <w:pStyle w:val="SIBulletList2"/>
            </w:pPr>
            <w:r>
              <w:t xml:space="preserve">various metal connector </w:t>
            </w:r>
            <w:r w:rsidR="00CD5803">
              <w:t>plates</w:t>
            </w:r>
          </w:p>
          <w:p w14:paraId="272CEC40" w14:textId="02164C58" w:rsidR="00F70174" w:rsidRDefault="00F70174" w:rsidP="00ED6F28">
            <w:pPr>
              <w:pStyle w:val="SIBulletList1"/>
            </w:pPr>
            <w:r w:rsidRPr="00F70174">
              <w:t>timber defects</w:t>
            </w:r>
            <w:r w:rsidR="00CE24E4">
              <w:t xml:space="preserve"> and impact on finished product:</w:t>
            </w:r>
          </w:p>
          <w:p w14:paraId="1A3CF2BB" w14:textId="77777777" w:rsidR="00CE24E4" w:rsidRPr="00B82231" w:rsidRDefault="00CE24E4" w:rsidP="00CE24E4">
            <w:pPr>
              <w:pStyle w:val="SIBulletList2"/>
            </w:pPr>
            <w:r w:rsidRPr="00B82231">
              <w:t>warp</w:t>
            </w:r>
          </w:p>
          <w:p w14:paraId="2F38BE16" w14:textId="77777777" w:rsidR="00CE24E4" w:rsidRPr="00B82231" w:rsidRDefault="00CE24E4" w:rsidP="00CE24E4">
            <w:pPr>
              <w:pStyle w:val="SIBulletList2"/>
            </w:pPr>
            <w:r w:rsidRPr="00B82231">
              <w:t>wane</w:t>
            </w:r>
          </w:p>
          <w:p w14:paraId="2EE116C7" w14:textId="77777777" w:rsidR="00CE24E4" w:rsidRPr="00B82231" w:rsidRDefault="00CE24E4" w:rsidP="00CE24E4">
            <w:pPr>
              <w:pStyle w:val="SIBulletList2"/>
            </w:pPr>
            <w:r w:rsidRPr="00B82231">
              <w:t>cupping</w:t>
            </w:r>
          </w:p>
          <w:p w14:paraId="0C33A065" w14:textId="77777777" w:rsidR="00CE24E4" w:rsidRPr="00B82231" w:rsidRDefault="00CE24E4" w:rsidP="00CE24E4">
            <w:pPr>
              <w:pStyle w:val="SIBulletList2"/>
            </w:pPr>
            <w:r w:rsidRPr="00B82231">
              <w:t>shakes</w:t>
            </w:r>
          </w:p>
          <w:p w14:paraId="339CFCD6" w14:textId="77777777" w:rsidR="00CE24E4" w:rsidRPr="00B82231" w:rsidRDefault="00CE24E4" w:rsidP="00CE24E4">
            <w:pPr>
              <w:pStyle w:val="SIBulletList2"/>
            </w:pPr>
            <w:r w:rsidRPr="00B82231">
              <w:t>insect defects</w:t>
            </w:r>
          </w:p>
          <w:p w14:paraId="289C75C9" w14:textId="77777777" w:rsidR="00CE24E4" w:rsidRPr="00B82231" w:rsidRDefault="00CE24E4" w:rsidP="00CE24E4">
            <w:pPr>
              <w:pStyle w:val="SIBulletList2"/>
            </w:pPr>
            <w:r w:rsidRPr="00B82231">
              <w:t>knots</w:t>
            </w:r>
          </w:p>
          <w:p w14:paraId="46755506" w14:textId="155F63E8" w:rsidR="00CE24E4" w:rsidRDefault="00CE24E4" w:rsidP="00CE24E4">
            <w:pPr>
              <w:pStyle w:val="SIBulletList2"/>
            </w:pPr>
            <w:r w:rsidRPr="00B82231">
              <w:lastRenderedPageBreak/>
              <w:t>resin pockets</w:t>
            </w:r>
          </w:p>
          <w:p w14:paraId="40951706" w14:textId="2F7C2C01" w:rsidR="00D3333F" w:rsidRPr="000754EC" w:rsidRDefault="00A275E1" w:rsidP="00ED6F28">
            <w:pPr>
              <w:pStyle w:val="SIBulletList1"/>
            </w:pPr>
            <w:r>
              <w:t>industry terminology related to floor truss assembly</w:t>
            </w:r>
            <w:r w:rsidR="00973445">
              <w:t>.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33C773C3" w14:textId="77777777" w:rsidR="003A0AE9" w:rsidRDefault="003A0AE9" w:rsidP="003A0AE9">
            <w:pPr>
              <w:pStyle w:val="SIText"/>
            </w:pPr>
            <w:r>
              <w:t>Assessment of the skills in this unit of competency must take place under the following conditions:</w:t>
            </w:r>
          </w:p>
          <w:p w14:paraId="05B0C84D" w14:textId="77777777" w:rsidR="003A0AE9" w:rsidRDefault="003A0AE9" w:rsidP="003A0AE9">
            <w:pPr>
              <w:pStyle w:val="SIBulletList1"/>
            </w:pPr>
            <w:r>
              <w:t>physical conditions:</w:t>
            </w:r>
          </w:p>
          <w:p w14:paraId="6A00D7E2" w14:textId="77777777" w:rsidR="003A0AE9" w:rsidRPr="001A46FE" w:rsidRDefault="003A0AE9" w:rsidP="003A0AE9">
            <w:pPr>
              <w:pStyle w:val="SIBulletList2"/>
            </w:pPr>
            <w:r>
              <w:t>skills must be demonstrated</w:t>
            </w:r>
            <w:r w:rsidRPr="001A46FE">
              <w:t xml:space="preserve"> in the workplace or </w:t>
            </w:r>
            <w:r>
              <w:t xml:space="preserve">an </w:t>
            </w:r>
            <w:r w:rsidRPr="001A46FE">
              <w:t xml:space="preserve">environment that accurately </w:t>
            </w:r>
            <w:r>
              <w:t>represents workplace conditions</w:t>
            </w:r>
          </w:p>
          <w:p w14:paraId="3D66F5DC" w14:textId="77777777" w:rsidR="003A0AE9" w:rsidRDefault="003A0AE9" w:rsidP="003A0AE9">
            <w:pPr>
              <w:pStyle w:val="SIBulletList1"/>
            </w:pPr>
            <w:r>
              <w:t>resources, equipment and materials:</w:t>
            </w:r>
          </w:p>
          <w:p w14:paraId="35F3174D" w14:textId="52096EFF" w:rsidR="00480353" w:rsidRDefault="00480353" w:rsidP="003A0AE9">
            <w:pPr>
              <w:pStyle w:val="SIBulletList2"/>
            </w:pPr>
            <w:r>
              <w:t xml:space="preserve">timber </w:t>
            </w:r>
            <w:r w:rsidR="003A0AE9">
              <w:t xml:space="preserve">products </w:t>
            </w:r>
            <w:r>
              <w:t xml:space="preserve">and connector plates </w:t>
            </w:r>
          </w:p>
          <w:p w14:paraId="31F2BCF5" w14:textId="5B55566A" w:rsidR="003A0AE9" w:rsidRPr="00C219A1" w:rsidRDefault="00F53EC2" w:rsidP="003A0AE9">
            <w:pPr>
              <w:pStyle w:val="SIBulletList2"/>
            </w:pPr>
            <w:r>
              <w:t xml:space="preserve">assembly tables or </w:t>
            </w:r>
            <w:r w:rsidR="00480353">
              <w:t xml:space="preserve">jigs and press </w:t>
            </w:r>
            <w:r w:rsidR="003A0AE9">
              <w:t xml:space="preserve">equipment to </w:t>
            </w:r>
            <w:r w:rsidR="00480353">
              <w:t>produce timber floor trusses</w:t>
            </w:r>
          </w:p>
          <w:p w14:paraId="4847DA25" w14:textId="77777777" w:rsidR="003A0AE9" w:rsidRPr="00C219A1" w:rsidRDefault="003A0AE9" w:rsidP="003A0AE9">
            <w:pPr>
              <w:pStyle w:val="SIBulletList1"/>
            </w:pPr>
            <w:r>
              <w:t>specifications:</w:t>
            </w:r>
          </w:p>
          <w:p w14:paraId="0788A0CD" w14:textId="77777777" w:rsidR="003A0AE9" w:rsidRDefault="003A0AE9" w:rsidP="003A0AE9">
            <w:pPr>
              <w:pStyle w:val="SIBulletList2"/>
            </w:pPr>
            <w:r w:rsidRPr="00C219A1">
              <w:t>organisational policies and procedures</w:t>
            </w:r>
          </w:p>
          <w:p w14:paraId="3EA3B3DB" w14:textId="4B87E5CD" w:rsidR="00480353" w:rsidRDefault="00480353" w:rsidP="003A0AE9">
            <w:pPr>
              <w:pStyle w:val="SIBulletList2"/>
            </w:pPr>
            <w:r>
              <w:t>job design specifications and work orders</w:t>
            </w:r>
          </w:p>
          <w:p w14:paraId="1F8D8668" w14:textId="77777777" w:rsidR="003A0AE9" w:rsidRPr="00C219A1" w:rsidRDefault="003A0AE9" w:rsidP="003A0AE9">
            <w:pPr>
              <w:pStyle w:val="SIBulletList2"/>
            </w:pPr>
            <w:r>
              <w:t>workplace safety and environmental documentation</w:t>
            </w:r>
          </w:p>
          <w:p w14:paraId="136A0486" w14:textId="2C0BF1A4" w:rsidR="003A0AE9" w:rsidRDefault="003B6B46" w:rsidP="00ED6F28">
            <w:pPr>
              <w:pStyle w:val="SIBulletList1"/>
            </w:pPr>
            <w:r>
              <w:t>relationships:</w:t>
            </w:r>
          </w:p>
          <w:p w14:paraId="0BB58483" w14:textId="6D7E3599" w:rsidR="003B6B46" w:rsidRDefault="003B6B46" w:rsidP="00ED6F28">
            <w:pPr>
              <w:pStyle w:val="SIBulletList2"/>
            </w:pPr>
            <w:r>
              <w:t>supervisor or team member</w:t>
            </w:r>
          </w:p>
          <w:p w14:paraId="1DDB122A" w14:textId="77777777" w:rsidR="003B6B46" w:rsidRDefault="003B6B46" w:rsidP="00ED6F28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Theme="minorHAnsi"/>
                <w:lang w:val="en-GB"/>
              </w:rPr>
            </w:pPr>
          </w:p>
          <w:p w14:paraId="539215B3" w14:textId="5884E3AD" w:rsidR="00F1480E" w:rsidRPr="00255C67" w:rsidRDefault="003A0AE9" w:rsidP="00ED6F28">
            <w:pPr>
              <w:pStyle w:val="SIBulletList1"/>
              <w:numPr>
                <w:ilvl w:val="0"/>
                <w:numId w:val="0"/>
              </w:numPr>
              <w:ind w:left="28"/>
            </w:pPr>
            <w:r>
              <w:rPr>
                <w:rFonts w:eastAsiaTheme="minorHAnsi"/>
                <w:lang w:val="en-GB"/>
              </w:rPr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3A099130" w14:textId="2811C8DD" w:rsidR="00F1480E" w:rsidRPr="000754EC" w:rsidRDefault="006429BF" w:rsidP="000754EC">
            <w:pPr>
              <w:pStyle w:val="SIText"/>
            </w:pPr>
            <w:r w:rsidRPr="006429BF">
              <w:t>https://vetnet.gov.au/Pages/TrainingDocs.aspx?q=0d96fe23-5747-4c01-9d6f-3509ff8d3d47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61106" w14:textId="77777777" w:rsidR="008913D5" w:rsidRDefault="008913D5" w:rsidP="00BF3F0A">
      <w:r>
        <w:separator/>
      </w:r>
    </w:p>
    <w:p w14:paraId="6567C3CE" w14:textId="77777777" w:rsidR="008913D5" w:rsidRDefault="008913D5"/>
  </w:endnote>
  <w:endnote w:type="continuationSeparator" w:id="0">
    <w:p w14:paraId="32DDD6F0" w14:textId="77777777" w:rsidR="008913D5" w:rsidRDefault="008913D5" w:rsidP="00BF3F0A">
      <w:r>
        <w:continuationSeparator/>
      </w:r>
    </w:p>
    <w:p w14:paraId="038B752E" w14:textId="77777777" w:rsidR="008913D5" w:rsidRDefault="00891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4D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C6D23">
          <w:rPr>
            <w:noProof/>
          </w:rPr>
          <w:t>3</w:t>
        </w:r>
        <w:r w:rsidRPr="000754EC">
          <w:fldChar w:fldCharType="end"/>
        </w:r>
      </w:p>
      <w:p w14:paraId="3C7AB70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ACBE99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5A76E" w14:textId="77777777" w:rsidR="008913D5" w:rsidRDefault="008913D5" w:rsidP="00BF3F0A">
      <w:r>
        <w:separator/>
      </w:r>
    </w:p>
    <w:p w14:paraId="1F04E395" w14:textId="77777777" w:rsidR="008913D5" w:rsidRDefault="008913D5"/>
  </w:footnote>
  <w:footnote w:type="continuationSeparator" w:id="0">
    <w:p w14:paraId="7D073578" w14:textId="77777777" w:rsidR="008913D5" w:rsidRDefault="008913D5" w:rsidP="00BF3F0A">
      <w:r>
        <w:continuationSeparator/>
      </w:r>
    </w:p>
    <w:p w14:paraId="189B3887" w14:textId="77777777" w:rsidR="008913D5" w:rsidRDefault="008913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90A6E" w14:textId="33B0AD8C" w:rsidR="009C2650" w:rsidRPr="00F70174" w:rsidRDefault="00F70174" w:rsidP="00F70174">
    <w:r w:rsidRPr="00F70174">
      <w:t>FWPTMM3</w:t>
    </w:r>
    <w:r w:rsidR="002C188F">
      <w:t>XXX</w:t>
    </w:r>
    <w:r w:rsidRPr="00F70174">
      <w:t xml:space="preserve"> </w:t>
    </w:r>
    <w:r w:rsidR="0008173E">
      <w:t>Assemble</w:t>
    </w:r>
    <w:r w:rsidRPr="00F70174">
      <w:t xml:space="preserve"> timber floor trusses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hideSpellingErrors/>
  <w:hideGrammatical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NDcxtDQ0NLOwNDZV0lEKTi0uzszPAykwqgUAZ6OtTywAAAA="/>
  </w:docVars>
  <w:rsids>
    <w:rsidRoot w:val="00AB5133"/>
    <w:rsid w:val="000014B9"/>
    <w:rsid w:val="000049FF"/>
    <w:rsid w:val="00005A15"/>
    <w:rsid w:val="0001108F"/>
    <w:rsid w:val="000115E2"/>
    <w:rsid w:val="000126D0"/>
    <w:rsid w:val="0001296A"/>
    <w:rsid w:val="00016803"/>
    <w:rsid w:val="00023992"/>
    <w:rsid w:val="000259E1"/>
    <w:rsid w:val="000275AE"/>
    <w:rsid w:val="00041E59"/>
    <w:rsid w:val="00054776"/>
    <w:rsid w:val="00064BFE"/>
    <w:rsid w:val="0007011B"/>
    <w:rsid w:val="00070B3E"/>
    <w:rsid w:val="00071F95"/>
    <w:rsid w:val="00072412"/>
    <w:rsid w:val="000737BB"/>
    <w:rsid w:val="00074E47"/>
    <w:rsid w:val="000754EC"/>
    <w:rsid w:val="0008173E"/>
    <w:rsid w:val="0009093B"/>
    <w:rsid w:val="00092B15"/>
    <w:rsid w:val="00093449"/>
    <w:rsid w:val="0009445D"/>
    <w:rsid w:val="00094809"/>
    <w:rsid w:val="00095474"/>
    <w:rsid w:val="00097D2B"/>
    <w:rsid w:val="000A5441"/>
    <w:rsid w:val="000B26A3"/>
    <w:rsid w:val="000B5B47"/>
    <w:rsid w:val="000C149A"/>
    <w:rsid w:val="000C224E"/>
    <w:rsid w:val="000E25E6"/>
    <w:rsid w:val="000E2C86"/>
    <w:rsid w:val="000F29F2"/>
    <w:rsid w:val="000F6F62"/>
    <w:rsid w:val="00101659"/>
    <w:rsid w:val="00103E31"/>
    <w:rsid w:val="00104637"/>
    <w:rsid w:val="00105AEA"/>
    <w:rsid w:val="001078BF"/>
    <w:rsid w:val="001223D7"/>
    <w:rsid w:val="00126F8B"/>
    <w:rsid w:val="00133957"/>
    <w:rsid w:val="001372F6"/>
    <w:rsid w:val="00140D9E"/>
    <w:rsid w:val="00144385"/>
    <w:rsid w:val="00146EEC"/>
    <w:rsid w:val="00151D55"/>
    <w:rsid w:val="00151D93"/>
    <w:rsid w:val="00156EF3"/>
    <w:rsid w:val="001766A1"/>
    <w:rsid w:val="00176E4F"/>
    <w:rsid w:val="00181EF3"/>
    <w:rsid w:val="0018546B"/>
    <w:rsid w:val="00195F2D"/>
    <w:rsid w:val="001A46FE"/>
    <w:rsid w:val="001A6A3E"/>
    <w:rsid w:val="001A7B6D"/>
    <w:rsid w:val="001B34D5"/>
    <w:rsid w:val="001B513A"/>
    <w:rsid w:val="001C0A75"/>
    <w:rsid w:val="001C1306"/>
    <w:rsid w:val="001C7092"/>
    <w:rsid w:val="001D30EB"/>
    <w:rsid w:val="001D5C1B"/>
    <w:rsid w:val="001D7F5B"/>
    <w:rsid w:val="001E0849"/>
    <w:rsid w:val="001E16BC"/>
    <w:rsid w:val="001E16DF"/>
    <w:rsid w:val="001F1382"/>
    <w:rsid w:val="001F2BA5"/>
    <w:rsid w:val="001F308D"/>
    <w:rsid w:val="00201A7C"/>
    <w:rsid w:val="0021210E"/>
    <w:rsid w:val="0021414D"/>
    <w:rsid w:val="00223124"/>
    <w:rsid w:val="002261D8"/>
    <w:rsid w:val="00233143"/>
    <w:rsid w:val="00234444"/>
    <w:rsid w:val="0024030F"/>
    <w:rsid w:val="00242293"/>
    <w:rsid w:val="00244EA7"/>
    <w:rsid w:val="002458B1"/>
    <w:rsid w:val="00247727"/>
    <w:rsid w:val="00255C67"/>
    <w:rsid w:val="00257387"/>
    <w:rsid w:val="00262FC3"/>
    <w:rsid w:val="0026394F"/>
    <w:rsid w:val="00264091"/>
    <w:rsid w:val="00267AF6"/>
    <w:rsid w:val="002722FC"/>
    <w:rsid w:val="00276DB8"/>
    <w:rsid w:val="00282664"/>
    <w:rsid w:val="00285FB8"/>
    <w:rsid w:val="0029105D"/>
    <w:rsid w:val="002970C3"/>
    <w:rsid w:val="002A4613"/>
    <w:rsid w:val="002A4CD3"/>
    <w:rsid w:val="002A6CC4"/>
    <w:rsid w:val="002B1361"/>
    <w:rsid w:val="002B14D4"/>
    <w:rsid w:val="002B381B"/>
    <w:rsid w:val="002C188F"/>
    <w:rsid w:val="002C55E9"/>
    <w:rsid w:val="002C65B0"/>
    <w:rsid w:val="002D0C8B"/>
    <w:rsid w:val="002D330A"/>
    <w:rsid w:val="002E170C"/>
    <w:rsid w:val="002E193E"/>
    <w:rsid w:val="002F7B20"/>
    <w:rsid w:val="003020F1"/>
    <w:rsid w:val="00305EFF"/>
    <w:rsid w:val="00310A6A"/>
    <w:rsid w:val="003144E6"/>
    <w:rsid w:val="00332E48"/>
    <w:rsid w:val="00337E82"/>
    <w:rsid w:val="003404AD"/>
    <w:rsid w:val="003446AB"/>
    <w:rsid w:val="00346D46"/>
    <w:rsid w:val="00346FDC"/>
    <w:rsid w:val="003504E4"/>
    <w:rsid w:val="00350BB1"/>
    <w:rsid w:val="00352C83"/>
    <w:rsid w:val="00365CD6"/>
    <w:rsid w:val="00366805"/>
    <w:rsid w:val="0037067D"/>
    <w:rsid w:val="00373436"/>
    <w:rsid w:val="00381BE8"/>
    <w:rsid w:val="0038735B"/>
    <w:rsid w:val="0039087B"/>
    <w:rsid w:val="003908C1"/>
    <w:rsid w:val="003916D1"/>
    <w:rsid w:val="003A0AE9"/>
    <w:rsid w:val="003A21F0"/>
    <w:rsid w:val="003A277F"/>
    <w:rsid w:val="003A58BA"/>
    <w:rsid w:val="003A5AE7"/>
    <w:rsid w:val="003A7221"/>
    <w:rsid w:val="003B3493"/>
    <w:rsid w:val="003B6B46"/>
    <w:rsid w:val="003C13AE"/>
    <w:rsid w:val="003D2E73"/>
    <w:rsid w:val="003E4A08"/>
    <w:rsid w:val="003E66B4"/>
    <w:rsid w:val="003E7120"/>
    <w:rsid w:val="003E72B6"/>
    <w:rsid w:val="003E7BBE"/>
    <w:rsid w:val="004127E3"/>
    <w:rsid w:val="0043212E"/>
    <w:rsid w:val="00434366"/>
    <w:rsid w:val="00434ECE"/>
    <w:rsid w:val="004418C8"/>
    <w:rsid w:val="00444423"/>
    <w:rsid w:val="00452F3E"/>
    <w:rsid w:val="004640AE"/>
    <w:rsid w:val="004679E3"/>
    <w:rsid w:val="00475172"/>
    <w:rsid w:val="004758B0"/>
    <w:rsid w:val="00480353"/>
    <w:rsid w:val="004832D2"/>
    <w:rsid w:val="00485559"/>
    <w:rsid w:val="00493030"/>
    <w:rsid w:val="004A142B"/>
    <w:rsid w:val="004A3860"/>
    <w:rsid w:val="004A4075"/>
    <w:rsid w:val="004A44E8"/>
    <w:rsid w:val="004A581D"/>
    <w:rsid w:val="004A7706"/>
    <w:rsid w:val="004A77E3"/>
    <w:rsid w:val="004B29B7"/>
    <w:rsid w:val="004B7A28"/>
    <w:rsid w:val="004C0C2C"/>
    <w:rsid w:val="004C2244"/>
    <w:rsid w:val="004C79A1"/>
    <w:rsid w:val="004D0D5F"/>
    <w:rsid w:val="004D1569"/>
    <w:rsid w:val="004D44B1"/>
    <w:rsid w:val="004E0460"/>
    <w:rsid w:val="004E0F36"/>
    <w:rsid w:val="004E1579"/>
    <w:rsid w:val="004E5FAE"/>
    <w:rsid w:val="004E6245"/>
    <w:rsid w:val="004E6741"/>
    <w:rsid w:val="004E7094"/>
    <w:rsid w:val="004F5DC7"/>
    <w:rsid w:val="004F78DA"/>
    <w:rsid w:val="005006A6"/>
    <w:rsid w:val="00502F9B"/>
    <w:rsid w:val="005145AB"/>
    <w:rsid w:val="00520E9A"/>
    <w:rsid w:val="005232ED"/>
    <w:rsid w:val="005240E7"/>
    <w:rsid w:val="005248C1"/>
    <w:rsid w:val="00526134"/>
    <w:rsid w:val="005405B2"/>
    <w:rsid w:val="005427C8"/>
    <w:rsid w:val="005446D1"/>
    <w:rsid w:val="00552AD2"/>
    <w:rsid w:val="00556C4C"/>
    <w:rsid w:val="00557369"/>
    <w:rsid w:val="00564ADD"/>
    <w:rsid w:val="005708EB"/>
    <w:rsid w:val="00572CB2"/>
    <w:rsid w:val="00575BC6"/>
    <w:rsid w:val="00583902"/>
    <w:rsid w:val="005A1D70"/>
    <w:rsid w:val="005A3AA5"/>
    <w:rsid w:val="005A6AF3"/>
    <w:rsid w:val="005A6C9C"/>
    <w:rsid w:val="005A74DC"/>
    <w:rsid w:val="005B3738"/>
    <w:rsid w:val="005B5146"/>
    <w:rsid w:val="005D028C"/>
    <w:rsid w:val="005D1AFD"/>
    <w:rsid w:val="005D4C6A"/>
    <w:rsid w:val="005E51E6"/>
    <w:rsid w:val="005E5C8D"/>
    <w:rsid w:val="005F027A"/>
    <w:rsid w:val="005F33CC"/>
    <w:rsid w:val="005F4749"/>
    <w:rsid w:val="005F626D"/>
    <w:rsid w:val="005F771F"/>
    <w:rsid w:val="006121D4"/>
    <w:rsid w:val="00613B49"/>
    <w:rsid w:val="00615134"/>
    <w:rsid w:val="00616845"/>
    <w:rsid w:val="00620E8E"/>
    <w:rsid w:val="00633CFE"/>
    <w:rsid w:val="00634FCA"/>
    <w:rsid w:val="006429BF"/>
    <w:rsid w:val="00643D1B"/>
    <w:rsid w:val="006452B8"/>
    <w:rsid w:val="006464A5"/>
    <w:rsid w:val="00651E35"/>
    <w:rsid w:val="00652E62"/>
    <w:rsid w:val="00656A6D"/>
    <w:rsid w:val="00660C7A"/>
    <w:rsid w:val="00675ACF"/>
    <w:rsid w:val="00686A49"/>
    <w:rsid w:val="00687B62"/>
    <w:rsid w:val="00690C44"/>
    <w:rsid w:val="006966B9"/>
    <w:rsid w:val="006969D9"/>
    <w:rsid w:val="006A2971"/>
    <w:rsid w:val="006A2B68"/>
    <w:rsid w:val="006B20CA"/>
    <w:rsid w:val="006C2F32"/>
    <w:rsid w:val="006D38C3"/>
    <w:rsid w:val="006D4448"/>
    <w:rsid w:val="006D6DFD"/>
    <w:rsid w:val="006E0138"/>
    <w:rsid w:val="006E2C4D"/>
    <w:rsid w:val="006E42FE"/>
    <w:rsid w:val="006E43E8"/>
    <w:rsid w:val="006F08C7"/>
    <w:rsid w:val="006F0D02"/>
    <w:rsid w:val="006F10FE"/>
    <w:rsid w:val="006F3622"/>
    <w:rsid w:val="006F69E2"/>
    <w:rsid w:val="006F7ECE"/>
    <w:rsid w:val="00705EEC"/>
    <w:rsid w:val="00707741"/>
    <w:rsid w:val="00711ED9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3968"/>
    <w:rsid w:val="007444CF"/>
    <w:rsid w:val="00752C75"/>
    <w:rsid w:val="00757005"/>
    <w:rsid w:val="00761DBE"/>
    <w:rsid w:val="0076523B"/>
    <w:rsid w:val="00767926"/>
    <w:rsid w:val="00771B60"/>
    <w:rsid w:val="00781D77"/>
    <w:rsid w:val="00783549"/>
    <w:rsid w:val="007860B7"/>
    <w:rsid w:val="00786A83"/>
    <w:rsid w:val="00786DC8"/>
    <w:rsid w:val="007933F9"/>
    <w:rsid w:val="007A300D"/>
    <w:rsid w:val="007B1346"/>
    <w:rsid w:val="007B1979"/>
    <w:rsid w:val="007B1ABA"/>
    <w:rsid w:val="007D5A78"/>
    <w:rsid w:val="007E3BD1"/>
    <w:rsid w:val="007F1563"/>
    <w:rsid w:val="007F1EB2"/>
    <w:rsid w:val="007F27FB"/>
    <w:rsid w:val="007F44DB"/>
    <w:rsid w:val="007F5A8B"/>
    <w:rsid w:val="00817D51"/>
    <w:rsid w:val="00823530"/>
    <w:rsid w:val="00823FF4"/>
    <w:rsid w:val="00830267"/>
    <w:rsid w:val="008306E7"/>
    <w:rsid w:val="00830A62"/>
    <w:rsid w:val="008322BE"/>
    <w:rsid w:val="00834BC8"/>
    <w:rsid w:val="00837FD6"/>
    <w:rsid w:val="00841582"/>
    <w:rsid w:val="00842F8E"/>
    <w:rsid w:val="00847B60"/>
    <w:rsid w:val="00850243"/>
    <w:rsid w:val="00851BE5"/>
    <w:rsid w:val="008545EB"/>
    <w:rsid w:val="00865011"/>
    <w:rsid w:val="0087782A"/>
    <w:rsid w:val="00886790"/>
    <w:rsid w:val="008908DE"/>
    <w:rsid w:val="008913D5"/>
    <w:rsid w:val="008A12ED"/>
    <w:rsid w:val="008A1E95"/>
    <w:rsid w:val="008A39D3"/>
    <w:rsid w:val="008A479A"/>
    <w:rsid w:val="008B2C77"/>
    <w:rsid w:val="008B4AD2"/>
    <w:rsid w:val="008B7138"/>
    <w:rsid w:val="008D70A2"/>
    <w:rsid w:val="008D7A7B"/>
    <w:rsid w:val="008D7BAC"/>
    <w:rsid w:val="008E260C"/>
    <w:rsid w:val="008E39BE"/>
    <w:rsid w:val="008E62EC"/>
    <w:rsid w:val="008F2392"/>
    <w:rsid w:val="008F32F6"/>
    <w:rsid w:val="008F5973"/>
    <w:rsid w:val="0091078F"/>
    <w:rsid w:val="009131B6"/>
    <w:rsid w:val="0091548A"/>
    <w:rsid w:val="00916CD7"/>
    <w:rsid w:val="00920927"/>
    <w:rsid w:val="00921B38"/>
    <w:rsid w:val="00923720"/>
    <w:rsid w:val="0092550D"/>
    <w:rsid w:val="009278C9"/>
    <w:rsid w:val="00927FA3"/>
    <w:rsid w:val="00932CD7"/>
    <w:rsid w:val="00944C09"/>
    <w:rsid w:val="009527CB"/>
    <w:rsid w:val="00953835"/>
    <w:rsid w:val="00960F6C"/>
    <w:rsid w:val="00966E90"/>
    <w:rsid w:val="00970747"/>
    <w:rsid w:val="00973445"/>
    <w:rsid w:val="00976CC8"/>
    <w:rsid w:val="0099334D"/>
    <w:rsid w:val="00996772"/>
    <w:rsid w:val="00997BFC"/>
    <w:rsid w:val="009A2047"/>
    <w:rsid w:val="009A5900"/>
    <w:rsid w:val="009A6E6C"/>
    <w:rsid w:val="009A6F3F"/>
    <w:rsid w:val="009B331A"/>
    <w:rsid w:val="009B79DC"/>
    <w:rsid w:val="009C2650"/>
    <w:rsid w:val="009C2CE6"/>
    <w:rsid w:val="009D15E2"/>
    <w:rsid w:val="009D15FE"/>
    <w:rsid w:val="009D5D2C"/>
    <w:rsid w:val="009F0DCC"/>
    <w:rsid w:val="009F11CA"/>
    <w:rsid w:val="009F36DF"/>
    <w:rsid w:val="009F44A7"/>
    <w:rsid w:val="00A01222"/>
    <w:rsid w:val="00A05B14"/>
    <w:rsid w:val="00A0695B"/>
    <w:rsid w:val="00A13052"/>
    <w:rsid w:val="00A17CCF"/>
    <w:rsid w:val="00A216A8"/>
    <w:rsid w:val="00A223A6"/>
    <w:rsid w:val="00A275E1"/>
    <w:rsid w:val="00A3639E"/>
    <w:rsid w:val="00A5092E"/>
    <w:rsid w:val="00A554D6"/>
    <w:rsid w:val="00A56E14"/>
    <w:rsid w:val="00A5719B"/>
    <w:rsid w:val="00A60368"/>
    <w:rsid w:val="00A6476B"/>
    <w:rsid w:val="00A73407"/>
    <w:rsid w:val="00A76C6C"/>
    <w:rsid w:val="00A87356"/>
    <w:rsid w:val="00A92DD1"/>
    <w:rsid w:val="00AA5338"/>
    <w:rsid w:val="00AB1B8E"/>
    <w:rsid w:val="00AB28B7"/>
    <w:rsid w:val="00AB5133"/>
    <w:rsid w:val="00AC0696"/>
    <w:rsid w:val="00AC2219"/>
    <w:rsid w:val="00AC4C98"/>
    <w:rsid w:val="00AC5F6B"/>
    <w:rsid w:val="00AD32AD"/>
    <w:rsid w:val="00AD3896"/>
    <w:rsid w:val="00AD4F54"/>
    <w:rsid w:val="00AD5B47"/>
    <w:rsid w:val="00AE1ED9"/>
    <w:rsid w:val="00AE32CB"/>
    <w:rsid w:val="00AF21B4"/>
    <w:rsid w:val="00AF3957"/>
    <w:rsid w:val="00B0712C"/>
    <w:rsid w:val="00B11DDD"/>
    <w:rsid w:val="00B12013"/>
    <w:rsid w:val="00B22C67"/>
    <w:rsid w:val="00B25265"/>
    <w:rsid w:val="00B26EFA"/>
    <w:rsid w:val="00B3508F"/>
    <w:rsid w:val="00B443EE"/>
    <w:rsid w:val="00B54507"/>
    <w:rsid w:val="00B560C8"/>
    <w:rsid w:val="00B61150"/>
    <w:rsid w:val="00B6124B"/>
    <w:rsid w:val="00B656CA"/>
    <w:rsid w:val="00B65BC7"/>
    <w:rsid w:val="00B746B9"/>
    <w:rsid w:val="00B82231"/>
    <w:rsid w:val="00B848D4"/>
    <w:rsid w:val="00B865B7"/>
    <w:rsid w:val="00B9562C"/>
    <w:rsid w:val="00B96565"/>
    <w:rsid w:val="00B965F7"/>
    <w:rsid w:val="00BA13AC"/>
    <w:rsid w:val="00BA1CB1"/>
    <w:rsid w:val="00BA4178"/>
    <w:rsid w:val="00BA482D"/>
    <w:rsid w:val="00BB1755"/>
    <w:rsid w:val="00BB23F4"/>
    <w:rsid w:val="00BC5075"/>
    <w:rsid w:val="00BC5419"/>
    <w:rsid w:val="00BD3B0F"/>
    <w:rsid w:val="00BD69AC"/>
    <w:rsid w:val="00BE36DD"/>
    <w:rsid w:val="00BF1D4C"/>
    <w:rsid w:val="00BF3F0A"/>
    <w:rsid w:val="00C12573"/>
    <w:rsid w:val="00C143C3"/>
    <w:rsid w:val="00C15768"/>
    <w:rsid w:val="00C1739B"/>
    <w:rsid w:val="00C219A1"/>
    <w:rsid w:val="00C21ADE"/>
    <w:rsid w:val="00C26067"/>
    <w:rsid w:val="00C30A29"/>
    <w:rsid w:val="00C317DC"/>
    <w:rsid w:val="00C43DFA"/>
    <w:rsid w:val="00C46DE5"/>
    <w:rsid w:val="00C578E9"/>
    <w:rsid w:val="00C60007"/>
    <w:rsid w:val="00C70626"/>
    <w:rsid w:val="00C7108D"/>
    <w:rsid w:val="00C72860"/>
    <w:rsid w:val="00C73582"/>
    <w:rsid w:val="00C73B90"/>
    <w:rsid w:val="00C742EC"/>
    <w:rsid w:val="00C834FC"/>
    <w:rsid w:val="00C96AF3"/>
    <w:rsid w:val="00C97CCC"/>
    <w:rsid w:val="00CA0274"/>
    <w:rsid w:val="00CA052F"/>
    <w:rsid w:val="00CB746F"/>
    <w:rsid w:val="00CC0ACB"/>
    <w:rsid w:val="00CC1669"/>
    <w:rsid w:val="00CC2F6B"/>
    <w:rsid w:val="00CC451E"/>
    <w:rsid w:val="00CD3E10"/>
    <w:rsid w:val="00CD4E9D"/>
    <w:rsid w:val="00CD4F4D"/>
    <w:rsid w:val="00CD5803"/>
    <w:rsid w:val="00CE24E4"/>
    <w:rsid w:val="00CE7D19"/>
    <w:rsid w:val="00CF0CF5"/>
    <w:rsid w:val="00CF2B3E"/>
    <w:rsid w:val="00D016E2"/>
    <w:rsid w:val="00D0201F"/>
    <w:rsid w:val="00D03685"/>
    <w:rsid w:val="00D07D4E"/>
    <w:rsid w:val="00D115AA"/>
    <w:rsid w:val="00D12BB3"/>
    <w:rsid w:val="00D145BE"/>
    <w:rsid w:val="00D2035A"/>
    <w:rsid w:val="00D20C57"/>
    <w:rsid w:val="00D25D16"/>
    <w:rsid w:val="00D32124"/>
    <w:rsid w:val="00D3333F"/>
    <w:rsid w:val="00D54C76"/>
    <w:rsid w:val="00D60E8A"/>
    <w:rsid w:val="00D71E43"/>
    <w:rsid w:val="00D727F3"/>
    <w:rsid w:val="00D73695"/>
    <w:rsid w:val="00D810DE"/>
    <w:rsid w:val="00D8656C"/>
    <w:rsid w:val="00D87D32"/>
    <w:rsid w:val="00D91188"/>
    <w:rsid w:val="00D91989"/>
    <w:rsid w:val="00D92C83"/>
    <w:rsid w:val="00D96F32"/>
    <w:rsid w:val="00DA0A81"/>
    <w:rsid w:val="00DA3C10"/>
    <w:rsid w:val="00DA53B5"/>
    <w:rsid w:val="00DA662B"/>
    <w:rsid w:val="00DB477D"/>
    <w:rsid w:val="00DB6C61"/>
    <w:rsid w:val="00DC1D69"/>
    <w:rsid w:val="00DC5A3A"/>
    <w:rsid w:val="00DD0726"/>
    <w:rsid w:val="00E13E42"/>
    <w:rsid w:val="00E16200"/>
    <w:rsid w:val="00E22DE5"/>
    <w:rsid w:val="00E238E6"/>
    <w:rsid w:val="00E35064"/>
    <w:rsid w:val="00E3681D"/>
    <w:rsid w:val="00E40225"/>
    <w:rsid w:val="00E501F0"/>
    <w:rsid w:val="00E567C1"/>
    <w:rsid w:val="00E6166D"/>
    <w:rsid w:val="00E64670"/>
    <w:rsid w:val="00E84026"/>
    <w:rsid w:val="00E85B0C"/>
    <w:rsid w:val="00E91BFF"/>
    <w:rsid w:val="00E92933"/>
    <w:rsid w:val="00E94FAD"/>
    <w:rsid w:val="00EA408F"/>
    <w:rsid w:val="00EB0AA4"/>
    <w:rsid w:val="00EB5C88"/>
    <w:rsid w:val="00EC0469"/>
    <w:rsid w:val="00EC0F71"/>
    <w:rsid w:val="00EC1089"/>
    <w:rsid w:val="00EC6D23"/>
    <w:rsid w:val="00ED5C0E"/>
    <w:rsid w:val="00ED6F28"/>
    <w:rsid w:val="00EF01F8"/>
    <w:rsid w:val="00EF40EF"/>
    <w:rsid w:val="00EF47FE"/>
    <w:rsid w:val="00F069BD"/>
    <w:rsid w:val="00F1480E"/>
    <w:rsid w:val="00F1497D"/>
    <w:rsid w:val="00F16AAC"/>
    <w:rsid w:val="00F26453"/>
    <w:rsid w:val="00F33FF2"/>
    <w:rsid w:val="00F408D4"/>
    <w:rsid w:val="00F438FC"/>
    <w:rsid w:val="00F5320E"/>
    <w:rsid w:val="00F53EC2"/>
    <w:rsid w:val="00F54D0B"/>
    <w:rsid w:val="00F5616F"/>
    <w:rsid w:val="00F56451"/>
    <w:rsid w:val="00F56827"/>
    <w:rsid w:val="00F62866"/>
    <w:rsid w:val="00F65EF0"/>
    <w:rsid w:val="00F70174"/>
    <w:rsid w:val="00F71651"/>
    <w:rsid w:val="00F76191"/>
    <w:rsid w:val="00F76CC6"/>
    <w:rsid w:val="00F775FC"/>
    <w:rsid w:val="00F83D7C"/>
    <w:rsid w:val="00FA12BB"/>
    <w:rsid w:val="00FB09F2"/>
    <w:rsid w:val="00FB232E"/>
    <w:rsid w:val="00FD1230"/>
    <w:rsid w:val="00FD557D"/>
    <w:rsid w:val="00FE0282"/>
    <w:rsid w:val="00FE0D0D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6B20CA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4.xml><?xml version="1.0" encoding="utf-8"?>
<ds:datastoreItem xmlns:ds="http://schemas.openxmlformats.org/officeDocument/2006/customXml" ds:itemID="{C1AE4826-6C87-4B06-9C45-51D032CB4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542</TotalTime>
  <Pages>5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7439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65</cp:revision>
  <cp:lastPrinted>2016-05-27T05:21:00Z</cp:lastPrinted>
  <dcterms:created xsi:type="dcterms:W3CDTF">2019-07-21T23:08:00Z</dcterms:created>
  <dcterms:modified xsi:type="dcterms:W3CDTF">2020-03-16T05:24:00Z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