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8069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F529B97" w14:textId="77777777" w:rsidTr="00146EEC">
        <w:tc>
          <w:tcPr>
            <w:tcW w:w="2689" w:type="dxa"/>
          </w:tcPr>
          <w:p w14:paraId="1202185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56C85B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B5133" w14:paraId="05961BEA" w14:textId="77777777" w:rsidTr="00146EEC">
        <w:tc>
          <w:tcPr>
            <w:tcW w:w="2689" w:type="dxa"/>
          </w:tcPr>
          <w:p w14:paraId="7F27CF16" w14:textId="77777777" w:rsidR="00AB5133" w:rsidRPr="00AB5133" w:rsidRDefault="00AB5133" w:rsidP="00AB5133">
            <w:r w:rsidRPr="00AB5133">
              <w:t>Release 1</w:t>
            </w:r>
          </w:p>
        </w:tc>
        <w:tc>
          <w:tcPr>
            <w:tcW w:w="6939" w:type="dxa"/>
          </w:tcPr>
          <w:p w14:paraId="35407A07" w14:textId="1E53BF85" w:rsidR="00AB5133" w:rsidRPr="00AB5133" w:rsidRDefault="00AB5133" w:rsidP="00AB5133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 w:rsidR="003016F0">
              <w:t>6</w:t>
            </w:r>
            <w:r w:rsidRPr="000754EC">
              <w:t>.</w:t>
            </w:r>
            <w:r w:rsidR="003016F0">
              <w:t>0</w:t>
            </w:r>
            <w:r w:rsidRPr="000754EC">
              <w:t>.</w:t>
            </w:r>
          </w:p>
        </w:tc>
      </w:tr>
    </w:tbl>
    <w:p w14:paraId="6AB98A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728147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AFFFD5D" w14:textId="1B96444F" w:rsidR="00F1480E" w:rsidRPr="000754EC" w:rsidRDefault="00AD684E" w:rsidP="000754EC">
            <w:pPr>
              <w:pStyle w:val="SIUNITCODE"/>
            </w:pPr>
            <w:r w:rsidRPr="00AD684E">
              <w:t>FWPFGM2</w:t>
            </w:r>
            <w:r w:rsidR="003016F0">
              <w:t>XXX</w:t>
            </w:r>
          </w:p>
        </w:tc>
        <w:tc>
          <w:tcPr>
            <w:tcW w:w="3604" w:type="pct"/>
            <w:shd w:val="clear" w:color="auto" w:fill="auto"/>
          </w:tcPr>
          <w:p w14:paraId="79A7D876" w14:textId="77777777" w:rsidR="00F1480E" w:rsidRPr="000754EC" w:rsidRDefault="00AD684E" w:rsidP="000754EC">
            <w:pPr>
              <w:pStyle w:val="SIUnittitle"/>
            </w:pPr>
            <w:r w:rsidRPr="00AD684E">
              <w:t>Implement animal pest control procedures</w:t>
            </w:r>
          </w:p>
        </w:tc>
      </w:tr>
      <w:tr w:rsidR="00F1480E" w:rsidRPr="00963A46" w14:paraId="7DA8E578" w14:textId="77777777" w:rsidTr="00CA2922">
        <w:tc>
          <w:tcPr>
            <w:tcW w:w="1396" w:type="pct"/>
            <w:shd w:val="clear" w:color="auto" w:fill="auto"/>
          </w:tcPr>
          <w:p w14:paraId="17A6CF5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56DCEFD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0AAC68F" w14:textId="24970200" w:rsidR="00AD684E" w:rsidRPr="00AD684E" w:rsidRDefault="00AD684E" w:rsidP="00AD684E">
            <w:pPr>
              <w:pStyle w:val="SIText"/>
            </w:pPr>
            <w:r w:rsidRPr="00AD684E">
              <w:t xml:space="preserve">This unit of competency describes the outcomes required to control browsing pests, such as rabbits, foxes, rats, kangaroos, wallabies and dogs. Work is completed in a variety of work settings, including forest environments, </w:t>
            </w:r>
            <w:r w:rsidR="00A2244B">
              <w:t xml:space="preserve">plantations, </w:t>
            </w:r>
            <w:r w:rsidRPr="00AD684E">
              <w:t>farms, nurseries and workshops.</w:t>
            </w:r>
          </w:p>
          <w:p w14:paraId="02901F2A" w14:textId="77777777" w:rsidR="00AD684E" w:rsidRPr="00AD684E" w:rsidRDefault="00AD684E" w:rsidP="00AD684E">
            <w:pPr>
              <w:pStyle w:val="SIText"/>
            </w:pPr>
          </w:p>
          <w:p w14:paraId="6E083F1C" w14:textId="6152F2BC" w:rsidR="00AD684E" w:rsidRPr="00AD684E" w:rsidRDefault="00AD684E" w:rsidP="00AD684E">
            <w:pPr>
              <w:pStyle w:val="SIText"/>
            </w:pPr>
            <w:r w:rsidRPr="00AD684E">
              <w:t xml:space="preserve">The unit applies to </w:t>
            </w:r>
            <w:r w:rsidR="003016F0">
              <w:t>f</w:t>
            </w:r>
            <w:r w:rsidRPr="00AD684E">
              <w:t>orestry worker</w:t>
            </w:r>
            <w:r w:rsidR="003016F0">
              <w:t>s</w:t>
            </w:r>
            <w:r w:rsidRPr="00AD684E">
              <w:t xml:space="preserve">, </w:t>
            </w:r>
            <w:r w:rsidR="003016F0">
              <w:t>a</w:t>
            </w:r>
            <w:r w:rsidRPr="00AD684E">
              <w:t>rboriculture worker</w:t>
            </w:r>
            <w:r w:rsidR="003016F0">
              <w:t>s</w:t>
            </w:r>
            <w:r w:rsidRPr="00AD684E">
              <w:t xml:space="preserve">, </w:t>
            </w:r>
            <w:r w:rsidR="003016F0">
              <w:t>f</w:t>
            </w:r>
            <w:r w:rsidRPr="00AD684E">
              <w:t>arm forestry worker</w:t>
            </w:r>
            <w:r w:rsidR="003016F0">
              <w:t>s</w:t>
            </w:r>
            <w:r w:rsidRPr="00AD684E">
              <w:t xml:space="preserve">, </w:t>
            </w:r>
            <w:r w:rsidR="003016F0">
              <w:t>n</w:t>
            </w:r>
            <w:r w:rsidRPr="00AD684E">
              <w:t>ursery worker</w:t>
            </w:r>
            <w:r w:rsidR="003016F0">
              <w:t>s</w:t>
            </w:r>
            <w:r w:rsidRPr="00AD684E">
              <w:t xml:space="preserve">, </w:t>
            </w:r>
            <w:r w:rsidR="003016F0">
              <w:t>p</w:t>
            </w:r>
            <w:r w:rsidRPr="00AD684E">
              <w:t>lantation establishment worker</w:t>
            </w:r>
            <w:r w:rsidR="003016F0">
              <w:t>s</w:t>
            </w:r>
            <w:r w:rsidRPr="00AD684E">
              <w:t xml:space="preserve">, </w:t>
            </w:r>
            <w:r w:rsidR="003016F0">
              <w:t>p</w:t>
            </w:r>
            <w:r w:rsidRPr="00AD684E">
              <w:t>lantation forest officer</w:t>
            </w:r>
            <w:r w:rsidR="003016F0">
              <w:t>s</w:t>
            </w:r>
            <w:r w:rsidRPr="00AD684E">
              <w:t xml:space="preserve">, </w:t>
            </w:r>
            <w:r w:rsidR="003016F0">
              <w:t>s</w:t>
            </w:r>
            <w:r w:rsidRPr="00AD684E">
              <w:t>ilviculturist</w:t>
            </w:r>
            <w:r w:rsidR="003016F0">
              <w:t>s</w:t>
            </w:r>
            <w:r w:rsidRPr="00AD684E">
              <w:t>.</w:t>
            </w:r>
          </w:p>
          <w:p w14:paraId="4D69FF7F" w14:textId="77777777" w:rsidR="00AD684E" w:rsidRPr="00AD684E" w:rsidRDefault="00AD684E" w:rsidP="00AD684E">
            <w:pPr>
              <w:pStyle w:val="SIText"/>
            </w:pPr>
          </w:p>
          <w:p w14:paraId="4F8B785B" w14:textId="77777777" w:rsidR="003016F0" w:rsidRPr="003016F0" w:rsidRDefault="003016F0" w:rsidP="003016F0">
            <w:pPr>
              <w:pStyle w:val="SIText"/>
            </w:pPr>
            <w:r w:rsidRPr="003016F0">
              <w:t>All work must be carried out to comply with workplace procedures, according to state/territory health and safety regulations, legislation and standards that apply to the workplace.</w:t>
            </w:r>
          </w:p>
          <w:p w14:paraId="349528D4" w14:textId="77777777" w:rsidR="003016F0" w:rsidRPr="003016F0" w:rsidRDefault="003016F0" w:rsidP="003016F0">
            <w:pPr>
              <w:pStyle w:val="SIText"/>
            </w:pPr>
          </w:p>
          <w:p w14:paraId="767B924F" w14:textId="0C52B0A1" w:rsidR="00373436" w:rsidRPr="000754EC" w:rsidRDefault="003016F0" w:rsidP="003016F0">
            <w:pPr>
              <w:pStyle w:val="SIText"/>
            </w:pPr>
            <w:r w:rsidRPr="003016F0">
              <w:t>No occupational licensing, legislative or certification requirements apply to this unit at the time of publication.</w:t>
            </w:r>
          </w:p>
        </w:tc>
      </w:tr>
      <w:tr w:rsidR="00F1480E" w:rsidRPr="00963A46" w14:paraId="35C5145A" w14:textId="77777777" w:rsidTr="00CA2922">
        <w:tc>
          <w:tcPr>
            <w:tcW w:w="1396" w:type="pct"/>
            <w:shd w:val="clear" w:color="auto" w:fill="auto"/>
          </w:tcPr>
          <w:p w14:paraId="537827B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397E8A7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EA24F98" w14:textId="77777777" w:rsidTr="00CA2922">
        <w:tc>
          <w:tcPr>
            <w:tcW w:w="1396" w:type="pct"/>
            <w:shd w:val="clear" w:color="auto" w:fill="auto"/>
          </w:tcPr>
          <w:p w14:paraId="64AA97A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F8A105A" w14:textId="77777777" w:rsidR="00F1480E" w:rsidRPr="000754EC" w:rsidRDefault="00AB5133" w:rsidP="00AB5133">
            <w:pPr>
              <w:pStyle w:val="SIText"/>
            </w:pPr>
            <w:r w:rsidRPr="00AB5133">
              <w:t>Forest Growing and Management</w:t>
            </w:r>
          </w:p>
        </w:tc>
      </w:tr>
    </w:tbl>
    <w:p w14:paraId="63D460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FB6A3D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58C7F7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A02FD2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DAACA9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CB89E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978A8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40A7" w:rsidRPr="00963A46" w14:paraId="1A3774C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C29EEDF" w14:textId="77777777" w:rsidR="00C540A7" w:rsidRPr="00C540A7" w:rsidRDefault="00C540A7" w:rsidP="00C540A7">
            <w:r w:rsidRPr="00C540A7">
              <w:t xml:space="preserve">1. </w:t>
            </w:r>
            <w:r w:rsidR="007474E7" w:rsidRPr="007474E7">
              <w:t>Prepare to control pests</w:t>
            </w:r>
          </w:p>
        </w:tc>
        <w:tc>
          <w:tcPr>
            <w:tcW w:w="3604" w:type="pct"/>
            <w:shd w:val="clear" w:color="auto" w:fill="auto"/>
          </w:tcPr>
          <w:p w14:paraId="33059081" w14:textId="18367DF8" w:rsidR="00A2244B" w:rsidRPr="00A2244B" w:rsidRDefault="00A2244B" w:rsidP="00A2244B">
            <w:pPr>
              <w:pStyle w:val="SIText"/>
            </w:pPr>
            <w:r w:rsidRPr="0025514A">
              <w:t>1.1</w:t>
            </w:r>
            <w:r w:rsidRPr="00A2244B">
              <w:t xml:space="preserve"> Review work order or instruction to determine job requirements, and where required, seek clarification from appropriate personnel</w:t>
            </w:r>
          </w:p>
          <w:p w14:paraId="77858239" w14:textId="77777777" w:rsidR="00A2244B" w:rsidRPr="00A2244B" w:rsidRDefault="00A2244B" w:rsidP="00A2244B">
            <w:pPr>
              <w:pStyle w:val="SIText"/>
            </w:pPr>
            <w:r>
              <w:t xml:space="preserve">1.2 </w:t>
            </w:r>
            <w:r w:rsidRPr="00A2244B">
              <w:t>Review workplace health and safety procedures, including the use of personal protective equipment and safe manual handling techniques</w:t>
            </w:r>
          </w:p>
          <w:p w14:paraId="57E1AAFC" w14:textId="19411F9E" w:rsidR="00A2244B" w:rsidRPr="00A2244B" w:rsidRDefault="00A2244B" w:rsidP="00A2244B">
            <w:pPr>
              <w:pStyle w:val="SIText"/>
            </w:pPr>
            <w:r w:rsidRPr="00B2235C">
              <w:t>1.</w:t>
            </w:r>
            <w:r w:rsidRPr="00A2244B">
              <w:t xml:space="preserve">3 Identify, assess and take actions to mitigate risks and hazards associated with </w:t>
            </w:r>
            <w:r>
              <w:t>animal pest control</w:t>
            </w:r>
            <w:r w:rsidRPr="00A2244B">
              <w:t xml:space="preserve"> operations</w:t>
            </w:r>
          </w:p>
          <w:p w14:paraId="07695D24" w14:textId="34759955" w:rsidR="00A2244B" w:rsidRPr="00A2244B" w:rsidRDefault="00A2244B" w:rsidP="00A2244B">
            <w:pPr>
              <w:pStyle w:val="SIText"/>
            </w:pPr>
            <w:r>
              <w:t xml:space="preserve">1.4 Identify </w:t>
            </w:r>
            <w:r w:rsidRPr="00A2244B">
              <w:t xml:space="preserve">workplace environmental protection procedures for </w:t>
            </w:r>
            <w:r>
              <w:t xml:space="preserve">animal pest control </w:t>
            </w:r>
            <w:r w:rsidRPr="00A2244B">
              <w:t>operations, minimising and disposing of waste material, cleaning tools and equipment, and minimising impact of biodiversity conservation operations on environmental assets</w:t>
            </w:r>
          </w:p>
          <w:p w14:paraId="7026EE84" w14:textId="77777777" w:rsidR="00A2244B" w:rsidRPr="00A2244B" w:rsidRDefault="00A2244B" w:rsidP="00A2244B">
            <w:r w:rsidRPr="006073AB">
              <w:t>1.</w:t>
            </w:r>
            <w:r w:rsidRPr="00A2244B">
              <w:t>5 Identify and report existing and potential environmental risks and hazards to relevant personnel</w:t>
            </w:r>
          </w:p>
          <w:p w14:paraId="20991FE3" w14:textId="77777777" w:rsidR="00A2244B" w:rsidRPr="00A2244B" w:rsidRDefault="00A2244B" w:rsidP="00A2244B">
            <w:pPr>
              <w:pStyle w:val="SIText"/>
            </w:pPr>
            <w:r w:rsidRPr="001F604F">
              <w:t>1.</w:t>
            </w:r>
            <w:r w:rsidRPr="00A2244B">
              <w:t>6 Consult and maintain communication with team members and other appropriate personnel to ensure that work is coordinated effectively with others in the workplace</w:t>
            </w:r>
          </w:p>
          <w:p w14:paraId="30541015" w14:textId="06E0B97B" w:rsidR="00A2244B" w:rsidRDefault="007474E7" w:rsidP="00A2244B">
            <w:r w:rsidRPr="007474E7">
              <w:t>1.</w:t>
            </w:r>
            <w:r w:rsidR="00A2244B">
              <w:t>7</w:t>
            </w:r>
            <w:r w:rsidRPr="007474E7">
              <w:t xml:space="preserve"> Identify pests to be controlled and select and check control method </w:t>
            </w:r>
            <w:r w:rsidR="00A2244B">
              <w:t>according to</w:t>
            </w:r>
            <w:r w:rsidRPr="007474E7">
              <w:t xml:space="preserve"> work order</w:t>
            </w:r>
          </w:p>
          <w:p w14:paraId="59FA377F" w14:textId="6D0CCE0C" w:rsidR="007474E7" w:rsidRPr="007474E7" w:rsidRDefault="00A2244B" w:rsidP="007474E7">
            <w:r w:rsidRPr="001F604F">
              <w:t>1.</w:t>
            </w:r>
            <w:r>
              <w:t>8</w:t>
            </w:r>
            <w:r w:rsidRPr="00A2244B">
              <w:t xml:space="preserve"> Obtain tools and equipment needed for the work and check for correct operation and safety</w:t>
            </w:r>
          </w:p>
          <w:p w14:paraId="6F2FDCD3" w14:textId="65E68266" w:rsidR="00C540A7" w:rsidRPr="00C540A7" w:rsidRDefault="007474E7" w:rsidP="007474E7">
            <w:r w:rsidRPr="007474E7">
              <w:t>1.</w:t>
            </w:r>
            <w:r w:rsidR="00A2244B">
              <w:t>9</w:t>
            </w:r>
            <w:r w:rsidRPr="007474E7">
              <w:t xml:space="preserve"> Identify and obtain required permits or licences </w:t>
            </w:r>
            <w:r w:rsidR="00A2244B">
              <w:t>according to workplace</w:t>
            </w:r>
            <w:r w:rsidR="00A2244B" w:rsidRPr="00A2244B">
              <w:t xml:space="preserve"> </w:t>
            </w:r>
            <w:r w:rsidRPr="007474E7">
              <w:t>procedures</w:t>
            </w:r>
          </w:p>
        </w:tc>
      </w:tr>
      <w:tr w:rsidR="00F1480E" w:rsidRPr="00963A46" w14:paraId="7AC33C5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86CB61" w14:textId="77777777" w:rsidR="00F1480E" w:rsidRPr="000754EC" w:rsidRDefault="00AB5133" w:rsidP="000754EC">
            <w:pPr>
              <w:pStyle w:val="SIText"/>
            </w:pPr>
            <w:r w:rsidRPr="00AB5133">
              <w:t xml:space="preserve">2. </w:t>
            </w:r>
            <w:r w:rsidR="007474E7">
              <w:t>Control pests</w:t>
            </w:r>
          </w:p>
        </w:tc>
        <w:tc>
          <w:tcPr>
            <w:tcW w:w="3604" w:type="pct"/>
            <w:shd w:val="clear" w:color="auto" w:fill="auto"/>
          </w:tcPr>
          <w:p w14:paraId="3A353C14" w14:textId="1B6F6E3B" w:rsidR="007474E7" w:rsidRPr="007474E7" w:rsidRDefault="007474E7" w:rsidP="007474E7">
            <w:pPr>
              <w:pStyle w:val="SIText"/>
            </w:pPr>
            <w:r w:rsidRPr="007474E7">
              <w:t xml:space="preserve">2.1 Use equipment and animal baits </w:t>
            </w:r>
            <w:r w:rsidR="00A2244B">
              <w:t>according to workplace</w:t>
            </w:r>
            <w:r w:rsidR="00A2244B" w:rsidRPr="00A2244B">
              <w:t xml:space="preserve"> </w:t>
            </w:r>
            <w:r w:rsidRPr="007474E7">
              <w:t>safety procedures, manufacturer instructions and environmental protection practices</w:t>
            </w:r>
          </w:p>
          <w:p w14:paraId="274E9E10" w14:textId="1CE47D04" w:rsidR="007474E7" w:rsidRPr="007474E7" w:rsidRDefault="007474E7" w:rsidP="007474E7">
            <w:pPr>
              <w:pStyle w:val="SIText"/>
            </w:pPr>
            <w:r w:rsidRPr="007474E7">
              <w:t xml:space="preserve">2.2 Notify neighbouring landholders of pest control operation and erect appropriate signage </w:t>
            </w:r>
            <w:r w:rsidR="00A2244B">
              <w:t>according to workplace</w:t>
            </w:r>
            <w:r w:rsidR="00A2244B" w:rsidRPr="00A2244B">
              <w:t xml:space="preserve"> </w:t>
            </w:r>
            <w:r w:rsidRPr="007474E7">
              <w:t>procedures</w:t>
            </w:r>
          </w:p>
          <w:p w14:paraId="0E129AA4" w14:textId="049CC30C" w:rsidR="00F1480E" w:rsidRPr="000754EC" w:rsidRDefault="007474E7" w:rsidP="007474E7">
            <w:pPr>
              <w:pStyle w:val="SIText"/>
            </w:pPr>
            <w:r w:rsidRPr="007474E7">
              <w:t xml:space="preserve">2.3 Control animal pests using appropriate methods </w:t>
            </w:r>
            <w:r w:rsidR="00A2244B">
              <w:t>according to</w:t>
            </w:r>
            <w:r w:rsidRPr="007474E7">
              <w:t xml:space="preserve"> work order</w:t>
            </w:r>
          </w:p>
        </w:tc>
      </w:tr>
      <w:tr w:rsidR="00C540A7" w:rsidRPr="00963A46" w14:paraId="2FAE2F4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EF1A12" w14:textId="77777777" w:rsidR="00C540A7" w:rsidRPr="00AB5133" w:rsidRDefault="00C540A7" w:rsidP="000754EC">
            <w:pPr>
              <w:pStyle w:val="SIText"/>
            </w:pPr>
            <w:r w:rsidRPr="00C540A7">
              <w:lastRenderedPageBreak/>
              <w:t xml:space="preserve">3. </w:t>
            </w:r>
            <w:r w:rsidR="007474E7" w:rsidRPr="007474E7">
              <w:t>Complete pest control operation</w:t>
            </w:r>
          </w:p>
        </w:tc>
        <w:tc>
          <w:tcPr>
            <w:tcW w:w="3604" w:type="pct"/>
            <w:shd w:val="clear" w:color="auto" w:fill="auto"/>
          </w:tcPr>
          <w:p w14:paraId="25C7E235" w14:textId="6BE47D9B" w:rsidR="007474E7" w:rsidRPr="007474E7" w:rsidRDefault="007474E7" w:rsidP="007474E7">
            <w:pPr>
              <w:pStyle w:val="SIText"/>
            </w:pPr>
            <w:r w:rsidRPr="007474E7">
              <w:t xml:space="preserve">3.1 Dispose of pests </w:t>
            </w:r>
            <w:r w:rsidR="00E97506">
              <w:t>according to workplace and</w:t>
            </w:r>
            <w:r w:rsidRPr="007474E7">
              <w:t xml:space="preserve"> environmental protection </w:t>
            </w:r>
            <w:r w:rsidR="00E97506">
              <w:t>requirements</w:t>
            </w:r>
          </w:p>
          <w:p w14:paraId="003DD18A" w14:textId="37B38CBC" w:rsidR="007474E7" w:rsidRPr="007474E7" w:rsidRDefault="007474E7" w:rsidP="007474E7">
            <w:pPr>
              <w:pStyle w:val="SIText"/>
            </w:pPr>
            <w:r w:rsidRPr="007474E7">
              <w:t xml:space="preserve">3.2 Remove temporary signage and store </w:t>
            </w:r>
            <w:r w:rsidR="00A2244B">
              <w:t>according to workplace</w:t>
            </w:r>
            <w:r w:rsidR="00A2244B" w:rsidRPr="00A2244B">
              <w:t xml:space="preserve"> </w:t>
            </w:r>
            <w:r w:rsidRPr="007474E7">
              <w:t>procedures</w:t>
            </w:r>
          </w:p>
          <w:p w14:paraId="5E9C5D25" w14:textId="77777777" w:rsidR="00C540A7" w:rsidRPr="00C540A7" w:rsidRDefault="007474E7" w:rsidP="007474E7">
            <w:pPr>
              <w:pStyle w:val="SIText"/>
            </w:pPr>
            <w:r w:rsidRPr="007474E7">
              <w:t>3.3 Record and report pest control outcomes to appropriate personnel</w:t>
            </w:r>
          </w:p>
        </w:tc>
      </w:tr>
    </w:tbl>
    <w:p w14:paraId="4857BE88" w14:textId="77777777" w:rsidR="005F771F" w:rsidRDefault="005F771F" w:rsidP="005F771F">
      <w:pPr>
        <w:pStyle w:val="SIText"/>
      </w:pPr>
    </w:p>
    <w:p w14:paraId="69355327" w14:textId="77777777" w:rsidR="005F771F" w:rsidRPr="000754EC" w:rsidRDefault="005F771F" w:rsidP="000754EC">
      <w:r>
        <w:br w:type="page"/>
      </w:r>
    </w:p>
    <w:p w14:paraId="3DC3E0A6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197FD52" w14:textId="77777777" w:rsidTr="00CA2922">
        <w:trPr>
          <w:tblHeader/>
        </w:trPr>
        <w:tc>
          <w:tcPr>
            <w:tcW w:w="5000" w:type="pct"/>
            <w:gridSpan w:val="2"/>
          </w:tcPr>
          <w:p w14:paraId="1E8E263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E5C9A4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936932" w14:textId="77777777" w:rsidTr="00CA2922">
        <w:trPr>
          <w:tblHeader/>
        </w:trPr>
        <w:tc>
          <w:tcPr>
            <w:tcW w:w="1396" w:type="pct"/>
          </w:tcPr>
          <w:p w14:paraId="4EDE16F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923FC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244B" w:rsidRPr="008D261F" w14:paraId="232A54F7" w14:textId="77777777" w:rsidTr="00A2244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0A67" w14:textId="77777777" w:rsidR="00A2244B" w:rsidRPr="00A2244B" w:rsidRDefault="00A2244B" w:rsidP="00A2244B">
            <w:r w:rsidRPr="00A2244B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D9E" w14:textId="3A83C8E0" w:rsidR="00A2244B" w:rsidRPr="00A2244B" w:rsidRDefault="00A2244B" w:rsidP="00A2244B">
            <w:pPr>
              <w:pStyle w:val="SIBulletList1"/>
            </w:pPr>
            <w:r w:rsidRPr="00A2244B">
              <w:t xml:space="preserve">Read and interpret workplace documentation including legislation, </w:t>
            </w:r>
            <w:r>
              <w:t xml:space="preserve">safety data sheets, and </w:t>
            </w:r>
            <w:r w:rsidRPr="00A2244B">
              <w:t>Codes of Practice</w:t>
            </w:r>
          </w:p>
        </w:tc>
      </w:tr>
      <w:tr w:rsidR="00A2244B" w:rsidRPr="008D261F" w14:paraId="5B760AFC" w14:textId="77777777" w:rsidTr="00A2244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4E9" w14:textId="77777777" w:rsidR="00A2244B" w:rsidRPr="00A2244B" w:rsidRDefault="00A2244B" w:rsidP="00A2244B">
            <w:r w:rsidRPr="00A2244B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591" w14:textId="0BED3326" w:rsidR="00A2244B" w:rsidRPr="00A2244B" w:rsidRDefault="00A2244B" w:rsidP="00A2244B">
            <w:pPr>
              <w:pStyle w:val="SIBulletList1"/>
            </w:pPr>
            <w:r w:rsidRPr="00A2244B">
              <w:t xml:space="preserve">Complete basic written records for </w:t>
            </w:r>
            <w:r>
              <w:t>animal pest control</w:t>
            </w:r>
            <w:r w:rsidRPr="00A2244B">
              <w:t xml:space="preserve"> operations, equipment faults and maintenance requirements</w:t>
            </w:r>
          </w:p>
        </w:tc>
      </w:tr>
      <w:tr w:rsidR="00A2244B" w:rsidRPr="008D261F" w14:paraId="005955FC" w14:textId="77777777" w:rsidTr="00A2244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12F" w14:textId="77777777" w:rsidR="00A2244B" w:rsidRPr="00A2244B" w:rsidRDefault="00A2244B" w:rsidP="00A2244B">
            <w:r w:rsidRPr="00A2244B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8788" w14:textId="77777777" w:rsidR="00A2244B" w:rsidRPr="00A2244B" w:rsidRDefault="00A2244B" w:rsidP="00A2244B">
            <w:pPr>
              <w:pStyle w:val="SIBulletList1"/>
            </w:pPr>
            <w:r w:rsidRPr="00A2244B">
              <w:t xml:space="preserve">Select and use appropriate spoken communication strategies with work colleagues and other personnel on site </w:t>
            </w:r>
          </w:p>
        </w:tc>
      </w:tr>
      <w:tr w:rsidR="00A2244B" w:rsidRPr="008D261F" w14:paraId="193EE3FF" w14:textId="77777777" w:rsidTr="00A2244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5579" w14:textId="77777777" w:rsidR="00A2244B" w:rsidRPr="00A2244B" w:rsidRDefault="00A2244B" w:rsidP="00A2244B">
            <w:r w:rsidRPr="00A2244B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15B1" w14:textId="5D9CE9FF" w:rsidR="00A2244B" w:rsidRPr="00A2244B" w:rsidRDefault="00A2244B" w:rsidP="00A2244B">
            <w:pPr>
              <w:pStyle w:val="SIBulletList1"/>
            </w:pPr>
            <w:r w:rsidRPr="00A2244B">
              <w:t xml:space="preserve">Complete routine calculations to </w:t>
            </w:r>
            <w:r w:rsidRPr="007474E7">
              <w:t>measure animal bait dose rates and areas for distribution</w:t>
            </w:r>
          </w:p>
        </w:tc>
      </w:tr>
    </w:tbl>
    <w:p w14:paraId="696C9449" w14:textId="77777777" w:rsidR="00916CD7" w:rsidRDefault="00916CD7" w:rsidP="005F771F">
      <w:pPr>
        <w:pStyle w:val="SIText"/>
      </w:pPr>
    </w:p>
    <w:p w14:paraId="05819B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874989" w14:textId="77777777" w:rsidTr="00F33FF2">
        <w:tc>
          <w:tcPr>
            <w:tcW w:w="5000" w:type="pct"/>
            <w:gridSpan w:val="4"/>
          </w:tcPr>
          <w:p w14:paraId="5841B9F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1C73822" w14:textId="77777777" w:rsidTr="00F33FF2">
        <w:tc>
          <w:tcPr>
            <w:tcW w:w="1028" w:type="pct"/>
          </w:tcPr>
          <w:p w14:paraId="1D1CF7B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5722EE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8E3F84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CB974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624115A" w14:textId="77777777" w:rsidTr="00F33FF2">
        <w:tc>
          <w:tcPr>
            <w:tcW w:w="1028" w:type="pct"/>
          </w:tcPr>
          <w:p w14:paraId="42C1453F" w14:textId="5B195E75" w:rsidR="00041E59" w:rsidRPr="000754EC" w:rsidRDefault="003016F0" w:rsidP="000754EC">
            <w:pPr>
              <w:pStyle w:val="SIText"/>
            </w:pPr>
            <w:r w:rsidRPr="003016F0">
              <w:t>FWPFGM2</w:t>
            </w:r>
            <w:r>
              <w:t>XXX</w:t>
            </w:r>
            <w:r w:rsidRPr="003016F0">
              <w:t xml:space="preserve"> Implement animal pest control procedures</w:t>
            </w:r>
          </w:p>
        </w:tc>
        <w:tc>
          <w:tcPr>
            <w:tcW w:w="1105" w:type="pct"/>
          </w:tcPr>
          <w:p w14:paraId="0B8A5403" w14:textId="77777777" w:rsidR="00041E59" w:rsidRPr="000754EC" w:rsidRDefault="00B91054" w:rsidP="000754EC">
            <w:pPr>
              <w:pStyle w:val="SIText"/>
            </w:pPr>
            <w:r w:rsidRPr="00B91054">
              <w:t>FWP</w:t>
            </w:r>
            <w:r w:rsidR="007474E7">
              <w:t>FGM2210 Implement animal pest control procedures</w:t>
            </w:r>
          </w:p>
        </w:tc>
        <w:tc>
          <w:tcPr>
            <w:tcW w:w="1251" w:type="pct"/>
          </w:tcPr>
          <w:p w14:paraId="54C5AD90" w14:textId="69A0C81C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3EA0492D" w14:textId="5829C576" w:rsidR="00916CD7" w:rsidRPr="000754EC" w:rsidRDefault="007E1B46" w:rsidP="000754EC">
            <w:pPr>
              <w:pStyle w:val="SIText"/>
            </w:pPr>
            <w:r w:rsidRPr="007E1B46">
              <w:t>Equivalent unit</w:t>
            </w:r>
          </w:p>
        </w:tc>
      </w:tr>
    </w:tbl>
    <w:p w14:paraId="50BA608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09BCEF3A" w14:textId="77777777" w:rsidTr="003016F0">
        <w:tc>
          <w:tcPr>
            <w:tcW w:w="1028" w:type="pct"/>
            <w:shd w:val="clear" w:color="auto" w:fill="auto"/>
          </w:tcPr>
          <w:p w14:paraId="19168C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125CD8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2498695" w14:textId="1A58E143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30324988" w14:textId="77777777" w:rsidR="00F1480E" w:rsidRDefault="00F1480E" w:rsidP="005F771F">
      <w:pPr>
        <w:pStyle w:val="SIText"/>
      </w:pPr>
    </w:p>
    <w:p w14:paraId="143BA87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BF6E48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FBBCB8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27CE1FF" w14:textId="188C8618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474E7" w:rsidRPr="007474E7">
              <w:t>FWPFGM2</w:t>
            </w:r>
            <w:r w:rsidR="003016F0">
              <w:t>XXX</w:t>
            </w:r>
            <w:r w:rsidR="007474E7" w:rsidRPr="007474E7">
              <w:t xml:space="preserve"> Implement animal pest control procedures</w:t>
            </w:r>
          </w:p>
        </w:tc>
      </w:tr>
      <w:tr w:rsidR="00556C4C" w:rsidRPr="00A55106" w14:paraId="7D0F39D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9AAEB3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A30FC7F" w14:textId="77777777" w:rsidTr="00113678">
        <w:tc>
          <w:tcPr>
            <w:tcW w:w="5000" w:type="pct"/>
            <w:gridSpan w:val="2"/>
            <w:shd w:val="clear" w:color="auto" w:fill="auto"/>
          </w:tcPr>
          <w:p w14:paraId="121F748E" w14:textId="77777777" w:rsidR="00A2244B" w:rsidRPr="00A2244B" w:rsidRDefault="00A2244B" w:rsidP="00A2244B">
            <w:pPr>
              <w:pStyle w:val="SIText"/>
            </w:pPr>
            <w:r w:rsidRPr="00F15B01">
              <w:t xml:space="preserve">An </w:t>
            </w:r>
            <w:r w:rsidRPr="00A2244B">
              <w:t>individual demonstrating competency must satisfy all of the elements and performance criteria in this unit.</w:t>
            </w:r>
          </w:p>
          <w:p w14:paraId="5BC7268E" w14:textId="77777777" w:rsidR="00A2244B" w:rsidRDefault="00A2244B" w:rsidP="00A2244B">
            <w:pPr>
              <w:pStyle w:val="SIText"/>
            </w:pPr>
          </w:p>
          <w:p w14:paraId="49BA468A" w14:textId="189A7532" w:rsidR="00556C4C" w:rsidRPr="000754EC" w:rsidRDefault="00A2244B" w:rsidP="003016F0">
            <w:r w:rsidRPr="00F15B01">
              <w:t xml:space="preserve">There must be </w:t>
            </w:r>
            <w:r w:rsidRPr="00A2244B">
              <w:t>evidence that the individual has</w:t>
            </w:r>
            <w:r>
              <w:t xml:space="preserve"> planned and </w:t>
            </w:r>
            <w:r w:rsidRPr="00A2244B">
              <w:t xml:space="preserve">implemented </w:t>
            </w:r>
            <w:r>
              <w:t>animal pest control</w:t>
            </w:r>
            <w:r w:rsidRPr="00A2244B">
              <w:t xml:space="preserve"> procedures in an operational forest</w:t>
            </w:r>
            <w:r>
              <w:t>, plantation or similar environment</w:t>
            </w:r>
            <w:r w:rsidRPr="00A2244B">
              <w:t xml:space="preserve"> on one occasion following a work order or instruction that is consistent with workplace policy and procedures and current workplace health and safety legislation, regulations and related industry standards and codes of practice applicable to </w:t>
            </w:r>
            <w:r>
              <w:t>animal pe</w:t>
            </w:r>
            <w:r w:rsidRPr="00A2244B">
              <w:t>st control operations.</w:t>
            </w:r>
            <w:r w:rsidRPr="007474E7" w:rsidDel="00A2244B">
              <w:t xml:space="preserve"> </w:t>
            </w:r>
          </w:p>
        </w:tc>
      </w:tr>
    </w:tbl>
    <w:p w14:paraId="145337E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076D31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937ED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0A74621" w14:textId="77777777" w:rsidTr="00CA2922">
        <w:tc>
          <w:tcPr>
            <w:tcW w:w="5000" w:type="pct"/>
            <w:shd w:val="clear" w:color="auto" w:fill="auto"/>
          </w:tcPr>
          <w:p w14:paraId="7B8B2C90" w14:textId="77777777" w:rsidR="00A2244B" w:rsidRPr="00A2244B" w:rsidRDefault="00A2244B" w:rsidP="00A2244B">
            <w:pPr>
              <w:pStyle w:val="SIText"/>
            </w:pPr>
            <w:r w:rsidRPr="00293BF6">
              <w:t xml:space="preserve">An individual must be able to demonstrate the knowledge required to perform the tasks outlined in the elements and performance criteria of this unit. This includes </w:t>
            </w:r>
            <w:r w:rsidRPr="00A2244B">
              <w:t>knowledge of:</w:t>
            </w:r>
          </w:p>
          <w:p w14:paraId="44514562" w14:textId="77777777" w:rsidR="007474E7" w:rsidRPr="007474E7" w:rsidRDefault="007474E7" w:rsidP="007474E7">
            <w:pPr>
              <w:pStyle w:val="SIBulletList1"/>
            </w:pPr>
            <w:r w:rsidRPr="007474E7">
              <w:t>key features and application of animal pest control methods including:</w:t>
            </w:r>
          </w:p>
          <w:p w14:paraId="7CDFAB12" w14:textId="77777777" w:rsidR="007474E7" w:rsidRDefault="007474E7" w:rsidP="00D227B1">
            <w:pPr>
              <w:pStyle w:val="SIBulletList2"/>
            </w:pPr>
            <w:r w:rsidRPr="007474E7">
              <w:t>all legally approved forms of trapping pests</w:t>
            </w:r>
          </w:p>
          <w:p w14:paraId="2BB2D604" w14:textId="77777777" w:rsidR="007474E7" w:rsidRDefault="007474E7" w:rsidP="00927D42">
            <w:pPr>
              <w:pStyle w:val="SIBulletList2"/>
            </w:pPr>
            <w:r w:rsidRPr="007474E7">
              <w:t>all legally approved baits and methods of distribution</w:t>
            </w:r>
          </w:p>
          <w:p w14:paraId="06C91054" w14:textId="77777777" w:rsidR="007474E7" w:rsidRPr="007474E7" w:rsidRDefault="007474E7" w:rsidP="00927D42">
            <w:pPr>
              <w:pStyle w:val="SIBulletList2"/>
            </w:pPr>
            <w:r w:rsidRPr="007474E7">
              <w:t>legally approved shooting</w:t>
            </w:r>
          </w:p>
          <w:p w14:paraId="6A8414D2" w14:textId="77777777" w:rsidR="007474E7" w:rsidRDefault="007474E7" w:rsidP="006A390E">
            <w:pPr>
              <w:pStyle w:val="SIBulletList1"/>
            </w:pPr>
            <w:r w:rsidRPr="007474E7">
              <w:t>requirements for obtaining permits and licences for different types of animal pest control activities and the authority from whom approval must be obtained</w:t>
            </w:r>
          </w:p>
          <w:p w14:paraId="681F9FDE" w14:textId="77777777" w:rsidR="007474E7" w:rsidRPr="007474E7" w:rsidRDefault="007474E7" w:rsidP="006A390E">
            <w:pPr>
              <w:pStyle w:val="SIBulletList1"/>
            </w:pPr>
            <w:r w:rsidRPr="007474E7">
              <w:t>types of animal pests, their effects on operational production and optimum control methods:</w:t>
            </w:r>
          </w:p>
          <w:p w14:paraId="2044F0DA" w14:textId="77777777" w:rsidR="007474E7" w:rsidRDefault="007474E7" w:rsidP="00CB6501">
            <w:pPr>
              <w:pStyle w:val="SIBulletList2"/>
            </w:pPr>
            <w:r w:rsidRPr="007474E7">
              <w:t>rats</w:t>
            </w:r>
          </w:p>
          <w:p w14:paraId="0FD88F93" w14:textId="77777777" w:rsidR="007474E7" w:rsidRDefault="007474E7" w:rsidP="00442871">
            <w:pPr>
              <w:pStyle w:val="SIBulletList2"/>
            </w:pPr>
            <w:r w:rsidRPr="007474E7">
              <w:t>rabbits</w:t>
            </w:r>
          </w:p>
          <w:p w14:paraId="0208AC9C" w14:textId="77777777" w:rsidR="007474E7" w:rsidRDefault="007474E7" w:rsidP="00917CC6">
            <w:pPr>
              <w:pStyle w:val="SIBulletList2"/>
            </w:pPr>
            <w:r w:rsidRPr="007474E7">
              <w:t>foxes</w:t>
            </w:r>
          </w:p>
          <w:p w14:paraId="21D2849C" w14:textId="77777777" w:rsidR="007474E7" w:rsidRDefault="007474E7" w:rsidP="00CA6645">
            <w:pPr>
              <w:pStyle w:val="SIBulletList2"/>
            </w:pPr>
            <w:r w:rsidRPr="007474E7">
              <w:t>kangaroos</w:t>
            </w:r>
          </w:p>
          <w:p w14:paraId="24362766" w14:textId="77777777" w:rsidR="007474E7" w:rsidRDefault="007474E7" w:rsidP="00D01805">
            <w:pPr>
              <w:pStyle w:val="SIBulletList2"/>
            </w:pPr>
            <w:r w:rsidRPr="007474E7">
              <w:t>wallabies</w:t>
            </w:r>
          </w:p>
          <w:p w14:paraId="4C922C8D" w14:textId="77777777" w:rsidR="007474E7" w:rsidRPr="007474E7" w:rsidRDefault="007474E7" w:rsidP="00D01805">
            <w:pPr>
              <w:pStyle w:val="SIBulletList2"/>
            </w:pPr>
            <w:r w:rsidRPr="007474E7">
              <w:t>dogs</w:t>
            </w:r>
          </w:p>
          <w:p w14:paraId="1EC3F56A" w14:textId="77777777" w:rsidR="007474E7" w:rsidRDefault="007474E7" w:rsidP="00A82E21">
            <w:pPr>
              <w:pStyle w:val="SIBulletList1"/>
            </w:pPr>
            <w:r w:rsidRPr="007474E7">
              <w:t>chemical bait uses, dose and distribution rates</w:t>
            </w:r>
          </w:p>
          <w:p w14:paraId="5EAAB554" w14:textId="77777777" w:rsidR="007474E7" w:rsidRDefault="007474E7" w:rsidP="008F15EA">
            <w:pPr>
              <w:pStyle w:val="SIBulletList1"/>
            </w:pPr>
            <w:r w:rsidRPr="007474E7">
              <w:t>animal-handling techniques to minimise animal distress</w:t>
            </w:r>
          </w:p>
          <w:p w14:paraId="55FB3ED7" w14:textId="77777777" w:rsidR="007474E7" w:rsidRDefault="007474E7" w:rsidP="003B04F3">
            <w:pPr>
              <w:pStyle w:val="SIBulletList1"/>
            </w:pPr>
            <w:r w:rsidRPr="007474E7">
              <w:t>signage requirements to indicate presence of animal control measures:</w:t>
            </w:r>
          </w:p>
          <w:p w14:paraId="22A6AA74" w14:textId="77777777" w:rsidR="007474E7" w:rsidRDefault="007474E7" w:rsidP="00DD5230">
            <w:pPr>
              <w:pStyle w:val="SIBulletList2"/>
            </w:pPr>
            <w:r w:rsidRPr="007474E7">
              <w:t>types of signs</w:t>
            </w:r>
          </w:p>
          <w:p w14:paraId="6EE5F0A4" w14:textId="77777777" w:rsidR="007474E7" w:rsidRDefault="007474E7" w:rsidP="00FC681F">
            <w:pPr>
              <w:pStyle w:val="SIBulletList2"/>
            </w:pPr>
            <w:r w:rsidRPr="007474E7">
              <w:t>approved wording</w:t>
            </w:r>
          </w:p>
          <w:p w14:paraId="064DAEE1" w14:textId="77777777" w:rsidR="007474E7" w:rsidRPr="007474E7" w:rsidRDefault="007474E7" w:rsidP="00FC681F">
            <w:pPr>
              <w:pStyle w:val="SIBulletList2"/>
            </w:pPr>
            <w:r w:rsidRPr="007474E7">
              <w:t>distribution</w:t>
            </w:r>
          </w:p>
          <w:p w14:paraId="6D3AA568" w14:textId="77777777" w:rsidR="007474E7" w:rsidRDefault="007474E7" w:rsidP="00803FD9">
            <w:pPr>
              <w:pStyle w:val="SIBulletList1"/>
            </w:pPr>
            <w:r w:rsidRPr="007474E7">
              <w:t>hazards of handling traps, chemical baits and fire-arms and methods to minimise associated risks</w:t>
            </w:r>
          </w:p>
          <w:p w14:paraId="7DE88568" w14:textId="1833CF0D" w:rsidR="007474E7" w:rsidRPr="007474E7" w:rsidRDefault="00A2244B" w:rsidP="00803FD9">
            <w:pPr>
              <w:pStyle w:val="SIBulletList1"/>
            </w:pPr>
            <w:r>
              <w:t>workplace</w:t>
            </w:r>
            <w:r w:rsidR="007474E7" w:rsidRPr="007474E7">
              <w:t xml:space="preserve"> procedures specific to controlling animal pests:</w:t>
            </w:r>
          </w:p>
          <w:p w14:paraId="5C52E615" w14:textId="6A17BDD5" w:rsidR="007474E7" w:rsidRDefault="007474E7" w:rsidP="00CC0757">
            <w:pPr>
              <w:pStyle w:val="SIBulletList2"/>
            </w:pPr>
            <w:r w:rsidRPr="007474E7">
              <w:t xml:space="preserve">workplace health and safety with particular emphasis on use of personal protective equipment </w:t>
            </w:r>
            <w:r w:rsidR="003016F0">
              <w:t xml:space="preserve">(PPE) </w:t>
            </w:r>
            <w:r w:rsidRPr="007474E7">
              <w:t>and handling hazardous substances</w:t>
            </w:r>
          </w:p>
          <w:p w14:paraId="7351A4D8" w14:textId="77777777" w:rsidR="007474E7" w:rsidRDefault="007474E7" w:rsidP="007474E7">
            <w:pPr>
              <w:pStyle w:val="SIBulletList2"/>
            </w:pPr>
            <w:r w:rsidRPr="007474E7">
              <w:t>communication reporting lines</w:t>
            </w:r>
          </w:p>
          <w:p w14:paraId="1E2DDDEB" w14:textId="77777777" w:rsidR="00F1480E" w:rsidRPr="000754EC" w:rsidRDefault="007474E7" w:rsidP="007474E7">
            <w:pPr>
              <w:pStyle w:val="SIBulletList2"/>
            </w:pPr>
            <w:r w:rsidRPr="007474E7">
              <w:t>recording and reporting pest control outcomes.</w:t>
            </w:r>
          </w:p>
        </w:tc>
      </w:tr>
    </w:tbl>
    <w:p w14:paraId="0C3A3DF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8A385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167649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0A42607" w14:textId="77777777" w:rsidTr="00CA2922">
        <w:tc>
          <w:tcPr>
            <w:tcW w:w="5000" w:type="pct"/>
            <w:shd w:val="clear" w:color="auto" w:fill="auto"/>
          </w:tcPr>
          <w:p w14:paraId="027508AE" w14:textId="77777777" w:rsidR="00E97506" w:rsidRPr="00E97506" w:rsidRDefault="00E97506" w:rsidP="00E97506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5EDAB4E7" w14:textId="77777777" w:rsidR="00E97506" w:rsidRPr="00E97506" w:rsidRDefault="00E97506" w:rsidP="00E97506">
            <w:pPr>
              <w:pStyle w:val="SIBulletList2"/>
            </w:pPr>
            <w:r w:rsidRPr="00772464">
              <w:t>physical conditions</w:t>
            </w:r>
            <w:r w:rsidRPr="00E97506" w:rsidDel="001570FC">
              <w:t xml:space="preserve"> </w:t>
            </w:r>
            <w:r w:rsidRPr="00E97506">
              <w:t xml:space="preserve">skills must be demonstrated in a workplace location or an environment that accurately represents workplace conditions </w:t>
            </w:r>
          </w:p>
          <w:p w14:paraId="075AFCE2" w14:textId="77777777" w:rsidR="00E97506" w:rsidRPr="00E97506" w:rsidRDefault="00E97506" w:rsidP="00E97506">
            <w:pPr>
              <w:pStyle w:val="SIBulletList1"/>
            </w:pPr>
            <w:r w:rsidRPr="00772464">
              <w:t>resources, equipment and materials:</w:t>
            </w:r>
          </w:p>
          <w:p w14:paraId="48A410FD" w14:textId="6B421D67" w:rsidR="00E97506" w:rsidRPr="00E97506" w:rsidRDefault="00E97506" w:rsidP="00E97506">
            <w:pPr>
              <w:pStyle w:val="SIBulletList2"/>
            </w:pPr>
            <w:r>
              <w:t>tools and equipmen</w:t>
            </w:r>
            <w:r w:rsidRPr="00E97506">
              <w:t xml:space="preserve">t required for </w:t>
            </w:r>
            <w:r>
              <w:t>animal pe</w:t>
            </w:r>
            <w:r w:rsidRPr="00E97506">
              <w:t>st control operations</w:t>
            </w:r>
          </w:p>
          <w:p w14:paraId="592C9E2A" w14:textId="2CF013E0" w:rsidR="00E97506" w:rsidRPr="00E97506" w:rsidRDefault="00E97506" w:rsidP="00E97506">
            <w:pPr>
              <w:pStyle w:val="SIBulletList2"/>
            </w:pPr>
            <w:r>
              <w:t>an operational forest, plantation or similar environment</w:t>
            </w:r>
          </w:p>
          <w:p w14:paraId="1FBC8C73" w14:textId="77777777" w:rsidR="00E97506" w:rsidRPr="00E97506" w:rsidRDefault="00E97506" w:rsidP="00E97506">
            <w:pPr>
              <w:pStyle w:val="SIBulletList2"/>
            </w:pPr>
            <w:r>
              <w:t>PPE</w:t>
            </w:r>
            <w:r w:rsidRPr="00E97506">
              <w:t xml:space="preserve"> </w:t>
            </w:r>
          </w:p>
          <w:p w14:paraId="1F64CD6E" w14:textId="77777777" w:rsidR="00E97506" w:rsidRPr="00E97506" w:rsidRDefault="00E97506" w:rsidP="00E97506">
            <w:pPr>
              <w:pStyle w:val="SIBulletList2"/>
            </w:pPr>
            <w:r w:rsidRPr="00EF4407">
              <w:t>communication system</w:t>
            </w:r>
          </w:p>
          <w:p w14:paraId="7929AA88" w14:textId="77777777" w:rsidR="00E97506" w:rsidRPr="00E97506" w:rsidRDefault="00E97506" w:rsidP="00E97506">
            <w:pPr>
              <w:pStyle w:val="SIBulletList1"/>
            </w:pPr>
            <w:r w:rsidRPr="007D15ED">
              <w:t>specifications</w:t>
            </w:r>
          </w:p>
          <w:p w14:paraId="4E801EBD" w14:textId="3AB44228" w:rsidR="00E97506" w:rsidRPr="00E97506" w:rsidRDefault="00E97506" w:rsidP="00E97506">
            <w:pPr>
              <w:pStyle w:val="SIBulletList2"/>
            </w:pPr>
            <w:r>
              <w:t>access to work order or instruction detailing animal pe</w:t>
            </w:r>
            <w:r w:rsidRPr="00E97506">
              <w:t>st control operations to be carried out by operator</w:t>
            </w:r>
          </w:p>
          <w:p w14:paraId="242811E7" w14:textId="04A68BBF" w:rsidR="00E97506" w:rsidRPr="00E97506" w:rsidRDefault="00E97506" w:rsidP="00E97506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E97506">
              <w:t xml:space="preserve">workplace health and safety regulations and related industry standards and codes of practice applicable to </w:t>
            </w:r>
            <w:r>
              <w:t>animal pe</w:t>
            </w:r>
            <w:r w:rsidRPr="00E97506">
              <w:t>st control operations</w:t>
            </w:r>
          </w:p>
          <w:p w14:paraId="30438B35" w14:textId="3DEE8A08" w:rsidR="00E97506" w:rsidRPr="00E97506" w:rsidRDefault="00E97506" w:rsidP="00E97506">
            <w:pPr>
              <w:pStyle w:val="SIBulletList2"/>
            </w:pPr>
            <w:r w:rsidRPr="00DF5D3F">
              <w:lastRenderedPageBreak/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>animal pe</w:t>
            </w:r>
            <w:r w:rsidRPr="00E97506">
              <w:t>st control operations</w:t>
            </w:r>
          </w:p>
          <w:p w14:paraId="2A404440" w14:textId="77777777" w:rsidR="00E97506" w:rsidRPr="00E97506" w:rsidRDefault="00E97506" w:rsidP="00E97506">
            <w:pPr>
              <w:pStyle w:val="SIBulletList2"/>
            </w:pPr>
            <w:r w:rsidRPr="00DF5D3F">
              <w:t xml:space="preserve">access to </w:t>
            </w:r>
            <w:r w:rsidRPr="00E97506">
              <w:t>workplace safety and environmental protection plans</w:t>
            </w:r>
          </w:p>
          <w:p w14:paraId="7E871679" w14:textId="77777777" w:rsidR="00E97506" w:rsidRPr="00E97506" w:rsidRDefault="00E97506" w:rsidP="00E97506">
            <w:pPr>
              <w:pStyle w:val="SIBulletList2"/>
            </w:pPr>
            <w:r w:rsidRPr="00DF5D3F">
              <w:t>access to site emergency procedure</w:t>
            </w:r>
          </w:p>
          <w:p w14:paraId="1F762E40" w14:textId="2BDA94A8" w:rsidR="00E97506" w:rsidRDefault="00E97506" w:rsidP="00E97506">
            <w:pPr>
              <w:pStyle w:val="SIBulletList2"/>
            </w:pPr>
            <w:r w:rsidRPr="00DF5D3F">
              <w:t xml:space="preserve">access to workplace standard operating procedures </w:t>
            </w:r>
            <w:r w:rsidRPr="00E97506">
              <w:t xml:space="preserve">or operator manuals for equipment used in </w:t>
            </w:r>
            <w:r>
              <w:t>animal pe</w:t>
            </w:r>
            <w:r w:rsidRPr="00E97506">
              <w:t>st control operations.</w:t>
            </w:r>
          </w:p>
          <w:p w14:paraId="7B85C9AB" w14:textId="77777777" w:rsidR="003016F0" w:rsidRPr="00E97506" w:rsidRDefault="003016F0" w:rsidP="003016F0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249F5C49" w14:textId="12B68EA3" w:rsidR="00F1480E" w:rsidRPr="000754EC" w:rsidRDefault="00E97506" w:rsidP="003016F0">
            <w:pPr>
              <w:rPr>
                <w:rFonts w:eastAsia="Calibri"/>
              </w:rPr>
            </w:pPr>
            <w:r w:rsidRPr="00EF4407">
              <w:t xml:space="preserve">Assessors of this unit must satisfy the requirements for assessors in applicable vocational education and </w:t>
            </w:r>
            <w:r w:rsidRPr="00E97506">
              <w:t>training legislation, frameworks and/or standards.</w:t>
            </w:r>
          </w:p>
        </w:tc>
      </w:tr>
    </w:tbl>
    <w:p w14:paraId="045395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4C0DE94" w14:textId="77777777" w:rsidTr="004679E3">
        <w:tc>
          <w:tcPr>
            <w:tcW w:w="990" w:type="pct"/>
            <w:shd w:val="clear" w:color="auto" w:fill="auto"/>
          </w:tcPr>
          <w:p w14:paraId="1592FAF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2B1DF3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CCC4D5E" w14:textId="27B8E80D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7627758E" w14:textId="77777777" w:rsidR="00F1480E" w:rsidRDefault="00F1480E" w:rsidP="005F771F">
      <w:pPr>
        <w:pStyle w:val="SIText"/>
      </w:pPr>
    </w:p>
    <w:p w14:paraId="62D5C5B7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7323E" w14:textId="77777777" w:rsidR="00A246A0" w:rsidRDefault="00A246A0" w:rsidP="00BF3F0A">
      <w:r>
        <w:separator/>
      </w:r>
    </w:p>
    <w:p w14:paraId="29EF338A" w14:textId="77777777" w:rsidR="00A246A0" w:rsidRDefault="00A246A0"/>
  </w:endnote>
  <w:endnote w:type="continuationSeparator" w:id="0">
    <w:p w14:paraId="017EA80A" w14:textId="77777777" w:rsidR="00A246A0" w:rsidRDefault="00A246A0" w:rsidP="00BF3F0A">
      <w:r>
        <w:continuationSeparator/>
      </w:r>
    </w:p>
    <w:p w14:paraId="730142D3" w14:textId="77777777" w:rsidR="00A246A0" w:rsidRDefault="00A24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65910EB6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08EE42C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78453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2873C" w14:textId="77777777" w:rsidR="00A246A0" w:rsidRDefault="00A246A0" w:rsidP="00BF3F0A">
      <w:r>
        <w:separator/>
      </w:r>
    </w:p>
    <w:p w14:paraId="461AC4BD" w14:textId="77777777" w:rsidR="00A246A0" w:rsidRDefault="00A246A0"/>
  </w:footnote>
  <w:footnote w:type="continuationSeparator" w:id="0">
    <w:p w14:paraId="2120CB7B" w14:textId="77777777" w:rsidR="00A246A0" w:rsidRDefault="00A246A0" w:rsidP="00BF3F0A">
      <w:r>
        <w:continuationSeparator/>
      </w:r>
    </w:p>
    <w:p w14:paraId="022AFFE2" w14:textId="77777777" w:rsidR="00A246A0" w:rsidRDefault="00A246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51117" w14:textId="63197099" w:rsidR="007474E7" w:rsidRPr="007474E7" w:rsidRDefault="007474E7" w:rsidP="007474E7">
    <w:r w:rsidRPr="007474E7">
      <w:t>FWPFGM2</w:t>
    </w:r>
    <w:r w:rsidR="003016F0">
      <w:t>XXX</w:t>
    </w:r>
    <w:r w:rsidRPr="007474E7">
      <w:t xml:space="preserve"> Implement animal pest control procedures</w:t>
    </w:r>
  </w:p>
  <w:p w14:paraId="039D9AEB" w14:textId="77777777" w:rsidR="00C540A7" w:rsidRPr="00C540A7" w:rsidRDefault="00C540A7" w:rsidP="00C540A7"/>
  <w:p w14:paraId="504CCAB7" w14:textId="77777777" w:rsidR="009C2650" w:rsidRPr="00C540A7" w:rsidRDefault="009C2650" w:rsidP="00C540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Y0MzUxtzAyN7UwMDZX0lEKTi0uzszPAykwrgUAVYbbAy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0100"/>
    <w:rsid w:val="00023992"/>
    <w:rsid w:val="000275AE"/>
    <w:rsid w:val="00041E59"/>
    <w:rsid w:val="000530C0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7793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0677D"/>
    <w:rsid w:val="0021210E"/>
    <w:rsid w:val="0021414D"/>
    <w:rsid w:val="00223124"/>
    <w:rsid w:val="00233143"/>
    <w:rsid w:val="00234444"/>
    <w:rsid w:val="00236F45"/>
    <w:rsid w:val="00242293"/>
    <w:rsid w:val="00244EA7"/>
    <w:rsid w:val="00262FC3"/>
    <w:rsid w:val="0026394F"/>
    <w:rsid w:val="00267AF6"/>
    <w:rsid w:val="00275D5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7B2"/>
    <w:rsid w:val="002E193E"/>
    <w:rsid w:val="003016F0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2F37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1B46"/>
    <w:rsid w:val="007E3BD1"/>
    <w:rsid w:val="007F1563"/>
    <w:rsid w:val="007F1EB2"/>
    <w:rsid w:val="007F44DB"/>
    <w:rsid w:val="007F52F6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44A7"/>
    <w:rsid w:val="00A0695B"/>
    <w:rsid w:val="00A13052"/>
    <w:rsid w:val="00A216A8"/>
    <w:rsid w:val="00A223A6"/>
    <w:rsid w:val="00A2244B"/>
    <w:rsid w:val="00A246A0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957"/>
    <w:rsid w:val="00AF76D5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1A3"/>
    <w:rsid w:val="00C540A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516"/>
    <w:rsid w:val="00CE77C6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2B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97506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4D78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885D2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2244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358703FC-F028-4800-8781-3A7E0E04C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245788-2E14-49A3-BC23-4FFF8C4D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69</TotalTime>
  <Pages>5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13</cp:revision>
  <cp:lastPrinted>2016-05-27T05:21:00Z</cp:lastPrinted>
  <dcterms:created xsi:type="dcterms:W3CDTF">2019-07-21T23:08:00Z</dcterms:created>
  <dcterms:modified xsi:type="dcterms:W3CDTF">2020-03-06T02:30:00Z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