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F7111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BEA7914" w14:textId="77777777" w:rsidTr="00146EEC">
        <w:tc>
          <w:tcPr>
            <w:tcW w:w="2689" w:type="dxa"/>
          </w:tcPr>
          <w:p w14:paraId="3BF13D8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0D1CE7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C6F38" w14:paraId="15DA3C89" w14:textId="77777777" w:rsidTr="00146EEC">
        <w:tc>
          <w:tcPr>
            <w:tcW w:w="2689" w:type="dxa"/>
          </w:tcPr>
          <w:p w14:paraId="02E17A70" w14:textId="4F319E44" w:rsidR="00BC6F38" w:rsidRPr="006073AB" w:rsidRDefault="00BC6F38" w:rsidP="00BC6F38">
            <w:pPr>
              <w:pStyle w:val="SIText"/>
            </w:pPr>
            <w:r w:rsidRPr="00AB5133">
              <w:t xml:space="preserve">Release </w:t>
            </w:r>
            <w:r w:rsidR="003C2F3F">
              <w:t>1</w:t>
            </w:r>
          </w:p>
        </w:tc>
        <w:tc>
          <w:tcPr>
            <w:tcW w:w="6939" w:type="dxa"/>
          </w:tcPr>
          <w:p w14:paraId="1F22D1E0" w14:textId="1538D6D1" w:rsidR="00BC6F38" w:rsidRPr="006073AB" w:rsidRDefault="00BC6F38" w:rsidP="00BC6F38">
            <w:pPr>
              <w:pStyle w:val="SIText"/>
            </w:pPr>
            <w:r w:rsidRPr="00CC451E">
              <w:t xml:space="preserve">This version released with </w:t>
            </w:r>
            <w:r w:rsidRPr="00AB5133">
              <w:t>FWP Forest and Wood Products</w:t>
            </w:r>
            <w:r w:rsidRPr="000754EC">
              <w:t xml:space="preserve"> Training Package Version </w:t>
            </w:r>
            <w:r>
              <w:t>6</w:t>
            </w:r>
            <w:r w:rsidRPr="000754EC">
              <w:t>.</w:t>
            </w:r>
            <w:r>
              <w:t>0.</w:t>
            </w:r>
          </w:p>
        </w:tc>
      </w:tr>
    </w:tbl>
    <w:p w14:paraId="6D71A97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00CFD0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C7EEFE1" w14:textId="35EFD33D" w:rsidR="00F1480E" w:rsidRPr="000754EC" w:rsidRDefault="006073AB" w:rsidP="000754EC">
            <w:pPr>
              <w:pStyle w:val="SIUNITCODE"/>
            </w:pPr>
            <w:r w:rsidRPr="006073AB">
              <w:t>FWPCOT3</w:t>
            </w:r>
            <w:r w:rsidR="003C2F3F">
              <w:t>XXX</w:t>
            </w:r>
          </w:p>
        </w:tc>
        <w:tc>
          <w:tcPr>
            <w:tcW w:w="3604" w:type="pct"/>
            <w:shd w:val="clear" w:color="auto" w:fill="auto"/>
          </w:tcPr>
          <w:p w14:paraId="6CC566AC" w14:textId="77777777" w:rsidR="00F1480E" w:rsidRPr="000754EC" w:rsidRDefault="006073AB" w:rsidP="000754EC">
            <w:pPr>
              <w:pStyle w:val="SIUnittitle"/>
            </w:pPr>
            <w:r w:rsidRPr="006073AB">
              <w:t>Use environmental care procedures to undertake fire salvage operations</w:t>
            </w:r>
          </w:p>
        </w:tc>
      </w:tr>
      <w:tr w:rsidR="00F1480E" w:rsidRPr="00963A46" w14:paraId="79390B3B" w14:textId="77777777" w:rsidTr="00CA2922">
        <w:tc>
          <w:tcPr>
            <w:tcW w:w="1396" w:type="pct"/>
            <w:shd w:val="clear" w:color="auto" w:fill="auto"/>
          </w:tcPr>
          <w:p w14:paraId="76315E2A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EF657FC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B9A3996" w14:textId="17BC790E" w:rsidR="006073AB" w:rsidRPr="006073AB" w:rsidRDefault="006073AB" w:rsidP="006073AB">
            <w:pPr>
              <w:pStyle w:val="SIText"/>
            </w:pPr>
            <w:r w:rsidRPr="006073AB">
              <w:t xml:space="preserve">This unit of competency describes the </w:t>
            </w:r>
            <w:r w:rsidR="00BC6F38">
              <w:t>skills and knowledge</w:t>
            </w:r>
            <w:r w:rsidR="00BC6F38" w:rsidRPr="006073AB">
              <w:t xml:space="preserve"> </w:t>
            </w:r>
            <w:r w:rsidRPr="006073AB">
              <w:t xml:space="preserve">required to undertake tree salvaging following forest fires in line with a salvage plan that incorporates environmental </w:t>
            </w:r>
            <w:r w:rsidR="00BC6F38">
              <w:t xml:space="preserve">protection </w:t>
            </w:r>
            <w:r w:rsidRPr="006073AB">
              <w:t>and sustainability principles.</w:t>
            </w:r>
          </w:p>
          <w:p w14:paraId="569FFD91" w14:textId="77777777" w:rsidR="006073AB" w:rsidRPr="006073AB" w:rsidRDefault="006073AB" w:rsidP="006073AB">
            <w:pPr>
              <w:pStyle w:val="SIText"/>
            </w:pPr>
          </w:p>
          <w:p w14:paraId="52CF87DB" w14:textId="12A613FD" w:rsidR="006073AB" w:rsidRPr="006073AB" w:rsidRDefault="006073AB" w:rsidP="006073AB">
            <w:pPr>
              <w:pStyle w:val="SIText"/>
            </w:pPr>
            <w:r w:rsidRPr="006073AB">
              <w:t xml:space="preserve">The unit applies to </w:t>
            </w:r>
            <w:r w:rsidR="003C2F3F">
              <w:t>f</w:t>
            </w:r>
            <w:r w:rsidRPr="006073AB">
              <w:t xml:space="preserve">orestry </w:t>
            </w:r>
            <w:r w:rsidR="003C2F3F">
              <w:t>w</w:t>
            </w:r>
            <w:r w:rsidRPr="006073AB">
              <w:t>orker</w:t>
            </w:r>
            <w:r w:rsidR="003C2F3F">
              <w:t>s</w:t>
            </w:r>
            <w:r w:rsidRPr="006073AB">
              <w:t xml:space="preserve">, </w:t>
            </w:r>
            <w:r w:rsidR="003C2F3F">
              <w:t>h</w:t>
            </w:r>
            <w:r w:rsidRPr="006073AB">
              <w:t xml:space="preserve">arvesting </w:t>
            </w:r>
            <w:r w:rsidR="003C2F3F">
              <w:t>t</w:t>
            </w:r>
            <w:r w:rsidRPr="006073AB">
              <w:t>echnician</w:t>
            </w:r>
            <w:r w:rsidR="003C2F3F">
              <w:t>s and</w:t>
            </w:r>
            <w:r w:rsidRPr="006073AB">
              <w:t xml:space="preserve"> </w:t>
            </w:r>
            <w:r w:rsidR="003C2F3F">
              <w:t>m</w:t>
            </w:r>
            <w:r w:rsidRPr="006073AB">
              <w:t xml:space="preserve">obile </w:t>
            </w:r>
            <w:r w:rsidR="003C2F3F">
              <w:t>e</w:t>
            </w:r>
            <w:r w:rsidRPr="006073AB">
              <w:t xml:space="preserve">quipment </w:t>
            </w:r>
            <w:r w:rsidR="003C2F3F">
              <w:t>o</w:t>
            </w:r>
            <w:r w:rsidRPr="006073AB">
              <w:t>perator</w:t>
            </w:r>
            <w:r w:rsidR="003C2F3F">
              <w:t>s</w:t>
            </w:r>
            <w:r w:rsidRPr="006073AB">
              <w:t>.</w:t>
            </w:r>
          </w:p>
          <w:p w14:paraId="7E9BB0C6" w14:textId="69A91B19" w:rsidR="006073AB" w:rsidRDefault="006073AB" w:rsidP="006073AB">
            <w:pPr>
              <w:pStyle w:val="SIText"/>
            </w:pPr>
          </w:p>
          <w:p w14:paraId="1781721D" w14:textId="0C880374" w:rsidR="003C2F3F" w:rsidRDefault="003C2F3F" w:rsidP="006073AB">
            <w:pPr>
              <w:pStyle w:val="SIText"/>
            </w:pPr>
            <w:r w:rsidRPr="003C2F3F">
              <w:t>All work must be carried out to comply with workplace procedures, according to state/territory health and safety regulations, legislation and standards that apply to the workplace.</w:t>
            </w:r>
          </w:p>
          <w:p w14:paraId="0EA4A24E" w14:textId="77777777" w:rsidR="003C2F3F" w:rsidRPr="006073AB" w:rsidRDefault="003C2F3F" w:rsidP="006073AB">
            <w:pPr>
              <w:pStyle w:val="SIText"/>
            </w:pPr>
          </w:p>
          <w:p w14:paraId="35D9A26D" w14:textId="77777777" w:rsidR="00373436" w:rsidRPr="000754EC" w:rsidRDefault="006073AB" w:rsidP="006073AB">
            <w:pPr>
              <w:pStyle w:val="SIText"/>
            </w:pPr>
            <w:r w:rsidRPr="006073AB">
              <w:t>No licensing, legislative, regulatory, or certification requirements apply to this unit at the time of publication.</w:t>
            </w:r>
          </w:p>
        </w:tc>
      </w:tr>
      <w:tr w:rsidR="00F1480E" w:rsidRPr="00963A46" w14:paraId="1A272F66" w14:textId="77777777" w:rsidTr="00CA2922">
        <w:tc>
          <w:tcPr>
            <w:tcW w:w="1396" w:type="pct"/>
            <w:shd w:val="clear" w:color="auto" w:fill="auto"/>
          </w:tcPr>
          <w:p w14:paraId="1C70DC42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0BE9357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27CC3F90" w14:textId="77777777" w:rsidTr="00CA2922">
        <w:tc>
          <w:tcPr>
            <w:tcW w:w="1396" w:type="pct"/>
            <w:shd w:val="clear" w:color="auto" w:fill="auto"/>
          </w:tcPr>
          <w:p w14:paraId="6C5217C5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466D7DB" w14:textId="77777777" w:rsidR="00F1480E" w:rsidRDefault="00AB5133" w:rsidP="00AB5133">
            <w:pPr>
              <w:pStyle w:val="SIText"/>
            </w:pPr>
            <w:r w:rsidRPr="00AB5133">
              <w:t>Forest Growing and Management</w:t>
            </w:r>
          </w:p>
          <w:p w14:paraId="1873A6A1" w14:textId="77777777" w:rsidR="008547E9" w:rsidRPr="000754EC" w:rsidRDefault="008547E9" w:rsidP="00AB5133">
            <w:pPr>
              <w:pStyle w:val="SIText"/>
            </w:pPr>
            <w:r w:rsidRPr="008547E9">
              <w:t>Harvesting and Haulage</w:t>
            </w:r>
          </w:p>
        </w:tc>
      </w:tr>
    </w:tbl>
    <w:p w14:paraId="61AF3F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C32B91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B1CF59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1079D8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E01D4D" w:rsidRPr="00963A46" w14:paraId="77DA004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0F406B8" w14:textId="77777777" w:rsidR="00E01D4D" w:rsidRPr="00E01D4D" w:rsidRDefault="00E01D4D" w:rsidP="00E01D4D">
            <w:pPr>
              <w:rPr>
                <w:rStyle w:val="SIText-Italic"/>
              </w:rPr>
            </w:pPr>
            <w:r w:rsidRPr="00E01D4D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CB28660" w14:textId="1A4F547A" w:rsidR="00E01D4D" w:rsidRPr="00E01D4D" w:rsidRDefault="003C2F3F" w:rsidP="00E01D4D">
            <w:pPr>
              <w:rPr>
                <w:rStyle w:val="SIText-Italic"/>
              </w:rPr>
            </w:pPr>
            <w:r w:rsidRPr="003C2F3F">
              <w:rPr>
                <w:rStyle w:val="SIText-Italic"/>
              </w:rPr>
              <w:t>Performance criteria describe the performance needed to demonstrate achievement of the element.</w:t>
            </w:r>
          </w:p>
        </w:tc>
      </w:tr>
      <w:tr w:rsidR="00BC6F38" w:rsidRPr="00963A46" w14:paraId="528BB8A7" w14:textId="77777777" w:rsidTr="00820684">
        <w:trPr>
          <w:cantSplit/>
          <w:trHeight w:val="5520"/>
        </w:trPr>
        <w:tc>
          <w:tcPr>
            <w:tcW w:w="1396" w:type="pct"/>
            <w:shd w:val="clear" w:color="auto" w:fill="auto"/>
          </w:tcPr>
          <w:p w14:paraId="014A1AE9" w14:textId="50EFCD92" w:rsidR="00BC6F38" w:rsidRPr="006073AB" w:rsidRDefault="00BC6F38" w:rsidP="006073AB">
            <w:r>
              <w:t>1</w:t>
            </w:r>
            <w:r w:rsidRPr="006073AB">
              <w:t>. Prepare for fire salvage operations</w:t>
            </w:r>
          </w:p>
        </w:tc>
        <w:tc>
          <w:tcPr>
            <w:tcW w:w="3604" w:type="pct"/>
            <w:shd w:val="clear" w:color="auto" w:fill="auto"/>
          </w:tcPr>
          <w:p w14:paraId="52B894BD" w14:textId="4BD44C8E" w:rsidR="00BC6F38" w:rsidRPr="00BC6F38" w:rsidRDefault="00BC6F38" w:rsidP="00BC6F38">
            <w:pPr>
              <w:pStyle w:val="SIText"/>
            </w:pPr>
            <w:r>
              <w:t xml:space="preserve">1.1 Review work </w:t>
            </w:r>
            <w:r w:rsidRPr="00BC6F38">
              <w:t>order or instruction to determine job requirements</w:t>
            </w:r>
            <w:r>
              <w:t>, including salvage schedule</w:t>
            </w:r>
            <w:r w:rsidR="00AE358E">
              <w:t xml:space="preserve">, </w:t>
            </w:r>
            <w:r>
              <w:t xml:space="preserve">environmental care </w:t>
            </w:r>
            <w:r w:rsidR="00AE358E">
              <w:t xml:space="preserve">and cultural heritage protection </w:t>
            </w:r>
            <w:r>
              <w:t>requirements,</w:t>
            </w:r>
            <w:r w:rsidRPr="00BC6F38">
              <w:t xml:space="preserve"> and</w:t>
            </w:r>
            <w:r>
              <w:t xml:space="preserve"> </w:t>
            </w:r>
            <w:r w:rsidRPr="00BC6F38">
              <w:t>where required, seek clarification from appropriate personnel</w:t>
            </w:r>
          </w:p>
          <w:p w14:paraId="0E2EFD2A" w14:textId="3BF63A3E" w:rsidR="00BC6F38" w:rsidRPr="00BC6F38" w:rsidRDefault="00BC6F38" w:rsidP="00BC6F38">
            <w:pPr>
              <w:pStyle w:val="SIText"/>
            </w:pPr>
            <w:r>
              <w:t xml:space="preserve">1.2 </w:t>
            </w:r>
            <w:r w:rsidRPr="00BC6F38">
              <w:t>Review workplace health and safety procedures, including the use of personal protective equipment and safe manual handling techniques</w:t>
            </w:r>
          </w:p>
          <w:p w14:paraId="3BB2FA51" w14:textId="5709B15A" w:rsidR="00BC6F38" w:rsidRPr="00BC6F38" w:rsidRDefault="00BC6F38" w:rsidP="00BC6F38">
            <w:pPr>
              <w:pStyle w:val="SIText"/>
            </w:pPr>
            <w:r w:rsidRPr="00B2235C">
              <w:t>1.</w:t>
            </w:r>
            <w:r w:rsidRPr="00BC6F38">
              <w:t xml:space="preserve">3 Identify, assess and take actions to mitigate risks and hazards associated with </w:t>
            </w:r>
            <w:r>
              <w:t>fire salvage operations</w:t>
            </w:r>
          </w:p>
          <w:p w14:paraId="5C39C8E5" w14:textId="71FB5A7E" w:rsidR="00BC6F38" w:rsidRPr="00BC6F38" w:rsidRDefault="00BC6F38" w:rsidP="00BC6F38">
            <w:pPr>
              <w:pStyle w:val="SIText"/>
            </w:pPr>
            <w:r>
              <w:t xml:space="preserve">1.4 Identify </w:t>
            </w:r>
            <w:r w:rsidRPr="00BC6F38">
              <w:t xml:space="preserve">workplace environmental protection procedures for </w:t>
            </w:r>
            <w:r>
              <w:t>fire salvage operations</w:t>
            </w:r>
            <w:r w:rsidRPr="00BC6F38">
              <w:t xml:space="preserve">, minimising and disposing of waste material, cleaning tools and equipment, and minimising impact of </w:t>
            </w:r>
            <w:r>
              <w:t>salvage operations on</w:t>
            </w:r>
            <w:r w:rsidRPr="00BC6F38">
              <w:t xml:space="preserve"> environmental assets</w:t>
            </w:r>
          </w:p>
          <w:p w14:paraId="3BE76AD3" w14:textId="09624419" w:rsidR="00215D52" w:rsidRPr="006073AB" w:rsidRDefault="00215D52" w:rsidP="00215D52">
            <w:r w:rsidRPr="006073AB">
              <w:t>1.</w:t>
            </w:r>
            <w:r>
              <w:t>5</w:t>
            </w:r>
            <w:r w:rsidRPr="006073AB">
              <w:t xml:space="preserve"> Identify and report existing and potential environmental risks and hazards to relevant personnel</w:t>
            </w:r>
          </w:p>
          <w:p w14:paraId="2FDCE05E" w14:textId="09F55002" w:rsidR="00BC6F38" w:rsidRPr="00BC6F38" w:rsidRDefault="00BC6F38" w:rsidP="00BC6F38">
            <w:pPr>
              <w:pStyle w:val="SIText"/>
            </w:pPr>
            <w:r w:rsidRPr="001F604F">
              <w:t>1.</w:t>
            </w:r>
            <w:r w:rsidR="00215D52">
              <w:t>6</w:t>
            </w:r>
            <w:r w:rsidRPr="001F604F">
              <w:t xml:space="preserve"> Consult</w:t>
            </w:r>
            <w:r w:rsidRPr="00BC6F38">
              <w:t xml:space="preserve"> and maintain communication with team members and other appropriate personnel to ensure that work is coordinated effectively with others in the workplace</w:t>
            </w:r>
          </w:p>
          <w:p w14:paraId="4798548F" w14:textId="7CB572D3" w:rsidR="00BC6F38" w:rsidRPr="00BC6F38" w:rsidRDefault="00BC6F38" w:rsidP="00BC6F38">
            <w:r w:rsidRPr="001F604F">
              <w:t>1.</w:t>
            </w:r>
            <w:r w:rsidR="00215D52">
              <w:t>7</w:t>
            </w:r>
            <w:r w:rsidRPr="001F604F">
              <w:t xml:space="preserve"> Obtain tools</w:t>
            </w:r>
            <w:r w:rsidRPr="00BC6F38">
              <w:t xml:space="preserve"> and equipment needed for the work and check for correct operation and safety</w:t>
            </w:r>
          </w:p>
          <w:p w14:paraId="2E680606" w14:textId="238E8671" w:rsidR="00BC6F38" w:rsidRPr="006073AB" w:rsidRDefault="00215D52" w:rsidP="006073AB">
            <w:r>
              <w:t>1.8</w:t>
            </w:r>
            <w:r w:rsidR="00BC6F38" w:rsidRPr="006073AB">
              <w:t xml:space="preserve"> Identify and confirm preliminary site work and operational activities</w:t>
            </w:r>
          </w:p>
          <w:p w14:paraId="67BBE5B3" w14:textId="2DC85B18" w:rsidR="00BC6F38" w:rsidRPr="006073AB" w:rsidRDefault="00215D52" w:rsidP="006073AB">
            <w:r>
              <w:t>1.9</w:t>
            </w:r>
            <w:r w:rsidR="00BC6F38" w:rsidRPr="006073AB">
              <w:t xml:space="preserve"> Assess tree location and stability for conditions likely to affect safety and merchandising priorities</w:t>
            </w:r>
          </w:p>
          <w:p w14:paraId="2B82C351" w14:textId="1A935394" w:rsidR="00BC6F38" w:rsidRPr="006073AB" w:rsidRDefault="00215D52" w:rsidP="006073AB">
            <w:r>
              <w:t>1.10</w:t>
            </w:r>
            <w:r w:rsidR="00BC6F38" w:rsidRPr="006073AB">
              <w:t xml:space="preserve"> Confirm planning permits and access permission</w:t>
            </w:r>
          </w:p>
        </w:tc>
      </w:tr>
      <w:tr w:rsidR="006073AB" w:rsidRPr="00963A46" w14:paraId="4D0F96C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EDAE3B" w14:textId="20FA0B9E" w:rsidR="006073AB" w:rsidRPr="006073AB" w:rsidRDefault="003B350F" w:rsidP="006073AB">
            <w:r>
              <w:lastRenderedPageBreak/>
              <w:t>2</w:t>
            </w:r>
            <w:r w:rsidR="006073AB" w:rsidRPr="006073AB">
              <w:t>. Perform fire salvage operations</w:t>
            </w:r>
          </w:p>
        </w:tc>
        <w:tc>
          <w:tcPr>
            <w:tcW w:w="3604" w:type="pct"/>
            <w:shd w:val="clear" w:color="auto" w:fill="auto"/>
          </w:tcPr>
          <w:p w14:paraId="0197B988" w14:textId="46CBD6EB" w:rsidR="006073AB" w:rsidRPr="006073AB" w:rsidRDefault="003B350F" w:rsidP="006073AB">
            <w:r>
              <w:t>2</w:t>
            </w:r>
            <w:r w:rsidR="006073AB" w:rsidRPr="006073AB">
              <w:t>.1 Monitor movement and whereabouts of others on site</w:t>
            </w:r>
          </w:p>
          <w:p w14:paraId="34B54D68" w14:textId="5DCBFD40" w:rsidR="006073AB" w:rsidRPr="006073AB" w:rsidRDefault="003B350F" w:rsidP="006073AB">
            <w:r>
              <w:t>2</w:t>
            </w:r>
            <w:r w:rsidR="006073AB" w:rsidRPr="006073AB">
              <w:t>.</w:t>
            </w:r>
            <w:r w:rsidR="00215D52">
              <w:t>2</w:t>
            </w:r>
            <w:r w:rsidR="006073AB" w:rsidRPr="006073AB">
              <w:t xml:space="preserve"> Undertake pre-harvesting environmental care requirements</w:t>
            </w:r>
            <w:r w:rsidR="00215D52">
              <w:t xml:space="preserve"> according to</w:t>
            </w:r>
            <w:r w:rsidR="00215D52" w:rsidRPr="00215D52">
              <w:t xml:space="preserve"> </w:t>
            </w:r>
            <w:r w:rsidR="00215D52">
              <w:t xml:space="preserve">salvage plan and </w:t>
            </w:r>
            <w:r w:rsidR="00215D52" w:rsidRPr="00215D52">
              <w:t>workplace procedures</w:t>
            </w:r>
          </w:p>
          <w:p w14:paraId="0DB4C3D3" w14:textId="61E61C57" w:rsidR="003B350F" w:rsidRPr="006073AB" w:rsidRDefault="003B350F" w:rsidP="006073AB">
            <w:r>
              <w:t>2.3</w:t>
            </w:r>
            <w:r w:rsidR="006073AB" w:rsidRPr="006073AB">
              <w:t xml:space="preserve"> Salvage designated trees </w:t>
            </w:r>
            <w:r w:rsidR="00215D52">
              <w:t>according to</w:t>
            </w:r>
            <w:r w:rsidR="006073AB" w:rsidRPr="006073AB">
              <w:t xml:space="preserve"> salvage plan</w:t>
            </w:r>
          </w:p>
          <w:p w14:paraId="5842E5AE" w14:textId="72A4F461" w:rsidR="006073AB" w:rsidRPr="006073AB" w:rsidRDefault="003B350F" w:rsidP="006073AB">
            <w:r>
              <w:t xml:space="preserve">2.4 </w:t>
            </w:r>
            <w:r w:rsidR="006073AB" w:rsidRPr="006073AB">
              <w:t xml:space="preserve">Disperse or handle heads and non-merchantable stems </w:t>
            </w:r>
            <w:r w:rsidR="00215D52">
              <w:t>according to</w:t>
            </w:r>
            <w:r w:rsidR="006073AB" w:rsidRPr="006073AB">
              <w:t xml:space="preserve"> work order</w:t>
            </w:r>
          </w:p>
          <w:p w14:paraId="197232B2" w14:textId="6BB11745" w:rsidR="006073AB" w:rsidRPr="006073AB" w:rsidRDefault="003B350F" w:rsidP="006073AB">
            <w:r>
              <w:t xml:space="preserve">2.5 </w:t>
            </w:r>
            <w:r w:rsidR="006073AB" w:rsidRPr="006073AB">
              <w:t>Haul logs to logs landings and ensure landscape is left in safe condition suitable for regeneration</w:t>
            </w:r>
          </w:p>
        </w:tc>
      </w:tr>
      <w:tr w:rsidR="006073AB" w:rsidRPr="00963A46" w14:paraId="07FB9FD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A1922E4" w14:textId="5E6D4437" w:rsidR="006073AB" w:rsidRPr="006073AB" w:rsidRDefault="003B350F" w:rsidP="006073AB">
            <w:r>
              <w:t>3</w:t>
            </w:r>
            <w:r w:rsidR="006073AB" w:rsidRPr="006073AB">
              <w:t>. Complete documentation</w:t>
            </w:r>
          </w:p>
        </w:tc>
        <w:tc>
          <w:tcPr>
            <w:tcW w:w="3604" w:type="pct"/>
            <w:shd w:val="clear" w:color="auto" w:fill="auto"/>
          </w:tcPr>
          <w:p w14:paraId="615C7EA9" w14:textId="20DEDB55" w:rsidR="006073AB" w:rsidRPr="006073AB" w:rsidRDefault="003B350F" w:rsidP="006073AB">
            <w:r>
              <w:t>3</w:t>
            </w:r>
            <w:r w:rsidR="006073AB" w:rsidRPr="006073AB">
              <w:t>.1 Tally and record product volumes from salvage site</w:t>
            </w:r>
          </w:p>
          <w:p w14:paraId="34740092" w14:textId="77DA3E1F" w:rsidR="006073AB" w:rsidRPr="006073AB" w:rsidRDefault="003B350F" w:rsidP="006073AB">
            <w:r>
              <w:t>3</w:t>
            </w:r>
            <w:r w:rsidR="006073AB" w:rsidRPr="006073AB">
              <w:t xml:space="preserve">.2 Report variations </w:t>
            </w:r>
            <w:r w:rsidR="00215D52">
              <w:t>according to</w:t>
            </w:r>
            <w:r w:rsidR="006073AB" w:rsidRPr="006073AB">
              <w:t xml:space="preserve"> workplace procedures</w:t>
            </w:r>
          </w:p>
          <w:p w14:paraId="6146BF72" w14:textId="0988589B" w:rsidR="006073AB" w:rsidRPr="006073AB" w:rsidRDefault="003B350F" w:rsidP="006073AB">
            <w:r>
              <w:t>3</w:t>
            </w:r>
            <w:r w:rsidR="006073AB" w:rsidRPr="006073AB">
              <w:t xml:space="preserve">.3 Record and report operations and environmental care procedures </w:t>
            </w:r>
            <w:r w:rsidR="00215D52">
              <w:t>according to</w:t>
            </w:r>
            <w:r w:rsidR="006073AB" w:rsidRPr="006073AB">
              <w:t xml:space="preserve"> workplace procedures</w:t>
            </w:r>
          </w:p>
          <w:p w14:paraId="722B7385" w14:textId="4EBBD7EC" w:rsidR="006073AB" w:rsidRPr="006073AB" w:rsidRDefault="003B350F" w:rsidP="006073AB">
            <w:r>
              <w:t>3</w:t>
            </w:r>
            <w:r w:rsidR="006073AB" w:rsidRPr="006073AB">
              <w:t>.4 Report breaches or potential breaches of relevant environmental regulations</w:t>
            </w:r>
            <w:r w:rsidR="00215D52">
              <w:t xml:space="preserve"> according to</w:t>
            </w:r>
            <w:r w:rsidR="00215D52" w:rsidRPr="00215D52">
              <w:t xml:space="preserve"> workplace procedures</w:t>
            </w:r>
          </w:p>
        </w:tc>
      </w:tr>
    </w:tbl>
    <w:p w14:paraId="5B30C683" w14:textId="77777777" w:rsidR="005F771F" w:rsidRDefault="005F771F" w:rsidP="005F771F">
      <w:pPr>
        <w:pStyle w:val="SIText"/>
      </w:pPr>
    </w:p>
    <w:p w14:paraId="793C78A3" w14:textId="77777777" w:rsidR="005F771F" w:rsidRPr="000754EC" w:rsidRDefault="005F771F" w:rsidP="000754EC">
      <w:r>
        <w:br w:type="page"/>
      </w:r>
    </w:p>
    <w:p w14:paraId="1FECF86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DA2D54C" w14:textId="77777777" w:rsidTr="00CA2922">
        <w:trPr>
          <w:tblHeader/>
        </w:trPr>
        <w:tc>
          <w:tcPr>
            <w:tcW w:w="5000" w:type="pct"/>
            <w:gridSpan w:val="2"/>
          </w:tcPr>
          <w:p w14:paraId="6101821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1E9B3C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34227CE" w14:textId="77777777" w:rsidTr="00CA2922">
        <w:trPr>
          <w:tblHeader/>
        </w:trPr>
        <w:tc>
          <w:tcPr>
            <w:tcW w:w="1396" w:type="pct"/>
          </w:tcPr>
          <w:p w14:paraId="7ADDB6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69DEAB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15D52" w:rsidRPr="007D15ED" w14:paraId="4460F307" w14:textId="77777777" w:rsidTr="00215D5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244E" w14:textId="77777777" w:rsidR="00215D52" w:rsidRPr="00215D52" w:rsidRDefault="00215D52" w:rsidP="00215D52">
            <w:r w:rsidRPr="00215D52">
              <w:t xml:space="preserve">Reading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C4FE" w14:textId="77777777" w:rsidR="00215D52" w:rsidRPr="00215D52" w:rsidRDefault="00215D52" w:rsidP="00215D52">
            <w:pPr>
              <w:pStyle w:val="SIBulletList1"/>
            </w:pPr>
            <w:r w:rsidRPr="00215D52">
              <w:t>Read workplace documentation and understand requirements</w:t>
            </w:r>
          </w:p>
        </w:tc>
      </w:tr>
      <w:tr w:rsidR="00215D52" w:rsidRPr="007D15ED" w14:paraId="53403CBF" w14:textId="77777777" w:rsidTr="00215D5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A92" w14:textId="77777777" w:rsidR="00215D52" w:rsidRPr="00215D52" w:rsidRDefault="00215D52" w:rsidP="00215D52">
            <w:r w:rsidRPr="00215D52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D1E7" w14:textId="3150E060" w:rsidR="00215D52" w:rsidRPr="00215D52" w:rsidRDefault="00215D52" w:rsidP="00215D52">
            <w:pPr>
              <w:pStyle w:val="SIBulletList1"/>
            </w:pPr>
            <w:r w:rsidRPr="00215D52">
              <w:t xml:space="preserve">Complete basic written records for </w:t>
            </w:r>
            <w:r>
              <w:t>salvage operations</w:t>
            </w:r>
            <w:r w:rsidRPr="00215D52">
              <w:t>, equipment faults and maintenance requirements</w:t>
            </w:r>
          </w:p>
        </w:tc>
      </w:tr>
      <w:tr w:rsidR="00215D52" w14:paraId="562F6009" w14:textId="77777777" w:rsidTr="00215D5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3D35" w14:textId="77777777" w:rsidR="00215D52" w:rsidRPr="00215D52" w:rsidRDefault="00215D52" w:rsidP="00215D52">
            <w:r w:rsidRPr="00215D52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0195" w14:textId="61172B12" w:rsidR="00215D52" w:rsidRPr="00215D52" w:rsidRDefault="00215D52" w:rsidP="00215D52">
            <w:pPr>
              <w:pStyle w:val="SIBulletList1"/>
            </w:pPr>
            <w:r w:rsidRPr="00215D52">
              <w:t xml:space="preserve">Select and use appropriate spoken communication strategies with work colleagues and other personnel on site </w:t>
            </w:r>
          </w:p>
          <w:p w14:paraId="07DD771E" w14:textId="13DFD55F" w:rsidR="00215D52" w:rsidRPr="00215D52" w:rsidRDefault="00215D52" w:rsidP="00215D52">
            <w:pPr>
              <w:pStyle w:val="SIBulletList1"/>
            </w:pPr>
            <w:r w:rsidRPr="00215D52">
              <w:t>Interpret hand signals with other operators to ensure safe</w:t>
            </w:r>
            <w:r>
              <w:t>ty of</w:t>
            </w:r>
            <w:r w:rsidRPr="00215D52">
              <w:t xml:space="preserve"> </w:t>
            </w:r>
            <w:r>
              <w:t>salvage operations</w:t>
            </w:r>
          </w:p>
        </w:tc>
      </w:tr>
      <w:tr w:rsidR="00215D52" w:rsidRPr="001A19AC" w14:paraId="6D9D9A75" w14:textId="77777777" w:rsidTr="00215D5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2490" w14:textId="77777777" w:rsidR="00215D52" w:rsidRPr="00215D52" w:rsidRDefault="00215D52" w:rsidP="00215D52">
            <w:r w:rsidRPr="00215D52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ACB6" w14:textId="17E9F0D8" w:rsidR="00215D52" w:rsidRPr="00215D52" w:rsidRDefault="00215D52" w:rsidP="00215D52">
            <w:pPr>
              <w:pStyle w:val="SIBulletList1"/>
            </w:pPr>
            <w:r w:rsidRPr="00215D52">
              <w:t xml:space="preserve">Complete routine calculations and report on size, length, diameter of </w:t>
            </w:r>
            <w:r>
              <w:t xml:space="preserve">salvaged </w:t>
            </w:r>
            <w:r w:rsidRPr="00215D52">
              <w:t>trees</w:t>
            </w:r>
          </w:p>
        </w:tc>
      </w:tr>
    </w:tbl>
    <w:p w14:paraId="2D696391" w14:textId="77777777" w:rsidR="00916CD7" w:rsidRDefault="00916CD7" w:rsidP="005F771F">
      <w:pPr>
        <w:pStyle w:val="SIText"/>
      </w:pPr>
    </w:p>
    <w:p w14:paraId="3F1D8D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A0A5E20" w14:textId="77777777" w:rsidTr="00F33FF2">
        <w:tc>
          <w:tcPr>
            <w:tcW w:w="5000" w:type="pct"/>
            <w:gridSpan w:val="4"/>
          </w:tcPr>
          <w:p w14:paraId="6BD7349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2504BDA" w14:textId="77777777" w:rsidTr="00F33FF2">
        <w:tc>
          <w:tcPr>
            <w:tcW w:w="1028" w:type="pct"/>
          </w:tcPr>
          <w:p w14:paraId="3AC9CB7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A8F65E6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1A45284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A282CE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818BFAB" w14:textId="77777777" w:rsidTr="00F33FF2">
        <w:tc>
          <w:tcPr>
            <w:tcW w:w="1028" w:type="pct"/>
          </w:tcPr>
          <w:p w14:paraId="7D7AB62B" w14:textId="726ECD4F" w:rsidR="00041E59" w:rsidRPr="000754EC" w:rsidRDefault="003C2F3F" w:rsidP="000754EC">
            <w:pPr>
              <w:pStyle w:val="SIText"/>
            </w:pPr>
            <w:r w:rsidRPr="003C2F3F">
              <w:t>FWPCOT3</w:t>
            </w:r>
            <w:r>
              <w:t>XXX</w:t>
            </w:r>
            <w:r w:rsidRPr="003C2F3F">
              <w:t xml:space="preserve"> Use environmental care procedures to undertake fire salvage operations</w:t>
            </w:r>
          </w:p>
        </w:tc>
        <w:tc>
          <w:tcPr>
            <w:tcW w:w="1105" w:type="pct"/>
          </w:tcPr>
          <w:p w14:paraId="67AB96DD" w14:textId="77777777" w:rsidR="00041E59" w:rsidRPr="000754EC" w:rsidRDefault="006073AB" w:rsidP="000754EC">
            <w:pPr>
              <w:pStyle w:val="SIText"/>
            </w:pPr>
            <w:r w:rsidRPr="006073AB">
              <w:t>FWPCOT3252 Use environmental care procedures to undertake fire salvage operations</w:t>
            </w:r>
          </w:p>
        </w:tc>
        <w:tc>
          <w:tcPr>
            <w:tcW w:w="1251" w:type="pct"/>
          </w:tcPr>
          <w:p w14:paraId="3CC7973E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50020222" w14:textId="6E429643" w:rsidR="00916CD7" w:rsidRPr="000754EC" w:rsidRDefault="008F6C4A" w:rsidP="000754EC">
            <w:pPr>
              <w:pStyle w:val="SIText"/>
            </w:pPr>
            <w:r>
              <w:t>Equivalent unit</w:t>
            </w:r>
          </w:p>
        </w:tc>
      </w:tr>
    </w:tbl>
    <w:p w14:paraId="687E03D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3369EE73" w14:textId="77777777" w:rsidTr="003C2F3F">
        <w:tc>
          <w:tcPr>
            <w:tcW w:w="1028" w:type="pct"/>
            <w:shd w:val="clear" w:color="auto" w:fill="auto"/>
          </w:tcPr>
          <w:p w14:paraId="4566781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0719150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848296B" w14:textId="61EC7F96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01ED7FEF" w14:textId="77777777" w:rsidR="00F1480E" w:rsidRDefault="00F1480E" w:rsidP="005F771F">
      <w:pPr>
        <w:pStyle w:val="SIText"/>
      </w:pPr>
    </w:p>
    <w:p w14:paraId="0F51924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556C4C" w:rsidRPr="00E91BFF" w14:paraId="529F176C" w14:textId="77777777" w:rsidTr="003C2F3F">
        <w:trPr>
          <w:tblHeader/>
        </w:trPr>
        <w:tc>
          <w:tcPr>
            <w:tcW w:w="1028" w:type="pct"/>
            <w:shd w:val="clear" w:color="auto" w:fill="auto"/>
          </w:tcPr>
          <w:p w14:paraId="47644AFD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972" w:type="pct"/>
            <w:shd w:val="clear" w:color="auto" w:fill="auto"/>
          </w:tcPr>
          <w:p w14:paraId="6D9D9D0E" w14:textId="09702E75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6073AB" w:rsidRPr="006073AB">
              <w:t>FWPCOT3</w:t>
            </w:r>
            <w:r w:rsidR="003C2F3F">
              <w:t>XXX</w:t>
            </w:r>
            <w:r w:rsidR="006073AB" w:rsidRPr="006073AB">
              <w:t xml:space="preserve"> Use environmental care procedures to undertake fire salvage operations</w:t>
            </w:r>
          </w:p>
        </w:tc>
      </w:tr>
      <w:tr w:rsidR="00556C4C" w:rsidRPr="00A55106" w14:paraId="4270E09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C52757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39FB655" w14:textId="77777777" w:rsidTr="00113678">
        <w:tc>
          <w:tcPr>
            <w:tcW w:w="5000" w:type="pct"/>
            <w:gridSpan w:val="2"/>
            <w:shd w:val="clear" w:color="auto" w:fill="auto"/>
          </w:tcPr>
          <w:p w14:paraId="13A7C3B1" w14:textId="77777777" w:rsidR="00215D52" w:rsidRPr="00215D52" w:rsidRDefault="00215D52" w:rsidP="00215D52">
            <w:pPr>
              <w:pStyle w:val="SIText"/>
            </w:pPr>
            <w:r w:rsidRPr="00F15B01">
              <w:t>An individual demonstrating competency must satisfy all</w:t>
            </w:r>
            <w:r w:rsidRPr="00215D52">
              <w:t xml:space="preserve"> of the elements and performance criteria in this unit.</w:t>
            </w:r>
          </w:p>
          <w:p w14:paraId="7E9134B3" w14:textId="5CD70CF2" w:rsidR="00556C4C" w:rsidRPr="000754EC" w:rsidRDefault="00215D52" w:rsidP="003C2F3F">
            <w:r w:rsidRPr="00F15B01">
              <w:t xml:space="preserve">There must be </w:t>
            </w:r>
            <w:r w:rsidRPr="00215D52">
              <w:t>evidence that the individual has</w:t>
            </w:r>
            <w:r>
              <w:t xml:space="preserve"> applied</w:t>
            </w:r>
            <w:r w:rsidR="006073AB" w:rsidRPr="006073AB">
              <w:t xml:space="preserve"> environmental care procedures </w:t>
            </w:r>
            <w:r>
              <w:t>in</w:t>
            </w:r>
            <w:r w:rsidRPr="006073AB">
              <w:t xml:space="preserve"> </w:t>
            </w:r>
            <w:r w:rsidR="006073AB" w:rsidRPr="006073AB">
              <w:t>undertak</w:t>
            </w:r>
            <w:r>
              <w:t>ing one</w:t>
            </w:r>
            <w:r w:rsidR="006073AB" w:rsidRPr="006073AB">
              <w:t xml:space="preserve"> fire salvage operation</w:t>
            </w:r>
            <w:r>
              <w:t xml:space="preserve"> following a work order or instruction that is consistent with </w:t>
            </w:r>
            <w:r w:rsidRPr="00215D52">
              <w:t xml:space="preserve">workplace policy and procedures and current workplace health and safety legislation, regulations and related industry standards and codes of practice applicable to </w:t>
            </w:r>
            <w:r>
              <w:t>fire salvage</w:t>
            </w:r>
            <w:r w:rsidRPr="00215D52">
              <w:t xml:space="preserve"> operations</w:t>
            </w:r>
            <w:r>
              <w:t>.</w:t>
            </w:r>
          </w:p>
        </w:tc>
      </w:tr>
    </w:tbl>
    <w:p w14:paraId="4122A5B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FC58F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93CE26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50D1D88" w14:textId="77777777" w:rsidTr="00CA2922">
        <w:tc>
          <w:tcPr>
            <w:tcW w:w="5000" w:type="pct"/>
            <w:shd w:val="clear" w:color="auto" w:fill="auto"/>
          </w:tcPr>
          <w:p w14:paraId="6A08AD41" w14:textId="77777777" w:rsidR="00215D52" w:rsidRPr="00215D52" w:rsidRDefault="00215D52" w:rsidP="00215D52">
            <w:pPr>
              <w:pStyle w:val="SIText"/>
            </w:pPr>
            <w:r w:rsidRPr="00293BF6">
              <w:t xml:space="preserve">An individual must be able to demonstrate the knowledge required to perform the tasks outlined in the elements and performance criteria of this unit. This includes </w:t>
            </w:r>
            <w:r w:rsidRPr="00215D52">
              <w:t>knowledge of:</w:t>
            </w:r>
          </w:p>
          <w:p w14:paraId="49B79F1E" w14:textId="77777777" w:rsidR="006073AB" w:rsidRDefault="006073AB" w:rsidP="006073AB">
            <w:pPr>
              <w:pStyle w:val="SIBulletList1"/>
            </w:pPr>
            <w:r w:rsidRPr="006073AB">
              <w:t>workplace regulations, standards, codes of practice and established safe practices for using environmental care procedures to undertake fire salvage operations</w:t>
            </w:r>
          </w:p>
          <w:p w14:paraId="24601E10" w14:textId="165836D6" w:rsidR="006073AB" w:rsidRPr="006073AB" w:rsidRDefault="006073AB" w:rsidP="006073AB">
            <w:pPr>
              <w:pStyle w:val="SIBulletList1"/>
            </w:pPr>
            <w:r w:rsidRPr="006073AB">
              <w:t>legislati</w:t>
            </w:r>
            <w:r w:rsidR="003D7E19">
              <w:t xml:space="preserve">ve, </w:t>
            </w:r>
            <w:r w:rsidRPr="006073AB">
              <w:t xml:space="preserve">standard certification </w:t>
            </w:r>
            <w:r w:rsidR="003D7E19">
              <w:t>or</w:t>
            </w:r>
            <w:r w:rsidRPr="006073AB">
              <w:t xml:space="preserve"> management </w:t>
            </w:r>
            <w:r w:rsidR="003D7E19">
              <w:t>requirements relating</w:t>
            </w:r>
            <w:r w:rsidR="00373BB8">
              <w:t xml:space="preserve"> to</w:t>
            </w:r>
            <w:r w:rsidR="009C677E">
              <w:t>:</w:t>
            </w:r>
          </w:p>
          <w:p w14:paraId="166E0F53" w14:textId="77777777" w:rsidR="006073AB" w:rsidRPr="006073AB" w:rsidRDefault="006073AB" w:rsidP="006073AB">
            <w:pPr>
              <w:pStyle w:val="SIBulletList2"/>
            </w:pPr>
            <w:r w:rsidRPr="006073AB">
              <w:t>soil erosion mitigation</w:t>
            </w:r>
          </w:p>
          <w:p w14:paraId="174EAFE2" w14:textId="77777777" w:rsidR="006073AB" w:rsidRPr="006073AB" w:rsidRDefault="006073AB" w:rsidP="006073AB">
            <w:pPr>
              <w:pStyle w:val="SIBulletList2"/>
            </w:pPr>
            <w:r w:rsidRPr="006073AB">
              <w:t>track, road, drainage and crossing maintenance</w:t>
            </w:r>
          </w:p>
          <w:p w14:paraId="40BE2494" w14:textId="77777777" w:rsidR="006073AB" w:rsidRPr="006073AB" w:rsidRDefault="006073AB" w:rsidP="006073AB">
            <w:pPr>
              <w:pStyle w:val="SIBulletList2"/>
            </w:pPr>
            <w:r w:rsidRPr="006073AB">
              <w:t>weed management</w:t>
            </w:r>
          </w:p>
          <w:p w14:paraId="598E1370" w14:textId="77777777" w:rsidR="006073AB" w:rsidRPr="006073AB" w:rsidRDefault="006073AB" w:rsidP="006073AB">
            <w:pPr>
              <w:pStyle w:val="SIBulletList2"/>
            </w:pPr>
            <w:r w:rsidRPr="006073AB">
              <w:t>rehabilitation prescriptions</w:t>
            </w:r>
          </w:p>
          <w:p w14:paraId="3A8C8914" w14:textId="77777777" w:rsidR="006073AB" w:rsidRPr="006073AB" w:rsidRDefault="006073AB" w:rsidP="006073AB">
            <w:pPr>
              <w:pStyle w:val="SIBulletList2"/>
            </w:pPr>
            <w:r w:rsidRPr="006073AB">
              <w:t>watercourse protection</w:t>
            </w:r>
          </w:p>
          <w:p w14:paraId="3C73927E" w14:textId="77777777" w:rsidR="006073AB" w:rsidRPr="006073AB" w:rsidRDefault="006073AB" w:rsidP="006073AB">
            <w:pPr>
              <w:pStyle w:val="SIBulletList2"/>
            </w:pPr>
            <w:r w:rsidRPr="006073AB">
              <w:t>flora and fauna management</w:t>
            </w:r>
          </w:p>
          <w:p w14:paraId="38C7B787" w14:textId="77777777" w:rsidR="006073AB" w:rsidRPr="006073AB" w:rsidRDefault="006073AB" w:rsidP="006073AB">
            <w:pPr>
              <w:pStyle w:val="SIBulletList2"/>
            </w:pPr>
            <w:r w:rsidRPr="006073AB">
              <w:t>run-off minimisation</w:t>
            </w:r>
          </w:p>
          <w:p w14:paraId="60D88205" w14:textId="77777777" w:rsidR="006073AB" w:rsidRPr="006073AB" w:rsidRDefault="006073AB" w:rsidP="006073AB">
            <w:pPr>
              <w:pStyle w:val="SIBulletList2"/>
            </w:pPr>
            <w:r w:rsidRPr="006073AB">
              <w:t>buffer zone and filter strip maintenance</w:t>
            </w:r>
          </w:p>
          <w:p w14:paraId="6D00DAB2" w14:textId="77777777" w:rsidR="006073AB" w:rsidRPr="006073AB" w:rsidRDefault="006073AB" w:rsidP="006073AB">
            <w:pPr>
              <w:pStyle w:val="SIBulletList2"/>
            </w:pPr>
            <w:r w:rsidRPr="006073AB">
              <w:t>protection of remnant habitat</w:t>
            </w:r>
          </w:p>
          <w:p w14:paraId="54D2D98C" w14:textId="77777777" w:rsidR="006073AB" w:rsidRPr="006073AB" w:rsidRDefault="006073AB" w:rsidP="006073AB">
            <w:pPr>
              <w:pStyle w:val="SIBulletList2"/>
            </w:pPr>
            <w:r w:rsidRPr="006073AB">
              <w:t>identification of cultural sites</w:t>
            </w:r>
          </w:p>
          <w:p w14:paraId="0C5F7537" w14:textId="27A50CFA" w:rsidR="00532FA3" w:rsidRDefault="00532FA3" w:rsidP="00532FA3">
            <w:pPr>
              <w:pStyle w:val="SIBulletList1"/>
            </w:pPr>
            <w:r w:rsidRPr="006073AB">
              <w:t xml:space="preserve">environmental </w:t>
            </w:r>
            <w:r w:rsidRPr="00532FA3">
              <w:t>protection</w:t>
            </w:r>
            <w:r w:rsidR="00AE358E">
              <w:t>, cultural heritage protection</w:t>
            </w:r>
            <w:r w:rsidRPr="00532FA3">
              <w:t xml:space="preserve"> and sustainability principles</w:t>
            </w:r>
            <w:r w:rsidRPr="00532FA3" w:rsidDel="003D7E19">
              <w:t xml:space="preserve"> </w:t>
            </w:r>
          </w:p>
          <w:p w14:paraId="6B38C78A" w14:textId="6889DFE6" w:rsidR="006073AB" w:rsidRDefault="006073AB" w:rsidP="00532FA3">
            <w:pPr>
              <w:pStyle w:val="SIBulletList1"/>
            </w:pPr>
            <w:r w:rsidRPr="006073AB">
              <w:t>characteristics of trees and timber defects</w:t>
            </w:r>
          </w:p>
          <w:p w14:paraId="7C4BD8BD" w14:textId="0ABF51AE" w:rsidR="006073AB" w:rsidRPr="006073AB" w:rsidRDefault="00373BB8" w:rsidP="006073AB">
            <w:pPr>
              <w:pStyle w:val="SIBulletList1"/>
            </w:pPr>
            <w:r>
              <w:t xml:space="preserve">criteria for </w:t>
            </w:r>
            <w:r w:rsidR="006073AB" w:rsidRPr="006073AB">
              <w:t>assessment of fire damaged trees:</w:t>
            </w:r>
          </w:p>
          <w:p w14:paraId="6CD35672" w14:textId="77777777" w:rsidR="00373BB8" w:rsidRDefault="00373BB8" w:rsidP="006073AB">
            <w:pPr>
              <w:pStyle w:val="SIBulletList2"/>
            </w:pPr>
            <w:r>
              <w:t>stability</w:t>
            </w:r>
          </w:p>
          <w:p w14:paraId="04C6C22D" w14:textId="68AD2FDD" w:rsidR="006073AB" w:rsidRPr="006073AB" w:rsidRDefault="00373BB8" w:rsidP="006073AB">
            <w:pPr>
              <w:pStyle w:val="SIBulletList2"/>
            </w:pPr>
            <w:r>
              <w:t>safety</w:t>
            </w:r>
          </w:p>
          <w:p w14:paraId="5813E108" w14:textId="57121F34" w:rsidR="006073AB" w:rsidRPr="006073AB" w:rsidRDefault="006073AB" w:rsidP="006073AB">
            <w:pPr>
              <w:pStyle w:val="SIBulletList2"/>
            </w:pPr>
            <w:r w:rsidRPr="006073AB">
              <w:t>merchantability</w:t>
            </w:r>
          </w:p>
          <w:p w14:paraId="0DACE1F3" w14:textId="417C69A4" w:rsidR="006073AB" w:rsidRPr="006073AB" w:rsidRDefault="00373BB8" w:rsidP="006073AB">
            <w:pPr>
              <w:pStyle w:val="SIBulletList2"/>
            </w:pPr>
            <w:r>
              <w:t>appropriate</w:t>
            </w:r>
            <w:r w:rsidR="006073AB" w:rsidRPr="006073AB">
              <w:t xml:space="preserve"> fell</w:t>
            </w:r>
            <w:r>
              <w:t>ing technique</w:t>
            </w:r>
          </w:p>
          <w:p w14:paraId="3C64EC49" w14:textId="645BA2FF" w:rsidR="006073AB" w:rsidRDefault="006073AB" w:rsidP="006073AB">
            <w:pPr>
              <w:pStyle w:val="SIBulletList1"/>
            </w:pPr>
            <w:r w:rsidRPr="006073AB">
              <w:t xml:space="preserve">fire salvage </w:t>
            </w:r>
            <w:r w:rsidR="00532FA3">
              <w:t xml:space="preserve">techniques, </w:t>
            </w:r>
            <w:r w:rsidRPr="006073AB">
              <w:t>operations and strategies</w:t>
            </w:r>
          </w:p>
          <w:p w14:paraId="06C99187" w14:textId="77777777" w:rsidR="006073AB" w:rsidRDefault="006073AB" w:rsidP="006073AB">
            <w:pPr>
              <w:pStyle w:val="SIBulletList1"/>
            </w:pPr>
            <w:r w:rsidRPr="006073AB">
              <w:t>harvesting and extraction methods</w:t>
            </w:r>
          </w:p>
          <w:p w14:paraId="7DE095D2" w14:textId="5CED9A95" w:rsidR="006073AB" w:rsidRDefault="006073AB" w:rsidP="006073AB">
            <w:pPr>
              <w:pStyle w:val="SIBulletList1"/>
            </w:pPr>
            <w:r w:rsidRPr="006073AB">
              <w:t>communication channels and protocols including notification to authorities</w:t>
            </w:r>
          </w:p>
          <w:p w14:paraId="2BE098D2" w14:textId="77777777" w:rsidR="006073AB" w:rsidRDefault="006073AB" w:rsidP="006073AB">
            <w:pPr>
              <w:pStyle w:val="SIBulletList1"/>
            </w:pPr>
            <w:r w:rsidRPr="006073AB">
              <w:t>problem identification and resolution strategies in relation to plant and equipment used in salvage operations</w:t>
            </w:r>
          </w:p>
          <w:p w14:paraId="625369C2" w14:textId="77777777" w:rsidR="00F1480E" w:rsidRPr="000754EC" w:rsidRDefault="006073AB" w:rsidP="006073AB">
            <w:pPr>
              <w:pStyle w:val="SIBulletList1"/>
            </w:pPr>
            <w:r w:rsidRPr="006073AB">
              <w:t>procedures for recording and reporting workplace information.</w:t>
            </w:r>
          </w:p>
        </w:tc>
      </w:tr>
    </w:tbl>
    <w:p w14:paraId="5332AD0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4FEB3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A245EA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373BB8" w:rsidRPr="00A55106" w14:paraId="74A4EA0D" w14:textId="77777777" w:rsidTr="00CA2922">
        <w:tc>
          <w:tcPr>
            <w:tcW w:w="5000" w:type="pct"/>
            <w:shd w:val="clear" w:color="auto" w:fill="auto"/>
          </w:tcPr>
          <w:p w14:paraId="10BD5A18" w14:textId="77777777" w:rsidR="00373BB8" w:rsidRPr="00373BB8" w:rsidRDefault="00373BB8" w:rsidP="00373BB8">
            <w:pPr>
              <w:pStyle w:val="SIText"/>
            </w:pPr>
            <w:r>
              <w:t xml:space="preserve">Assessment of the skills in this unit of competency must take place under the following conditions: </w:t>
            </w:r>
          </w:p>
          <w:p w14:paraId="4B35F341" w14:textId="77777777" w:rsidR="00373BB8" w:rsidRPr="00373BB8" w:rsidRDefault="00373BB8" w:rsidP="00373BB8">
            <w:pPr>
              <w:pStyle w:val="SIBulletList2"/>
            </w:pPr>
            <w:r w:rsidRPr="00772464">
              <w:t>physical conditions</w:t>
            </w:r>
            <w:r w:rsidRPr="00373BB8" w:rsidDel="001570FC">
              <w:t xml:space="preserve"> </w:t>
            </w:r>
            <w:r w:rsidRPr="00373BB8">
              <w:t xml:space="preserve">skills must be demonstrated in a workplace location or an environment that accurately represents workplace conditions </w:t>
            </w:r>
          </w:p>
          <w:p w14:paraId="6FC1E8B7" w14:textId="77777777" w:rsidR="00373BB8" w:rsidRPr="00373BB8" w:rsidRDefault="00373BB8" w:rsidP="00373BB8">
            <w:pPr>
              <w:pStyle w:val="SIBulletList1"/>
            </w:pPr>
            <w:r w:rsidRPr="00772464">
              <w:t>resources, equipment and materials:</w:t>
            </w:r>
          </w:p>
          <w:p w14:paraId="7D09A817" w14:textId="36BEC216" w:rsidR="00373BB8" w:rsidRPr="00373BB8" w:rsidRDefault="00373BB8" w:rsidP="00373BB8">
            <w:pPr>
              <w:pStyle w:val="SIBulletList2"/>
            </w:pPr>
            <w:r>
              <w:t>tools and equipment required for fire salvage operations</w:t>
            </w:r>
          </w:p>
          <w:p w14:paraId="7682850B" w14:textId="02E69972" w:rsidR="00373BB8" w:rsidRPr="00373BB8" w:rsidRDefault="00373BB8" w:rsidP="00373BB8">
            <w:pPr>
              <w:pStyle w:val="SIBulletList2"/>
            </w:pPr>
            <w:r>
              <w:t>a treed area suitable for salvage operations</w:t>
            </w:r>
          </w:p>
          <w:p w14:paraId="0836FF98" w14:textId="575C61C1" w:rsidR="00373BB8" w:rsidRPr="00373BB8" w:rsidRDefault="003C2F3F" w:rsidP="00373BB8">
            <w:pPr>
              <w:pStyle w:val="SIBulletList2"/>
            </w:pPr>
            <w:r>
              <w:t>personal protective equipment</w:t>
            </w:r>
            <w:r w:rsidR="00373BB8" w:rsidRPr="00373BB8">
              <w:t xml:space="preserve"> required in </w:t>
            </w:r>
            <w:r w:rsidR="00373BB8">
              <w:t>fire salvage</w:t>
            </w:r>
            <w:r w:rsidR="00373BB8" w:rsidRPr="00373BB8">
              <w:t xml:space="preserve"> operations</w:t>
            </w:r>
          </w:p>
          <w:p w14:paraId="40F822CA" w14:textId="77777777" w:rsidR="00373BB8" w:rsidRPr="00373BB8" w:rsidRDefault="00373BB8" w:rsidP="00373BB8">
            <w:pPr>
              <w:pStyle w:val="SIBulletList2"/>
            </w:pPr>
            <w:r w:rsidRPr="00EF4407">
              <w:t>communication system</w:t>
            </w:r>
          </w:p>
          <w:p w14:paraId="0A5B7E8C" w14:textId="77777777" w:rsidR="00373BB8" w:rsidRPr="00373BB8" w:rsidRDefault="00373BB8" w:rsidP="00373BB8">
            <w:pPr>
              <w:pStyle w:val="SIBulletList1"/>
            </w:pPr>
            <w:r w:rsidRPr="007D15ED">
              <w:t>specifications</w:t>
            </w:r>
          </w:p>
          <w:p w14:paraId="73126832" w14:textId="516771F4" w:rsidR="00373BB8" w:rsidRPr="00373BB8" w:rsidRDefault="00373BB8" w:rsidP="00373BB8">
            <w:pPr>
              <w:pStyle w:val="SIBulletList2"/>
            </w:pPr>
            <w:r>
              <w:t>access to work order or instruction detailing fire salvage operations to be carried out by operator</w:t>
            </w:r>
          </w:p>
          <w:p w14:paraId="24342DDE" w14:textId="3A7209B6" w:rsidR="00373BB8" w:rsidRPr="00373BB8" w:rsidRDefault="00373BB8" w:rsidP="00373BB8">
            <w:pPr>
              <w:pStyle w:val="SIBulletList2"/>
            </w:pPr>
            <w:r w:rsidRPr="00DF5D3F">
              <w:t xml:space="preserve">access to workplace policies and procedures which cover current </w:t>
            </w:r>
            <w:r w:rsidRPr="00373BB8">
              <w:t xml:space="preserve">workplace health and safety regulations and related industry standards and codes of practice applicable to </w:t>
            </w:r>
            <w:r>
              <w:t>fire salvage</w:t>
            </w:r>
            <w:r w:rsidRPr="00373BB8">
              <w:t xml:space="preserve"> operations</w:t>
            </w:r>
          </w:p>
          <w:p w14:paraId="00D0601D" w14:textId="7E200243" w:rsidR="00373BB8" w:rsidRPr="00373BB8" w:rsidRDefault="00373BB8" w:rsidP="00373BB8">
            <w:pPr>
              <w:pStyle w:val="SIBulletList2"/>
            </w:pPr>
            <w:r w:rsidRPr="00DF5D3F">
              <w:lastRenderedPageBreak/>
              <w:t xml:space="preserve">access to workplace policies and procedures which cover off on current Environment Protection Acts, regulations and related industry standards and codes of practice applicable to </w:t>
            </w:r>
            <w:r>
              <w:t>fire salvage</w:t>
            </w:r>
            <w:r w:rsidRPr="00373BB8">
              <w:t xml:space="preserve"> operations</w:t>
            </w:r>
          </w:p>
          <w:p w14:paraId="5503F06E" w14:textId="77777777" w:rsidR="00373BB8" w:rsidRPr="00373BB8" w:rsidRDefault="00373BB8" w:rsidP="00373BB8">
            <w:pPr>
              <w:pStyle w:val="SIBulletList2"/>
            </w:pPr>
            <w:r w:rsidRPr="00DF5D3F">
              <w:t xml:space="preserve">access to </w:t>
            </w:r>
            <w:r w:rsidRPr="00373BB8">
              <w:t>workplace safety and environmental protection plans</w:t>
            </w:r>
          </w:p>
          <w:p w14:paraId="132B9923" w14:textId="77777777" w:rsidR="00373BB8" w:rsidRPr="00373BB8" w:rsidRDefault="00373BB8" w:rsidP="00373BB8">
            <w:pPr>
              <w:pStyle w:val="SIBulletList2"/>
            </w:pPr>
            <w:r w:rsidRPr="00DF5D3F">
              <w:t>access to site emergency procedure</w:t>
            </w:r>
          </w:p>
          <w:p w14:paraId="0A9E853F" w14:textId="77777777" w:rsidR="00373BB8" w:rsidRPr="00373BB8" w:rsidRDefault="00373BB8" w:rsidP="00373BB8">
            <w:pPr>
              <w:pStyle w:val="SIBulletList2"/>
            </w:pPr>
            <w:r w:rsidRPr="00DF5D3F">
              <w:t xml:space="preserve">access to workplace standard operating procedures </w:t>
            </w:r>
            <w:r w:rsidRPr="00373BB8">
              <w:t>or operator manual for chain saws.</w:t>
            </w:r>
          </w:p>
          <w:p w14:paraId="1FA76A47" w14:textId="00203F82" w:rsidR="00373BB8" w:rsidRPr="00373BB8" w:rsidRDefault="00373BB8" w:rsidP="003C2F3F">
            <w:pPr>
              <w:rPr>
                <w:rFonts w:eastAsia="Calibri"/>
              </w:rPr>
            </w:pPr>
            <w:r w:rsidRPr="00EF4407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5B3F7C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95D514D" w14:textId="77777777" w:rsidTr="004679E3">
        <w:tc>
          <w:tcPr>
            <w:tcW w:w="990" w:type="pct"/>
            <w:shd w:val="clear" w:color="auto" w:fill="auto"/>
          </w:tcPr>
          <w:p w14:paraId="143534E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83C6BB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0FE5DB3" w14:textId="77777777" w:rsidR="00F1480E" w:rsidRPr="000754EC" w:rsidRDefault="006429BF" w:rsidP="000754EC">
            <w:pPr>
              <w:pStyle w:val="SIText"/>
            </w:pPr>
            <w:r w:rsidRPr="006429BF">
              <w:t>https://vetnet.education.gov.au/Pages/TrainingDocs.aspx?q=0d96fe23-5747-4c01-9d6f-3509ff8d3d47</w:t>
            </w:r>
          </w:p>
        </w:tc>
      </w:tr>
    </w:tbl>
    <w:p w14:paraId="6C04D66E" w14:textId="77777777" w:rsidR="00F1480E" w:rsidRDefault="00F1480E" w:rsidP="005F771F">
      <w:pPr>
        <w:pStyle w:val="SIText"/>
      </w:pPr>
    </w:p>
    <w:p w14:paraId="10A3238A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B1874" w14:textId="77777777" w:rsidR="00284A12" w:rsidRDefault="00284A12" w:rsidP="00BF3F0A">
      <w:r>
        <w:separator/>
      </w:r>
    </w:p>
    <w:p w14:paraId="6A15EE6F" w14:textId="77777777" w:rsidR="00284A12" w:rsidRDefault="00284A12"/>
  </w:endnote>
  <w:endnote w:type="continuationSeparator" w:id="0">
    <w:p w14:paraId="651BD009" w14:textId="77777777" w:rsidR="00284A12" w:rsidRDefault="00284A12" w:rsidP="00BF3F0A">
      <w:r>
        <w:continuationSeparator/>
      </w:r>
    </w:p>
    <w:p w14:paraId="7708E87F" w14:textId="77777777" w:rsidR="00284A12" w:rsidRDefault="00284A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06340772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150E60E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63A94C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C7DAA" w14:textId="77777777" w:rsidR="00284A12" w:rsidRDefault="00284A12" w:rsidP="00BF3F0A">
      <w:r>
        <w:separator/>
      </w:r>
    </w:p>
    <w:p w14:paraId="298DD194" w14:textId="77777777" w:rsidR="00284A12" w:rsidRDefault="00284A12"/>
  </w:footnote>
  <w:footnote w:type="continuationSeparator" w:id="0">
    <w:p w14:paraId="6A856763" w14:textId="77777777" w:rsidR="00284A12" w:rsidRDefault="00284A12" w:rsidP="00BF3F0A">
      <w:r>
        <w:continuationSeparator/>
      </w:r>
    </w:p>
    <w:p w14:paraId="1ADC2B5E" w14:textId="77777777" w:rsidR="00284A12" w:rsidRDefault="00284A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F7571" w14:textId="722D75F3" w:rsidR="006073AB" w:rsidRPr="006073AB" w:rsidRDefault="006073AB" w:rsidP="006073AB">
    <w:r w:rsidRPr="006073AB">
      <w:t>FWPCOT3</w:t>
    </w:r>
    <w:r w:rsidR="003C2F3F">
      <w:t>XXX</w:t>
    </w:r>
    <w:r w:rsidRPr="006073AB">
      <w:t xml:space="preserve"> Use environmental care procedures to undertake fire salvage operations </w:t>
    </w:r>
  </w:p>
  <w:p w14:paraId="63C9677C" w14:textId="77777777" w:rsidR="009C2650" w:rsidRPr="006073AB" w:rsidRDefault="009C2650" w:rsidP="006073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196D96"/>
    <w:multiLevelType w:val="multilevel"/>
    <w:tmpl w:val="EB56F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8251126"/>
    <w:multiLevelType w:val="multilevel"/>
    <w:tmpl w:val="13C27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F44B7"/>
    <w:multiLevelType w:val="multilevel"/>
    <w:tmpl w:val="D45EC8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5"/>
  </w:num>
  <w:num w:numId="10">
    <w:abstractNumId w:val="12"/>
  </w:num>
  <w:num w:numId="11">
    <w:abstractNumId w:val="14"/>
  </w:num>
  <w:num w:numId="12">
    <w:abstractNumId w:val="13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1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Y0MzE0MzM3NDE1NjRQ0lEKTi0uzszPAykwqQUA78Bhbi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13811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B7793"/>
    <w:rsid w:val="001C0A75"/>
    <w:rsid w:val="001C1306"/>
    <w:rsid w:val="001D30EB"/>
    <w:rsid w:val="001D5C1B"/>
    <w:rsid w:val="001D7F5B"/>
    <w:rsid w:val="001E0849"/>
    <w:rsid w:val="001E16BC"/>
    <w:rsid w:val="001E16DF"/>
    <w:rsid w:val="001E40D0"/>
    <w:rsid w:val="001F2BA5"/>
    <w:rsid w:val="001F308D"/>
    <w:rsid w:val="001F5614"/>
    <w:rsid w:val="00201A7C"/>
    <w:rsid w:val="0021210E"/>
    <w:rsid w:val="0021414D"/>
    <w:rsid w:val="00215D52"/>
    <w:rsid w:val="00223124"/>
    <w:rsid w:val="00233143"/>
    <w:rsid w:val="00234444"/>
    <w:rsid w:val="00242293"/>
    <w:rsid w:val="00244EA7"/>
    <w:rsid w:val="00255E7A"/>
    <w:rsid w:val="00262FC3"/>
    <w:rsid w:val="0026394F"/>
    <w:rsid w:val="00267AF6"/>
    <w:rsid w:val="00275D51"/>
    <w:rsid w:val="00276DB8"/>
    <w:rsid w:val="00282664"/>
    <w:rsid w:val="00284A12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73BB8"/>
    <w:rsid w:val="0038735B"/>
    <w:rsid w:val="003916D1"/>
    <w:rsid w:val="003A21F0"/>
    <w:rsid w:val="003A277F"/>
    <w:rsid w:val="003A58BA"/>
    <w:rsid w:val="003A5AE7"/>
    <w:rsid w:val="003A7221"/>
    <w:rsid w:val="003B3493"/>
    <w:rsid w:val="003B350F"/>
    <w:rsid w:val="003C13AE"/>
    <w:rsid w:val="003C2F3F"/>
    <w:rsid w:val="003D2E73"/>
    <w:rsid w:val="003D7E19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25EF"/>
    <w:rsid w:val="005248C1"/>
    <w:rsid w:val="00526134"/>
    <w:rsid w:val="00532FA3"/>
    <w:rsid w:val="005405B2"/>
    <w:rsid w:val="005427C8"/>
    <w:rsid w:val="005446D1"/>
    <w:rsid w:val="00546C04"/>
    <w:rsid w:val="005478CD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73AB"/>
    <w:rsid w:val="006121D4"/>
    <w:rsid w:val="00613B49"/>
    <w:rsid w:val="00616845"/>
    <w:rsid w:val="00620E8E"/>
    <w:rsid w:val="00633CFE"/>
    <w:rsid w:val="00634FCA"/>
    <w:rsid w:val="006429BF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6E7"/>
    <w:rsid w:val="006D6DFD"/>
    <w:rsid w:val="006E2C4D"/>
    <w:rsid w:val="006E42FE"/>
    <w:rsid w:val="006F0D02"/>
    <w:rsid w:val="006F10FE"/>
    <w:rsid w:val="006F2721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4E7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6ECF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547E9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6C4A"/>
    <w:rsid w:val="0091495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C677E"/>
    <w:rsid w:val="009D15E2"/>
    <w:rsid w:val="009D15FE"/>
    <w:rsid w:val="009D2B57"/>
    <w:rsid w:val="009D5D2C"/>
    <w:rsid w:val="009F0DCC"/>
    <w:rsid w:val="009F11CA"/>
    <w:rsid w:val="009F44A7"/>
    <w:rsid w:val="00A0695B"/>
    <w:rsid w:val="00A13052"/>
    <w:rsid w:val="00A1507F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5133"/>
    <w:rsid w:val="00AC0696"/>
    <w:rsid w:val="00AC4C98"/>
    <w:rsid w:val="00AC5F6B"/>
    <w:rsid w:val="00AD3896"/>
    <w:rsid w:val="00AD5B47"/>
    <w:rsid w:val="00AD684E"/>
    <w:rsid w:val="00AE1ED9"/>
    <w:rsid w:val="00AE32CB"/>
    <w:rsid w:val="00AE358E"/>
    <w:rsid w:val="00AF3957"/>
    <w:rsid w:val="00AF76D5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054"/>
    <w:rsid w:val="00BA1CB1"/>
    <w:rsid w:val="00BA4178"/>
    <w:rsid w:val="00BA482D"/>
    <w:rsid w:val="00BB1755"/>
    <w:rsid w:val="00BB23F4"/>
    <w:rsid w:val="00BC5075"/>
    <w:rsid w:val="00BC5419"/>
    <w:rsid w:val="00BC6F38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40A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1516"/>
    <w:rsid w:val="00CE7D19"/>
    <w:rsid w:val="00CF0CF5"/>
    <w:rsid w:val="00CF2B3E"/>
    <w:rsid w:val="00D0201F"/>
    <w:rsid w:val="00D03685"/>
    <w:rsid w:val="00D07D4E"/>
    <w:rsid w:val="00D115AA"/>
    <w:rsid w:val="00D145BE"/>
    <w:rsid w:val="00D15380"/>
    <w:rsid w:val="00D2035A"/>
    <w:rsid w:val="00D20C57"/>
    <w:rsid w:val="00D25D16"/>
    <w:rsid w:val="00D32124"/>
    <w:rsid w:val="00D54C76"/>
    <w:rsid w:val="00D606B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62B"/>
    <w:rsid w:val="00DC1D69"/>
    <w:rsid w:val="00DC5A3A"/>
    <w:rsid w:val="00DD0726"/>
    <w:rsid w:val="00E01D4D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5AC2"/>
    <w:rsid w:val="00F069BD"/>
    <w:rsid w:val="00F1480E"/>
    <w:rsid w:val="00F1497D"/>
    <w:rsid w:val="00F16AAC"/>
    <w:rsid w:val="00F33FF2"/>
    <w:rsid w:val="00F42508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488B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Emphasis">
    <w:name w:val="Emphasis"/>
    <w:basedOn w:val="DefaultParagraphFont"/>
    <w:uiPriority w:val="20"/>
    <w:qFormat/>
    <w:locked/>
    <w:rsid w:val="00E01D4D"/>
    <w:rPr>
      <w:i/>
      <w:iCs/>
    </w:rPr>
  </w:style>
  <w:style w:type="paragraph" w:styleId="Revision">
    <w:name w:val="Revision"/>
    <w:hidden/>
    <w:uiPriority w:val="99"/>
    <w:semiHidden/>
    <w:rsid w:val="00215D5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BB3527F99C44B1F71231941CE8CB" ma:contentTypeVersion="" ma:contentTypeDescription="Create a new document." ma:contentTypeScope="" ma:versionID="75e947211e81aef5535c2d40561b6014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C9F5B9-82EC-4A4E-8FA4-D5BE920E0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32B572-0628-453C-A4C7-60446E7C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156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22</cp:revision>
  <cp:lastPrinted>2016-05-27T05:21:00Z</cp:lastPrinted>
  <dcterms:created xsi:type="dcterms:W3CDTF">2019-07-21T23:08:00Z</dcterms:created>
  <dcterms:modified xsi:type="dcterms:W3CDTF">2020-03-06T02:30:00Z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0x010100FBF6BB3527F99C44B1F71231941CE8CB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