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527B17" w14:textId="77777777" w:rsidR="00F1480E" w:rsidRPr="00CA2922" w:rsidRDefault="00F1480E" w:rsidP="007C369D">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21B43365" w14:textId="77777777" w:rsidTr="00146EEC">
        <w:tc>
          <w:tcPr>
            <w:tcW w:w="2689" w:type="dxa"/>
          </w:tcPr>
          <w:p w14:paraId="12490F94" w14:textId="77777777" w:rsidR="00F1480E" w:rsidRPr="000754EC" w:rsidRDefault="00830267" w:rsidP="000754EC">
            <w:pPr>
              <w:pStyle w:val="SIText-Bold"/>
            </w:pPr>
            <w:r w:rsidRPr="00A326C2">
              <w:t>Release</w:t>
            </w:r>
          </w:p>
        </w:tc>
        <w:tc>
          <w:tcPr>
            <w:tcW w:w="6939" w:type="dxa"/>
          </w:tcPr>
          <w:p w14:paraId="17E75BA9" w14:textId="77777777" w:rsidR="00F1480E" w:rsidRPr="000754EC" w:rsidRDefault="00830267" w:rsidP="000754EC">
            <w:pPr>
              <w:pStyle w:val="SIText-Bold"/>
            </w:pPr>
            <w:r w:rsidRPr="00A326C2">
              <w:t>Comments</w:t>
            </w:r>
          </w:p>
        </w:tc>
      </w:tr>
      <w:tr w:rsidR="00433B31" w14:paraId="0D7599F1" w14:textId="77777777" w:rsidTr="00D80496">
        <w:tc>
          <w:tcPr>
            <w:tcW w:w="2689" w:type="dxa"/>
          </w:tcPr>
          <w:p w14:paraId="69825D4D" w14:textId="017A41E3" w:rsidR="00433B31" w:rsidRPr="00433B31" w:rsidRDefault="00433B31" w:rsidP="00433B31">
            <w:r w:rsidRPr="00433B31">
              <w:t xml:space="preserve">Release </w:t>
            </w:r>
            <w:r w:rsidR="00E3350A">
              <w:t>1</w:t>
            </w:r>
          </w:p>
        </w:tc>
        <w:tc>
          <w:tcPr>
            <w:tcW w:w="6939" w:type="dxa"/>
          </w:tcPr>
          <w:p w14:paraId="49423EF2" w14:textId="77777777" w:rsidR="00433B31" w:rsidRPr="00433B31" w:rsidRDefault="00433B31" w:rsidP="00433B31">
            <w:r w:rsidRPr="00433B31">
              <w:t>This version released with FWP Forest and Wood Products Training Package Version 6.0.</w:t>
            </w:r>
          </w:p>
        </w:tc>
      </w:tr>
    </w:tbl>
    <w:p w14:paraId="60125A2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D15ED66" w14:textId="77777777" w:rsidTr="00CA2922">
        <w:trPr>
          <w:tblHeader/>
        </w:trPr>
        <w:tc>
          <w:tcPr>
            <w:tcW w:w="1396" w:type="pct"/>
            <w:shd w:val="clear" w:color="auto" w:fill="auto"/>
          </w:tcPr>
          <w:p w14:paraId="3B18F198" w14:textId="147FA452" w:rsidR="00F1480E" w:rsidRPr="000754EC" w:rsidRDefault="00F12A3F" w:rsidP="000754EC">
            <w:pPr>
              <w:pStyle w:val="SIUNITCODE"/>
            </w:pPr>
            <w:r>
              <w:t>FWPCOT</w:t>
            </w:r>
            <w:r w:rsidR="004B7894">
              <w:t>3</w:t>
            </w:r>
            <w:r w:rsidR="00E3350A">
              <w:t>XXX</w:t>
            </w:r>
          </w:p>
        </w:tc>
        <w:tc>
          <w:tcPr>
            <w:tcW w:w="3604" w:type="pct"/>
            <w:shd w:val="clear" w:color="auto" w:fill="auto"/>
          </w:tcPr>
          <w:p w14:paraId="46F917E1" w14:textId="1FBDF206" w:rsidR="00F1480E" w:rsidRPr="000754EC" w:rsidRDefault="004B7894" w:rsidP="000754EC">
            <w:pPr>
              <w:pStyle w:val="SIUnittitle"/>
            </w:pPr>
            <w:r w:rsidRPr="004B7894">
              <w:t xml:space="preserve">Prepare timber </w:t>
            </w:r>
            <w:r w:rsidR="005F15B9">
              <w:t xml:space="preserve">or related products </w:t>
            </w:r>
            <w:r w:rsidRPr="004B7894">
              <w:t>to meet import</w:t>
            </w:r>
            <w:r>
              <w:t>/</w:t>
            </w:r>
            <w:r w:rsidRPr="004B7894">
              <w:t>export compliance requirements</w:t>
            </w:r>
          </w:p>
        </w:tc>
      </w:tr>
      <w:tr w:rsidR="00F1480E" w:rsidRPr="00963A46" w14:paraId="35F7A479" w14:textId="77777777" w:rsidTr="00BA30C3">
        <w:trPr>
          <w:trHeight w:val="628"/>
        </w:trPr>
        <w:tc>
          <w:tcPr>
            <w:tcW w:w="1396" w:type="pct"/>
            <w:shd w:val="clear" w:color="auto" w:fill="auto"/>
          </w:tcPr>
          <w:p w14:paraId="2D415A04" w14:textId="77777777" w:rsidR="00F1480E" w:rsidRPr="000754EC" w:rsidRDefault="00FD557D" w:rsidP="000754EC">
            <w:pPr>
              <w:pStyle w:val="SIHeading2"/>
            </w:pPr>
            <w:r w:rsidRPr="00FD557D">
              <w:t>Application</w:t>
            </w:r>
          </w:p>
          <w:p w14:paraId="3F271DE0" w14:textId="77777777" w:rsidR="00FD557D" w:rsidRPr="00923720" w:rsidRDefault="00FD557D" w:rsidP="000754EC">
            <w:pPr>
              <w:pStyle w:val="SIHeading2"/>
            </w:pPr>
          </w:p>
        </w:tc>
        <w:tc>
          <w:tcPr>
            <w:tcW w:w="3604" w:type="pct"/>
            <w:shd w:val="clear" w:color="auto" w:fill="auto"/>
          </w:tcPr>
          <w:p w14:paraId="7AD1DEDA" w14:textId="6D07AE05" w:rsidR="004B7894" w:rsidRPr="004B7894" w:rsidRDefault="004B7894" w:rsidP="004B7894">
            <w:r w:rsidRPr="004B7894">
              <w:t xml:space="preserve">This unit of competency describes the </w:t>
            </w:r>
            <w:r w:rsidR="00433B31">
              <w:t>skills and knowledge</w:t>
            </w:r>
            <w:r w:rsidR="00433B31" w:rsidRPr="004B7894">
              <w:t xml:space="preserve"> </w:t>
            </w:r>
            <w:r w:rsidRPr="004B7894">
              <w:t xml:space="preserve">required to ensure timber </w:t>
            </w:r>
            <w:r w:rsidR="005F15B9">
              <w:t xml:space="preserve">or related products </w:t>
            </w:r>
            <w:r w:rsidRPr="004B7894">
              <w:t>meets compliance requirements for import/export.</w:t>
            </w:r>
            <w:r w:rsidR="00043069">
              <w:t xml:space="preserve"> </w:t>
            </w:r>
            <w:r w:rsidR="00043069" w:rsidRPr="00043069">
              <w:t>The unit includes</w:t>
            </w:r>
            <w:r w:rsidR="00043069">
              <w:t xml:space="preserve"> reviewing existing workplace procedures for timber import/export</w:t>
            </w:r>
            <w:r w:rsidR="00043069" w:rsidRPr="00043069">
              <w:t xml:space="preserve"> for compliance with regulatory requirements</w:t>
            </w:r>
            <w:r w:rsidR="00043069">
              <w:t>, checking that import/export timber meets biosecurity requirements and completing compliance documentation.</w:t>
            </w:r>
          </w:p>
          <w:p w14:paraId="3D6D3C9A" w14:textId="77777777" w:rsidR="00043069" w:rsidRDefault="00043069" w:rsidP="004B7894"/>
          <w:p w14:paraId="41D41E0C" w14:textId="575044D3" w:rsidR="004B7894" w:rsidRPr="004B7894" w:rsidRDefault="004B7894" w:rsidP="004B7894">
            <w:r w:rsidRPr="004B7894">
              <w:t>The unit applies to those who assess timber for import/export requirements in a variety of work settings including:</w:t>
            </w:r>
          </w:p>
          <w:p w14:paraId="45B4099B" w14:textId="77777777" w:rsidR="004B7894" w:rsidRPr="004B7894" w:rsidRDefault="004B7894" w:rsidP="004B7894">
            <w:pPr>
              <w:pStyle w:val="SIBulletList1"/>
            </w:pPr>
            <w:r w:rsidRPr="004B7894">
              <w:t>timber harvesting</w:t>
            </w:r>
          </w:p>
          <w:p w14:paraId="26E169B6" w14:textId="77777777" w:rsidR="004B7894" w:rsidRPr="004B7894" w:rsidRDefault="004B7894" w:rsidP="004B7894">
            <w:pPr>
              <w:pStyle w:val="SIBulletList1"/>
            </w:pPr>
            <w:r w:rsidRPr="004B7894">
              <w:t>sawmill</w:t>
            </w:r>
          </w:p>
          <w:p w14:paraId="30A1275C" w14:textId="77777777" w:rsidR="004B7894" w:rsidRPr="004B7894" w:rsidRDefault="004B7894" w:rsidP="004B7894">
            <w:pPr>
              <w:pStyle w:val="SIBulletList1"/>
            </w:pPr>
            <w:r w:rsidRPr="004B7894">
              <w:t>woodchip mill</w:t>
            </w:r>
          </w:p>
          <w:p w14:paraId="316FCFC3" w14:textId="77777777" w:rsidR="004B7894" w:rsidRPr="004B7894" w:rsidRDefault="004B7894" w:rsidP="004B7894">
            <w:pPr>
              <w:pStyle w:val="SIBulletList1"/>
            </w:pPr>
            <w:r w:rsidRPr="004B7894">
              <w:t>veneer mill</w:t>
            </w:r>
          </w:p>
          <w:p w14:paraId="29822F6D" w14:textId="77777777" w:rsidR="004B7894" w:rsidRPr="004B7894" w:rsidRDefault="004B7894" w:rsidP="004B7894">
            <w:pPr>
              <w:pStyle w:val="SIBulletList1"/>
            </w:pPr>
            <w:r w:rsidRPr="004B7894">
              <w:t>board/plywood mill</w:t>
            </w:r>
          </w:p>
          <w:p w14:paraId="02623C4C" w14:textId="77777777" w:rsidR="004B7894" w:rsidRPr="004B7894" w:rsidRDefault="004B7894" w:rsidP="004B7894">
            <w:pPr>
              <w:pStyle w:val="SIBulletList1"/>
            </w:pPr>
            <w:r w:rsidRPr="004B7894">
              <w:t>timber and wood products production</w:t>
            </w:r>
          </w:p>
          <w:p w14:paraId="0DAFDEF8" w14:textId="77777777" w:rsidR="004B7894" w:rsidRPr="004B7894" w:rsidRDefault="004B7894" w:rsidP="004B7894">
            <w:pPr>
              <w:pStyle w:val="SIBulletList1"/>
            </w:pPr>
            <w:r w:rsidRPr="004B7894">
              <w:t>timber and wood products sales and service.</w:t>
            </w:r>
          </w:p>
          <w:p w14:paraId="57A8E508" w14:textId="77777777" w:rsidR="00043069" w:rsidRDefault="00043069" w:rsidP="004B7894"/>
          <w:p w14:paraId="216189FE" w14:textId="1637167B" w:rsidR="00373436" w:rsidRPr="000754EC" w:rsidRDefault="00E3350A" w:rsidP="00E3350A">
            <w:pPr>
              <w:pStyle w:val="SIText"/>
            </w:pPr>
            <w:r w:rsidRPr="000F7282">
              <w:t>No licensing, legislative or certification requirements apply to this unit at the time of publication.</w:t>
            </w:r>
          </w:p>
        </w:tc>
      </w:tr>
      <w:tr w:rsidR="00F1480E" w:rsidRPr="00963A46" w14:paraId="4164D273" w14:textId="77777777" w:rsidTr="00CA2922">
        <w:tc>
          <w:tcPr>
            <w:tcW w:w="1396" w:type="pct"/>
            <w:shd w:val="clear" w:color="auto" w:fill="auto"/>
          </w:tcPr>
          <w:p w14:paraId="786D8F91" w14:textId="77777777" w:rsidR="00F1480E" w:rsidRPr="000754EC" w:rsidRDefault="00FD557D" w:rsidP="000754EC">
            <w:pPr>
              <w:pStyle w:val="SIHeading2"/>
            </w:pPr>
            <w:r w:rsidRPr="00923720">
              <w:t>Prerequisite Unit</w:t>
            </w:r>
          </w:p>
        </w:tc>
        <w:tc>
          <w:tcPr>
            <w:tcW w:w="3604" w:type="pct"/>
            <w:shd w:val="clear" w:color="auto" w:fill="auto"/>
          </w:tcPr>
          <w:p w14:paraId="1E29B72C" w14:textId="77777777" w:rsidR="00F1480E" w:rsidRPr="000754EC" w:rsidRDefault="00F1480E" w:rsidP="000754EC">
            <w:pPr>
              <w:pStyle w:val="SIText"/>
            </w:pPr>
            <w:r w:rsidRPr="008908DE">
              <w:t>Ni</w:t>
            </w:r>
            <w:r w:rsidR="007A300D" w:rsidRPr="000754EC">
              <w:t xml:space="preserve">l </w:t>
            </w:r>
          </w:p>
        </w:tc>
      </w:tr>
      <w:tr w:rsidR="00F1480E" w:rsidRPr="00963A46" w14:paraId="54857874" w14:textId="77777777" w:rsidTr="00CA2922">
        <w:tc>
          <w:tcPr>
            <w:tcW w:w="1396" w:type="pct"/>
            <w:shd w:val="clear" w:color="auto" w:fill="auto"/>
          </w:tcPr>
          <w:p w14:paraId="53EA59D9" w14:textId="77777777" w:rsidR="00F1480E" w:rsidRPr="000754EC" w:rsidRDefault="00FD557D" w:rsidP="000754EC">
            <w:pPr>
              <w:pStyle w:val="SIHeading2"/>
            </w:pPr>
            <w:r w:rsidRPr="00923720">
              <w:t>Unit Sector</w:t>
            </w:r>
          </w:p>
        </w:tc>
        <w:tc>
          <w:tcPr>
            <w:tcW w:w="3604" w:type="pct"/>
            <w:shd w:val="clear" w:color="auto" w:fill="auto"/>
          </w:tcPr>
          <w:p w14:paraId="3EAD5286" w14:textId="77777777" w:rsidR="004B7894" w:rsidRPr="004B7894" w:rsidRDefault="004B7894" w:rsidP="004B7894">
            <w:r w:rsidRPr="004B7894">
              <w:t>Harvesting and Haulage</w:t>
            </w:r>
          </w:p>
          <w:p w14:paraId="3213631D" w14:textId="77777777" w:rsidR="004B7894" w:rsidRPr="004B7894" w:rsidRDefault="004B7894" w:rsidP="004B7894">
            <w:r w:rsidRPr="004B7894">
              <w:t>Sawmilling and Processing</w:t>
            </w:r>
          </w:p>
          <w:p w14:paraId="77A3CCC2" w14:textId="77777777" w:rsidR="004B7894" w:rsidRPr="004B7894" w:rsidRDefault="004B7894" w:rsidP="004B7894">
            <w:r w:rsidRPr="004B7894">
              <w:t>Timber Manufactured Products</w:t>
            </w:r>
          </w:p>
          <w:p w14:paraId="09A9DCBA" w14:textId="469AFA41" w:rsidR="00F1480E" w:rsidRPr="000754EC" w:rsidRDefault="004B7894" w:rsidP="004B7894">
            <w:r w:rsidRPr="004B7894">
              <w:t>Timber Merchandising</w:t>
            </w:r>
          </w:p>
        </w:tc>
      </w:tr>
    </w:tbl>
    <w:p w14:paraId="1F6ACC6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7A4D307" w14:textId="77777777" w:rsidTr="00CA2922">
        <w:trPr>
          <w:cantSplit/>
          <w:tblHeader/>
        </w:trPr>
        <w:tc>
          <w:tcPr>
            <w:tcW w:w="1396" w:type="pct"/>
            <w:tcBorders>
              <w:bottom w:val="single" w:sz="4" w:space="0" w:color="C0C0C0"/>
            </w:tcBorders>
            <w:shd w:val="clear" w:color="auto" w:fill="auto"/>
          </w:tcPr>
          <w:p w14:paraId="5F30C2EA"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CB284FD" w14:textId="77777777" w:rsidR="00F1480E" w:rsidRPr="000754EC" w:rsidRDefault="00FD557D" w:rsidP="000754EC">
            <w:pPr>
              <w:pStyle w:val="SIHeading2"/>
            </w:pPr>
            <w:r w:rsidRPr="00923720">
              <w:t>Performance Criteria</w:t>
            </w:r>
          </w:p>
        </w:tc>
      </w:tr>
      <w:tr w:rsidR="00F1480E" w:rsidRPr="00963A46" w14:paraId="0DFB460D" w14:textId="77777777" w:rsidTr="00CA2922">
        <w:trPr>
          <w:cantSplit/>
          <w:tblHeader/>
        </w:trPr>
        <w:tc>
          <w:tcPr>
            <w:tcW w:w="1396" w:type="pct"/>
            <w:tcBorders>
              <w:top w:val="single" w:sz="4" w:space="0" w:color="C0C0C0"/>
            </w:tcBorders>
            <w:shd w:val="clear" w:color="auto" w:fill="auto"/>
          </w:tcPr>
          <w:p w14:paraId="2940636D"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263302B3"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4B7894" w:rsidRPr="00963A46" w14:paraId="1416008E" w14:textId="77777777" w:rsidTr="00CA2922">
        <w:trPr>
          <w:cantSplit/>
        </w:trPr>
        <w:tc>
          <w:tcPr>
            <w:tcW w:w="1396" w:type="pct"/>
            <w:shd w:val="clear" w:color="auto" w:fill="auto"/>
          </w:tcPr>
          <w:p w14:paraId="7BBB1CF6" w14:textId="5AABF019" w:rsidR="004B7894" w:rsidRPr="004B7894" w:rsidRDefault="004B7894" w:rsidP="00043069">
            <w:r w:rsidRPr="004B7894">
              <w:t xml:space="preserve">1. Review </w:t>
            </w:r>
            <w:r w:rsidR="006E5497" w:rsidRPr="00DE4AB9">
              <w:t xml:space="preserve">workplace </w:t>
            </w:r>
            <w:r w:rsidR="006E5497" w:rsidRPr="00043069">
              <w:t xml:space="preserve">procedures for compliance with </w:t>
            </w:r>
            <w:r w:rsidRPr="004B7894">
              <w:t>regulatory requirements for</w:t>
            </w:r>
            <w:r w:rsidR="005F15B9">
              <w:t xml:space="preserve"> the</w:t>
            </w:r>
            <w:r w:rsidRPr="004B7894">
              <w:t xml:space="preserve"> </w:t>
            </w:r>
            <w:r w:rsidR="005F15B9" w:rsidRPr="004B7894">
              <w:t xml:space="preserve">import/export </w:t>
            </w:r>
            <w:r w:rsidR="005F15B9">
              <w:t xml:space="preserve">of </w:t>
            </w:r>
            <w:r w:rsidR="006E5497">
              <w:t xml:space="preserve">timber </w:t>
            </w:r>
            <w:r w:rsidR="005F15B9">
              <w:t xml:space="preserve">and related products </w:t>
            </w:r>
          </w:p>
        </w:tc>
        <w:tc>
          <w:tcPr>
            <w:tcW w:w="3604" w:type="pct"/>
            <w:shd w:val="clear" w:color="auto" w:fill="auto"/>
          </w:tcPr>
          <w:p w14:paraId="17AD129C" w14:textId="3ADE8E4E" w:rsidR="004B7894" w:rsidRPr="004B7894" w:rsidRDefault="004B7894" w:rsidP="004B7894">
            <w:r w:rsidRPr="004B7894">
              <w:t>1.1 Identify legal requirements</w:t>
            </w:r>
            <w:r w:rsidR="00B45F78">
              <w:t xml:space="preserve"> for the</w:t>
            </w:r>
            <w:r w:rsidR="00F80261">
              <w:t xml:space="preserve"> </w:t>
            </w:r>
            <w:r w:rsidR="006D331C" w:rsidRPr="006D331C">
              <w:t>import/export</w:t>
            </w:r>
            <w:r w:rsidR="006D331C">
              <w:t xml:space="preserve"> </w:t>
            </w:r>
            <w:r w:rsidR="00B45F78">
              <w:t xml:space="preserve">of </w:t>
            </w:r>
            <w:r w:rsidRPr="004B7894">
              <w:t xml:space="preserve">timber </w:t>
            </w:r>
            <w:r w:rsidR="005F15B9">
              <w:t>and related products</w:t>
            </w:r>
          </w:p>
          <w:p w14:paraId="65AFB573" w14:textId="1CEDA05A" w:rsidR="004B7894" w:rsidRPr="004B7894" w:rsidRDefault="004B7894" w:rsidP="004B7894">
            <w:r w:rsidRPr="004B7894">
              <w:t xml:space="preserve">1.2 </w:t>
            </w:r>
            <w:r w:rsidR="00F620B5">
              <w:t>Identify b</w:t>
            </w:r>
            <w:r w:rsidRPr="004B7894">
              <w:t xml:space="preserve">iosecurity requirements </w:t>
            </w:r>
            <w:r w:rsidR="00F620B5">
              <w:t>for</w:t>
            </w:r>
            <w:r w:rsidRPr="004B7894">
              <w:t xml:space="preserve"> </w:t>
            </w:r>
            <w:r w:rsidR="00B45F78">
              <w:t xml:space="preserve">the </w:t>
            </w:r>
            <w:r w:rsidR="006D331C" w:rsidRPr="006D331C">
              <w:t xml:space="preserve">import/export </w:t>
            </w:r>
            <w:r w:rsidR="00B45F78">
              <w:t xml:space="preserve">of </w:t>
            </w:r>
            <w:r w:rsidRPr="004B7894">
              <w:t>timber</w:t>
            </w:r>
            <w:r w:rsidR="005F15B9">
              <w:t xml:space="preserve"> and related products</w:t>
            </w:r>
            <w:r w:rsidR="006E5497">
              <w:t>, including</w:t>
            </w:r>
            <w:r w:rsidR="006E5497" w:rsidRPr="004B7894">
              <w:t xml:space="preserve"> </w:t>
            </w:r>
            <w:r w:rsidR="00CC359D">
              <w:t xml:space="preserve">the </w:t>
            </w:r>
            <w:r w:rsidR="00F80261">
              <w:t>types</w:t>
            </w:r>
            <w:r w:rsidR="006E5497" w:rsidRPr="006E5497">
              <w:t xml:space="preserve"> and consequences </w:t>
            </w:r>
            <w:r w:rsidR="006D331C">
              <w:t xml:space="preserve">for </w:t>
            </w:r>
            <w:r w:rsidR="006E5497" w:rsidRPr="006E5497">
              <w:t>breaches</w:t>
            </w:r>
            <w:r w:rsidR="00CC359D">
              <w:t xml:space="preserve"> of these requirements</w:t>
            </w:r>
          </w:p>
          <w:p w14:paraId="15F35CD6" w14:textId="5F998A47" w:rsidR="004B7894" w:rsidRDefault="004B7894" w:rsidP="004B7894">
            <w:r w:rsidRPr="004B7894">
              <w:t>1.</w:t>
            </w:r>
            <w:r w:rsidR="006E5497">
              <w:t>3</w:t>
            </w:r>
            <w:r w:rsidRPr="004B7894">
              <w:t xml:space="preserve"> Examine </w:t>
            </w:r>
            <w:r w:rsidR="006E5497">
              <w:t xml:space="preserve">workplace procedures to determine </w:t>
            </w:r>
            <w:r w:rsidRPr="004B7894">
              <w:t xml:space="preserve">compliance </w:t>
            </w:r>
            <w:r w:rsidR="006E5497">
              <w:t xml:space="preserve">with </w:t>
            </w:r>
            <w:r w:rsidR="006E5497" w:rsidRPr="006E5497">
              <w:t xml:space="preserve">legal </w:t>
            </w:r>
            <w:r w:rsidR="00CC359D">
              <w:t xml:space="preserve">and biosecurity </w:t>
            </w:r>
            <w:r w:rsidR="006E5497" w:rsidRPr="006E5497">
              <w:t xml:space="preserve">requirements for timber </w:t>
            </w:r>
            <w:r w:rsidR="005F15B9">
              <w:t xml:space="preserve">and related products </w:t>
            </w:r>
            <w:r w:rsidR="006E5497" w:rsidRPr="006E5497">
              <w:t>import/export</w:t>
            </w:r>
            <w:r w:rsidRPr="004B7894">
              <w:t xml:space="preserve"> </w:t>
            </w:r>
          </w:p>
          <w:p w14:paraId="46D92966" w14:textId="7B6B9F27" w:rsidR="006D331C" w:rsidRPr="004B7894" w:rsidRDefault="006D331C" w:rsidP="004B7894">
            <w:r>
              <w:t xml:space="preserve">1.4 </w:t>
            </w:r>
            <w:r w:rsidRPr="006D331C">
              <w:t xml:space="preserve">Report </w:t>
            </w:r>
            <w:r>
              <w:t xml:space="preserve">potential </w:t>
            </w:r>
            <w:r w:rsidRPr="006D331C">
              <w:t xml:space="preserve">breaches of </w:t>
            </w:r>
            <w:r w:rsidR="00B45F78">
              <w:t>legal and biosecurity</w:t>
            </w:r>
            <w:r w:rsidRPr="006D331C">
              <w:t xml:space="preserve"> requirements according to workplace procedures</w:t>
            </w:r>
          </w:p>
        </w:tc>
      </w:tr>
      <w:tr w:rsidR="004B7894" w:rsidRPr="00963A46" w14:paraId="4FE84B76" w14:textId="77777777" w:rsidTr="00CA2922">
        <w:trPr>
          <w:cantSplit/>
        </w:trPr>
        <w:tc>
          <w:tcPr>
            <w:tcW w:w="1396" w:type="pct"/>
            <w:shd w:val="clear" w:color="auto" w:fill="auto"/>
          </w:tcPr>
          <w:p w14:paraId="2B1FFA8A" w14:textId="13FF70AD" w:rsidR="004B7894" w:rsidRPr="004B7894" w:rsidRDefault="004B7894" w:rsidP="004B7894">
            <w:r w:rsidRPr="004B7894">
              <w:t xml:space="preserve">2. </w:t>
            </w:r>
            <w:r w:rsidR="00CC359D">
              <w:t>Check</w:t>
            </w:r>
            <w:r w:rsidR="00CC359D" w:rsidRPr="004B7894">
              <w:t xml:space="preserve"> </w:t>
            </w:r>
            <w:r w:rsidR="00CC359D">
              <w:t xml:space="preserve">import/export </w:t>
            </w:r>
            <w:r w:rsidR="00CC359D" w:rsidRPr="00CC359D">
              <w:t xml:space="preserve">timber </w:t>
            </w:r>
            <w:r w:rsidR="005F15B9">
              <w:t xml:space="preserve">or related products </w:t>
            </w:r>
            <w:r w:rsidR="00CC359D">
              <w:t xml:space="preserve">for </w:t>
            </w:r>
            <w:r w:rsidRPr="004B7894">
              <w:t xml:space="preserve">compliance </w:t>
            </w:r>
            <w:r w:rsidR="006E5497">
              <w:t xml:space="preserve">with </w:t>
            </w:r>
            <w:r w:rsidR="006D331C">
              <w:t>biosecurity</w:t>
            </w:r>
            <w:r w:rsidR="00CC359D" w:rsidRPr="00CC359D">
              <w:t xml:space="preserve"> requirements</w:t>
            </w:r>
          </w:p>
        </w:tc>
        <w:tc>
          <w:tcPr>
            <w:tcW w:w="3604" w:type="pct"/>
            <w:shd w:val="clear" w:color="auto" w:fill="auto"/>
          </w:tcPr>
          <w:p w14:paraId="4BBE3144" w14:textId="59FEEF2A" w:rsidR="00F620B5" w:rsidRDefault="004B7894" w:rsidP="004B7894">
            <w:r w:rsidRPr="004B7894">
              <w:t>2.1 Identify import/export</w:t>
            </w:r>
            <w:r w:rsidR="00CC359D">
              <w:t xml:space="preserve"> timber </w:t>
            </w:r>
            <w:r w:rsidR="005F15B9">
              <w:t xml:space="preserve">or related products </w:t>
            </w:r>
            <w:r w:rsidR="00CC359D">
              <w:t>and any associated documentation</w:t>
            </w:r>
          </w:p>
          <w:p w14:paraId="426BC9FE" w14:textId="1ED2A8E7" w:rsidR="004B7894" w:rsidRPr="004B7894" w:rsidRDefault="00F620B5" w:rsidP="004B7894">
            <w:r>
              <w:t>2.2 A</w:t>
            </w:r>
            <w:r w:rsidR="004B7894" w:rsidRPr="004B7894">
              <w:t>ssess properties</w:t>
            </w:r>
            <w:r>
              <w:t xml:space="preserve"> of </w:t>
            </w:r>
            <w:r w:rsidR="00CC359D" w:rsidRPr="00CC359D">
              <w:t>import/export timber</w:t>
            </w:r>
            <w:r w:rsidR="005F15B9">
              <w:t xml:space="preserve"> or related products</w:t>
            </w:r>
            <w:r w:rsidR="00CC359D" w:rsidRPr="00CC359D">
              <w:t xml:space="preserve"> </w:t>
            </w:r>
            <w:r>
              <w:t xml:space="preserve">to determine </w:t>
            </w:r>
            <w:r w:rsidRPr="00F620B5">
              <w:t xml:space="preserve">risk </w:t>
            </w:r>
            <w:r>
              <w:t xml:space="preserve">of </w:t>
            </w:r>
            <w:r w:rsidRPr="00F620B5">
              <w:t xml:space="preserve">fungal </w:t>
            </w:r>
            <w:r>
              <w:t xml:space="preserve">disease </w:t>
            </w:r>
            <w:r w:rsidRPr="00F620B5">
              <w:t xml:space="preserve">and insect </w:t>
            </w:r>
            <w:r>
              <w:t>pests</w:t>
            </w:r>
          </w:p>
          <w:p w14:paraId="685ECF13" w14:textId="3F26FEDC" w:rsidR="00CC359D" w:rsidRPr="00CC359D" w:rsidRDefault="004B7894" w:rsidP="00CC359D">
            <w:r w:rsidRPr="004B7894">
              <w:t>2.</w:t>
            </w:r>
            <w:r w:rsidR="00F80261">
              <w:t>3</w:t>
            </w:r>
            <w:r w:rsidRPr="004B7894">
              <w:t xml:space="preserve"> Examine timber </w:t>
            </w:r>
            <w:r w:rsidR="005F15B9">
              <w:t xml:space="preserve">or related products </w:t>
            </w:r>
            <w:r w:rsidR="006E5497">
              <w:t>to</w:t>
            </w:r>
            <w:r w:rsidRPr="004B7894">
              <w:t xml:space="preserve"> identify </w:t>
            </w:r>
            <w:r w:rsidR="006E5497">
              <w:t xml:space="preserve">potential </w:t>
            </w:r>
            <w:r w:rsidRPr="004B7894">
              <w:t>biohazards associated with the particular species and undertake a risk assessment</w:t>
            </w:r>
            <w:r w:rsidR="00CC359D">
              <w:t xml:space="preserve"> </w:t>
            </w:r>
            <w:r w:rsidR="00CC359D" w:rsidRPr="00CC359D">
              <w:t xml:space="preserve">according to workplace procedures </w:t>
            </w:r>
          </w:p>
          <w:p w14:paraId="3CFE7573" w14:textId="4895F6B5" w:rsidR="004B7894" w:rsidRPr="004B7894" w:rsidRDefault="004B7894" w:rsidP="004B7894">
            <w:r w:rsidRPr="004B7894">
              <w:t>2.</w:t>
            </w:r>
            <w:r w:rsidR="00F80261">
              <w:t>4</w:t>
            </w:r>
            <w:r w:rsidRPr="004B7894">
              <w:t xml:space="preserve"> Determine the need </w:t>
            </w:r>
            <w:r w:rsidR="00F80261">
              <w:t xml:space="preserve">to treat </w:t>
            </w:r>
            <w:r w:rsidR="00CC359D" w:rsidRPr="00CC359D">
              <w:t>import/export timber</w:t>
            </w:r>
            <w:r w:rsidR="00CC359D" w:rsidRPr="00CC359D" w:rsidDel="00CC359D">
              <w:t xml:space="preserve"> </w:t>
            </w:r>
            <w:r w:rsidR="005F15B9">
              <w:t xml:space="preserve">or related products </w:t>
            </w:r>
            <w:r w:rsidRPr="004B7894">
              <w:t xml:space="preserve">and arrange required treatments </w:t>
            </w:r>
            <w:r w:rsidR="00F80261">
              <w:t>according to workplace procedures and regulatory requirements</w:t>
            </w:r>
          </w:p>
          <w:p w14:paraId="1DF4B59F" w14:textId="59EBD3EE" w:rsidR="004B7894" w:rsidRPr="004B7894" w:rsidRDefault="004B7894" w:rsidP="004B7894">
            <w:r w:rsidRPr="004B7894">
              <w:t>2.</w:t>
            </w:r>
            <w:r w:rsidR="00F80261">
              <w:t>5</w:t>
            </w:r>
            <w:r w:rsidRPr="004B7894">
              <w:t xml:space="preserve"> Establish the need for phytosanitary certifica</w:t>
            </w:r>
            <w:r w:rsidR="00B45F78">
              <w:t>tion for import/export timber</w:t>
            </w:r>
            <w:r w:rsidR="005F15B9">
              <w:t xml:space="preserve"> or related products</w:t>
            </w:r>
            <w:r w:rsidRPr="004B7894">
              <w:t xml:space="preserve"> and</w:t>
            </w:r>
            <w:r w:rsidR="00B45F78">
              <w:t xml:space="preserve"> </w:t>
            </w:r>
            <w:r w:rsidRPr="004B7894">
              <w:t xml:space="preserve">arrange </w:t>
            </w:r>
            <w:r w:rsidR="00CC359D">
              <w:t>appropriate certification</w:t>
            </w:r>
            <w:r w:rsidR="00B45F78">
              <w:t xml:space="preserve">, </w:t>
            </w:r>
            <w:r w:rsidR="00B45F78" w:rsidRPr="00B45F78">
              <w:t xml:space="preserve">if required </w:t>
            </w:r>
          </w:p>
        </w:tc>
      </w:tr>
      <w:tr w:rsidR="004B7894" w:rsidRPr="00963A46" w14:paraId="435261FF" w14:textId="77777777" w:rsidTr="00CA2922">
        <w:trPr>
          <w:cantSplit/>
        </w:trPr>
        <w:tc>
          <w:tcPr>
            <w:tcW w:w="1396" w:type="pct"/>
            <w:shd w:val="clear" w:color="auto" w:fill="auto"/>
          </w:tcPr>
          <w:p w14:paraId="320945AA" w14:textId="2E44F0F3" w:rsidR="004B7894" w:rsidRPr="004B7894" w:rsidRDefault="004B7894" w:rsidP="004B7894">
            <w:r w:rsidRPr="004B7894">
              <w:lastRenderedPageBreak/>
              <w:t xml:space="preserve">3. </w:t>
            </w:r>
            <w:r w:rsidR="00CC359D">
              <w:t xml:space="preserve">Complete </w:t>
            </w:r>
            <w:r w:rsidRPr="004B7894">
              <w:t>compliance requirements</w:t>
            </w:r>
          </w:p>
        </w:tc>
        <w:tc>
          <w:tcPr>
            <w:tcW w:w="3604" w:type="pct"/>
            <w:shd w:val="clear" w:color="auto" w:fill="auto"/>
          </w:tcPr>
          <w:p w14:paraId="7DD2DB36" w14:textId="2D8A739C" w:rsidR="004B7894" w:rsidRPr="004B7894" w:rsidRDefault="004B7894" w:rsidP="004B7894">
            <w:r w:rsidRPr="004B7894">
              <w:t>3.1 Complete and check branding</w:t>
            </w:r>
            <w:r w:rsidR="00B45F78">
              <w:t xml:space="preserve"> and labelling</w:t>
            </w:r>
            <w:r w:rsidRPr="004B7894">
              <w:t xml:space="preserve"> of timber </w:t>
            </w:r>
            <w:r w:rsidR="005F15B9">
              <w:t xml:space="preserve">or related products </w:t>
            </w:r>
            <w:r w:rsidR="006D331C">
              <w:t>according to workplace procedures and regulatory requirements</w:t>
            </w:r>
            <w:r w:rsidRPr="004B7894">
              <w:t xml:space="preserve"> </w:t>
            </w:r>
          </w:p>
          <w:p w14:paraId="1D30AF10" w14:textId="5D4272DE" w:rsidR="004B7894" w:rsidRPr="004B7894" w:rsidRDefault="004B7894" w:rsidP="004B7894">
            <w:r w:rsidRPr="004B7894">
              <w:t>3.2 Obtain forest certification records and forward to relevant authorities</w:t>
            </w:r>
            <w:r w:rsidR="006D331C">
              <w:t xml:space="preserve"> </w:t>
            </w:r>
            <w:r w:rsidR="006D331C" w:rsidRPr="006D331C">
              <w:t>according to workplace procedures and regulatory requirements</w:t>
            </w:r>
          </w:p>
          <w:p w14:paraId="6FB8C9CF" w14:textId="3AB4ACF6" w:rsidR="004B7894" w:rsidRPr="004B7894" w:rsidRDefault="004B7894" w:rsidP="004B7894">
            <w:r w:rsidRPr="004B7894">
              <w:t xml:space="preserve">3.3 Complete </w:t>
            </w:r>
            <w:r w:rsidR="006D331C">
              <w:t xml:space="preserve">and submit </w:t>
            </w:r>
            <w:r w:rsidRPr="004B7894">
              <w:t xml:space="preserve">compliance records and reports </w:t>
            </w:r>
            <w:r w:rsidR="006D331C" w:rsidRPr="006D331C">
              <w:t>according to workplace procedures and regulatory requirements</w:t>
            </w:r>
          </w:p>
          <w:p w14:paraId="28C25C0F" w14:textId="405C2D70" w:rsidR="004B7894" w:rsidRPr="004B7894" w:rsidRDefault="004B7894" w:rsidP="004B7894">
            <w:r w:rsidRPr="004B7894">
              <w:t xml:space="preserve">3.4 Report </w:t>
            </w:r>
            <w:r w:rsidR="00B45F78">
              <w:t xml:space="preserve">potential </w:t>
            </w:r>
            <w:r w:rsidRPr="004B7894">
              <w:t>breaches of compliance</w:t>
            </w:r>
            <w:r w:rsidR="006D331C">
              <w:t xml:space="preserve"> requirements</w:t>
            </w:r>
            <w:r w:rsidRPr="004B7894">
              <w:t xml:space="preserve"> </w:t>
            </w:r>
            <w:r w:rsidR="006D331C" w:rsidRPr="006D331C">
              <w:t>according to workplace procedures</w:t>
            </w:r>
          </w:p>
        </w:tc>
      </w:tr>
    </w:tbl>
    <w:p w14:paraId="631C260C" w14:textId="77777777" w:rsidR="005F771F" w:rsidRDefault="005F771F" w:rsidP="005F771F">
      <w:pPr>
        <w:pStyle w:val="SIText"/>
      </w:pPr>
    </w:p>
    <w:p w14:paraId="49EC7459" w14:textId="77777777" w:rsidR="005F771F" w:rsidRPr="000754EC" w:rsidRDefault="005F771F" w:rsidP="000754EC">
      <w:r>
        <w:br w:type="page"/>
      </w:r>
    </w:p>
    <w:p w14:paraId="0F3859F2"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1241603A" w14:textId="77777777" w:rsidTr="00CA2922">
        <w:trPr>
          <w:tblHeader/>
        </w:trPr>
        <w:tc>
          <w:tcPr>
            <w:tcW w:w="5000" w:type="pct"/>
            <w:gridSpan w:val="2"/>
          </w:tcPr>
          <w:p w14:paraId="7FDF43B2" w14:textId="77777777" w:rsidR="00F1480E" w:rsidRPr="000754EC" w:rsidRDefault="00FD557D" w:rsidP="000754EC">
            <w:pPr>
              <w:pStyle w:val="SIHeading2"/>
            </w:pPr>
            <w:r w:rsidRPr="00041E59">
              <w:t>F</w:t>
            </w:r>
            <w:r w:rsidRPr="000754EC">
              <w:t>oundation Skills</w:t>
            </w:r>
          </w:p>
          <w:p w14:paraId="3334F901"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3696CEB" w14:textId="77777777" w:rsidTr="00CA2922">
        <w:trPr>
          <w:tblHeader/>
        </w:trPr>
        <w:tc>
          <w:tcPr>
            <w:tcW w:w="1396" w:type="pct"/>
          </w:tcPr>
          <w:p w14:paraId="711541C5"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57892551"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9F78F9" w:rsidRPr="00336FCA" w:rsidDel="00423CB2" w14:paraId="5A9C530B" w14:textId="77777777" w:rsidTr="009F78F9">
        <w:tc>
          <w:tcPr>
            <w:tcW w:w="1396" w:type="pct"/>
            <w:tcBorders>
              <w:top w:val="single" w:sz="4" w:space="0" w:color="auto"/>
              <w:left w:val="single" w:sz="4" w:space="0" w:color="auto"/>
              <w:bottom w:val="single" w:sz="4" w:space="0" w:color="auto"/>
              <w:right w:val="single" w:sz="4" w:space="0" w:color="auto"/>
            </w:tcBorders>
          </w:tcPr>
          <w:p w14:paraId="076BCD34" w14:textId="77777777" w:rsidR="009F78F9" w:rsidRPr="009F78F9" w:rsidRDefault="009F78F9" w:rsidP="009F78F9">
            <w:pPr>
              <w:pStyle w:val="SIText"/>
            </w:pPr>
            <w:r w:rsidRPr="009F78F9">
              <w:t xml:space="preserve">Reading </w:t>
            </w:r>
          </w:p>
        </w:tc>
        <w:tc>
          <w:tcPr>
            <w:tcW w:w="3604" w:type="pct"/>
            <w:tcBorders>
              <w:top w:val="single" w:sz="4" w:space="0" w:color="auto"/>
              <w:left w:val="single" w:sz="4" w:space="0" w:color="auto"/>
              <w:bottom w:val="single" w:sz="4" w:space="0" w:color="auto"/>
              <w:right w:val="single" w:sz="4" w:space="0" w:color="auto"/>
            </w:tcBorders>
          </w:tcPr>
          <w:p w14:paraId="4DAC0082" w14:textId="4986A18A" w:rsidR="009F78F9" w:rsidRPr="009F78F9" w:rsidRDefault="009F78F9" w:rsidP="009F78F9">
            <w:pPr>
              <w:pStyle w:val="SIBulletList1"/>
            </w:pPr>
            <w:r w:rsidRPr="009F78F9">
              <w:t>Identif</w:t>
            </w:r>
            <w:r w:rsidR="00AC7434">
              <w:t>y</w:t>
            </w:r>
            <w:r w:rsidRPr="009F78F9">
              <w:t>, analyse and evaluate complex textual information to determine legislative and regulatory requirements, trends and outcomes</w:t>
            </w:r>
          </w:p>
        </w:tc>
      </w:tr>
      <w:tr w:rsidR="009F78F9" w:rsidRPr="00336FCA" w:rsidDel="00423CB2" w14:paraId="4DA6B775" w14:textId="77777777" w:rsidTr="009F78F9">
        <w:tc>
          <w:tcPr>
            <w:tcW w:w="1396" w:type="pct"/>
            <w:tcBorders>
              <w:top w:val="single" w:sz="4" w:space="0" w:color="auto"/>
              <w:left w:val="single" w:sz="4" w:space="0" w:color="auto"/>
              <w:bottom w:val="single" w:sz="4" w:space="0" w:color="auto"/>
              <w:right w:val="single" w:sz="4" w:space="0" w:color="auto"/>
            </w:tcBorders>
          </w:tcPr>
          <w:p w14:paraId="3A2AA257" w14:textId="77777777" w:rsidR="009F78F9" w:rsidRPr="009F78F9" w:rsidRDefault="009F78F9" w:rsidP="009F78F9">
            <w:pPr>
              <w:pStyle w:val="SIText"/>
            </w:pPr>
            <w:r w:rsidRPr="009F78F9">
              <w:t>Writing</w:t>
            </w:r>
          </w:p>
        </w:tc>
        <w:tc>
          <w:tcPr>
            <w:tcW w:w="3604" w:type="pct"/>
            <w:tcBorders>
              <w:top w:val="single" w:sz="4" w:space="0" w:color="auto"/>
              <w:left w:val="single" w:sz="4" w:space="0" w:color="auto"/>
              <w:bottom w:val="single" w:sz="4" w:space="0" w:color="auto"/>
              <w:right w:val="single" w:sz="4" w:space="0" w:color="auto"/>
            </w:tcBorders>
          </w:tcPr>
          <w:p w14:paraId="10A2B92D" w14:textId="09698E09" w:rsidR="009F78F9" w:rsidRPr="009F78F9" w:rsidRDefault="009F78F9" w:rsidP="009F78F9">
            <w:pPr>
              <w:pStyle w:val="SIBulletList1"/>
            </w:pPr>
            <w:r>
              <w:t>P</w:t>
            </w:r>
            <w:r w:rsidRPr="009F78F9">
              <w:t>repare documentation using format and language appropriate to context, organisational requirements and audience</w:t>
            </w:r>
          </w:p>
        </w:tc>
      </w:tr>
      <w:tr w:rsidR="009F78F9" w:rsidRPr="00336FCA" w:rsidDel="00423CB2" w14:paraId="4CD9E2BC" w14:textId="77777777" w:rsidTr="009F78F9">
        <w:tc>
          <w:tcPr>
            <w:tcW w:w="1396" w:type="pct"/>
            <w:tcBorders>
              <w:top w:val="single" w:sz="4" w:space="0" w:color="auto"/>
              <w:left w:val="single" w:sz="4" w:space="0" w:color="auto"/>
              <w:bottom w:val="single" w:sz="4" w:space="0" w:color="auto"/>
              <w:right w:val="single" w:sz="4" w:space="0" w:color="auto"/>
            </w:tcBorders>
          </w:tcPr>
          <w:p w14:paraId="0FD8E19E" w14:textId="77777777" w:rsidR="009F78F9" w:rsidRPr="009F78F9" w:rsidRDefault="009F78F9" w:rsidP="009F78F9">
            <w:pPr>
              <w:pStyle w:val="SIText"/>
            </w:pPr>
            <w:r w:rsidRPr="009F78F9">
              <w:t>Oral communication</w:t>
            </w:r>
          </w:p>
        </w:tc>
        <w:tc>
          <w:tcPr>
            <w:tcW w:w="3604" w:type="pct"/>
            <w:tcBorders>
              <w:top w:val="single" w:sz="4" w:space="0" w:color="auto"/>
              <w:left w:val="single" w:sz="4" w:space="0" w:color="auto"/>
              <w:bottom w:val="single" w:sz="4" w:space="0" w:color="auto"/>
              <w:right w:val="single" w:sz="4" w:space="0" w:color="auto"/>
            </w:tcBorders>
          </w:tcPr>
          <w:p w14:paraId="66FFF251" w14:textId="1133C06B" w:rsidR="009F78F9" w:rsidRPr="009F78F9" w:rsidRDefault="009F78F9" w:rsidP="009F78F9">
            <w:pPr>
              <w:pStyle w:val="SIBulletList1"/>
            </w:pPr>
            <w:r w:rsidRPr="009F78F9">
              <w:t>Present information and seeks advice using language appropriate to audience</w:t>
            </w:r>
          </w:p>
          <w:p w14:paraId="0E542346" w14:textId="5C0043BE" w:rsidR="009F78F9" w:rsidRPr="009F78F9" w:rsidRDefault="009F78F9" w:rsidP="009F78F9">
            <w:pPr>
              <w:pStyle w:val="SIBulletList1"/>
            </w:pPr>
            <w:r w:rsidRPr="009F78F9">
              <w:t>Participate in discussions using listening and questioning to elicit advice and to clarify or confirm understanding</w:t>
            </w:r>
          </w:p>
        </w:tc>
      </w:tr>
      <w:tr w:rsidR="009F78F9" w:rsidRPr="00336FCA" w:rsidDel="00423CB2" w14:paraId="34426524" w14:textId="77777777" w:rsidTr="009F78F9">
        <w:tc>
          <w:tcPr>
            <w:tcW w:w="1396" w:type="pct"/>
            <w:tcBorders>
              <w:top w:val="single" w:sz="4" w:space="0" w:color="auto"/>
              <w:left w:val="single" w:sz="4" w:space="0" w:color="auto"/>
              <w:bottom w:val="single" w:sz="4" w:space="0" w:color="auto"/>
              <w:right w:val="single" w:sz="4" w:space="0" w:color="auto"/>
            </w:tcBorders>
          </w:tcPr>
          <w:p w14:paraId="5DDC29E0" w14:textId="77777777" w:rsidR="009F78F9" w:rsidRPr="009F78F9" w:rsidRDefault="009F78F9" w:rsidP="009F78F9">
            <w:pPr>
              <w:pStyle w:val="SIText"/>
            </w:pPr>
            <w:r w:rsidRPr="009F78F9">
              <w:t>Numeracy</w:t>
            </w:r>
          </w:p>
        </w:tc>
        <w:tc>
          <w:tcPr>
            <w:tcW w:w="3604" w:type="pct"/>
            <w:tcBorders>
              <w:top w:val="single" w:sz="4" w:space="0" w:color="auto"/>
              <w:left w:val="single" w:sz="4" w:space="0" w:color="auto"/>
              <w:bottom w:val="single" w:sz="4" w:space="0" w:color="auto"/>
              <w:right w:val="single" w:sz="4" w:space="0" w:color="auto"/>
            </w:tcBorders>
          </w:tcPr>
          <w:p w14:paraId="623F5F93" w14:textId="1593A3D1" w:rsidR="009F78F9" w:rsidRPr="009F78F9" w:rsidRDefault="009F78F9" w:rsidP="009F78F9">
            <w:pPr>
              <w:pStyle w:val="SIBulletList1"/>
            </w:pPr>
            <w:r w:rsidRPr="009F78F9">
              <w:t>Calculate numerical information relating to time</w:t>
            </w:r>
          </w:p>
        </w:tc>
      </w:tr>
    </w:tbl>
    <w:p w14:paraId="5F794EED" w14:textId="77777777" w:rsidR="00916CD7" w:rsidRDefault="00916CD7" w:rsidP="005F771F">
      <w:pPr>
        <w:pStyle w:val="SIText"/>
      </w:pPr>
    </w:p>
    <w:p w14:paraId="4BD5B15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2E68A24" w14:textId="77777777" w:rsidTr="00F33FF2">
        <w:tc>
          <w:tcPr>
            <w:tcW w:w="5000" w:type="pct"/>
            <w:gridSpan w:val="4"/>
          </w:tcPr>
          <w:p w14:paraId="60003462" w14:textId="77777777" w:rsidR="00F1480E" w:rsidRPr="000754EC" w:rsidRDefault="00FD557D" w:rsidP="000754EC">
            <w:pPr>
              <w:pStyle w:val="SIHeading2"/>
            </w:pPr>
            <w:r w:rsidRPr="00923720">
              <w:t>U</w:t>
            </w:r>
            <w:r w:rsidRPr="000754EC">
              <w:t>nit Mapping Information</w:t>
            </w:r>
          </w:p>
        </w:tc>
      </w:tr>
      <w:tr w:rsidR="00F1480E" w14:paraId="684B5837" w14:textId="77777777" w:rsidTr="00F33FF2">
        <w:tc>
          <w:tcPr>
            <w:tcW w:w="1028" w:type="pct"/>
          </w:tcPr>
          <w:p w14:paraId="614E4830" w14:textId="77777777" w:rsidR="00F1480E" w:rsidRPr="000754EC" w:rsidRDefault="00F1480E" w:rsidP="000754EC">
            <w:pPr>
              <w:pStyle w:val="SIText-Bold"/>
            </w:pPr>
            <w:r w:rsidRPr="00923720">
              <w:t>Code and title current version</w:t>
            </w:r>
          </w:p>
        </w:tc>
        <w:tc>
          <w:tcPr>
            <w:tcW w:w="1105" w:type="pct"/>
          </w:tcPr>
          <w:p w14:paraId="133453BA" w14:textId="77777777" w:rsidR="00F1480E" w:rsidRPr="000754EC" w:rsidRDefault="008322BE" w:rsidP="000754EC">
            <w:pPr>
              <w:pStyle w:val="SIText-Bold"/>
            </w:pPr>
            <w:r>
              <w:t xml:space="preserve">Code and title previous </w:t>
            </w:r>
            <w:r w:rsidR="00F1480E" w:rsidRPr="00923720">
              <w:t>version</w:t>
            </w:r>
          </w:p>
        </w:tc>
        <w:tc>
          <w:tcPr>
            <w:tcW w:w="1251" w:type="pct"/>
          </w:tcPr>
          <w:p w14:paraId="597CBB78" w14:textId="77777777" w:rsidR="00F1480E" w:rsidRPr="000754EC" w:rsidRDefault="00F1480E" w:rsidP="000754EC">
            <w:pPr>
              <w:pStyle w:val="SIText-Bold"/>
            </w:pPr>
            <w:r w:rsidRPr="00923720">
              <w:t>Comments</w:t>
            </w:r>
          </w:p>
        </w:tc>
        <w:tc>
          <w:tcPr>
            <w:tcW w:w="1616" w:type="pct"/>
          </w:tcPr>
          <w:p w14:paraId="2130CD94" w14:textId="77777777" w:rsidR="00F1480E" w:rsidRPr="000754EC" w:rsidRDefault="00F1480E" w:rsidP="000754EC">
            <w:pPr>
              <w:pStyle w:val="SIText-Bold"/>
            </w:pPr>
            <w:r w:rsidRPr="00923720">
              <w:t>Equivalence status</w:t>
            </w:r>
          </w:p>
        </w:tc>
      </w:tr>
      <w:tr w:rsidR="00041E59" w14:paraId="32BEF9EE" w14:textId="77777777" w:rsidTr="00E13E42">
        <w:trPr>
          <w:trHeight w:val="350"/>
        </w:trPr>
        <w:tc>
          <w:tcPr>
            <w:tcW w:w="1028" w:type="pct"/>
          </w:tcPr>
          <w:p w14:paraId="2D8431B0" w14:textId="37781D42" w:rsidR="009F78F9" w:rsidRPr="000259E1" w:rsidRDefault="009F78F9" w:rsidP="00E3350A">
            <w:pPr>
              <w:pStyle w:val="SIText"/>
            </w:pPr>
            <w:r w:rsidRPr="009F78F9">
              <w:t>FWPCOT3</w:t>
            </w:r>
            <w:r w:rsidR="00E3350A">
              <w:t>XXX</w:t>
            </w:r>
            <w:r w:rsidRPr="009F78F9">
              <w:t xml:space="preserve">  Prepare timber to meet import/export compliance requirements</w:t>
            </w:r>
          </w:p>
        </w:tc>
        <w:tc>
          <w:tcPr>
            <w:tcW w:w="1105" w:type="pct"/>
          </w:tcPr>
          <w:p w14:paraId="43730281" w14:textId="6DFA45A7" w:rsidR="009F78F9" w:rsidRPr="000754EC" w:rsidRDefault="004B7894" w:rsidP="00E3350A">
            <w:pPr>
              <w:pStyle w:val="SIText"/>
            </w:pPr>
            <w:r w:rsidRPr="004B7894">
              <w:t>FWPCOT3250  Prepare timber to meet import</w:t>
            </w:r>
            <w:r>
              <w:t>/</w:t>
            </w:r>
            <w:r w:rsidRPr="004B7894">
              <w:t>export compliance requirements</w:t>
            </w:r>
          </w:p>
        </w:tc>
        <w:tc>
          <w:tcPr>
            <w:tcW w:w="1251" w:type="pct"/>
          </w:tcPr>
          <w:p w14:paraId="2E33F956" w14:textId="0FD0AB3A" w:rsidR="00041E59" w:rsidRPr="000754EC" w:rsidRDefault="00041E59" w:rsidP="000754EC">
            <w:pPr>
              <w:pStyle w:val="SIText"/>
            </w:pPr>
          </w:p>
        </w:tc>
        <w:tc>
          <w:tcPr>
            <w:tcW w:w="1616" w:type="pct"/>
          </w:tcPr>
          <w:p w14:paraId="1AF1365B" w14:textId="5128BF21" w:rsidR="009A2047" w:rsidRPr="009A2047" w:rsidRDefault="00AC56E6" w:rsidP="00A44CD2">
            <w:pPr>
              <w:rPr>
                <w:lang w:eastAsia="en-US"/>
              </w:rPr>
            </w:pPr>
            <w:r>
              <w:t>Equivalent unit</w:t>
            </w:r>
          </w:p>
        </w:tc>
      </w:tr>
    </w:tbl>
    <w:p w14:paraId="6386F42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F1480E" w:rsidRPr="00A55106" w14:paraId="6E99C519" w14:textId="77777777" w:rsidTr="00E3350A">
        <w:tc>
          <w:tcPr>
            <w:tcW w:w="1028" w:type="pct"/>
            <w:shd w:val="clear" w:color="auto" w:fill="auto"/>
          </w:tcPr>
          <w:p w14:paraId="4B507991" w14:textId="77777777" w:rsidR="00F1480E" w:rsidRPr="000754EC" w:rsidRDefault="00FD557D" w:rsidP="000754EC">
            <w:pPr>
              <w:pStyle w:val="SIHeading2"/>
            </w:pPr>
            <w:r w:rsidRPr="00CC451E">
              <w:t>L</w:t>
            </w:r>
            <w:r w:rsidRPr="000754EC">
              <w:t>inks</w:t>
            </w:r>
          </w:p>
        </w:tc>
        <w:tc>
          <w:tcPr>
            <w:tcW w:w="3972" w:type="pct"/>
            <w:shd w:val="clear" w:color="auto" w:fill="auto"/>
          </w:tcPr>
          <w:p w14:paraId="695498DF" w14:textId="77777777" w:rsidR="00520E9A" w:rsidRPr="000754EC" w:rsidRDefault="00520E9A" w:rsidP="000754EC">
            <w:pPr>
              <w:pStyle w:val="SIText"/>
            </w:pPr>
            <w:r>
              <w:t xml:space="preserve">Companion Volumes, including Implementation </w:t>
            </w:r>
            <w:r w:rsidR="00346FDC">
              <w:t xml:space="preserve">Guides, are available at VETNet: </w:t>
            </w:r>
          </w:p>
          <w:p w14:paraId="6D79A41C" w14:textId="32532ED9" w:rsidR="00F1480E" w:rsidRPr="000754EC" w:rsidRDefault="00AB5133" w:rsidP="00E40225">
            <w:pPr>
              <w:pStyle w:val="SIText"/>
            </w:pPr>
            <w:r w:rsidRPr="00AB5133">
              <w:t>https://vetnet.gov.au/Pages/TrainingDocs.aspx?q=0d96fe23-5747-4c01-9d6f-3509ff8d3d47</w:t>
            </w:r>
          </w:p>
        </w:tc>
      </w:tr>
    </w:tbl>
    <w:p w14:paraId="1C2B44E6" w14:textId="77777777" w:rsidR="00F1480E" w:rsidRDefault="00F1480E" w:rsidP="005F771F">
      <w:pPr>
        <w:pStyle w:val="SIText"/>
      </w:pPr>
    </w:p>
    <w:p w14:paraId="42FEE5ED"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66AA96A" w14:textId="77777777" w:rsidTr="00113678">
        <w:trPr>
          <w:tblHeader/>
        </w:trPr>
        <w:tc>
          <w:tcPr>
            <w:tcW w:w="1478" w:type="pct"/>
            <w:shd w:val="clear" w:color="auto" w:fill="auto"/>
          </w:tcPr>
          <w:p w14:paraId="47C77BAE"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AE0A019" w14:textId="15B2073A" w:rsidR="00556C4C" w:rsidRPr="000754EC" w:rsidRDefault="00556C4C" w:rsidP="000754EC">
            <w:pPr>
              <w:pStyle w:val="SIUnittitle"/>
            </w:pPr>
            <w:r w:rsidRPr="00F56827">
              <w:t xml:space="preserve">Assessment requirements for </w:t>
            </w:r>
            <w:r w:rsidR="004B7894" w:rsidRPr="004B7894">
              <w:t>FWPCOT3250 Prepare timber to meet import</w:t>
            </w:r>
            <w:r w:rsidR="004B7894">
              <w:t>/</w:t>
            </w:r>
            <w:r w:rsidR="004B7894" w:rsidRPr="004B7894">
              <w:t>export compliance requirements</w:t>
            </w:r>
          </w:p>
        </w:tc>
      </w:tr>
      <w:tr w:rsidR="00556C4C" w:rsidRPr="00A55106" w14:paraId="334A5ACE" w14:textId="77777777" w:rsidTr="00113678">
        <w:trPr>
          <w:tblHeader/>
        </w:trPr>
        <w:tc>
          <w:tcPr>
            <w:tcW w:w="5000" w:type="pct"/>
            <w:gridSpan w:val="2"/>
            <w:shd w:val="clear" w:color="auto" w:fill="auto"/>
          </w:tcPr>
          <w:p w14:paraId="64F2022D" w14:textId="77777777" w:rsidR="00556C4C" w:rsidRPr="000754EC" w:rsidRDefault="00D71E43" w:rsidP="000754EC">
            <w:pPr>
              <w:pStyle w:val="SIHeading2"/>
            </w:pPr>
            <w:r>
              <w:t>Performance E</w:t>
            </w:r>
            <w:r w:rsidRPr="000754EC">
              <w:t>vidence</w:t>
            </w:r>
          </w:p>
        </w:tc>
      </w:tr>
      <w:tr w:rsidR="00556C4C" w:rsidRPr="00067E1C" w14:paraId="001559B0" w14:textId="77777777" w:rsidTr="00113678">
        <w:tc>
          <w:tcPr>
            <w:tcW w:w="5000" w:type="pct"/>
            <w:gridSpan w:val="2"/>
            <w:shd w:val="clear" w:color="auto" w:fill="auto"/>
          </w:tcPr>
          <w:p w14:paraId="2C506347" w14:textId="3C391678" w:rsidR="009F78F9" w:rsidRDefault="009F78F9" w:rsidP="009F78F9">
            <w:pPr>
              <w:pStyle w:val="SIText"/>
            </w:pPr>
            <w:r w:rsidRPr="009F78F9">
              <w:t>An individual demonstrating competency must satisfy all of the elements and performance criteria in this unit.</w:t>
            </w:r>
          </w:p>
          <w:p w14:paraId="751FD90D" w14:textId="77777777" w:rsidR="00E3350A" w:rsidRPr="009F78F9" w:rsidRDefault="00E3350A" w:rsidP="009F78F9">
            <w:pPr>
              <w:pStyle w:val="SIText"/>
            </w:pPr>
          </w:p>
          <w:p w14:paraId="540A9480" w14:textId="2589CA0D" w:rsidR="009F78F9" w:rsidRDefault="009F78F9" w:rsidP="009F78F9">
            <w:pPr>
              <w:pStyle w:val="SIText"/>
            </w:pPr>
            <w:r w:rsidRPr="009F78F9">
              <w:t>There must be evidence that the individual has</w:t>
            </w:r>
            <w:r>
              <w:t xml:space="preserve"> prepared two consignments of timber </w:t>
            </w:r>
            <w:r w:rsidR="005F15B9">
              <w:t xml:space="preserve">or related products </w:t>
            </w:r>
            <w:r>
              <w:t xml:space="preserve">for </w:t>
            </w:r>
            <w:r w:rsidR="00043069">
              <w:t xml:space="preserve">either </w:t>
            </w:r>
            <w:r>
              <w:t>import or export and has:</w:t>
            </w:r>
          </w:p>
          <w:p w14:paraId="22FD5996" w14:textId="7B5A4B5E" w:rsidR="009F78F9" w:rsidRDefault="009F78F9" w:rsidP="00E3350A">
            <w:pPr>
              <w:pStyle w:val="SIBulletList1"/>
            </w:pPr>
            <w:r>
              <w:t>c</w:t>
            </w:r>
            <w:r w:rsidRPr="009F78F9">
              <w:t>heck</w:t>
            </w:r>
            <w:r>
              <w:t>ed</w:t>
            </w:r>
            <w:r w:rsidRPr="009F78F9">
              <w:t xml:space="preserve"> </w:t>
            </w:r>
            <w:r>
              <w:t xml:space="preserve">and taken all necessary actions to ensure that timber for </w:t>
            </w:r>
            <w:r w:rsidRPr="009F78F9">
              <w:t xml:space="preserve">import/export </w:t>
            </w:r>
            <w:r>
              <w:t>complied</w:t>
            </w:r>
            <w:r w:rsidRPr="009F78F9">
              <w:t xml:space="preserve"> with </w:t>
            </w:r>
            <w:r>
              <w:t xml:space="preserve">legal and </w:t>
            </w:r>
            <w:r w:rsidRPr="009F78F9">
              <w:t>biosecurity requirements</w:t>
            </w:r>
          </w:p>
          <w:p w14:paraId="3F537752" w14:textId="6B9E4748" w:rsidR="00556C4C" w:rsidRPr="000754EC" w:rsidRDefault="00043069" w:rsidP="00043069">
            <w:pPr>
              <w:pStyle w:val="SIBulletList1"/>
            </w:pPr>
            <w:r>
              <w:t xml:space="preserve">correctly </w:t>
            </w:r>
            <w:r w:rsidR="009F78F9">
              <w:t>prepared all required compliance documentation for the import/export of the</w:t>
            </w:r>
            <w:r>
              <w:t xml:space="preserve"> two consignments of timber.</w:t>
            </w:r>
            <w:r w:rsidR="009F78F9">
              <w:t xml:space="preserve">   </w:t>
            </w:r>
          </w:p>
        </w:tc>
      </w:tr>
    </w:tbl>
    <w:p w14:paraId="4E1E60B2"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98C3D00" w14:textId="77777777" w:rsidTr="00CA2922">
        <w:trPr>
          <w:tblHeader/>
        </w:trPr>
        <w:tc>
          <w:tcPr>
            <w:tcW w:w="5000" w:type="pct"/>
            <w:shd w:val="clear" w:color="auto" w:fill="auto"/>
          </w:tcPr>
          <w:p w14:paraId="7E706980" w14:textId="77777777" w:rsidR="00F1480E" w:rsidRPr="000754EC" w:rsidRDefault="00D71E43" w:rsidP="000754EC">
            <w:pPr>
              <w:pStyle w:val="SIHeading2"/>
            </w:pPr>
            <w:r w:rsidRPr="002C55E9">
              <w:t>K</w:t>
            </w:r>
            <w:r w:rsidRPr="000754EC">
              <w:t>nowledge Evidence</w:t>
            </w:r>
          </w:p>
        </w:tc>
      </w:tr>
      <w:tr w:rsidR="00F1480E" w:rsidRPr="00067E1C" w14:paraId="32A11ADF" w14:textId="77777777" w:rsidTr="00CA2922">
        <w:tc>
          <w:tcPr>
            <w:tcW w:w="5000" w:type="pct"/>
            <w:shd w:val="clear" w:color="auto" w:fill="auto"/>
          </w:tcPr>
          <w:p w14:paraId="249DEDE1" w14:textId="77777777" w:rsidR="00043069" w:rsidRPr="00043069" w:rsidRDefault="00043069" w:rsidP="00043069">
            <w:pPr>
              <w:pStyle w:val="SIText"/>
            </w:pPr>
            <w:r w:rsidRPr="00043069">
              <w:t>An individual must be able to demonstrate the knowledge required to perform the tasks outlined in the elements and performance criteria of this unit. This includes knowledge of:</w:t>
            </w:r>
          </w:p>
          <w:p w14:paraId="16954352" w14:textId="1126D9B5" w:rsidR="004B7894" w:rsidRPr="004B7894" w:rsidRDefault="004B7894" w:rsidP="004B7894">
            <w:pPr>
              <w:pStyle w:val="SIBulletList1"/>
            </w:pPr>
            <w:r w:rsidRPr="004B7894">
              <w:t>regulations, standards and codes of practice for identifying import and export requirements</w:t>
            </w:r>
            <w:r w:rsidR="00316823">
              <w:t xml:space="preserve"> of </w:t>
            </w:r>
            <w:r w:rsidRPr="004B7894">
              <w:t xml:space="preserve"> </w:t>
            </w:r>
            <w:r w:rsidR="00316823" w:rsidRPr="004B7894">
              <w:t>timber</w:t>
            </w:r>
            <w:r w:rsidR="00316823" w:rsidRPr="00316823">
              <w:t xml:space="preserve"> </w:t>
            </w:r>
            <w:r w:rsidR="00316823">
              <w:t xml:space="preserve">and related products </w:t>
            </w:r>
            <w:r w:rsidRPr="004B7894">
              <w:t>including knowledge of customs and biosecurity requirements</w:t>
            </w:r>
          </w:p>
          <w:p w14:paraId="77447142" w14:textId="77777777" w:rsidR="004B7894" w:rsidRPr="004B7894" w:rsidRDefault="004B7894" w:rsidP="004B7894">
            <w:pPr>
              <w:pStyle w:val="SIBulletList1"/>
            </w:pPr>
            <w:r w:rsidRPr="004B7894">
              <w:t>environmental protection requirements, including the safe disposal of waste material</w:t>
            </w:r>
          </w:p>
          <w:p w14:paraId="17B9F454" w14:textId="1A7ABA71" w:rsidR="004B7894" w:rsidRPr="004B7894" w:rsidRDefault="004B7894" w:rsidP="004B7894">
            <w:pPr>
              <w:pStyle w:val="SIBulletList1"/>
            </w:pPr>
            <w:r w:rsidRPr="004B7894">
              <w:t>organisational and site standards, requirements, policies and procedures for identifying import and export requirements</w:t>
            </w:r>
            <w:r w:rsidR="00316823" w:rsidRPr="004B7894">
              <w:t xml:space="preserve"> </w:t>
            </w:r>
            <w:r w:rsidR="00316823">
              <w:t xml:space="preserve">of </w:t>
            </w:r>
            <w:r w:rsidR="00316823" w:rsidRPr="004B7894">
              <w:t>timber</w:t>
            </w:r>
            <w:r w:rsidR="00316823">
              <w:t xml:space="preserve"> and related products</w:t>
            </w:r>
          </w:p>
          <w:p w14:paraId="53DEFE06" w14:textId="77777777" w:rsidR="004B7894" w:rsidRPr="004B7894" w:rsidRDefault="004B7894" w:rsidP="004B7894">
            <w:pPr>
              <w:pStyle w:val="SIBulletList1"/>
            </w:pPr>
            <w:r w:rsidRPr="004B7894">
              <w:t>timber species identification techniques</w:t>
            </w:r>
          </w:p>
          <w:p w14:paraId="2CC41F45" w14:textId="77777777" w:rsidR="004B7894" w:rsidRPr="004B7894" w:rsidRDefault="004B7894" w:rsidP="004B7894">
            <w:pPr>
              <w:pStyle w:val="SIBulletList1"/>
            </w:pPr>
            <w:r w:rsidRPr="004B7894">
              <w:t>wood properties and how these relate to fungal and insect risks associated with importing/exporting timber</w:t>
            </w:r>
          </w:p>
          <w:p w14:paraId="7AF073E7" w14:textId="77777777" w:rsidR="004B7894" w:rsidRPr="004B7894" w:rsidRDefault="004B7894" w:rsidP="004B7894">
            <w:pPr>
              <w:pStyle w:val="SIBulletList1"/>
            </w:pPr>
            <w:r w:rsidRPr="004B7894">
              <w:t>range of timber treatments meeting biosecurity requirements</w:t>
            </w:r>
          </w:p>
          <w:p w14:paraId="759B5CF3" w14:textId="77777777" w:rsidR="004B7894" w:rsidRPr="004B7894" w:rsidRDefault="004B7894" w:rsidP="004B7894">
            <w:pPr>
              <w:pStyle w:val="SIBulletList1"/>
            </w:pPr>
            <w:r w:rsidRPr="004B7894">
              <w:t>branding and labelling requirements to ensure compliance</w:t>
            </w:r>
          </w:p>
          <w:p w14:paraId="6449D62E" w14:textId="77777777" w:rsidR="004B7894" w:rsidRPr="004B7894" w:rsidRDefault="004B7894" w:rsidP="004B7894">
            <w:pPr>
              <w:pStyle w:val="SIBulletList1"/>
            </w:pPr>
            <w:r w:rsidRPr="004B7894">
              <w:t>forest certification systems and chain of custody procedures</w:t>
            </w:r>
          </w:p>
          <w:p w14:paraId="7FAA7EF2" w14:textId="77777777" w:rsidR="004B7894" w:rsidRPr="004B7894" w:rsidRDefault="004B7894" w:rsidP="004B7894">
            <w:pPr>
              <w:pStyle w:val="SIBulletList1"/>
            </w:pPr>
            <w:r w:rsidRPr="004B7894">
              <w:t>established communication channels and protocols</w:t>
            </w:r>
          </w:p>
          <w:p w14:paraId="40951706" w14:textId="4AD4FAC1" w:rsidR="00D3333F" w:rsidRPr="000754EC" w:rsidRDefault="004B7894" w:rsidP="004B7894">
            <w:pPr>
              <w:pStyle w:val="SIBulletList1"/>
            </w:pPr>
            <w:r w:rsidRPr="004B7894">
              <w:t>procedures for recording and reporting records and information.</w:t>
            </w:r>
          </w:p>
        </w:tc>
      </w:tr>
    </w:tbl>
    <w:p w14:paraId="6990A0B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AF50A4B" w14:textId="77777777" w:rsidTr="00CA2922">
        <w:trPr>
          <w:tblHeader/>
        </w:trPr>
        <w:tc>
          <w:tcPr>
            <w:tcW w:w="5000" w:type="pct"/>
            <w:shd w:val="clear" w:color="auto" w:fill="auto"/>
          </w:tcPr>
          <w:p w14:paraId="6C73A104" w14:textId="77777777" w:rsidR="00F1480E" w:rsidRPr="000754EC" w:rsidRDefault="00D71E43" w:rsidP="000754EC">
            <w:pPr>
              <w:pStyle w:val="SIHeading2"/>
            </w:pPr>
            <w:r w:rsidRPr="002C55E9">
              <w:t>A</w:t>
            </w:r>
            <w:r w:rsidRPr="000754EC">
              <w:t>ssessment Conditions</w:t>
            </w:r>
          </w:p>
        </w:tc>
      </w:tr>
      <w:tr w:rsidR="00F1480E" w:rsidRPr="00A55106" w14:paraId="265755A9" w14:textId="77777777" w:rsidTr="00CA2922">
        <w:tc>
          <w:tcPr>
            <w:tcW w:w="5000" w:type="pct"/>
            <w:shd w:val="clear" w:color="auto" w:fill="auto"/>
          </w:tcPr>
          <w:p w14:paraId="0E7D7B82" w14:textId="77777777" w:rsidR="00043069" w:rsidRPr="00043069" w:rsidRDefault="00043069" w:rsidP="00043069">
            <w:pPr>
              <w:pStyle w:val="SIText"/>
            </w:pPr>
            <w:r w:rsidRPr="00043069">
              <w:t>Assessment of the skills in this unit of competency must take place under the following conditions:</w:t>
            </w:r>
          </w:p>
          <w:p w14:paraId="7EF7DFB9" w14:textId="77777777" w:rsidR="00043069" w:rsidRPr="00043069" w:rsidRDefault="00043069" w:rsidP="00043069">
            <w:pPr>
              <w:pStyle w:val="SIBulletList1"/>
            </w:pPr>
            <w:r w:rsidRPr="00043069">
              <w:t>physical conditions</w:t>
            </w:r>
            <w:r w:rsidRPr="00043069" w:rsidDel="001570FC">
              <w:t xml:space="preserve"> </w:t>
            </w:r>
          </w:p>
          <w:p w14:paraId="064EB093" w14:textId="77777777" w:rsidR="00043069" w:rsidRPr="00043069" w:rsidRDefault="00043069" w:rsidP="00043069">
            <w:pPr>
              <w:pStyle w:val="SIBulletList2"/>
            </w:pPr>
            <w:r w:rsidRPr="00043069">
              <w:t xml:space="preserve">skills must be demonstrated in a workplace location or an environment that accurately represents workplace conditions </w:t>
            </w:r>
          </w:p>
          <w:p w14:paraId="13D8AE54" w14:textId="77777777" w:rsidR="00043069" w:rsidRPr="00043069" w:rsidRDefault="00043069" w:rsidP="00043069">
            <w:pPr>
              <w:pStyle w:val="SIBulletList1"/>
            </w:pPr>
            <w:r w:rsidRPr="00043069">
              <w:t>resources, equipment and materials:</w:t>
            </w:r>
          </w:p>
          <w:p w14:paraId="5116FD5A" w14:textId="6367AB40" w:rsidR="00043069" w:rsidRDefault="00043069" w:rsidP="00043069">
            <w:pPr>
              <w:pStyle w:val="SIBulletList2"/>
            </w:pPr>
            <w:r w:rsidRPr="00043069">
              <w:t>timber for import or export</w:t>
            </w:r>
          </w:p>
          <w:p w14:paraId="1B21914A" w14:textId="0989E158" w:rsidR="00043069" w:rsidRPr="00043069" w:rsidRDefault="00043069" w:rsidP="00E3350A">
            <w:pPr>
              <w:pStyle w:val="SIBulletList2"/>
            </w:pPr>
            <w:r>
              <w:t>computing facilities for accessing online documentation and preparation of compliance documentation</w:t>
            </w:r>
          </w:p>
          <w:p w14:paraId="1103D30C" w14:textId="77777777" w:rsidR="00043069" w:rsidRPr="00043069" w:rsidRDefault="00043069" w:rsidP="00043069">
            <w:pPr>
              <w:pStyle w:val="SIBulletList1"/>
            </w:pPr>
            <w:r w:rsidRPr="00043069">
              <w:t>specifications</w:t>
            </w:r>
          </w:p>
          <w:p w14:paraId="5AC41F44" w14:textId="28351695" w:rsidR="00043069" w:rsidRPr="00043069" w:rsidRDefault="00043069" w:rsidP="00043069">
            <w:pPr>
              <w:pStyle w:val="SIBulletList2"/>
            </w:pPr>
            <w:r w:rsidRPr="00043069">
              <w:t xml:space="preserve">access to work order or instruction detailing </w:t>
            </w:r>
            <w:r>
              <w:t>timber import/export</w:t>
            </w:r>
            <w:r w:rsidRPr="00043069">
              <w:t xml:space="preserve"> activities to be carried out by operator</w:t>
            </w:r>
          </w:p>
          <w:p w14:paraId="30F05E7A" w14:textId="2C641D13" w:rsidR="00043069" w:rsidRPr="00043069" w:rsidRDefault="00043069" w:rsidP="00043069">
            <w:pPr>
              <w:pStyle w:val="SIBulletList2"/>
            </w:pPr>
            <w:r w:rsidRPr="00043069">
              <w:t>access to workplace policies and procedures which cover current Work Health and Safety Acts or Workplace Health and Safety Acts, regulations and related industry standards and codes of practice applicable to timber import/export</w:t>
            </w:r>
          </w:p>
          <w:p w14:paraId="106541F2" w14:textId="122BE452" w:rsidR="00043069" w:rsidRPr="00043069" w:rsidRDefault="00043069" w:rsidP="00043069">
            <w:pPr>
              <w:pStyle w:val="SIBulletList2"/>
            </w:pPr>
            <w:r w:rsidRPr="00043069">
              <w:t>access to workplace policies and procedures which cover off on current Environment Protection Acts, regulations and related industry standards and codes of practice applicable to timber import/export</w:t>
            </w:r>
          </w:p>
          <w:p w14:paraId="179F894E" w14:textId="77777777" w:rsidR="00043069" w:rsidRPr="00043069" w:rsidRDefault="00043069" w:rsidP="00043069">
            <w:pPr>
              <w:pStyle w:val="SIBulletList2"/>
            </w:pPr>
            <w:r w:rsidRPr="00043069">
              <w:t>access to workplace safety and environmental protection plans</w:t>
            </w:r>
          </w:p>
          <w:p w14:paraId="5E632523" w14:textId="77777777" w:rsidR="00043069" w:rsidRPr="00043069" w:rsidRDefault="00043069" w:rsidP="00043069">
            <w:pPr>
              <w:pStyle w:val="SIBulletList2"/>
            </w:pPr>
            <w:r w:rsidRPr="00043069">
              <w:t>access to site emergency procedure</w:t>
            </w:r>
          </w:p>
          <w:p w14:paraId="1C94AB93" w14:textId="49A01EB1" w:rsidR="00043069" w:rsidRPr="00043069" w:rsidRDefault="00043069" w:rsidP="00043069">
            <w:pPr>
              <w:pStyle w:val="SIBulletList2"/>
            </w:pPr>
            <w:r w:rsidRPr="00043069">
              <w:t xml:space="preserve">access to workplace standard operating procedures </w:t>
            </w:r>
            <w:r>
              <w:t>f</w:t>
            </w:r>
            <w:r w:rsidRPr="00043069">
              <w:t>or timber import/export.</w:t>
            </w:r>
          </w:p>
          <w:p w14:paraId="0E86E38C" w14:textId="77777777" w:rsidR="00043069" w:rsidRPr="00043069" w:rsidRDefault="00043069" w:rsidP="00043069"/>
          <w:p w14:paraId="539215B3" w14:textId="61D6B14B" w:rsidR="00F1480E" w:rsidRPr="00255C67" w:rsidRDefault="00043069" w:rsidP="00E3350A">
            <w:r w:rsidRPr="00043069">
              <w:t>Assessors of this unit must satisfy the requirements for assessors in applicable vocational education and training legislation, frameworks and/or standards.</w:t>
            </w:r>
          </w:p>
        </w:tc>
      </w:tr>
    </w:tbl>
    <w:p w14:paraId="7F7E01DE" w14:textId="045C87E8" w:rsidR="00F1480E" w:rsidRDefault="00F1480E" w:rsidP="005F771F">
      <w:pPr>
        <w:pStyle w:val="SIText"/>
      </w:pPr>
    </w:p>
    <w:p w14:paraId="6CD673D8" w14:textId="77777777" w:rsidR="00E3350A" w:rsidRDefault="00E3350A"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1C13ABB1" w14:textId="77777777" w:rsidTr="004679E3">
        <w:tc>
          <w:tcPr>
            <w:tcW w:w="990" w:type="pct"/>
            <w:shd w:val="clear" w:color="auto" w:fill="auto"/>
          </w:tcPr>
          <w:p w14:paraId="201A9ACF" w14:textId="77777777" w:rsidR="00F1480E" w:rsidRPr="000754EC" w:rsidRDefault="00D71E43" w:rsidP="000754EC">
            <w:pPr>
              <w:pStyle w:val="SIHeading2"/>
            </w:pPr>
            <w:r w:rsidRPr="002C55E9">
              <w:lastRenderedPageBreak/>
              <w:t>L</w:t>
            </w:r>
            <w:r w:rsidRPr="000754EC">
              <w:t>inks</w:t>
            </w:r>
          </w:p>
        </w:tc>
        <w:tc>
          <w:tcPr>
            <w:tcW w:w="4010" w:type="pct"/>
            <w:shd w:val="clear" w:color="auto" w:fill="auto"/>
          </w:tcPr>
          <w:p w14:paraId="37B1C619" w14:textId="77777777" w:rsidR="002970C3" w:rsidRPr="000754EC" w:rsidRDefault="002970C3" w:rsidP="000754EC">
            <w:pPr>
              <w:pStyle w:val="SIText"/>
            </w:pPr>
            <w:r>
              <w:t xml:space="preserve">Companion Volumes, including Implementation </w:t>
            </w:r>
            <w:r w:rsidR="00346FDC">
              <w:t>Guides, are available at VETNet:</w:t>
            </w:r>
          </w:p>
          <w:p w14:paraId="3A099130" w14:textId="52A3065E" w:rsidR="00F1480E" w:rsidRPr="000754EC" w:rsidRDefault="006429BF" w:rsidP="000754EC">
            <w:pPr>
              <w:pStyle w:val="SIText"/>
            </w:pPr>
            <w:r w:rsidRPr="006429BF">
              <w:t>https://vetnet.gov.au/Pages/TrainingDocs.aspx?q=0d96fe23-5747-4c01-9d6f-3509ff8d3d47</w:t>
            </w:r>
          </w:p>
        </w:tc>
      </w:tr>
    </w:tbl>
    <w:p w14:paraId="39AE6331" w14:textId="77777777" w:rsidR="00F1480E" w:rsidRDefault="00F1480E" w:rsidP="005F771F">
      <w:pPr>
        <w:pStyle w:val="SIText"/>
      </w:pPr>
    </w:p>
    <w:p w14:paraId="722029FC" w14:textId="77777777" w:rsidR="00AB5133" w:rsidRDefault="00AB5133">
      <w:pPr>
        <w:pStyle w:val="SIText"/>
      </w:pPr>
    </w:p>
    <w:sectPr w:rsidR="00AB5133" w:rsidSect="00AE32CB">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1FC4F" w14:textId="77777777" w:rsidR="000A0BA0" w:rsidRDefault="000A0BA0" w:rsidP="00BF3F0A">
      <w:r>
        <w:separator/>
      </w:r>
    </w:p>
    <w:p w14:paraId="587918DF" w14:textId="77777777" w:rsidR="000A0BA0" w:rsidRDefault="000A0BA0"/>
  </w:endnote>
  <w:endnote w:type="continuationSeparator" w:id="0">
    <w:p w14:paraId="20C01346" w14:textId="77777777" w:rsidR="000A0BA0" w:rsidRDefault="000A0BA0" w:rsidP="00BF3F0A">
      <w:r>
        <w:continuationSeparator/>
      </w:r>
    </w:p>
    <w:p w14:paraId="03B019C8" w14:textId="77777777" w:rsidR="000A0BA0" w:rsidRDefault="000A0B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1C9E6" w14:textId="77777777" w:rsidR="005F15B9" w:rsidRDefault="005F15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232AD003"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3C7AB704"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4ACBE992" w14:textId="77777777" w:rsidR="00687B62" w:rsidRDefault="00687B6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3832B" w14:textId="77777777" w:rsidR="005F15B9" w:rsidRDefault="005F15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84C09" w14:textId="77777777" w:rsidR="000A0BA0" w:rsidRDefault="000A0BA0" w:rsidP="00BF3F0A">
      <w:r>
        <w:separator/>
      </w:r>
    </w:p>
    <w:p w14:paraId="0519C5E5" w14:textId="77777777" w:rsidR="000A0BA0" w:rsidRDefault="000A0BA0"/>
  </w:footnote>
  <w:footnote w:type="continuationSeparator" w:id="0">
    <w:p w14:paraId="7B0EF54E" w14:textId="77777777" w:rsidR="000A0BA0" w:rsidRDefault="000A0BA0" w:rsidP="00BF3F0A">
      <w:r>
        <w:continuationSeparator/>
      </w:r>
    </w:p>
    <w:p w14:paraId="07E59E36" w14:textId="77777777" w:rsidR="000A0BA0" w:rsidRDefault="000A0B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C6F6D" w14:textId="77777777" w:rsidR="005F15B9" w:rsidRDefault="005F15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90A6E" w14:textId="2DD5B460" w:rsidR="009C2650" w:rsidRPr="004B7894" w:rsidRDefault="004B7894" w:rsidP="004B7894">
    <w:r w:rsidRPr="004B7894">
      <w:t>FWPCOT3</w:t>
    </w:r>
    <w:r w:rsidR="00E3350A">
      <w:t>XXX</w:t>
    </w:r>
    <w:r w:rsidRPr="004B7894">
      <w:t xml:space="preserve"> Prepare timber </w:t>
    </w:r>
    <w:r w:rsidR="005F15B9">
      <w:t xml:space="preserve">or related products </w:t>
    </w:r>
    <w:r w:rsidRPr="004B7894">
      <w:t>to meet import</w:t>
    </w:r>
    <w:r>
      <w:t>/</w:t>
    </w:r>
    <w:r w:rsidRPr="004B7894">
      <w:t>export compliance requirements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493D7" w14:textId="77777777" w:rsidR="005F15B9" w:rsidRDefault="005F15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B86B73"/>
    <w:multiLevelType w:val="multilevel"/>
    <w:tmpl w:val="E738EA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7A17E38"/>
    <w:multiLevelType w:val="multilevel"/>
    <w:tmpl w:val="0DCE0B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3"/>
  </w:num>
  <w:num w:numId="4">
    <w:abstractNumId w:val="15"/>
  </w:num>
  <w:num w:numId="5">
    <w:abstractNumId w:val="1"/>
  </w:num>
  <w:num w:numId="6">
    <w:abstractNumId w:val="9"/>
  </w:num>
  <w:num w:numId="7">
    <w:abstractNumId w:val="2"/>
  </w:num>
  <w:num w:numId="8">
    <w:abstractNumId w:val="0"/>
  </w:num>
  <w:num w:numId="9">
    <w:abstractNumId w:val="14"/>
  </w:num>
  <w:num w:numId="10">
    <w:abstractNumId w:val="11"/>
  </w:num>
  <w:num w:numId="11">
    <w:abstractNumId w:val="13"/>
  </w:num>
  <w:num w:numId="12">
    <w:abstractNumId w:val="12"/>
  </w:num>
  <w:num w:numId="13">
    <w:abstractNumId w:val="16"/>
  </w:num>
  <w:num w:numId="14">
    <w:abstractNumId w:val="5"/>
  </w:num>
  <w:num w:numId="15">
    <w:abstractNumId w:val="6"/>
  </w:num>
  <w:num w:numId="16">
    <w:abstractNumId w:val="17"/>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EwMTE0MDM2MDAysjRU0lEKTi0uzszPAykwqQUAoWH03SwAAAA="/>
  </w:docVars>
  <w:rsids>
    <w:rsidRoot w:val="00AB5133"/>
    <w:rsid w:val="000014B9"/>
    <w:rsid w:val="000049FF"/>
    <w:rsid w:val="00005A15"/>
    <w:rsid w:val="0001108F"/>
    <w:rsid w:val="000115E2"/>
    <w:rsid w:val="000124CF"/>
    <w:rsid w:val="000126D0"/>
    <w:rsid w:val="0001296A"/>
    <w:rsid w:val="00016803"/>
    <w:rsid w:val="00023992"/>
    <w:rsid w:val="000259E1"/>
    <w:rsid w:val="000275AE"/>
    <w:rsid w:val="00041E59"/>
    <w:rsid w:val="00043069"/>
    <w:rsid w:val="00064BFE"/>
    <w:rsid w:val="00070B3E"/>
    <w:rsid w:val="00071F95"/>
    <w:rsid w:val="00072412"/>
    <w:rsid w:val="000737BB"/>
    <w:rsid w:val="00074E47"/>
    <w:rsid w:val="000754EC"/>
    <w:rsid w:val="0009093B"/>
    <w:rsid w:val="00093449"/>
    <w:rsid w:val="0009445D"/>
    <w:rsid w:val="00097D2B"/>
    <w:rsid w:val="000A0BA0"/>
    <w:rsid w:val="000A5441"/>
    <w:rsid w:val="000A7542"/>
    <w:rsid w:val="000C149A"/>
    <w:rsid w:val="000C224E"/>
    <w:rsid w:val="000E25E6"/>
    <w:rsid w:val="000E2C86"/>
    <w:rsid w:val="000F29F2"/>
    <w:rsid w:val="000F6F62"/>
    <w:rsid w:val="00101659"/>
    <w:rsid w:val="00103E31"/>
    <w:rsid w:val="00105AEA"/>
    <w:rsid w:val="001078BF"/>
    <w:rsid w:val="001223D7"/>
    <w:rsid w:val="00126F8B"/>
    <w:rsid w:val="00133957"/>
    <w:rsid w:val="001372F6"/>
    <w:rsid w:val="00144385"/>
    <w:rsid w:val="00146EEC"/>
    <w:rsid w:val="00151D55"/>
    <w:rsid w:val="00151D93"/>
    <w:rsid w:val="00156EF3"/>
    <w:rsid w:val="001766A1"/>
    <w:rsid w:val="00176E4F"/>
    <w:rsid w:val="00181EF3"/>
    <w:rsid w:val="0018546B"/>
    <w:rsid w:val="0018703B"/>
    <w:rsid w:val="00195F2D"/>
    <w:rsid w:val="001A46FE"/>
    <w:rsid w:val="001A6A3E"/>
    <w:rsid w:val="001A73A8"/>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261D8"/>
    <w:rsid w:val="00233143"/>
    <w:rsid w:val="00234444"/>
    <w:rsid w:val="0024030F"/>
    <w:rsid w:val="00242293"/>
    <w:rsid w:val="0024382C"/>
    <w:rsid w:val="00244EA7"/>
    <w:rsid w:val="00247727"/>
    <w:rsid w:val="00255C67"/>
    <w:rsid w:val="00262FC3"/>
    <w:rsid w:val="0026394F"/>
    <w:rsid w:val="00264091"/>
    <w:rsid w:val="00267AF6"/>
    <w:rsid w:val="002722FC"/>
    <w:rsid w:val="00276DB8"/>
    <w:rsid w:val="00282664"/>
    <w:rsid w:val="00285FB8"/>
    <w:rsid w:val="0029105D"/>
    <w:rsid w:val="002970C3"/>
    <w:rsid w:val="002A4CD3"/>
    <w:rsid w:val="002A6CC4"/>
    <w:rsid w:val="002B381B"/>
    <w:rsid w:val="002C55E9"/>
    <w:rsid w:val="002D0C8B"/>
    <w:rsid w:val="002D330A"/>
    <w:rsid w:val="002E170C"/>
    <w:rsid w:val="002E193E"/>
    <w:rsid w:val="002F7B20"/>
    <w:rsid w:val="00305EFF"/>
    <w:rsid w:val="00310A6A"/>
    <w:rsid w:val="003144E6"/>
    <w:rsid w:val="00316823"/>
    <w:rsid w:val="00337E82"/>
    <w:rsid w:val="003404AD"/>
    <w:rsid w:val="00346FDC"/>
    <w:rsid w:val="003504E4"/>
    <w:rsid w:val="00350BB1"/>
    <w:rsid w:val="00352C83"/>
    <w:rsid w:val="00365CD6"/>
    <w:rsid w:val="00366805"/>
    <w:rsid w:val="0037067D"/>
    <w:rsid w:val="00373436"/>
    <w:rsid w:val="00381BE8"/>
    <w:rsid w:val="0038735B"/>
    <w:rsid w:val="003916D1"/>
    <w:rsid w:val="003A21F0"/>
    <w:rsid w:val="003A277F"/>
    <w:rsid w:val="003A58BA"/>
    <w:rsid w:val="003A5AE7"/>
    <w:rsid w:val="003A7221"/>
    <w:rsid w:val="003B3493"/>
    <w:rsid w:val="003C13AE"/>
    <w:rsid w:val="003D2E73"/>
    <w:rsid w:val="003E72B6"/>
    <w:rsid w:val="003E7BBE"/>
    <w:rsid w:val="003F3988"/>
    <w:rsid w:val="004127E3"/>
    <w:rsid w:val="0043212E"/>
    <w:rsid w:val="00433B31"/>
    <w:rsid w:val="00434366"/>
    <w:rsid w:val="00434ECE"/>
    <w:rsid w:val="00444423"/>
    <w:rsid w:val="00452F3E"/>
    <w:rsid w:val="004640AE"/>
    <w:rsid w:val="004679E3"/>
    <w:rsid w:val="00475172"/>
    <w:rsid w:val="004758B0"/>
    <w:rsid w:val="004832D2"/>
    <w:rsid w:val="00485559"/>
    <w:rsid w:val="00487AF6"/>
    <w:rsid w:val="004A142B"/>
    <w:rsid w:val="004A3860"/>
    <w:rsid w:val="004A44E8"/>
    <w:rsid w:val="004A581D"/>
    <w:rsid w:val="004A7706"/>
    <w:rsid w:val="004A77E3"/>
    <w:rsid w:val="004B29B7"/>
    <w:rsid w:val="004B7894"/>
    <w:rsid w:val="004B7A28"/>
    <w:rsid w:val="004C2244"/>
    <w:rsid w:val="004C4755"/>
    <w:rsid w:val="004C79A1"/>
    <w:rsid w:val="004D0D5F"/>
    <w:rsid w:val="004D1569"/>
    <w:rsid w:val="004D44B1"/>
    <w:rsid w:val="004E0460"/>
    <w:rsid w:val="004E1579"/>
    <w:rsid w:val="004E5FAE"/>
    <w:rsid w:val="004E6245"/>
    <w:rsid w:val="004E6741"/>
    <w:rsid w:val="004E7094"/>
    <w:rsid w:val="004F5DC7"/>
    <w:rsid w:val="004F78DA"/>
    <w:rsid w:val="00502F9B"/>
    <w:rsid w:val="005145AB"/>
    <w:rsid w:val="00520E9A"/>
    <w:rsid w:val="005240E7"/>
    <w:rsid w:val="005248C1"/>
    <w:rsid w:val="00526134"/>
    <w:rsid w:val="005405B2"/>
    <w:rsid w:val="005427C8"/>
    <w:rsid w:val="005446D1"/>
    <w:rsid w:val="00552AD2"/>
    <w:rsid w:val="00556C4C"/>
    <w:rsid w:val="00557369"/>
    <w:rsid w:val="00564ADD"/>
    <w:rsid w:val="00570175"/>
    <w:rsid w:val="005708EB"/>
    <w:rsid w:val="00572CB2"/>
    <w:rsid w:val="00575BC6"/>
    <w:rsid w:val="00583902"/>
    <w:rsid w:val="005A1D70"/>
    <w:rsid w:val="005A3AA5"/>
    <w:rsid w:val="005A6AF3"/>
    <w:rsid w:val="005A6C9C"/>
    <w:rsid w:val="005A74DC"/>
    <w:rsid w:val="005B3738"/>
    <w:rsid w:val="005B5146"/>
    <w:rsid w:val="005D1AFD"/>
    <w:rsid w:val="005E51E6"/>
    <w:rsid w:val="005F027A"/>
    <w:rsid w:val="005F15B9"/>
    <w:rsid w:val="005F33CC"/>
    <w:rsid w:val="005F771F"/>
    <w:rsid w:val="0060302A"/>
    <w:rsid w:val="006121D4"/>
    <w:rsid w:val="00613B49"/>
    <w:rsid w:val="00615134"/>
    <w:rsid w:val="00616845"/>
    <w:rsid w:val="00620E8E"/>
    <w:rsid w:val="00633CFE"/>
    <w:rsid w:val="00634FCA"/>
    <w:rsid w:val="006429BF"/>
    <w:rsid w:val="00643D1B"/>
    <w:rsid w:val="006452B8"/>
    <w:rsid w:val="006464A5"/>
    <w:rsid w:val="00652E62"/>
    <w:rsid w:val="00660C7A"/>
    <w:rsid w:val="00686A49"/>
    <w:rsid w:val="00687B62"/>
    <w:rsid w:val="00690C44"/>
    <w:rsid w:val="006966B9"/>
    <w:rsid w:val="006969D9"/>
    <w:rsid w:val="006A2B68"/>
    <w:rsid w:val="006C2F32"/>
    <w:rsid w:val="006D331C"/>
    <w:rsid w:val="006D38C3"/>
    <w:rsid w:val="006D4448"/>
    <w:rsid w:val="006D6DFD"/>
    <w:rsid w:val="006E0138"/>
    <w:rsid w:val="006E2C4D"/>
    <w:rsid w:val="006E42FE"/>
    <w:rsid w:val="006E5497"/>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3968"/>
    <w:rsid w:val="007444CF"/>
    <w:rsid w:val="00752C75"/>
    <w:rsid w:val="00757005"/>
    <w:rsid w:val="00761DBE"/>
    <w:rsid w:val="0076523B"/>
    <w:rsid w:val="007716FD"/>
    <w:rsid w:val="00771B60"/>
    <w:rsid w:val="00781D77"/>
    <w:rsid w:val="00783549"/>
    <w:rsid w:val="007860B7"/>
    <w:rsid w:val="00786DC8"/>
    <w:rsid w:val="007A300D"/>
    <w:rsid w:val="007B1ABA"/>
    <w:rsid w:val="007C1B87"/>
    <w:rsid w:val="007C369D"/>
    <w:rsid w:val="007D5A78"/>
    <w:rsid w:val="007E3BD1"/>
    <w:rsid w:val="007F1563"/>
    <w:rsid w:val="007F1EB2"/>
    <w:rsid w:val="007F44DB"/>
    <w:rsid w:val="007F5A8B"/>
    <w:rsid w:val="00817D51"/>
    <w:rsid w:val="00823530"/>
    <w:rsid w:val="00823FF4"/>
    <w:rsid w:val="00830267"/>
    <w:rsid w:val="008306E7"/>
    <w:rsid w:val="00830A62"/>
    <w:rsid w:val="008322BE"/>
    <w:rsid w:val="00834BC8"/>
    <w:rsid w:val="00837FD6"/>
    <w:rsid w:val="00841582"/>
    <w:rsid w:val="00847B60"/>
    <w:rsid w:val="00850243"/>
    <w:rsid w:val="00851BE5"/>
    <w:rsid w:val="008545EB"/>
    <w:rsid w:val="00865011"/>
    <w:rsid w:val="00886790"/>
    <w:rsid w:val="008908DE"/>
    <w:rsid w:val="008A12ED"/>
    <w:rsid w:val="008A1E95"/>
    <w:rsid w:val="008A39D3"/>
    <w:rsid w:val="008A479A"/>
    <w:rsid w:val="008B2C77"/>
    <w:rsid w:val="008B4AD2"/>
    <w:rsid w:val="008B7138"/>
    <w:rsid w:val="008D5835"/>
    <w:rsid w:val="008D7A7B"/>
    <w:rsid w:val="008D7BAC"/>
    <w:rsid w:val="008E260C"/>
    <w:rsid w:val="008E39BE"/>
    <w:rsid w:val="008E62EC"/>
    <w:rsid w:val="008F2392"/>
    <w:rsid w:val="008F32F6"/>
    <w:rsid w:val="008F4BE7"/>
    <w:rsid w:val="0091548A"/>
    <w:rsid w:val="00916CD7"/>
    <w:rsid w:val="00920927"/>
    <w:rsid w:val="00921B38"/>
    <w:rsid w:val="00923720"/>
    <w:rsid w:val="0092550D"/>
    <w:rsid w:val="009278C9"/>
    <w:rsid w:val="00927FA3"/>
    <w:rsid w:val="00932CD7"/>
    <w:rsid w:val="00944C09"/>
    <w:rsid w:val="009527CB"/>
    <w:rsid w:val="00953835"/>
    <w:rsid w:val="00960F6C"/>
    <w:rsid w:val="00966E90"/>
    <w:rsid w:val="00970747"/>
    <w:rsid w:val="00976CC8"/>
    <w:rsid w:val="0099334D"/>
    <w:rsid w:val="00997BFC"/>
    <w:rsid w:val="009A2047"/>
    <w:rsid w:val="009A5900"/>
    <w:rsid w:val="009A6E6C"/>
    <w:rsid w:val="009A6F3F"/>
    <w:rsid w:val="009B331A"/>
    <w:rsid w:val="009C2650"/>
    <w:rsid w:val="009C2CE6"/>
    <w:rsid w:val="009D15E2"/>
    <w:rsid w:val="009D15FE"/>
    <w:rsid w:val="009D5D2C"/>
    <w:rsid w:val="009F0DCC"/>
    <w:rsid w:val="009F11CA"/>
    <w:rsid w:val="009F44A7"/>
    <w:rsid w:val="009F78F9"/>
    <w:rsid w:val="00A01222"/>
    <w:rsid w:val="00A0695B"/>
    <w:rsid w:val="00A13052"/>
    <w:rsid w:val="00A17CCF"/>
    <w:rsid w:val="00A216A8"/>
    <w:rsid w:val="00A223A6"/>
    <w:rsid w:val="00A3639E"/>
    <w:rsid w:val="00A44CD2"/>
    <w:rsid w:val="00A5092E"/>
    <w:rsid w:val="00A554D6"/>
    <w:rsid w:val="00A56E14"/>
    <w:rsid w:val="00A5719B"/>
    <w:rsid w:val="00A6476B"/>
    <w:rsid w:val="00A76C6C"/>
    <w:rsid w:val="00A87356"/>
    <w:rsid w:val="00A92DD1"/>
    <w:rsid w:val="00AA5338"/>
    <w:rsid w:val="00AB1B8E"/>
    <w:rsid w:val="00AB28B7"/>
    <w:rsid w:val="00AB5133"/>
    <w:rsid w:val="00AC0696"/>
    <w:rsid w:val="00AC4C98"/>
    <w:rsid w:val="00AC56E6"/>
    <w:rsid w:val="00AC5F6B"/>
    <w:rsid w:val="00AC7434"/>
    <w:rsid w:val="00AD3896"/>
    <w:rsid w:val="00AD4F54"/>
    <w:rsid w:val="00AD5B47"/>
    <w:rsid w:val="00AE1ED9"/>
    <w:rsid w:val="00AE32CB"/>
    <w:rsid w:val="00AE6EB7"/>
    <w:rsid w:val="00AF3957"/>
    <w:rsid w:val="00B0712C"/>
    <w:rsid w:val="00B12013"/>
    <w:rsid w:val="00B22C67"/>
    <w:rsid w:val="00B25265"/>
    <w:rsid w:val="00B26EFA"/>
    <w:rsid w:val="00B3508F"/>
    <w:rsid w:val="00B443EE"/>
    <w:rsid w:val="00B45F78"/>
    <w:rsid w:val="00B54507"/>
    <w:rsid w:val="00B560C8"/>
    <w:rsid w:val="00B61150"/>
    <w:rsid w:val="00B65BC7"/>
    <w:rsid w:val="00B746B9"/>
    <w:rsid w:val="00B82231"/>
    <w:rsid w:val="00B826A4"/>
    <w:rsid w:val="00B848D4"/>
    <w:rsid w:val="00B865B7"/>
    <w:rsid w:val="00BA13AC"/>
    <w:rsid w:val="00BA1CB1"/>
    <w:rsid w:val="00BA30C3"/>
    <w:rsid w:val="00BA4178"/>
    <w:rsid w:val="00BA482D"/>
    <w:rsid w:val="00BB1755"/>
    <w:rsid w:val="00BB23F4"/>
    <w:rsid w:val="00BC5075"/>
    <w:rsid w:val="00BC5419"/>
    <w:rsid w:val="00BD3B0F"/>
    <w:rsid w:val="00BF1D4C"/>
    <w:rsid w:val="00BF3F0A"/>
    <w:rsid w:val="00C12573"/>
    <w:rsid w:val="00C143C3"/>
    <w:rsid w:val="00C15768"/>
    <w:rsid w:val="00C1739B"/>
    <w:rsid w:val="00C219A1"/>
    <w:rsid w:val="00C21ADE"/>
    <w:rsid w:val="00C26067"/>
    <w:rsid w:val="00C30A29"/>
    <w:rsid w:val="00C317DC"/>
    <w:rsid w:val="00C41F6B"/>
    <w:rsid w:val="00C43DFA"/>
    <w:rsid w:val="00C578E9"/>
    <w:rsid w:val="00C70626"/>
    <w:rsid w:val="00C7108D"/>
    <w:rsid w:val="00C72860"/>
    <w:rsid w:val="00C73582"/>
    <w:rsid w:val="00C73B90"/>
    <w:rsid w:val="00C742EC"/>
    <w:rsid w:val="00C834FC"/>
    <w:rsid w:val="00C96AF3"/>
    <w:rsid w:val="00C97CCC"/>
    <w:rsid w:val="00CA0274"/>
    <w:rsid w:val="00CB746F"/>
    <w:rsid w:val="00CC0ACB"/>
    <w:rsid w:val="00CC359D"/>
    <w:rsid w:val="00CC451E"/>
    <w:rsid w:val="00CD3E10"/>
    <w:rsid w:val="00CD4E9D"/>
    <w:rsid w:val="00CD4F4D"/>
    <w:rsid w:val="00CE7D19"/>
    <w:rsid w:val="00CF0CF5"/>
    <w:rsid w:val="00CF2B3E"/>
    <w:rsid w:val="00D0201F"/>
    <w:rsid w:val="00D03685"/>
    <w:rsid w:val="00D07D4E"/>
    <w:rsid w:val="00D115AA"/>
    <w:rsid w:val="00D12BB3"/>
    <w:rsid w:val="00D145BE"/>
    <w:rsid w:val="00D2035A"/>
    <w:rsid w:val="00D20C57"/>
    <w:rsid w:val="00D25D16"/>
    <w:rsid w:val="00D32124"/>
    <w:rsid w:val="00D3333F"/>
    <w:rsid w:val="00D54C76"/>
    <w:rsid w:val="00D71E43"/>
    <w:rsid w:val="00D727F3"/>
    <w:rsid w:val="00D73695"/>
    <w:rsid w:val="00D810DE"/>
    <w:rsid w:val="00D87D32"/>
    <w:rsid w:val="00D91188"/>
    <w:rsid w:val="00D92C83"/>
    <w:rsid w:val="00D96F32"/>
    <w:rsid w:val="00DA0A81"/>
    <w:rsid w:val="00DA3C10"/>
    <w:rsid w:val="00DA53B5"/>
    <w:rsid w:val="00DA662B"/>
    <w:rsid w:val="00DB477D"/>
    <w:rsid w:val="00DC1D69"/>
    <w:rsid w:val="00DC5A3A"/>
    <w:rsid w:val="00DD0726"/>
    <w:rsid w:val="00DD7BD2"/>
    <w:rsid w:val="00E13E42"/>
    <w:rsid w:val="00E16200"/>
    <w:rsid w:val="00E22DE5"/>
    <w:rsid w:val="00E238E6"/>
    <w:rsid w:val="00E27702"/>
    <w:rsid w:val="00E3350A"/>
    <w:rsid w:val="00E35064"/>
    <w:rsid w:val="00E3681D"/>
    <w:rsid w:val="00E40225"/>
    <w:rsid w:val="00E501F0"/>
    <w:rsid w:val="00E6166D"/>
    <w:rsid w:val="00E64670"/>
    <w:rsid w:val="00E85B0C"/>
    <w:rsid w:val="00E91BFF"/>
    <w:rsid w:val="00E92933"/>
    <w:rsid w:val="00E94FAD"/>
    <w:rsid w:val="00EA408F"/>
    <w:rsid w:val="00EB0AA4"/>
    <w:rsid w:val="00EB5C88"/>
    <w:rsid w:val="00EC0469"/>
    <w:rsid w:val="00EC1089"/>
    <w:rsid w:val="00EC2C00"/>
    <w:rsid w:val="00EF01F8"/>
    <w:rsid w:val="00EF40EF"/>
    <w:rsid w:val="00EF47FE"/>
    <w:rsid w:val="00F069BD"/>
    <w:rsid w:val="00F12A3F"/>
    <w:rsid w:val="00F1480E"/>
    <w:rsid w:val="00F1497D"/>
    <w:rsid w:val="00F16AAC"/>
    <w:rsid w:val="00F26453"/>
    <w:rsid w:val="00F33FF2"/>
    <w:rsid w:val="00F36B74"/>
    <w:rsid w:val="00F408D4"/>
    <w:rsid w:val="00F438FC"/>
    <w:rsid w:val="00F5616F"/>
    <w:rsid w:val="00F56451"/>
    <w:rsid w:val="00F56827"/>
    <w:rsid w:val="00F620B5"/>
    <w:rsid w:val="00F62866"/>
    <w:rsid w:val="00F6385E"/>
    <w:rsid w:val="00F65EF0"/>
    <w:rsid w:val="00F70174"/>
    <w:rsid w:val="00F71651"/>
    <w:rsid w:val="00F76191"/>
    <w:rsid w:val="00F76CC6"/>
    <w:rsid w:val="00F775FC"/>
    <w:rsid w:val="00F80261"/>
    <w:rsid w:val="00F83D7C"/>
    <w:rsid w:val="00FA12BB"/>
    <w:rsid w:val="00FB232E"/>
    <w:rsid w:val="00FD1230"/>
    <w:rsid w:val="00FD557D"/>
    <w:rsid w:val="00FE0282"/>
    <w:rsid w:val="00FE0D0D"/>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D06AF"/>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9F78F9"/>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101084">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87386366">
      <w:bodyDiv w:val="1"/>
      <w:marLeft w:val="0"/>
      <w:marRight w:val="0"/>
      <w:marTop w:val="0"/>
      <w:marBottom w:val="0"/>
      <w:divBdr>
        <w:top w:val="none" w:sz="0" w:space="0" w:color="auto"/>
        <w:left w:val="none" w:sz="0" w:space="0" w:color="auto"/>
        <w:bottom w:val="none" w:sz="0" w:space="0" w:color="auto"/>
        <w:right w:val="none" w:sz="0" w:space="0" w:color="auto"/>
      </w:divBdr>
    </w:div>
    <w:div w:id="740256761">
      <w:bodyDiv w:val="1"/>
      <w:marLeft w:val="0"/>
      <w:marRight w:val="0"/>
      <w:marTop w:val="0"/>
      <w:marBottom w:val="0"/>
      <w:divBdr>
        <w:top w:val="none" w:sz="0" w:space="0" w:color="auto"/>
        <w:left w:val="none" w:sz="0" w:space="0" w:color="auto"/>
        <w:bottom w:val="none" w:sz="0" w:space="0" w:color="auto"/>
        <w:right w:val="none" w:sz="0" w:space="0" w:color="auto"/>
      </w:divBdr>
    </w:div>
    <w:div w:id="86648326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008364596">
      <w:bodyDiv w:val="1"/>
      <w:marLeft w:val="0"/>
      <w:marRight w:val="0"/>
      <w:marTop w:val="0"/>
      <w:marBottom w:val="0"/>
      <w:divBdr>
        <w:top w:val="none" w:sz="0" w:space="0" w:color="auto"/>
        <w:left w:val="none" w:sz="0" w:space="0" w:color="auto"/>
        <w:bottom w:val="none" w:sz="0" w:space="0" w:color="auto"/>
        <w:right w:val="none" w:sz="0" w:space="0" w:color="auto"/>
      </w:divBdr>
    </w:div>
    <w:div w:id="1366980596">
      <w:bodyDiv w:val="1"/>
      <w:marLeft w:val="0"/>
      <w:marRight w:val="0"/>
      <w:marTop w:val="0"/>
      <w:marBottom w:val="0"/>
      <w:divBdr>
        <w:top w:val="none" w:sz="0" w:space="0" w:color="auto"/>
        <w:left w:val="none" w:sz="0" w:space="0" w:color="auto"/>
        <w:bottom w:val="none" w:sz="0" w:space="0" w:color="auto"/>
        <w:right w:val="none" w:sz="0" w:space="0" w:color="auto"/>
      </w:divBdr>
    </w:div>
    <w:div w:id="1517503485">
      <w:bodyDiv w:val="1"/>
      <w:marLeft w:val="0"/>
      <w:marRight w:val="0"/>
      <w:marTop w:val="0"/>
      <w:marBottom w:val="0"/>
      <w:divBdr>
        <w:top w:val="none" w:sz="0" w:space="0" w:color="auto"/>
        <w:left w:val="none" w:sz="0" w:space="0" w:color="auto"/>
        <w:bottom w:val="none" w:sz="0" w:space="0" w:color="auto"/>
        <w:right w:val="none" w:sz="0" w:space="0" w:color="auto"/>
      </w:divBdr>
    </w:div>
    <w:div w:id="1578326463">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343DB40B7C4045A6268212E86F55DA" ma:contentTypeVersion="" ma:contentTypeDescription="Create a new document." ma:contentTypeScope="" ma:versionID="9ece068c00cb6294d93ea9924512341c">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FEE07-4808-44D5-8ED8-8FE972ECC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99ACB631-54B1-455C-BE2C-B6A2EEDD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FWPCOR2204 Follow fire prevention procedures</Template>
  <TotalTime>470</TotalTime>
  <Pages>5</Pages>
  <Words>1142</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Georgiana Daian</cp:lastModifiedBy>
  <cp:revision>64</cp:revision>
  <cp:lastPrinted>2016-05-27T05:21:00Z</cp:lastPrinted>
  <dcterms:created xsi:type="dcterms:W3CDTF">2019-07-21T23:08:00Z</dcterms:created>
  <dcterms:modified xsi:type="dcterms:W3CDTF">2020-03-11T05:29:00Z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0x01010077343DB40B7C4045A6268212E86F55DA</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