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F01CE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09BFCB3" w14:textId="77777777" w:rsidTr="00146EEC">
        <w:tc>
          <w:tcPr>
            <w:tcW w:w="2689" w:type="dxa"/>
          </w:tcPr>
          <w:p w14:paraId="4165236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0B67D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7F64C7" w14:paraId="783FBB18" w14:textId="77777777" w:rsidTr="00146EEC">
        <w:tc>
          <w:tcPr>
            <w:tcW w:w="2689" w:type="dxa"/>
          </w:tcPr>
          <w:p w14:paraId="50732926" w14:textId="114BA06F" w:rsidR="007F64C7" w:rsidRPr="00AB5133" w:rsidRDefault="007F64C7" w:rsidP="007F64C7">
            <w:r w:rsidRPr="00AB5133">
              <w:t xml:space="preserve">Release </w:t>
            </w:r>
            <w:r w:rsidR="00C47FD0">
              <w:t>1</w:t>
            </w:r>
          </w:p>
        </w:tc>
        <w:tc>
          <w:tcPr>
            <w:tcW w:w="6939" w:type="dxa"/>
          </w:tcPr>
          <w:p w14:paraId="6CFE70F1" w14:textId="52BE66D1" w:rsidR="007F64C7" w:rsidRPr="00CC451E" w:rsidRDefault="007F64C7" w:rsidP="007F64C7">
            <w:r w:rsidRPr="00CC451E">
              <w:t xml:space="preserve">This version released with </w:t>
            </w:r>
            <w:r w:rsidRPr="00AB5133">
              <w:t>FWP Forest and Wood Products</w:t>
            </w:r>
            <w:r w:rsidRPr="000754EC">
              <w:t xml:space="preserve"> Training Package Version </w:t>
            </w:r>
            <w:r>
              <w:t>6</w:t>
            </w:r>
            <w:r w:rsidRPr="000754EC">
              <w:t>.</w:t>
            </w:r>
            <w:r>
              <w:t>0.</w:t>
            </w:r>
          </w:p>
        </w:tc>
      </w:tr>
    </w:tbl>
    <w:p w14:paraId="05E87B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CCE656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2E58BBB" w14:textId="2BFDC825" w:rsidR="00F1480E" w:rsidRPr="000754EC" w:rsidRDefault="006073AB" w:rsidP="000754EC">
            <w:pPr>
              <w:pStyle w:val="SIUNITCODE"/>
            </w:pPr>
            <w:r w:rsidRPr="006073AB">
              <w:t>FWPCOT3</w:t>
            </w:r>
            <w:r w:rsidR="00C47FD0">
              <w:t>XXX</w:t>
            </w:r>
          </w:p>
        </w:tc>
        <w:tc>
          <w:tcPr>
            <w:tcW w:w="3604" w:type="pct"/>
            <w:shd w:val="clear" w:color="auto" w:fill="auto"/>
          </w:tcPr>
          <w:p w14:paraId="7B2E5DB8" w14:textId="3EA4AC3C" w:rsidR="00F1480E" w:rsidRPr="000754EC" w:rsidRDefault="0066520F" w:rsidP="000754EC">
            <w:pPr>
              <w:pStyle w:val="SIUnittitle"/>
            </w:pPr>
            <w:r w:rsidRPr="0066520F">
              <w:t>Comply with soil and water protection</w:t>
            </w:r>
          </w:p>
        </w:tc>
      </w:tr>
      <w:tr w:rsidR="00F1480E" w:rsidRPr="00963A46" w14:paraId="2304FCB4" w14:textId="77777777" w:rsidTr="00CA2922">
        <w:tc>
          <w:tcPr>
            <w:tcW w:w="1396" w:type="pct"/>
            <w:shd w:val="clear" w:color="auto" w:fill="auto"/>
          </w:tcPr>
          <w:p w14:paraId="551559D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F2562A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0D18433" w14:textId="4D8CCF18" w:rsidR="0066520F" w:rsidRDefault="0066520F" w:rsidP="0066520F">
            <w:pPr>
              <w:pStyle w:val="SIText"/>
            </w:pPr>
            <w:r w:rsidRPr="0066520F">
              <w:t xml:space="preserve">This unit of competency describes the </w:t>
            </w:r>
            <w:r w:rsidR="007F64C7">
              <w:t>skills and knowledge</w:t>
            </w:r>
            <w:r w:rsidR="007F64C7" w:rsidRPr="0066520F">
              <w:t xml:space="preserve"> </w:t>
            </w:r>
            <w:r w:rsidRPr="0066520F">
              <w:t xml:space="preserve">required to </w:t>
            </w:r>
            <w:r w:rsidR="007F64C7">
              <w:t>carry out</w:t>
            </w:r>
            <w:r w:rsidR="007F64C7" w:rsidRPr="0066520F">
              <w:t xml:space="preserve"> </w:t>
            </w:r>
            <w:r w:rsidR="007F64C7">
              <w:t xml:space="preserve">soil </w:t>
            </w:r>
            <w:r w:rsidRPr="0066520F">
              <w:t>erosion</w:t>
            </w:r>
            <w:r w:rsidR="007F64C7">
              <w:t xml:space="preserve"> and </w:t>
            </w:r>
            <w:r w:rsidRPr="0066520F">
              <w:t xml:space="preserve">sediment </w:t>
            </w:r>
            <w:r w:rsidR="007F64C7">
              <w:t xml:space="preserve">control works </w:t>
            </w:r>
            <w:r w:rsidRPr="0066520F">
              <w:t xml:space="preserve">and </w:t>
            </w:r>
            <w:r w:rsidR="007F64C7" w:rsidRPr="0066520F">
              <w:t>pollution prevention measures</w:t>
            </w:r>
            <w:r w:rsidRPr="0066520F">
              <w:t>.</w:t>
            </w:r>
          </w:p>
          <w:p w14:paraId="39E9E427" w14:textId="77777777" w:rsidR="007F64C7" w:rsidRPr="0066520F" w:rsidRDefault="007F64C7" w:rsidP="0066520F">
            <w:pPr>
              <w:pStyle w:val="SIText"/>
            </w:pPr>
          </w:p>
          <w:p w14:paraId="3E546DF1" w14:textId="7E42328B" w:rsidR="0066520F" w:rsidRPr="0066520F" w:rsidRDefault="0066520F" w:rsidP="0066520F">
            <w:pPr>
              <w:pStyle w:val="SIText"/>
            </w:pPr>
            <w:r w:rsidRPr="0066520F">
              <w:t xml:space="preserve">The unit applies to those who </w:t>
            </w:r>
            <w:r w:rsidR="007F64C7">
              <w:t>implement</w:t>
            </w:r>
            <w:r w:rsidRPr="0066520F">
              <w:t xml:space="preserve"> erosion, sediment control and pollution prevention measures in a variety of work settings, including </w:t>
            </w:r>
            <w:r w:rsidR="007F64C7">
              <w:t xml:space="preserve">in </w:t>
            </w:r>
            <w:r w:rsidRPr="0066520F">
              <w:t xml:space="preserve">forest, horticultural, domestic, local council </w:t>
            </w:r>
            <w:r w:rsidR="007F64C7">
              <w:t>and</w:t>
            </w:r>
            <w:r w:rsidRPr="0066520F">
              <w:t xml:space="preserve"> emergency services environment</w:t>
            </w:r>
            <w:r w:rsidR="007F64C7">
              <w:t>s.</w:t>
            </w:r>
          </w:p>
          <w:p w14:paraId="1259B7F0" w14:textId="77777777" w:rsidR="007F64C7" w:rsidRDefault="007F64C7" w:rsidP="0066520F">
            <w:pPr>
              <w:pStyle w:val="SIText"/>
            </w:pPr>
          </w:p>
          <w:p w14:paraId="5A1569B2" w14:textId="7411A5BA" w:rsidR="0066520F" w:rsidRDefault="0066520F" w:rsidP="00C47FD0">
            <w:pPr>
              <w:pStyle w:val="SIText"/>
            </w:pPr>
            <w:r w:rsidRPr="0066520F">
              <w:t xml:space="preserve">The unit applies to </w:t>
            </w:r>
            <w:r w:rsidR="00C47FD0">
              <w:t>f</w:t>
            </w:r>
            <w:r w:rsidRPr="00C47FD0">
              <w:t xml:space="preserve">orestry </w:t>
            </w:r>
            <w:r w:rsidR="00C47FD0">
              <w:t>t</w:t>
            </w:r>
            <w:r w:rsidRPr="00C47FD0">
              <w:t>echnician</w:t>
            </w:r>
            <w:r w:rsidR="00C47FD0">
              <w:t>s</w:t>
            </w:r>
            <w:r w:rsidRPr="00C47FD0">
              <w:t xml:space="preserve">, </w:t>
            </w:r>
            <w:r w:rsidR="00C47FD0">
              <w:t>n</w:t>
            </w:r>
            <w:r w:rsidRPr="00C47FD0">
              <w:t xml:space="preserve">ursery </w:t>
            </w:r>
            <w:r w:rsidR="00C47FD0">
              <w:t>t</w:t>
            </w:r>
            <w:r w:rsidRPr="00C47FD0">
              <w:t>echnician</w:t>
            </w:r>
            <w:r w:rsidR="00C47FD0">
              <w:t>s</w:t>
            </w:r>
            <w:r w:rsidRPr="00C47FD0">
              <w:t xml:space="preserve">, </w:t>
            </w:r>
            <w:r w:rsidR="00C47FD0">
              <w:t>f</w:t>
            </w:r>
            <w:r w:rsidR="007F64C7" w:rsidRPr="00C47FD0">
              <w:t xml:space="preserve">orestry </w:t>
            </w:r>
            <w:r w:rsidR="00C47FD0">
              <w:t>o</w:t>
            </w:r>
            <w:r w:rsidR="007F64C7" w:rsidRPr="00C47FD0">
              <w:t xml:space="preserve">perations </w:t>
            </w:r>
            <w:r w:rsidR="00C47FD0">
              <w:t>s</w:t>
            </w:r>
            <w:r w:rsidRPr="00C47FD0">
              <w:t>upervisor</w:t>
            </w:r>
            <w:r w:rsidR="00C47FD0">
              <w:t>s</w:t>
            </w:r>
            <w:r w:rsidRPr="00C47FD0">
              <w:t xml:space="preserve">, </w:t>
            </w:r>
            <w:r w:rsidR="00C47FD0">
              <w:t>t</w:t>
            </w:r>
            <w:r w:rsidRPr="00C47FD0">
              <w:t xml:space="preserve">ree </w:t>
            </w:r>
            <w:r w:rsidR="00C47FD0">
              <w:t>p</w:t>
            </w:r>
            <w:r w:rsidRPr="00C47FD0">
              <w:t>lanter</w:t>
            </w:r>
            <w:r w:rsidR="00C47FD0">
              <w:t>s</w:t>
            </w:r>
            <w:r w:rsidRPr="00C47FD0">
              <w:t xml:space="preserve">, </w:t>
            </w:r>
            <w:r w:rsidR="00C47FD0">
              <w:t>s</w:t>
            </w:r>
            <w:r w:rsidRPr="00C47FD0">
              <w:t>ilviculturist</w:t>
            </w:r>
            <w:r w:rsidR="00C47FD0">
              <w:t>s</w:t>
            </w:r>
            <w:r w:rsidRPr="00C47FD0">
              <w:t xml:space="preserve">, </w:t>
            </w:r>
            <w:r w:rsidR="00C47FD0">
              <w:t>a</w:t>
            </w:r>
            <w:r w:rsidRPr="00C47FD0">
              <w:t xml:space="preserve">rboriculture </w:t>
            </w:r>
            <w:r w:rsidR="00C47FD0">
              <w:t>t</w:t>
            </w:r>
            <w:r w:rsidRPr="00C47FD0">
              <w:t>echnician</w:t>
            </w:r>
            <w:r w:rsidR="00C47FD0">
              <w:t>s and m</w:t>
            </w:r>
            <w:r w:rsidRPr="00C47FD0">
              <w:t xml:space="preserve">obile </w:t>
            </w:r>
            <w:r w:rsidR="00C47FD0">
              <w:t>e</w:t>
            </w:r>
            <w:r w:rsidRPr="00C47FD0">
              <w:t xml:space="preserve">quipment </w:t>
            </w:r>
            <w:r w:rsidR="00C47FD0">
              <w:t>o</w:t>
            </w:r>
            <w:r w:rsidRPr="00C47FD0">
              <w:t>perator</w:t>
            </w:r>
            <w:r w:rsidR="00C47FD0">
              <w:t>s.</w:t>
            </w:r>
          </w:p>
          <w:p w14:paraId="640FBCEA" w14:textId="4ACF5006" w:rsidR="00C47FD0" w:rsidRDefault="00C47FD0" w:rsidP="00C47FD0">
            <w:pPr>
              <w:pStyle w:val="SIText"/>
            </w:pPr>
          </w:p>
          <w:p w14:paraId="7356CD83" w14:textId="77777777" w:rsidR="00C47FD0" w:rsidRPr="00C47FD0" w:rsidRDefault="00C47FD0" w:rsidP="00C47FD0">
            <w:pPr>
              <w:pStyle w:val="SIText"/>
            </w:pPr>
            <w:r w:rsidRPr="00C47FD0">
              <w:t>All work must be carried out to comply with workplace procedures, according to state/territory health and safety regulations, legislation and standards that apply to the workplace.</w:t>
            </w:r>
          </w:p>
          <w:p w14:paraId="653F3E09" w14:textId="77777777" w:rsidR="007F64C7" w:rsidRDefault="007F64C7" w:rsidP="0066520F">
            <w:pPr>
              <w:pStyle w:val="SIText"/>
            </w:pPr>
          </w:p>
          <w:p w14:paraId="1DECDDC8" w14:textId="16F23746" w:rsidR="00373436" w:rsidRPr="000754EC" w:rsidRDefault="0066520F" w:rsidP="0066520F">
            <w:pPr>
              <w:pStyle w:val="SIText"/>
            </w:pPr>
            <w:r w:rsidRPr="0066520F">
              <w:t>No licensing, legislative, regulatory, or certification requirements apply to this unit at the time of publication.</w:t>
            </w:r>
          </w:p>
        </w:tc>
      </w:tr>
      <w:tr w:rsidR="00F1480E" w:rsidRPr="00963A46" w14:paraId="54EA39BE" w14:textId="77777777" w:rsidTr="00CA2922">
        <w:tc>
          <w:tcPr>
            <w:tcW w:w="1396" w:type="pct"/>
            <w:shd w:val="clear" w:color="auto" w:fill="auto"/>
          </w:tcPr>
          <w:p w14:paraId="115F3DF7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DD8E588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612D006D" w14:textId="77777777" w:rsidTr="00CA2922">
        <w:tc>
          <w:tcPr>
            <w:tcW w:w="1396" w:type="pct"/>
            <w:shd w:val="clear" w:color="auto" w:fill="auto"/>
          </w:tcPr>
          <w:p w14:paraId="38B615BA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C6C4308" w14:textId="77777777" w:rsidR="001C2509" w:rsidRPr="001C2509" w:rsidRDefault="001C2509" w:rsidP="001C2509">
            <w:pPr>
              <w:pStyle w:val="SIText"/>
            </w:pPr>
            <w:r w:rsidRPr="001C2509">
              <w:t>Forest Growing and Management</w:t>
            </w:r>
          </w:p>
          <w:p w14:paraId="2054682B" w14:textId="77777777" w:rsidR="008547E9" w:rsidRPr="000754EC" w:rsidRDefault="001C2509" w:rsidP="001C2509">
            <w:pPr>
              <w:pStyle w:val="SIText"/>
            </w:pPr>
            <w:r w:rsidRPr="001C2509">
              <w:t>Harvesting and Haulage</w:t>
            </w:r>
          </w:p>
        </w:tc>
      </w:tr>
    </w:tbl>
    <w:p w14:paraId="167648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F1FFC4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2C3E24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FCD396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E01D4D" w:rsidRPr="00963A46" w14:paraId="63169D9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91F3F03" w14:textId="77777777" w:rsidR="00E01D4D" w:rsidRPr="00E01D4D" w:rsidRDefault="00E01D4D" w:rsidP="00E01D4D">
            <w:pPr>
              <w:rPr>
                <w:rStyle w:val="SIText-Italic"/>
              </w:rPr>
            </w:pPr>
            <w:r w:rsidRPr="00E01D4D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EC12789" w14:textId="5FED96E7" w:rsidR="00E01D4D" w:rsidRPr="00E01D4D" w:rsidRDefault="00C47FD0" w:rsidP="00C47FD0">
            <w:pPr>
              <w:pStyle w:val="SIText"/>
              <w:rPr>
                <w:rStyle w:val="SIText-Italic"/>
              </w:rPr>
            </w:pPr>
            <w:r w:rsidRPr="00C47FD0">
              <w:rPr>
                <w:rStyle w:val="SIText-Italic"/>
              </w:rPr>
              <w:t>Performance criteria describe the performance needed to demonstrate achievement of the element.</w:t>
            </w:r>
          </w:p>
        </w:tc>
      </w:tr>
      <w:tr w:rsidR="0066520F" w:rsidRPr="00963A46" w14:paraId="0934053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A990FC" w14:textId="35C8B530" w:rsidR="0066520F" w:rsidRPr="0066520F" w:rsidRDefault="0066520F" w:rsidP="0066520F">
            <w:r w:rsidRPr="0066520F">
              <w:t>1. Prepare for work</w:t>
            </w:r>
          </w:p>
        </w:tc>
        <w:tc>
          <w:tcPr>
            <w:tcW w:w="3604" w:type="pct"/>
            <w:shd w:val="clear" w:color="auto" w:fill="auto"/>
          </w:tcPr>
          <w:p w14:paraId="7A33027A" w14:textId="2AEEFCC8" w:rsidR="007F64C7" w:rsidRPr="007F64C7" w:rsidRDefault="007F64C7" w:rsidP="007F64C7">
            <w:pPr>
              <w:pStyle w:val="SIText"/>
            </w:pPr>
            <w:r>
              <w:t xml:space="preserve">1.1 Review work </w:t>
            </w:r>
            <w:r w:rsidRPr="007F64C7">
              <w:t>order or instruction to determine job requirements</w:t>
            </w:r>
            <w:r>
              <w:t xml:space="preserve"> </w:t>
            </w:r>
            <w:r w:rsidRPr="007F64C7">
              <w:t>and where required, seek clarification from appropriate personnel</w:t>
            </w:r>
          </w:p>
          <w:p w14:paraId="11F30B24" w14:textId="77777777" w:rsidR="007F64C7" w:rsidRPr="007F64C7" w:rsidRDefault="007F64C7" w:rsidP="007F64C7">
            <w:pPr>
              <w:pStyle w:val="SIText"/>
            </w:pPr>
            <w:r>
              <w:t xml:space="preserve">1.2 </w:t>
            </w:r>
            <w:r w:rsidRPr="007F64C7">
              <w:t>Review workplace health and safety procedures, including the use of personal protective equipment and safe manual handling techniques</w:t>
            </w:r>
          </w:p>
          <w:p w14:paraId="33FF31A1" w14:textId="309CCAF7" w:rsidR="007F64C7" w:rsidRPr="007F64C7" w:rsidRDefault="007F64C7" w:rsidP="007F64C7">
            <w:pPr>
              <w:pStyle w:val="SIText"/>
            </w:pPr>
            <w:r w:rsidRPr="00B2235C">
              <w:t>1.</w:t>
            </w:r>
            <w:r w:rsidRPr="007F64C7">
              <w:t xml:space="preserve">3 Identify, assess and take actions to mitigate risks and hazards associated with </w:t>
            </w:r>
            <w:r>
              <w:t>soil and water</w:t>
            </w:r>
            <w:r w:rsidRPr="007F64C7">
              <w:t xml:space="preserve"> </w:t>
            </w:r>
            <w:r>
              <w:t xml:space="preserve">protection </w:t>
            </w:r>
            <w:r w:rsidRPr="007F64C7">
              <w:t>operations</w:t>
            </w:r>
          </w:p>
          <w:p w14:paraId="601FC740" w14:textId="2B2117FB" w:rsidR="007F64C7" w:rsidRPr="007F64C7" w:rsidRDefault="007F64C7" w:rsidP="007F64C7">
            <w:pPr>
              <w:pStyle w:val="SIText"/>
            </w:pPr>
            <w:r>
              <w:t xml:space="preserve">1.4 Identify </w:t>
            </w:r>
            <w:r w:rsidRPr="007F64C7">
              <w:t xml:space="preserve">workplace environmental protection procedures for </w:t>
            </w:r>
            <w:r>
              <w:t>soil</w:t>
            </w:r>
            <w:r w:rsidRPr="007F64C7">
              <w:t xml:space="preserve"> and water protection operations, minimising and disposing of waste material, cleaning tools and equipment, and minimising impact of operations on environmental assets</w:t>
            </w:r>
          </w:p>
          <w:p w14:paraId="3E2BD351" w14:textId="77777777" w:rsidR="007F64C7" w:rsidRPr="007F64C7" w:rsidRDefault="007F64C7" w:rsidP="007F64C7">
            <w:r w:rsidRPr="006073AB">
              <w:t>1.</w:t>
            </w:r>
            <w:r w:rsidRPr="007F64C7">
              <w:t>5 Identify and report existing and potential environmental risks and hazards to relevant personnel</w:t>
            </w:r>
          </w:p>
          <w:p w14:paraId="3256A7F0" w14:textId="77777777" w:rsidR="007F64C7" w:rsidRPr="007F64C7" w:rsidRDefault="007F64C7" w:rsidP="007F64C7">
            <w:pPr>
              <w:pStyle w:val="SIText"/>
            </w:pPr>
            <w:r w:rsidRPr="001F604F">
              <w:t>1.</w:t>
            </w:r>
            <w:r w:rsidRPr="007F64C7">
              <w:t>6 Consult and maintain communication with team members and other appropriate personnel to ensure that work is coordinated effectively with others in the workplace</w:t>
            </w:r>
          </w:p>
          <w:p w14:paraId="7A6ED6D1" w14:textId="4701B006" w:rsidR="0066520F" w:rsidRPr="0066520F" w:rsidRDefault="007F64C7" w:rsidP="0066520F">
            <w:r w:rsidRPr="001F604F">
              <w:t>1.</w:t>
            </w:r>
            <w:r w:rsidRPr="007F64C7">
              <w:t>7 Obtain tools and equipment needed for the work and check for correct operation and safety</w:t>
            </w:r>
          </w:p>
        </w:tc>
      </w:tr>
      <w:tr w:rsidR="0066520F" w:rsidRPr="00963A46" w14:paraId="1438C98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B7E69E" w14:textId="72209162" w:rsidR="0066520F" w:rsidRPr="0066520F" w:rsidRDefault="0066520F" w:rsidP="0066520F">
            <w:r w:rsidRPr="0066520F">
              <w:t>2. Conduct erosion and other pollutant control measures</w:t>
            </w:r>
          </w:p>
        </w:tc>
        <w:tc>
          <w:tcPr>
            <w:tcW w:w="3604" w:type="pct"/>
            <w:shd w:val="clear" w:color="auto" w:fill="auto"/>
          </w:tcPr>
          <w:p w14:paraId="64D627F6" w14:textId="46E117BB" w:rsidR="0066520F" w:rsidRPr="0066520F" w:rsidRDefault="0066520F" w:rsidP="0066520F">
            <w:r w:rsidRPr="0066520F">
              <w:t xml:space="preserve">2.1 Identify soil </w:t>
            </w:r>
            <w:r w:rsidR="007F64C7">
              <w:t>characteristics</w:t>
            </w:r>
            <w:r w:rsidRPr="0066520F">
              <w:t>, weather</w:t>
            </w:r>
            <w:r w:rsidR="007F64C7">
              <w:t xml:space="preserve"> conditions</w:t>
            </w:r>
            <w:r w:rsidRPr="0066520F">
              <w:t>, environmental features and other factors likely to influence soil and water protection measures</w:t>
            </w:r>
          </w:p>
          <w:p w14:paraId="06C7FA1D" w14:textId="11E247D2" w:rsidR="0066520F" w:rsidRPr="0066520F" w:rsidRDefault="0066520F" w:rsidP="0066520F">
            <w:r w:rsidRPr="0066520F">
              <w:t>2.2 Select and use materials, equipment and machinery in line with regulatory requirements</w:t>
            </w:r>
          </w:p>
          <w:p w14:paraId="40D2D3AC" w14:textId="30E9FDE2" w:rsidR="0066520F" w:rsidRPr="0066520F" w:rsidRDefault="0066520F" w:rsidP="0066520F">
            <w:r w:rsidRPr="0066520F">
              <w:t>2.3 Apply erosion, sediment and other pollution control measures in line with forest operational plans</w:t>
            </w:r>
          </w:p>
          <w:p w14:paraId="159FE360" w14:textId="77777777" w:rsidR="00234B93" w:rsidRDefault="0066520F" w:rsidP="0066520F">
            <w:r w:rsidRPr="0066520F">
              <w:t>2.4 Identify situations requiring specialist advice and seek assistance</w:t>
            </w:r>
          </w:p>
          <w:p w14:paraId="31D6B05E" w14:textId="5F395D6B" w:rsidR="0066520F" w:rsidRPr="0066520F" w:rsidRDefault="00234B93" w:rsidP="0066520F">
            <w:r>
              <w:t xml:space="preserve">2.5 </w:t>
            </w:r>
            <w:r w:rsidRPr="0066520F">
              <w:t xml:space="preserve"> Document and report work activities</w:t>
            </w:r>
          </w:p>
        </w:tc>
      </w:tr>
      <w:tr w:rsidR="0066520F" w:rsidRPr="00963A46" w14:paraId="197E49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1976561" w14:textId="2DC5F375" w:rsidR="0066520F" w:rsidRPr="0066520F" w:rsidRDefault="0066520F" w:rsidP="0066520F">
            <w:r w:rsidRPr="0066520F">
              <w:lastRenderedPageBreak/>
              <w:t>3. Monitor work practices</w:t>
            </w:r>
            <w:r w:rsidR="00234B93">
              <w:t xml:space="preserve"> that impact on soil and water conditions</w:t>
            </w:r>
          </w:p>
        </w:tc>
        <w:tc>
          <w:tcPr>
            <w:tcW w:w="3604" w:type="pct"/>
            <w:shd w:val="clear" w:color="auto" w:fill="auto"/>
          </w:tcPr>
          <w:p w14:paraId="4BCE0A95" w14:textId="0A7FB0D3" w:rsidR="0066520F" w:rsidRPr="0066520F" w:rsidRDefault="0066520F" w:rsidP="0066520F">
            <w:r w:rsidRPr="0066520F">
              <w:t xml:space="preserve">3.1 Monitor </w:t>
            </w:r>
            <w:r w:rsidR="00234B93">
              <w:t xml:space="preserve">and </w:t>
            </w:r>
            <w:r w:rsidR="00234B93" w:rsidRPr="00234B93">
              <w:t xml:space="preserve">make recommendations to adjust </w:t>
            </w:r>
            <w:r w:rsidRPr="0066520F">
              <w:t xml:space="preserve">work practices to meet changing </w:t>
            </w:r>
            <w:r w:rsidR="00234B93">
              <w:t xml:space="preserve">soil and water </w:t>
            </w:r>
            <w:r w:rsidRPr="0066520F">
              <w:t>conditions</w:t>
            </w:r>
          </w:p>
          <w:p w14:paraId="3A78E16D" w14:textId="614A2E2A" w:rsidR="0066520F" w:rsidRPr="0066520F" w:rsidRDefault="0066520F" w:rsidP="0066520F">
            <w:r w:rsidRPr="0066520F">
              <w:t xml:space="preserve">3.2 Monitor and maintain </w:t>
            </w:r>
            <w:r w:rsidR="00234B93">
              <w:t xml:space="preserve">soil </w:t>
            </w:r>
            <w:r w:rsidR="00234B93" w:rsidRPr="00234B93">
              <w:t>erosion and sediment control works and pollution prevention measures</w:t>
            </w:r>
            <w:r w:rsidR="00234B93">
              <w:t xml:space="preserve"> according to workplace</w:t>
            </w:r>
            <w:r w:rsidRPr="0066520F">
              <w:t xml:space="preserve"> requirements</w:t>
            </w:r>
          </w:p>
          <w:p w14:paraId="4A6CF0A2" w14:textId="75D9FA0A" w:rsidR="0066520F" w:rsidRPr="0066520F" w:rsidRDefault="0066520F" w:rsidP="0066520F">
            <w:r w:rsidRPr="0066520F">
              <w:t xml:space="preserve">3.3 Identify and report </w:t>
            </w:r>
            <w:r w:rsidR="00234B93" w:rsidRPr="0066520F">
              <w:t xml:space="preserve">work practices </w:t>
            </w:r>
            <w:r w:rsidR="00234B93">
              <w:t xml:space="preserve">that are </w:t>
            </w:r>
            <w:r w:rsidRPr="0066520F">
              <w:t xml:space="preserve">non-compliant </w:t>
            </w:r>
            <w:r w:rsidR="00234B93">
              <w:t xml:space="preserve">with soil and water protection requirements </w:t>
            </w:r>
            <w:r w:rsidRPr="0066520F">
              <w:t>to appropriate personnel</w:t>
            </w:r>
          </w:p>
          <w:p w14:paraId="164661FD" w14:textId="13D3C41A" w:rsidR="00234B93" w:rsidRDefault="00234B93" w:rsidP="0066520F">
            <w:r w:rsidRPr="0025514A">
              <w:t>3.</w:t>
            </w:r>
            <w:r>
              <w:t>4</w:t>
            </w:r>
            <w:r w:rsidRPr="00234B93">
              <w:t xml:space="preserve"> Identify and make recommendations on ways of improving work practices to enhance </w:t>
            </w:r>
            <w:r>
              <w:t>soil and water</w:t>
            </w:r>
            <w:r w:rsidRPr="00234B93">
              <w:t xml:space="preserve"> protection </w:t>
            </w:r>
          </w:p>
          <w:p w14:paraId="7DA0B64B" w14:textId="10E2DD6D" w:rsidR="0066520F" w:rsidRPr="0066520F" w:rsidRDefault="00234B93" w:rsidP="0066520F">
            <w:r>
              <w:t>3.5</w:t>
            </w:r>
            <w:r w:rsidRPr="0066520F">
              <w:t xml:space="preserve"> </w:t>
            </w:r>
            <w:r>
              <w:t xml:space="preserve">Make recommendations for </w:t>
            </w:r>
            <w:r w:rsidRPr="0066520F">
              <w:t>updat</w:t>
            </w:r>
            <w:r w:rsidR="001901BC">
              <w:t>ing</w:t>
            </w:r>
            <w:r w:rsidRPr="0066520F">
              <w:t xml:space="preserve"> forest operational plan and </w:t>
            </w:r>
            <w:r>
              <w:t>workplace</w:t>
            </w:r>
            <w:r w:rsidRPr="0066520F">
              <w:t xml:space="preserve"> procedures </w:t>
            </w:r>
            <w:r w:rsidR="001901BC" w:rsidRPr="00234B93">
              <w:t xml:space="preserve">to enhance </w:t>
            </w:r>
            <w:r w:rsidR="001901BC" w:rsidRPr="001901BC">
              <w:t xml:space="preserve">soil and water protection </w:t>
            </w:r>
            <w:r w:rsidRPr="0066520F">
              <w:t>as required</w:t>
            </w:r>
          </w:p>
        </w:tc>
      </w:tr>
    </w:tbl>
    <w:p w14:paraId="66071BCA" w14:textId="77777777" w:rsidR="005F771F" w:rsidRDefault="005F771F" w:rsidP="005F771F">
      <w:pPr>
        <w:pStyle w:val="SIText"/>
      </w:pPr>
    </w:p>
    <w:p w14:paraId="39C1EED2" w14:textId="77777777" w:rsidR="005F771F" w:rsidRPr="000754EC" w:rsidRDefault="005F771F" w:rsidP="000754EC">
      <w:r>
        <w:br w:type="page"/>
      </w:r>
    </w:p>
    <w:p w14:paraId="5FF3D158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F27752F" w14:textId="77777777" w:rsidTr="00CA2922">
        <w:trPr>
          <w:tblHeader/>
        </w:trPr>
        <w:tc>
          <w:tcPr>
            <w:tcW w:w="5000" w:type="pct"/>
            <w:gridSpan w:val="2"/>
          </w:tcPr>
          <w:p w14:paraId="27B2FBC1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870EC5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559B678" w14:textId="77777777" w:rsidTr="00CA2922">
        <w:trPr>
          <w:tblHeader/>
        </w:trPr>
        <w:tc>
          <w:tcPr>
            <w:tcW w:w="1396" w:type="pct"/>
          </w:tcPr>
          <w:p w14:paraId="67C7730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9949D0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901BC" w:rsidRPr="008D261F" w14:paraId="4097671E" w14:textId="77777777" w:rsidTr="001901BC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AE36" w14:textId="77777777" w:rsidR="001901BC" w:rsidRPr="001901BC" w:rsidRDefault="001901BC" w:rsidP="001901BC">
            <w:r w:rsidRPr="001901BC">
              <w:t xml:space="preserve">Reading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2656" w14:textId="77777777" w:rsidR="001901BC" w:rsidRPr="001901BC" w:rsidRDefault="001901BC" w:rsidP="001901BC">
            <w:pPr>
              <w:pStyle w:val="SIBulletList1"/>
            </w:pPr>
            <w:r w:rsidRPr="001901BC">
              <w:t>Read and interpret workplace documentation including legislation, Codes of Practice and reports</w:t>
            </w:r>
          </w:p>
        </w:tc>
      </w:tr>
      <w:tr w:rsidR="001901BC" w:rsidRPr="008D261F" w14:paraId="6D03F9AE" w14:textId="77777777" w:rsidTr="001901BC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B461" w14:textId="77777777" w:rsidR="001901BC" w:rsidRPr="001901BC" w:rsidRDefault="001901BC" w:rsidP="001901BC">
            <w:r w:rsidRPr="001901BC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B5D8" w14:textId="46799D00" w:rsidR="001901BC" w:rsidRPr="001901BC" w:rsidRDefault="001901BC" w:rsidP="001901BC">
            <w:pPr>
              <w:pStyle w:val="SIBulletList1"/>
            </w:pPr>
            <w:r w:rsidRPr="001901BC">
              <w:t xml:space="preserve">Complete basic written records for </w:t>
            </w:r>
            <w:r>
              <w:t xml:space="preserve">soil and water </w:t>
            </w:r>
            <w:r w:rsidRPr="001901BC">
              <w:t>protection operations, equipment faults and maintenance requirements</w:t>
            </w:r>
          </w:p>
        </w:tc>
      </w:tr>
      <w:tr w:rsidR="001901BC" w:rsidRPr="008D261F" w14:paraId="52A44307" w14:textId="77777777" w:rsidTr="001901BC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7CB9" w14:textId="77777777" w:rsidR="001901BC" w:rsidRPr="001901BC" w:rsidRDefault="001901BC" w:rsidP="001901BC">
            <w:r w:rsidRPr="001901BC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B06F" w14:textId="77777777" w:rsidR="001901BC" w:rsidRPr="001901BC" w:rsidRDefault="001901BC" w:rsidP="001901BC">
            <w:pPr>
              <w:pStyle w:val="SIBulletList1"/>
            </w:pPr>
            <w:r w:rsidRPr="001901BC">
              <w:t xml:space="preserve">Select and use appropriate spoken communication strategies with work colleagues and other personnel on site </w:t>
            </w:r>
          </w:p>
        </w:tc>
      </w:tr>
      <w:tr w:rsidR="001901BC" w:rsidRPr="008D261F" w14:paraId="1367BC6A" w14:textId="77777777" w:rsidTr="001901BC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3FEF" w14:textId="77777777" w:rsidR="001901BC" w:rsidRPr="001901BC" w:rsidRDefault="001901BC" w:rsidP="001901BC">
            <w:r w:rsidRPr="001901BC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65E1" w14:textId="31EB0587" w:rsidR="001901BC" w:rsidRPr="001901BC" w:rsidRDefault="001901BC" w:rsidP="001901BC">
            <w:pPr>
              <w:pStyle w:val="SIBulletList1"/>
            </w:pPr>
            <w:r w:rsidRPr="001901BC">
              <w:t xml:space="preserve">Complete routine calculations to report on location and dimensions of </w:t>
            </w:r>
            <w:r>
              <w:t>soil and water</w:t>
            </w:r>
            <w:r w:rsidRPr="001901BC">
              <w:t xml:space="preserve"> protection operations</w:t>
            </w:r>
          </w:p>
          <w:p w14:paraId="73DA291A" w14:textId="6AE47BFD" w:rsidR="001901BC" w:rsidRPr="001901BC" w:rsidRDefault="001901BC" w:rsidP="001901BC">
            <w:pPr>
              <w:pStyle w:val="SIBulletList1"/>
            </w:pPr>
            <w:r w:rsidRPr="001901BC">
              <w:t xml:space="preserve">Read and interpret graphical information on </w:t>
            </w:r>
            <w:r>
              <w:t>soil and water conditions</w:t>
            </w:r>
          </w:p>
        </w:tc>
      </w:tr>
    </w:tbl>
    <w:p w14:paraId="25E8CE80" w14:textId="77777777" w:rsidR="00916CD7" w:rsidRDefault="00916CD7" w:rsidP="005F771F">
      <w:pPr>
        <w:pStyle w:val="SIText"/>
      </w:pPr>
    </w:p>
    <w:p w14:paraId="6F46BEF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F490A12" w14:textId="77777777" w:rsidTr="00F33FF2">
        <w:tc>
          <w:tcPr>
            <w:tcW w:w="5000" w:type="pct"/>
            <w:gridSpan w:val="4"/>
          </w:tcPr>
          <w:p w14:paraId="0818177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19B7FAB" w14:textId="77777777" w:rsidTr="00F33FF2">
        <w:tc>
          <w:tcPr>
            <w:tcW w:w="1028" w:type="pct"/>
          </w:tcPr>
          <w:p w14:paraId="5014263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00ABF02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4E7DF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942C56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5ED78238" w14:textId="77777777" w:rsidTr="00F33FF2">
        <w:tc>
          <w:tcPr>
            <w:tcW w:w="1028" w:type="pct"/>
          </w:tcPr>
          <w:p w14:paraId="257DA401" w14:textId="253E8A54" w:rsidR="00041E59" w:rsidRPr="000754EC" w:rsidRDefault="00C47FD0" w:rsidP="000754EC">
            <w:pPr>
              <w:pStyle w:val="SIText"/>
            </w:pPr>
            <w:r w:rsidRPr="00C47FD0">
              <w:t>FWPCOT3</w:t>
            </w:r>
            <w:r>
              <w:t xml:space="preserve">XXX </w:t>
            </w:r>
            <w:r w:rsidRPr="00C47FD0">
              <w:t>Comply with soil and water protection</w:t>
            </w:r>
          </w:p>
        </w:tc>
        <w:tc>
          <w:tcPr>
            <w:tcW w:w="1105" w:type="pct"/>
          </w:tcPr>
          <w:p w14:paraId="60098EE1" w14:textId="76FDBCBC" w:rsidR="00041E59" w:rsidRPr="000754EC" w:rsidRDefault="0066520F" w:rsidP="000754EC">
            <w:pPr>
              <w:pStyle w:val="SIText"/>
            </w:pPr>
            <w:r w:rsidRPr="0066520F">
              <w:t>FWPCOT3258 Comply with soil and water protection</w:t>
            </w:r>
          </w:p>
        </w:tc>
        <w:tc>
          <w:tcPr>
            <w:tcW w:w="1251" w:type="pct"/>
          </w:tcPr>
          <w:p w14:paraId="69BB49BE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5108EF77" w14:textId="7751CFA6" w:rsidR="00916CD7" w:rsidRPr="000754EC" w:rsidRDefault="0092210D" w:rsidP="000754EC">
            <w:pPr>
              <w:pStyle w:val="SIText"/>
            </w:pPr>
            <w:r>
              <w:t>Equivalent unit</w:t>
            </w:r>
          </w:p>
        </w:tc>
      </w:tr>
    </w:tbl>
    <w:p w14:paraId="0CAB7DF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796D1D7A" w14:textId="77777777" w:rsidTr="00C47FD0">
        <w:tc>
          <w:tcPr>
            <w:tcW w:w="1028" w:type="pct"/>
            <w:shd w:val="clear" w:color="auto" w:fill="auto"/>
          </w:tcPr>
          <w:p w14:paraId="2A0BCAC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216F765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4C1C6C21" w14:textId="4156CDD3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6A10DC4F" w14:textId="77777777" w:rsidR="00F1480E" w:rsidRDefault="00F1480E" w:rsidP="005F771F">
      <w:pPr>
        <w:pStyle w:val="SIText"/>
      </w:pPr>
    </w:p>
    <w:p w14:paraId="23E0C0C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DE1BC70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0516D3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ED78A4E" w14:textId="134D8056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66520F" w:rsidRPr="0066520F">
              <w:t>FWPCOT3</w:t>
            </w:r>
            <w:r w:rsidR="00C47FD0">
              <w:t>XXX</w:t>
            </w:r>
            <w:r w:rsidR="0066520F" w:rsidRPr="0066520F">
              <w:t xml:space="preserve"> Comply with soil and water protection</w:t>
            </w:r>
          </w:p>
        </w:tc>
      </w:tr>
      <w:tr w:rsidR="00556C4C" w:rsidRPr="00A55106" w14:paraId="5A8C9EA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806DE5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9B96DE7" w14:textId="77777777" w:rsidTr="00113678">
        <w:tc>
          <w:tcPr>
            <w:tcW w:w="5000" w:type="pct"/>
            <w:gridSpan w:val="2"/>
            <w:shd w:val="clear" w:color="auto" w:fill="auto"/>
          </w:tcPr>
          <w:p w14:paraId="3CED45E9" w14:textId="77777777" w:rsidR="001901BC" w:rsidRPr="001901BC" w:rsidRDefault="001901BC" w:rsidP="001901BC">
            <w:pPr>
              <w:pStyle w:val="SIText"/>
            </w:pPr>
            <w:r w:rsidRPr="00F15B01">
              <w:t xml:space="preserve">An </w:t>
            </w:r>
            <w:r w:rsidRPr="001901BC">
              <w:t>individual demonstrating competency must satisfy all of the elements and performance criteria in this unit.</w:t>
            </w:r>
          </w:p>
          <w:p w14:paraId="759FCDEA" w14:textId="77777777" w:rsidR="001901BC" w:rsidRDefault="001901BC" w:rsidP="001901BC">
            <w:pPr>
              <w:pStyle w:val="SIText"/>
            </w:pPr>
          </w:p>
          <w:p w14:paraId="0EAB74C9" w14:textId="77777777" w:rsidR="001901BC" w:rsidRPr="001901BC" w:rsidRDefault="001901BC" w:rsidP="001901BC">
            <w:r w:rsidRPr="00F15B01">
              <w:t xml:space="preserve">There must be </w:t>
            </w:r>
            <w:r w:rsidRPr="001901BC">
              <w:t>evidence that the individual has:</w:t>
            </w:r>
          </w:p>
          <w:p w14:paraId="62ABF059" w14:textId="4E522E87" w:rsidR="001901BC" w:rsidRPr="001901BC" w:rsidRDefault="001901BC" w:rsidP="001901BC">
            <w:pPr>
              <w:pStyle w:val="SIBulletList1"/>
            </w:pPr>
            <w:r>
              <w:t>implemented</w:t>
            </w:r>
            <w:r w:rsidRPr="001901BC">
              <w:t xml:space="preserve"> </w:t>
            </w:r>
            <w:r>
              <w:t>either a soil or water</w:t>
            </w:r>
            <w:r w:rsidRPr="001901BC">
              <w:t xml:space="preserve"> protection procedure in an operational forest on one occasion following a work order or instruction that is consistent with workplace policy and procedures and current workplace health and safety legislation, regulations and related industry standards and codes of practice applicable to </w:t>
            </w:r>
            <w:r>
              <w:t>soil and water</w:t>
            </w:r>
            <w:r w:rsidRPr="001901BC">
              <w:t xml:space="preserve"> protection operations</w:t>
            </w:r>
          </w:p>
          <w:p w14:paraId="1B35CB00" w14:textId="1F412DA6" w:rsidR="00556C4C" w:rsidRPr="000754EC" w:rsidRDefault="001901BC" w:rsidP="0066520F">
            <w:pPr>
              <w:pStyle w:val="SIBulletList1"/>
            </w:pPr>
            <w:r>
              <w:t xml:space="preserve">monitored work practices in one operational forest </w:t>
            </w:r>
            <w:r w:rsidRPr="001901BC">
              <w:t xml:space="preserve">for consistency with </w:t>
            </w:r>
            <w:r>
              <w:t>soil and water protection requirements</w:t>
            </w:r>
            <w:r w:rsidRPr="001901BC">
              <w:t xml:space="preserve"> and made recommendations on ways of improving work practices to enhance </w:t>
            </w:r>
            <w:r>
              <w:t>soil and water</w:t>
            </w:r>
            <w:r w:rsidRPr="001901BC">
              <w:t xml:space="preserve"> protection</w:t>
            </w:r>
            <w:r w:rsidR="00C47FD0">
              <w:t>.</w:t>
            </w:r>
          </w:p>
        </w:tc>
      </w:tr>
    </w:tbl>
    <w:p w14:paraId="59BA2BE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9D8B7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632456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E3880FF" w14:textId="77777777" w:rsidTr="00CA2922">
        <w:tc>
          <w:tcPr>
            <w:tcW w:w="5000" w:type="pct"/>
            <w:shd w:val="clear" w:color="auto" w:fill="auto"/>
          </w:tcPr>
          <w:p w14:paraId="123F23CF" w14:textId="77777777" w:rsidR="001901BC" w:rsidRPr="001901BC" w:rsidRDefault="001901BC" w:rsidP="001901BC">
            <w:pPr>
              <w:pStyle w:val="SIText"/>
            </w:pPr>
            <w:r w:rsidRPr="00293BF6">
              <w:t xml:space="preserve">An individual must be able to demonstrate the knowledge required to perform the tasks outlined in the elements and performance criteria of this unit. This includes </w:t>
            </w:r>
            <w:r w:rsidRPr="001901BC">
              <w:t>knowledge of:</w:t>
            </w:r>
          </w:p>
          <w:p w14:paraId="1B7511F4" w14:textId="77777777" w:rsidR="0066520F" w:rsidRPr="0066520F" w:rsidRDefault="0066520F" w:rsidP="0066520F">
            <w:pPr>
              <w:pStyle w:val="SIBulletList1"/>
            </w:pPr>
            <w:r w:rsidRPr="0066520F">
              <w:t>regulations, standards, codes of practice and established safe practices for soil and water protection procedures, including the following</w:t>
            </w:r>
          </w:p>
          <w:p w14:paraId="753E8651" w14:textId="77777777" w:rsidR="0066520F" w:rsidRPr="0066520F" w:rsidRDefault="0066520F" w:rsidP="0066520F">
            <w:pPr>
              <w:pStyle w:val="SIBulletList1"/>
            </w:pPr>
            <w:r w:rsidRPr="0066520F">
              <w:t>applicable regulations from all levels of government that affect forest operations in relation to soil and water protection including:</w:t>
            </w:r>
          </w:p>
          <w:p w14:paraId="7AB3D8F8" w14:textId="77777777" w:rsidR="0066520F" w:rsidRPr="0066520F" w:rsidRDefault="0066520F" w:rsidP="0066520F">
            <w:pPr>
              <w:pStyle w:val="SIBulletList2"/>
            </w:pPr>
            <w:r w:rsidRPr="0066520F">
              <w:t>regional forest agreements</w:t>
            </w:r>
          </w:p>
          <w:p w14:paraId="6097928F" w14:textId="77777777" w:rsidR="0066520F" w:rsidRPr="0066520F" w:rsidRDefault="0066520F" w:rsidP="0066520F">
            <w:pPr>
              <w:pStyle w:val="SIBulletList2"/>
            </w:pPr>
            <w:r w:rsidRPr="0066520F">
              <w:t>relevant codes of practice</w:t>
            </w:r>
          </w:p>
          <w:p w14:paraId="31DE6A84" w14:textId="77777777" w:rsidR="0066520F" w:rsidRPr="0066520F" w:rsidRDefault="0066520F" w:rsidP="0066520F">
            <w:pPr>
              <w:pStyle w:val="SIBulletList2"/>
            </w:pPr>
            <w:r w:rsidRPr="0066520F">
              <w:t>forest operational plans</w:t>
            </w:r>
          </w:p>
          <w:p w14:paraId="3CA91961" w14:textId="749094DF" w:rsidR="0066520F" w:rsidRPr="0066520F" w:rsidRDefault="001901BC" w:rsidP="0066520F">
            <w:pPr>
              <w:pStyle w:val="SIBulletList1"/>
            </w:pPr>
            <w:r>
              <w:t>workplace</w:t>
            </w:r>
            <w:r w:rsidR="0066520F" w:rsidRPr="0066520F">
              <w:t xml:space="preserve"> standards, requirements, policies and procedures relevant to soil and water protection</w:t>
            </w:r>
          </w:p>
          <w:p w14:paraId="3E3F6665" w14:textId="77777777" w:rsidR="0066520F" w:rsidRPr="0066520F" w:rsidRDefault="0066520F" w:rsidP="0066520F">
            <w:pPr>
              <w:pStyle w:val="SIBulletList1"/>
            </w:pPr>
            <w:r w:rsidRPr="0066520F">
              <w:t>techniques and measures relevant to erosion mitigation including the majority of the following:</w:t>
            </w:r>
          </w:p>
          <w:p w14:paraId="21480776" w14:textId="77777777" w:rsidR="0066520F" w:rsidRPr="0066520F" w:rsidRDefault="0066520F" w:rsidP="0066520F">
            <w:pPr>
              <w:pStyle w:val="SIBulletList2"/>
            </w:pPr>
            <w:r w:rsidRPr="0066520F">
              <w:t>walk-over techniques</w:t>
            </w:r>
          </w:p>
          <w:p w14:paraId="6352FA61" w14:textId="77777777" w:rsidR="0066520F" w:rsidRPr="0066520F" w:rsidRDefault="0066520F" w:rsidP="0066520F">
            <w:pPr>
              <w:pStyle w:val="SIBulletList2"/>
            </w:pPr>
            <w:r w:rsidRPr="0066520F">
              <w:t>minimal disturbance techniques</w:t>
            </w:r>
          </w:p>
          <w:p w14:paraId="015C4424" w14:textId="77777777" w:rsidR="0066520F" w:rsidRPr="0066520F" w:rsidRDefault="0066520F" w:rsidP="0066520F">
            <w:pPr>
              <w:pStyle w:val="SIBulletList2"/>
            </w:pPr>
            <w:r w:rsidRPr="0066520F">
              <w:t>crown and cross fall drainage</w:t>
            </w:r>
          </w:p>
          <w:p w14:paraId="4BAED7F1" w14:textId="77777777" w:rsidR="0066520F" w:rsidRPr="0066520F" w:rsidRDefault="0066520F" w:rsidP="0066520F">
            <w:pPr>
              <w:pStyle w:val="SIBulletList2"/>
            </w:pPr>
            <w:r w:rsidRPr="0066520F">
              <w:t>cross bank drainage</w:t>
            </w:r>
          </w:p>
          <w:p w14:paraId="0D9F219B" w14:textId="77777777" w:rsidR="0066520F" w:rsidRPr="0066520F" w:rsidRDefault="0066520F" w:rsidP="0066520F">
            <w:pPr>
              <w:pStyle w:val="SIBulletList2"/>
            </w:pPr>
            <w:r w:rsidRPr="0066520F">
              <w:t>relief culverts on roads</w:t>
            </w:r>
          </w:p>
          <w:p w14:paraId="2CD8E936" w14:textId="77777777" w:rsidR="0066520F" w:rsidRPr="0066520F" w:rsidRDefault="0066520F" w:rsidP="0066520F">
            <w:pPr>
              <w:pStyle w:val="SIBulletList2"/>
            </w:pPr>
            <w:r w:rsidRPr="0066520F">
              <w:t>mitre and table drains on roads</w:t>
            </w:r>
          </w:p>
          <w:p w14:paraId="18779569" w14:textId="77777777" w:rsidR="0066520F" w:rsidRPr="0066520F" w:rsidRDefault="0066520F" w:rsidP="0066520F">
            <w:pPr>
              <w:pStyle w:val="SIBulletList2"/>
            </w:pPr>
            <w:r w:rsidRPr="0066520F">
              <w:t>armouring/gravelling of roads</w:t>
            </w:r>
          </w:p>
          <w:p w14:paraId="3EAB99FD" w14:textId="77777777" w:rsidR="0066520F" w:rsidRPr="0066520F" w:rsidRDefault="0066520F" w:rsidP="0066520F">
            <w:pPr>
              <w:pStyle w:val="SIBulletList2"/>
            </w:pPr>
            <w:r w:rsidRPr="0066520F">
              <w:t>crossing and draining surfaces</w:t>
            </w:r>
          </w:p>
          <w:p w14:paraId="583F4544" w14:textId="77777777" w:rsidR="0066520F" w:rsidRPr="0066520F" w:rsidRDefault="0066520F" w:rsidP="0066520F">
            <w:pPr>
              <w:pStyle w:val="SIBulletList2"/>
            </w:pPr>
            <w:r w:rsidRPr="0066520F">
              <w:t>batter stabilisation</w:t>
            </w:r>
          </w:p>
          <w:p w14:paraId="0E51310D" w14:textId="77777777" w:rsidR="0066520F" w:rsidRPr="0066520F" w:rsidRDefault="0066520F" w:rsidP="0066520F">
            <w:pPr>
              <w:pStyle w:val="SIBulletList2"/>
            </w:pPr>
            <w:r w:rsidRPr="0066520F">
              <w:t>contour banks and channels</w:t>
            </w:r>
          </w:p>
          <w:p w14:paraId="5BD3700D" w14:textId="77777777" w:rsidR="0066520F" w:rsidRPr="0066520F" w:rsidRDefault="0066520F" w:rsidP="0066520F">
            <w:pPr>
              <w:pStyle w:val="SIBulletList2"/>
            </w:pPr>
            <w:r w:rsidRPr="0066520F">
              <w:t>gabions</w:t>
            </w:r>
          </w:p>
          <w:p w14:paraId="597E82A1" w14:textId="77777777" w:rsidR="0066520F" w:rsidRPr="0066520F" w:rsidRDefault="0066520F" w:rsidP="0066520F">
            <w:pPr>
              <w:pStyle w:val="SIBulletList2"/>
            </w:pPr>
            <w:r w:rsidRPr="0066520F">
              <w:t>sediment basins</w:t>
            </w:r>
          </w:p>
          <w:p w14:paraId="65664782" w14:textId="77777777" w:rsidR="0066520F" w:rsidRPr="0066520F" w:rsidRDefault="0066520F" w:rsidP="0066520F">
            <w:pPr>
              <w:pStyle w:val="SIBulletList2"/>
            </w:pPr>
            <w:r w:rsidRPr="0066520F">
              <w:t>riparian buffer zones</w:t>
            </w:r>
          </w:p>
          <w:p w14:paraId="1FD22B15" w14:textId="77777777" w:rsidR="0066520F" w:rsidRPr="0066520F" w:rsidRDefault="0066520F" w:rsidP="0066520F">
            <w:pPr>
              <w:pStyle w:val="SIBulletList2"/>
            </w:pPr>
            <w:r w:rsidRPr="0066520F">
              <w:t>outlet protection structures</w:t>
            </w:r>
          </w:p>
          <w:p w14:paraId="5CCB8AD6" w14:textId="77777777" w:rsidR="0066520F" w:rsidRPr="0066520F" w:rsidRDefault="0066520F" w:rsidP="0066520F">
            <w:pPr>
              <w:pStyle w:val="SIBulletList2"/>
            </w:pPr>
            <w:r w:rsidRPr="0066520F">
              <w:t>revegetation</w:t>
            </w:r>
          </w:p>
          <w:p w14:paraId="079A1527" w14:textId="77777777" w:rsidR="0066520F" w:rsidRPr="0066520F" w:rsidRDefault="0066520F" w:rsidP="0066520F">
            <w:pPr>
              <w:pStyle w:val="SIBulletList1"/>
            </w:pPr>
            <w:r w:rsidRPr="0066520F">
              <w:t>factors that are likely to influence soil and water protection measures including:</w:t>
            </w:r>
          </w:p>
          <w:p w14:paraId="3D2A31BD" w14:textId="77777777" w:rsidR="0066520F" w:rsidRPr="0066520F" w:rsidRDefault="0066520F" w:rsidP="0066520F">
            <w:pPr>
              <w:pStyle w:val="SIBulletList2"/>
            </w:pPr>
            <w:r w:rsidRPr="0066520F">
              <w:t>track and road maintenance</w:t>
            </w:r>
          </w:p>
          <w:p w14:paraId="16C2FED2" w14:textId="77777777" w:rsidR="0066520F" w:rsidRPr="0066520F" w:rsidRDefault="0066520F" w:rsidP="0066520F">
            <w:pPr>
              <w:pStyle w:val="SIBulletList2"/>
            </w:pPr>
            <w:r w:rsidRPr="0066520F">
              <w:t>drainage structures</w:t>
            </w:r>
          </w:p>
          <w:p w14:paraId="51B68BFD" w14:textId="77777777" w:rsidR="0066520F" w:rsidRPr="0066520F" w:rsidRDefault="0066520F" w:rsidP="0066520F">
            <w:pPr>
              <w:pStyle w:val="SIBulletList2"/>
            </w:pPr>
            <w:r w:rsidRPr="0066520F">
              <w:t>setting of contour lines</w:t>
            </w:r>
          </w:p>
          <w:p w14:paraId="6325509C" w14:textId="77777777" w:rsidR="0066520F" w:rsidRPr="0066520F" w:rsidRDefault="0066520F" w:rsidP="0066520F">
            <w:pPr>
              <w:pStyle w:val="SIBulletList2"/>
            </w:pPr>
            <w:r w:rsidRPr="0066520F">
              <w:t>slope measurement techniques</w:t>
            </w:r>
          </w:p>
          <w:p w14:paraId="29925980" w14:textId="77777777" w:rsidR="0066520F" w:rsidRPr="0066520F" w:rsidRDefault="0066520F" w:rsidP="0066520F">
            <w:pPr>
              <w:pStyle w:val="SIBulletList2"/>
            </w:pPr>
            <w:r w:rsidRPr="0066520F">
              <w:t>boundaries and survey markers</w:t>
            </w:r>
          </w:p>
          <w:p w14:paraId="6E803B65" w14:textId="77777777" w:rsidR="0066520F" w:rsidRPr="0066520F" w:rsidRDefault="0066520F" w:rsidP="0066520F">
            <w:pPr>
              <w:pStyle w:val="SIBulletList2"/>
            </w:pPr>
            <w:r w:rsidRPr="0066520F">
              <w:t>site preparation techniques</w:t>
            </w:r>
          </w:p>
          <w:p w14:paraId="48737EDD" w14:textId="77777777" w:rsidR="0066520F" w:rsidRPr="0066520F" w:rsidRDefault="0066520F" w:rsidP="0066520F">
            <w:pPr>
              <w:pStyle w:val="SIBulletList2"/>
            </w:pPr>
            <w:r w:rsidRPr="0066520F">
              <w:t>site cultivation techniques</w:t>
            </w:r>
          </w:p>
          <w:p w14:paraId="11D6B0CA" w14:textId="77777777" w:rsidR="0066520F" w:rsidRPr="0066520F" w:rsidRDefault="0066520F" w:rsidP="0066520F">
            <w:pPr>
              <w:pStyle w:val="SIBulletList2"/>
            </w:pPr>
            <w:r w:rsidRPr="0066520F">
              <w:t>disposal of logging waste materials</w:t>
            </w:r>
          </w:p>
          <w:p w14:paraId="7448FA50" w14:textId="77777777" w:rsidR="0066520F" w:rsidRPr="0066520F" w:rsidRDefault="0066520F" w:rsidP="0066520F">
            <w:pPr>
              <w:pStyle w:val="SIBulletList2"/>
            </w:pPr>
            <w:r w:rsidRPr="0066520F">
              <w:t>windrowing placement and techniques</w:t>
            </w:r>
          </w:p>
          <w:p w14:paraId="2EB7D376" w14:textId="77777777" w:rsidR="0066520F" w:rsidRPr="0066520F" w:rsidRDefault="0066520F" w:rsidP="0066520F">
            <w:pPr>
              <w:pStyle w:val="SIBulletList2"/>
            </w:pPr>
            <w:r w:rsidRPr="0066520F">
              <w:t>tree selection and felling techniques</w:t>
            </w:r>
          </w:p>
          <w:p w14:paraId="5D382E35" w14:textId="77777777" w:rsidR="0066520F" w:rsidRPr="0066520F" w:rsidRDefault="0066520F" w:rsidP="0066520F">
            <w:pPr>
              <w:pStyle w:val="SIBulletList2"/>
            </w:pPr>
            <w:r w:rsidRPr="0066520F">
              <w:t>log dump locations and techniques</w:t>
            </w:r>
          </w:p>
          <w:p w14:paraId="4F518703" w14:textId="77777777" w:rsidR="0066520F" w:rsidRPr="0066520F" w:rsidRDefault="0066520F" w:rsidP="0066520F">
            <w:pPr>
              <w:pStyle w:val="SIBulletList2"/>
            </w:pPr>
            <w:r w:rsidRPr="0066520F">
              <w:t>log extraction and haulage techniques</w:t>
            </w:r>
          </w:p>
          <w:p w14:paraId="05B55D2D" w14:textId="468AA831" w:rsidR="0066520F" w:rsidRDefault="0066520F" w:rsidP="0066520F">
            <w:pPr>
              <w:pStyle w:val="SIBulletList2"/>
            </w:pPr>
            <w:r w:rsidRPr="0066520F">
              <w:t>clearing techniques</w:t>
            </w:r>
          </w:p>
          <w:p w14:paraId="50632795" w14:textId="131B905E" w:rsidR="001545FD" w:rsidRPr="0066520F" w:rsidRDefault="001545FD" w:rsidP="0066520F">
            <w:pPr>
              <w:pStyle w:val="SIBulletList2"/>
            </w:pPr>
            <w:r>
              <w:lastRenderedPageBreak/>
              <w:t>soil types</w:t>
            </w:r>
          </w:p>
          <w:p w14:paraId="19C44E15" w14:textId="77777777" w:rsidR="0066520F" w:rsidRPr="0066520F" w:rsidRDefault="0066520F" w:rsidP="0066520F">
            <w:pPr>
              <w:pStyle w:val="SIBulletList1"/>
            </w:pPr>
            <w:r w:rsidRPr="0066520F">
              <w:t>environmental features that can be adversely effected if soil erosion occurs, or if inundated with sediment of other pollutants including the majority of the following:</w:t>
            </w:r>
          </w:p>
          <w:p w14:paraId="1AF44117" w14:textId="77777777" w:rsidR="0066520F" w:rsidRPr="0066520F" w:rsidRDefault="0066520F" w:rsidP="0066520F">
            <w:pPr>
              <w:pStyle w:val="SIBulletList2"/>
            </w:pPr>
            <w:r w:rsidRPr="0066520F">
              <w:t>trees, understorey and other vegetation</w:t>
            </w:r>
          </w:p>
          <w:p w14:paraId="2771D172" w14:textId="77777777" w:rsidR="0066520F" w:rsidRPr="0066520F" w:rsidRDefault="0066520F" w:rsidP="0066520F">
            <w:pPr>
              <w:pStyle w:val="SIBulletList2"/>
            </w:pPr>
            <w:r w:rsidRPr="0066520F">
              <w:t>drainage lines and drainage depressions</w:t>
            </w:r>
          </w:p>
          <w:p w14:paraId="547CBDD5" w14:textId="77777777" w:rsidR="0066520F" w:rsidRPr="0066520F" w:rsidRDefault="0066520F" w:rsidP="0066520F">
            <w:pPr>
              <w:pStyle w:val="SIBulletList2"/>
            </w:pPr>
            <w:r w:rsidRPr="0066520F">
              <w:t>water course, creeks and rivers</w:t>
            </w:r>
          </w:p>
          <w:p w14:paraId="508B6FCA" w14:textId="77777777" w:rsidR="0066520F" w:rsidRPr="0066520F" w:rsidRDefault="0066520F" w:rsidP="0066520F">
            <w:pPr>
              <w:pStyle w:val="SIBulletList2"/>
            </w:pPr>
            <w:r w:rsidRPr="0066520F">
              <w:t>lakes, swamps and wetlands</w:t>
            </w:r>
          </w:p>
          <w:p w14:paraId="104C894E" w14:textId="77777777" w:rsidR="0066520F" w:rsidRPr="0066520F" w:rsidRDefault="0066520F" w:rsidP="0066520F">
            <w:pPr>
              <w:pStyle w:val="SIBulletList2"/>
            </w:pPr>
            <w:r w:rsidRPr="0066520F">
              <w:t>aquatic species</w:t>
            </w:r>
          </w:p>
          <w:p w14:paraId="633C1E8B" w14:textId="77777777" w:rsidR="0066520F" w:rsidRPr="0066520F" w:rsidRDefault="0066520F" w:rsidP="0066520F">
            <w:pPr>
              <w:pStyle w:val="SIBulletList2"/>
            </w:pPr>
            <w:r w:rsidRPr="0066520F">
              <w:t>steep slopes</w:t>
            </w:r>
          </w:p>
          <w:p w14:paraId="146CB6F4" w14:textId="77777777" w:rsidR="0066520F" w:rsidRPr="0066520F" w:rsidRDefault="0066520F" w:rsidP="0066520F">
            <w:pPr>
              <w:pStyle w:val="SIBulletList2"/>
            </w:pPr>
            <w:r w:rsidRPr="0066520F">
              <w:t>caves</w:t>
            </w:r>
          </w:p>
          <w:p w14:paraId="29B37D2B" w14:textId="77777777" w:rsidR="0066520F" w:rsidRPr="0066520F" w:rsidRDefault="0066520F" w:rsidP="0066520F">
            <w:pPr>
              <w:pStyle w:val="SIBulletList2"/>
            </w:pPr>
            <w:r w:rsidRPr="0066520F">
              <w:t>historic and cultural heritage sites</w:t>
            </w:r>
          </w:p>
          <w:p w14:paraId="65D59BE2" w14:textId="77777777" w:rsidR="0066520F" w:rsidRPr="0066520F" w:rsidRDefault="0066520F" w:rsidP="0066520F">
            <w:pPr>
              <w:pStyle w:val="SIBulletList2"/>
            </w:pPr>
            <w:r w:rsidRPr="0066520F">
              <w:t>road and water supply infrastructure</w:t>
            </w:r>
          </w:p>
          <w:p w14:paraId="4ECA0EF5" w14:textId="69AC276B" w:rsidR="0066520F" w:rsidRPr="0066520F" w:rsidRDefault="001901BC" w:rsidP="0066520F">
            <w:pPr>
              <w:pStyle w:val="SIBulletList1"/>
            </w:pPr>
            <w:r>
              <w:t>o</w:t>
            </w:r>
            <w:r w:rsidR="0066520F" w:rsidRPr="0066520F">
              <w:t>ther pollution control measures including:</w:t>
            </w:r>
          </w:p>
          <w:p w14:paraId="38ACAF63" w14:textId="77777777" w:rsidR="0066520F" w:rsidRPr="0066520F" w:rsidRDefault="0066520F" w:rsidP="0066520F">
            <w:pPr>
              <w:pStyle w:val="SIBulletList2"/>
            </w:pPr>
            <w:r w:rsidRPr="0066520F">
              <w:t>fuel containment barriers</w:t>
            </w:r>
          </w:p>
          <w:p w14:paraId="53D12F66" w14:textId="77777777" w:rsidR="0066520F" w:rsidRPr="0066520F" w:rsidRDefault="0066520F" w:rsidP="0066520F">
            <w:pPr>
              <w:pStyle w:val="SIBulletList2"/>
            </w:pPr>
            <w:r w:rsidRPr="0066520F">
              <w:t>chemical spillage barriers</w:t>
            </w:r>
          </w:p>
          <w:p w14:paraId="1B142C01" w14:textId="77777777" w:rsidR="0066520F" w:rsidRPr="0066520F" w:rsidRDefault="0066520F" w:rsidP="0066520F">
            <w:pPr>
              <w:pStyle w:val="SIBulletList2"/>
            </w:pPr>
            <w:r w:rsidRPr="0066520F">
              <w:t>containment and removal of waste, including rubbish litter and human waste</w:t>
            </w:r>
          </w:p>
          <w:p w14:paraId="6FE8F4EF" w14:textId="77777777" w:rsidR="0066520F" w:rsidRPr="0066520F" w:rsidRDefault="0066520F" w:rsidP="0066520F">
            <w:pPr>
              <w:pStyle w:val="SIBulletList1"/>
            </w:pPr>
            <w:r w:rsidRPr="0066520F">
              <w:t>risks and hazard identification relevant to soil and water protection</w:t>
            </w:r>
          </w:p>
          <w:p w14:paraId="5709551B" w14:textId="77777777" w:rsidR="0066520F" w:rsidRPr="0066520F" w:rsidRDefault="0066520F" w:rsidP="0066520F">
            <w:pPr>
              <w:pStyle w:val="SIBulletList1"/>
            </w:pPr>
            <w:r w:rsidRPr="0066520F">
              <w:t>established communication channels and protocols</w:t>
            </w:r>
          </w:p>
          <w:p w14:paraId="0BF4178F" w14:textId="1C12D663" w:rsidR="00F1480E" w:rsidRPr="000754EC" w:rsidRDefault="0066520F" w:rsidP="0066520F">
            <w:pPr>
              <w:pStyle w:val="SIBulletList1"/>
            </w:pPr>
            <w:r w:rsidRPr="0066520F">
              <w:t>procedures for recording and reporting workplace information.</w:t>
            </w:r>
          </w:p>
        </w:tc>
      </w:tr>
    </w:tbl>
    <w:p w14:paraId="5182EE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27B233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6F5103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E64AF82" w14:textId="77777777" w:rsidTr="00CA2922">
        <w:tc>
          <w:tcPr>
            <w:tcW w:w="5000" w:type="pct"/>
            <w:shd w:val="clear" w:color="auto" w:fill="auto"/>
          </w:tcPr>
          <w:p w14:paraId="7FEBB963" w14:textId="77777777" w:rsidR="001901BC" w:rsidRPr="001901BC" w:rsidRDefault="001901BC" w:rsidP="001901BC">
            <w:pPr>
              <w:pStyle w:val="SIText"/>
            </w:pPr>
            <w:r>
              <w:t xml:space="preserve">Assessment of the skills in this unit of competency must take place under the following conditions: </w:t>
            </w:r>
          </w:p>
          <w:p w14:paraId="113411FD" w14:textId="77777777" w:rsidR="001901BC" w:rsidRPr="001901BC" w:rsidRDefault="001901BC" w:rsidP="001901BC">
            <w:pPr>
              <w:pStyle w:val="SIBulletList2"/>
            </w:pPr>
            <w:r w:rsidRPr="00772464">
              <w:t>physical conditions</w:t>
            </w:r>
            <w:r w:rsidRPr="001901BC" w:rsidDel="001570FC">
              <w:t xml:space="preserve"> </w:t>
            </w:r>
            <w:r w:rsidRPr="001901BC">
              <w:t xml:space="preserve">skills must be demonstrated in a workplace location or an environment that accurately represents workplace conditions </w:t>
            </w:r>
          </w:p>
          <w:p w14:paraId="15A2D6AD" w14:textId="77777777" w:rsidR="001901BC" w:rsidRPr="001901BC" w:rsidRDefault="001901BC" w:rsidP="001901BC">
            <w:pPr>
              <w:pStyle w:val="SIBulletList1"/>
            </w:pPr>
            <w:r w:rsidRPr="00772464">
              <w:t>resources, equipment and materials:</w:t>
            </w:r>
          </w:p>
          <w:p w14:paraId="2312746E" w14:textId="315BB4DA" w:rsidR="001901BC" w:rsidRPr="001901BC" w:rsidRDefault="001901BC" w:rsidP="001901BC">
            <w:pPr>
              <w:pStyle w:val="SIBulletList2"/>
            </w:pPr>
            <w:r>
              <w:t>tools and equipmen</w:t>
            </w:r>
            <w:r w:rsidRPr="001901BC">
              <w:t xml:space="preserve">t required for </w:t>
            </w:r>
            <w:r>
              <w:t>soil and water</w:t>
            </w:r>
            <w:r w:rsidRPr="001901BC">
              <w:t xml:space="preserve"> protection operations</w:t>
            </w:r>
          </w:p>
          <w:p w14:paraId="160961AD" w14:textId="77777777" w:rsidR="001901BC" w:rsidRPr="001901BC" w:rsidRDefault="001901BC" w:rsidP="001901BC">
            <w:pPr>
              <w:pStyle w:val="SIBulletList2"/>
            </w:pPr>
            <w:r>
              <w:t>an operational forest</w:t>
            </w:r>
          </w:p>
          <w:p w14:paraId="00F4E8CB" w14:textId="0C71302E" w:rsidR="001901BC" w:rsidRPr="001901BC" w:rsidRDefault="001B38A2" w:rsidP="001901BC">
            <w:pPr>
              <w:pStyle w:val="SIBulletList2"/>
            </w:pPr>
            <w:r>
              <w:t>personal protective equipment</w:t>
            </w:r>
            <w:r w:rsidR="001901BC" w:rsidRPr="001901BC">
              <w:t xml:space="preserve"> </w:t>
            </w:r>
            <w:r w:rsidR="00C8554D">
              <w:t>used in soil and water protection operations</w:t>
            </w:r>
          </w:p>
          <w:p w14:paraId="4E935709" w14:textId="77777777" w:rsidR="001901BC" w:rsidRPr="001901BC" w:rsidRDefault="001901BC" w:rsidP="001901BC">
            <w:pPr>
              <w:pStyle w:val="SIBulletList2"/>
            </w:pPr>
            <w:r w:rsidRPr="00EF4407">
              <w:t>communication system</w:t>
            </w:r>
          </w:p>
          <w:p w14:paraId="057EE351" w14:textId="77777777" w:rsidR="001901BC" w:rsidRPr="001901BC" w:rsidRDefault="001901BC" w:rsidP="001901BC">
            <w:pPr>
              <w:pStyle w:val="SIBulletList1"/>
            </w:pPr>
            <w:r w:rsidRPr="007D15ED">
              <w:t>specifications</w:t>
            </w:r>
          </w:p>
          <w:p w14:paraId="6FE360B5" w14:textId="4504FFB9" w:rsidR="001901BC" w:rsidRPr="001901BC" w:rsidRDefault="001901BC" w:rsidP="001901BC">
            <w:pPr>
              <w:pStyle w:val="SIBulletList2"/>
            </w:pPr>
            <w:r>
              <w:t xml:space="preserve">access to work order or instruction detailing soil and water </w:t>
            </w:r>
            <w:r w:rsidRPr="001901BC">
              <w:t>protection operations to be carried out by operator</w:t>
            </w:r>
          </w:p>
          <w:p w14:paraId="0101E822" w14:textId="5002B4AB" w:rsidR="001901BC" w:rsidRPr="001901BC" w:rsidRDefault="001901BC" w:rsidP="001901BC">
            <w:pPr>
              <w:pStyle w:val="SIBulletList2"/>
            </w:pPr>
            <w:r w:rsidRPr="00DF5D3F">
              <w:t xml:space="preserve">access to workplace policies and procedures which cover current </w:t>
            </w:r>
            <w:r w:rsidRPr="001901BC">
              <w:t xml:space="preserve">workplace health and safety regulations and related industry standards and codes of practice applicable to </w:t>
            </w:r>
            <w:r>
              <w:t xml:space="preserve">soil and water </w:t>
            </w:r>
            <w:r w:rsidRPr="001901BC">
              <w:t>protection operations</w:t>
            </w:r>
          </w:p>
          <w:p w14:paraId="413314E0" w14:textId="74846048" w:rsidR="001901BC" w:rsidRPr="001901BC" w:rsidRDefault="001901BC" w:rsidP="001901BC">
            <w:pPr>
              <w:pStyle w:val="SIBulletList2"/>
            </w:pPr>
            <w:r w:rsidRPr="00DF5D3F">
              <w:t xml:space="preserve">access to workplace policies and procedures which cover off on current Environment Protection Acts, regulations and related industry standards and codes of practice applicable to </w:t>
            </w:r>
            <w:r>
              <w:t xml:space="preserve">soil and water </w:t>
            </w:r>
            <w:r w:rsidRPr="001901BC">
              <w:t>protection operations</w:t>
            </w:r>
          </w:p>
          <w:p w14:paraId="5FB4BBE0" w14:textId="77777777" w:rsidR="001901BC" w:rsidRPr="001901BC" w:rsidRDefault="001901BC" w:rsidP="001901BC">
            <w:pPr>
              <w:pStyle w:val="SIBulletList2"/>
            </w:pPr>
            <w:r w:rsidRPr="00DF5D3F">
              <w:t xml:space="preserve">access to </w:t>
            </w:r>
            <w:r w:rsidRPr="001901BC">
              <w:t>workplace safety and environmental protection plans</w:t>
            </w:r>
          </w:p>
          <w:p w14:paraId="33987843" w14:textId="77777777" w:rsidR="001901BC" w:rsidRPr="001901BC" w:rsidRDefault="001901BC" w:rsidP="001901BC">
            <w:pPr>
              <w:pStyle w:val="SIBulletList2"/>
            </w:pPr>
            <w:r w:rsidRPr="00DF5D3F">
              <w:t>access to site emergency procedure</w:t>
            </w:r>
          </w:p>
          <w:p w14:paraId="7B4A6DCA" w14:textId="2280FAF2" w:rsidR="001901BC" w:rsidRDefault="001901BC" w:rsidP="001901BC">
            <w:pPr>
              <w:pStyle w:val="SIBulletList2"/>
            </w:pPr>
            <w:r w:rsidRPr="00DF5D3F">
              <w:t xml:space="preserve">access to workplace standard operating procedures </w:t>
            </w:r>
            <w:r w:rsidRPr="001901BC">
              <w:t xml:space="preserve">or operator manuals for equipment used in </w:t>
            </w:r>
            <w:r>
              <w:t>soil and water</w:t>
            </w:r>
            <w:r w:rsidRPr="001901BC">
              <w:t xml:space="preserve"> protection operations.</w:t>
            </w:r>
          </w:p>
          <w:p w14:paraId="4927CDE3" w14:textId="77777777" w:rsidR="00C47FD0" w:rsidRPr="001901BC" w:rsidRDefault="00C47FD0" w:rsidP="00C47FD0">
            <w:pPr>
              <w:pStyle w:val="SIBulletList2"/>
              <w:numPr>
                <w:ilvl w:val="0"/>
                <w:numId w:val="0"/>
              </w:numPr>
            </w:pPr>
          </w:p>
          <w:p w14:paraId="6A9482A4" w14:textId="5A12E4EA" w:rsidR="00F1480E" w:rsidRPr="000754EC" w:rsidRDefault="001901BC" w:rsidP="00C47FD0">
            <w:pPr>
              <w:rPr>
                <w:rFonts w:eastAsia="Calibri"/>
              </w:rPr>
            </w:pPr>
            <w:r w:rsidRPr="00EF4407">
              <w:t xml:space="preserve">Assessors of this unit must satisfy the requirements for assessors in applicable vocational education and </w:t>
            </w:r>
            <w:r w:rsidRPr="001901BC">
              <w:t>training legislation, frameworks and/or standards.</w:t>
            </w:r>
          </w:p>
        </w:tc>
      </w:tr>
    </w:tbl>
    <w:p w14:paraId="57ADF79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C5BC0F6" w14:textId="77777777" w:rsidTr="004679E3">
        <w:tc>
          <w:tcPr>
            <w:tcW w:w="990" w:type="pct"/>
            <w:shd w:val="clear" w:color="auto" w:fill="auto"/>
          </w:tcPr>
          <w:p w14:paraId="47FFAB1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652EE9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697E5E8" w14:textId="618A8D17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57066260" w14:textId="77777777" w:rsidR="00F1480E" w:rsidRDefault="00F1480E" w:rsidP="005F771F">
      <w:pPr>
        <w:pStyle w:val="SIText"/>
      </w:pPr>
    </w:p>
    <w:p w14:paraId="2AF8E1E1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E331E" w14:textId="77777777" w:rsidR="00ED7864" w:rsidRDefault="00ED7864" w:rsidP="00BF3F0A">
      <w:r>
        <w:separator/>
      </w:r>
    </w:p>
    <w:p w14:paraId="2F5BFD30" w14:textId="77777777" w:rsidR="00ED7864" w:rsidRDefault="00ED7864"/>
  </w:endnote>
  <w:endnote w:type="continuationSeparator" w:id="0">
    <w:p w14:paraId="4241504D" w14:textId="77777777" w:rsidR="00ED7864" w:rsidRDefault="00ED7864" w:rsidP="00BF3F0A">
      <w:r>
        <w:continuationSeparator/>
      </w:r>
    </w:p>
    <w:p w14:paraId="5EB26221" w14:textId="77777777" w:rsidR="00ED7864" w:rsidRDefault="00ED78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59CAC305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52A8854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260D2B2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CCFD9" w14:textId="77777777" w:rsidR="00ED7864" w:rsidRDefault="00ED7864" w:rsidP="00BF3F0A">
      <w:r>
        <w:separator/>
      </w:r>
    </w:p>
    <w:p w14:paraId="401EA680" w14:textId="77777777" w:rsidR="00ED7864" w:rsidRDefault="00ED7864"/>
  </w:footnote>
  <w:footnote w:type="continuationSeparator" w:id="0">
    <w:p w14:paraId="0B2BE687" w14:textId="77777777" w:rsidR="00ED7864" w:rsidRDefault="00ED7864" w:rsidP="00BF3F0A">
      <w:r>
        <w:continuationSeparator/>
      </w:r>
    </w:p>
    <w:p w14:paraId="2E378C68" w14:textId="77777777" w:rsidR="00ED7864" w:rsidRDefault="00ED78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264F8" w14:textId="17D68DC5" w:rsidR="0066520F" w:rsidRPr="0066520F" w:rsidRDefault="0066520F" w:rsidP="0066520F">
    <w:r w:rsidRPr="0066520F">
      <w:t>FWPCOT3</w:t>
    </w:r>
    <w:r w:rsidR="00C47FD0">
      <w:t>XXX</w:t>
    </w:r>
    <w:r w:rsidRPr="0066520F">
      <w:t xml:space="preserve"> Comply with soil and water protection </w:t>
    </w:r>
  </w:p>
  <w:p w14:paraId="13435017" w14:textId="77777777" w:rsidR="009C2650" w:rsidRPr="0066520F" w:rsidRDefault="009C2650" w:rsidP="006652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196D96"/>
    <w:multiLevelType w:val="multilevel"/>
    <w:tmpl w:val="EB56F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8251126"/>
    <w:multiLevelType w:val="multilevel"/>
    <w:tmpl w:val="13C27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F44B7"/>
    <w:multiLevelType w:val="multilevel"/>
    <w:tmpl w:val="D45EC8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6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5"/>
  </w:num>
  <w:num w:numId="10">
    <w:abstractNumId w:val="12"/>
  </w:num>
  <w:num w:numId="11">
    <w:abstractNumId w:val="14"/>
  </w:num>
  <w:num w:numId="12">
    <w:abstractNumId w:val="13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11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YxtjQwNTI1MDcxNzFQ0lEKTi0uzszPAykwqwUAz59sXi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60E3"/>
    <w:rsid w:val="000275AE"/>
    <w:rsid w:val="00041E59"/>
    <w:rsid w:val="000602AA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11726"/>
    <w:rsid w:val="00113811"/>
    <w:rsid w:val="00133957"/>
    <w:rsid w:val="001372F6"/>
    <w:rsid w:val="00144385"/>
    <w:rsid w:val="00146E08"/>
    <w:rsid w:val="00146EEC"/>
    <w:rsid w:val="00151D55"/>
    <w:rsid w:val="00151D93"/>
    <w:rsid w:val="001545FD"/>
    <w:rsid w:val="00156EF3"/>
    <w:rsid w:val="00176E4F"/>
    <w:rsid w:val="0018112C"/>
    <w:rsid w:val="0018546B"/>
    <w:rsid w:val="001901BC"/>
    <w:rsid w:val="001A6A3E"/>
    <w:rsid w:val="001A7B6D"/>
    <w:rsid w:val="001B34D5"/>
    <w:rsid w:val="001B38A2"/>
    <w:rsid w:val="001B513A"/>
    <w:rsid w:val="001B7793"/>
    <w:rsid w:val="001C0A75"/>
    <w:rsid w:val="001C1306"/>
    <w:rsid w:val="001C2509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34B93"/>
    <w:rsid w:val="00242293"/>
    <w:rsid w:val="00244EA7"/>
    <w:rsid w:val="0025514A"/>
    <w:rsid w:val="00262FC3"/>
    <w:rsid w:val="0026394F"/>
    <w:rsid w:val="00267AF6"/>
    <w:rsid w:val="00275D51"/>
    <w:rsid w:val="00276DB8"/>
    <w:rsid w:val="00282664"/>
    <w:rsid w:val="00285FB8"/>
    <w:rsid w:val="00290F59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8C1"/>
    <w:rsid w:val="00526134"/>
    <w:rsid w:val="005405B2"/>
    <w:rsid w:val="005427C8"/>
    <w:rsid w:val="005446D1"/>
    <w:rsid w:val="005472EF"/>
    <w:rsid w:val="005478CD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73AB"/>
    <w:rsid w:val="006121D4"/>
    <w:rsid w:val="00613B49"/>
    <w:rsid w:val="00616845"/>
    <w:rsid w:val="00620E8E"/>
    <w:rsid w:val="00633CFE"/>
    <w:rsid w:val="00634FCA"/>
    <w:rsid w:val="006429BF"/>
    <w:rsid w:val="00643D1B"/>
    <w:rsid w:val="006452B8"/>
    <w:rsid w:val="00652E62"/>
    <w:rsid w:val="0066520F"/>
    <w:rsid w:val="00686A49"/>
    <w:rsid w:val="00687B62"/>
    <w:rsid w:val="00690C44"/>
    <w:rsid w:val="006969D9"/>
    <w:rsid w:val="006A2B68"/>
    <w:rsid w:val="006C1BC6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74E7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0280"/>
    <w:rsid w:val="007A300D"/>
    <w:rsid w:val="007D5A78"/>
    <w:rsid w:val="007E331A"/>
    <w:rsid w:val="007E3BD1"/>
    <w:rsid w:val="007F1563"/>
    <w:rsid w:val="007F1EB2"/>
    <w:rsid w:val="007F44DB"/>
    <w:rsid w:val="007F5A8B"/>
    <w:rsid w:val="007F64C7"/>
    <w:rsid w:val="00817D51"/>
    <w:rsid w:val="00823530"/>
    <w:rsid w:val="00823FF4"/>
    <w:rsid w:val="00830267"/>
    <w:rsid w:val="008306E7"/>
    <w:rsid w:val="008322BE"/>
    <w:rsid w:val="00834BC8"/>
    <w:rsid w:val="00837FD6"/>
    <w:rsid w:val="00845F9C"/>
    <w:rsid w:val="00847B60"/>
    <w:rsid w:val="00850243"/>
    <w:rsid w:val="00851BE5"/>
    <w:rsid w:val="008545EB"/>
    <w:rsid w:val="008547E9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4956"/>
    <w:rsid w:val="00916CD7"/>
    <w:rsid w:val="00920927"/>
    <w:rsid w:val="00921B38"/>
    <w:rsid w:val="0092210D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C2907"/>
    <w:rsid w:val="009D15E2"/>
    <w:rsid w:val="009D15FE"/>
    <w:rsid w:val="009D5D2C"/>
    <w:rsid w:val="009F0DCC"/>
    <w:rsid w:val="009F11CA"/>
    <w:rsid w:val="009F44A7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389B"/>
    <w:rsid w:val="00AA5338"/>
    <w:rsid w:val="00AA6ABB"/>
    <w:rsid w:val="00AB1B8E"/>
    <w:rsid w:val="00AB5133"/>
    <w:rsid w:val="00AC0696"/>
    <w:rsid w:val="00AC4C98"/>
    <w:rsid w:val="00AC5F6B"/>
    <w:rsid w:val="00AD3896"/>
    <w:rsid w:val="00AD5B47"/>
    <w:rsid w:val="00AD684E"/>
    <w:rsid w:val="00AE1ED9"/>
    <w:rsid w:val="00AE32CB"/>
    <w:rsid w:val="00AF3957"/>
    <w:rsid w:val="00AF76D5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1054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FD0"/>
    <w:rsid w:val="00C540A7"/>
    <w:rsid w:val="00C578E9"/>
    <w:rsid w:val="00C57B30"/>
    <w:rsid w:val="00C70626"/>
    <w:rsid w:val="00C72860"/>
    <w:rsid w:val="00C73582"/>
    <w:rsid w:val="00C73B90"/>
    <w:rsid w:val="00C742EC"/>
    <w:rsid w:val="00C8554D"/>
    <w:rsid w:val="00C96AF3"/>
    <w:rsid w:val="00C97CCC"/>
    <w:rsid w:val="00CA0274"/>
    <w:rsid w:val="00CB746F"/>
    <w:rsid w:val="00CC451E"/>
    <w:rsid w:val="00CD4E9D"/>
    <w:rsid w:val="00CD4F4D"/>
    <w:rsid w:val="00CE1516"/>
    <w:rsid w:val="00CE7D19"/>
    <w:rsid w:val="00CF0CF5"/>
    <w:rsid w:val="00CF2B3E"/>
    <w:rsid w:val="00D0201F"/>
    <w:rsid w:val="00D035F3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6A9E"/>
    <w:rsid w:val="00D87D32"/>
    <w:rsid w:val="00D91188"/>
    <w:rsid w:val="00D92C83"/>
    <w:rsid w:val="00DA0A81"/>
    <w:rsid w:val="00DA3C10"/>
    <w:rsid w:val="00DA53A7"/>
    <w:rsid w:val="00DA53B5"/>
    <w:rsid w:val="00DA662B"/>
    <w:rsid w:val="00DB3841"/>
    <w:rsid w:val="00DC1D69"/>
    <w:rsid w:val="00DC5A3A"/>
    <w:rsid w:val="00DD0726"/>
    <w:rsid w:val="00E01D4D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7864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0F321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1C250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Emphasis">
    <w:name w:val="Emphasis"/>
    <w:basedOn w:val="DefaultParagraphFont"/>
    <w:uiPriority w:val="20"/>
    <w:qFormat/>
    <w:locked/>
    <w:rsid w:val="00E01D4D"/>
    <w:rPr>
      <w:i/>
      <w:iCs/>
    </w:rPr>
  </w:style>
  <w:style w:type="paragraph" w:styleId="Revision">
    <w:name w:val="Revision"/>
    <w:hidden/>
    <w:uiPriority w:val="99"/>
    <w:semiHidden/>
    <w:rsid w:val="00234B9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BB3527F99C44B1F71231941CE8CB" ma:contentTypeVersion="" ma:contentTypeDescription="Create a new document." ma:contentTypeScope="" ma:versionID="75e947211e81aef5535c2d40561b6014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5C0D1737-6CD3-4EBB-B275-01049DF5C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C7731D-0454-41F0-AF15-861983B9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145</TotalTime>
  <Pages>5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27</cp:revision>
  <cp:lastPrinted>2016-05-27T05:21:00Z</cp:lastPrinted>
  <dcterms:created xsi:type="dcterms:W3CDTF">2019-07-21T23:08:00Z</dcterms:created>
  <dcterms:modified xsi:type="dcterms:W3CDTF">2020-03-06T02:29:00Z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0x010100FBF6BB3527F99C44B1F71231941CE8CB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