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7C369D"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2374E3" w14:paraId="2076DCE3" w14:textId="77777777" w:rsidTr="00146EEC">
        <w:tc>
          <w:tcPr>
            <w:tcW w:w="2689" w:type="dxa"/>
          </w:tcPr>
          <w:p w14:paraId="772D0363" w14:textId="161795B1" w:rsidR="002374E3" w:rsidRPr="00E13E42" w:rsidRDefault="002374E3" w:rsidP="002374E3">
            <w:r w:rsidRPr="00AB5133">
              <w:t xml:space="preserve">Release </w:t>
            </w:r>
            <w:r w:rsidR="00B73EB5">
              <w:t>1</w:t>
            </w:r>
          </w:p>
        </w:tc>
        <w:tc>
          <w:tcPr>
            <w:tcW w:w="6939" w:type="dxa"/>
          </w:tcPr>
          <w:p w14:paraId="14E7ECDF" w14:textId="6A7CF365" w:rsidR="002374E3" w:rsidRPr="00E13E42" w:rsidRDefault="002374E3" w:rsidP="002374E3">
            <w:r w:rsidRPr="00CC451E">
              <w:t xml:space="preserve">This version released with </w:t>
            </w:r>
            <w:r w:rsidRPr="00D42484">
              <w:t>FWP Forest and Wood Products Training Package Version 6.0.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28D30562" w:rsidR="00F1480E" w:rsidRPr="000754EC" w:rsidRDefault="00F12A3F" w:rsidP="000754EC">
            <w:pPr>
              <w:pStyle w:val="SIUNITCODE"/>
            </w:pPr>
            <w:r>
              <w:t>FWPCOT</w:t>
            </w:r>
            <w:r w:rsidR="00D33551">
              <w:t>3</w:t>
            </w:r>
            <w:r w:rsidR="00B73EB5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1B8DD564" w:rsidR="00F1480E" w:rsidRPr="000754EC" w:rsidRDefault="0024382C" w:rsidP="000754EC">
            <w:pPr>
              <w:pStyle w:val="SIUnittitle"/>
            </w:pPr>
            <w:r w:rsidRPr="0024382C">
              <w:t>A</w:t>
            </w:r>
            <w:r w:rsidR="00D33551">
              <w:t xml:space="preserve">ccess and provide </w:t>
            </w:r>
            <w:r w:rsidRPr="0024382C">
              <w:t xml:space="preserve">timber </w:t>
            </w:r>
            <w:r w:rsidR="00D33551">
              <w:t xml:space="preserve">and wood </w:t>
            </w:r>
            <w:r w:rsidRPr="0024382C">
              <w:t xml:space="preserve">product </w:t>
            </w:r>
            <w:r w:rsidR="00D33551">
              <w:t>information</w:t>
            </w:r>
          </w:p>
        </w:tc>
      </w:tr>
      <w:tr w:rsidR="00F1480E" w:rsidRPr="00963A46" w14:paraId="35F7A479" w14:textId="77777777" w:rsidTr="00BA30C3">
        <w:trPr>
          <w:trHeight w:val="628"/>
        </w:trPr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64FEDA7" w14:textId="0C755C91" w:rsidR="0024382C" w:rsidRPr="0024382C" w:rsidRDefault="0024382C" w:rsidP="0024382C">
            <w:r w:rsidRPr="0024382C">
              <w:t xml:space="preserve">This unit of competency describes the </w:t>
            </w:r>
            <w:r w:rsidR="002374E3">
              <w:t>skills and knowledge</w:t>
            </w:r>
            <w:r w:rsidR="002374E3" w:rsidRPr="0024382C">
              <w:t xml:space="preserve"> </w:t>
            </w:r>
            <w:r w:rsidRPr="0024382C">
              <w:t xml:space="preserve">required to apply wood and timber product knowledge in the workplace and promote the benefits of wood and timber products to a range of customers and others. </w:t>
            </w:r>
            <w:r w:rsidR="002374E3" w:rsidRPr="00F12A3F">
              <w:t xml:space="preserve">The unit includes </w:t>
            </w:r>
            <w:r w:rsidRPr="0024382C">
              <w:t xml:space="preserve">identifying </w:t>
            </w:r>
            <w:r w:rsidR="00BC6F88">
              <w:t xml:space="preserve">wood and timber </w:t>
            </w:r>
            <w:r w:rsidRPr="0024382C">
              <w:t>products</w:t>
            </w:r>
            <w:r w:rsidR="00BC6F88">
              <w:t>, accessing accurate information on wood and timber products</w:t>
            </w:r>
            <w:r w:rsidRPr="0024382C">
              <w:t xml:space="preserve"> and providing information to customers and others about those products.</w:t>
            </w:r>
          </w:p>
          <w:p w14:paraId="05452F61" w14:textId="77777777" w:rsidR="00BC6F88" w:rsidRDefault="00BC6F88" w:rsidP="0024382C"/>
          <w:p w14:paraId="0DCEE514" w14:textId="32033FAD" w:rsidR="0024382C" w:rsidRPr="0024382C" w:rsidRDefault="0024382C" w:rsidP="0024382C">
            <w:r w:rsidRPr="0024382C">
              <w:t xml:space="preserve">The unit applies to </w:t>
            </w:r>
            <w:r w:rsidR="00B73EB5">
              <w:t>c</w:t>
            </w:r>
            <w:r w:rsidRPr="0024382C">
              <w:t xml:space="preserve">ustomer </w:t>
            </w:r>
            <w:r w:rsidR="00B73EB5">
              <w:t>s</w:t>
            </w:r>
            <w:r w:rsidRPr="0024382C">
              <w:t>ervice/</w:t>
            </w:r>
            <w:r w:rsidR="00B73EB5">
              <w:t>s</w:t>
            </w:r>
            <w:r w:rsidRPr="0024382C">
              <w:t xml:space="preserve">ales </w:t>
            </w:r>
            <w:r w:rsidR="00B73EB5">
              <w:t>a</w:t>
            </w:r>
            <w:r w:rsidRPr="0024382C">
              <w:t>ssistant</w:t>
            </w:r>
            <w:r w:rsidR="00B73EB5">
              <w:t>s</w:t>
            </w:r>
            <w:r w:rsidRPr="0024382C">
              <w:t xml:space="preserve">, </w:t>
            </w:r>
            <w:r w:rsidR="00B73EB5">
              <w:t>s</w:t>
            </w:r>
            <w:r w:rsidRPr="0024382C">
              <w:t xml:space="preserve">ales and </w:t>
            </w:r>
            <w:r w:rsidR="00B73EB5">
              <w:t>t</w:t>
            </w:r>
            <w:r w:rsidRPr="0024382C">
              <w:t xml:space="preserve">eam </w:t>
            </w:r>
            <w:r w:rsidR="00B73EB5">
              <w:t>l</w:t>
            </w:r>
            <w:r w:rsidRPr="0024382C">
              <w:t>eader</w:t>
            </w:r>
            <w:r w:rsidR="00B73EB5">
              <w:t>s</w:t>
            </w:r>
            <w:r w:rsidRPr="0024382C">
              <w:t xml:space="preserve">, </w:t>
            </w:r>
            <w:r w:rsidR="00B73EB5">
              <w:t>t</w:t>
            </w:r>
            <w:r w:rsidRPr="0024382C">
              <w:t xml:space="preserve">imber </w:t>
            </w:r>
            <w:r w:rsidR="00B73EB5">
              <w:t>a</w:t>
            </w:r>
            <w:r w:rsidRPr="0024382C">
              <w:t>dvisor</w:t>
            </w:r>
            <w:r w:rsidR="00B73EB5">
              <w:t>s</w:t>
            </w:r>
            <w:r w:rsidRPr="0024382C">
              <w:t>.</w:t>
            </w:r>
          </w:p>
          <w:p w14:paraId="306D00B9" w14:textId="77777777" w:rsidR="00BC6F88" w:rsidRDefault="00BC6F88" w:rsidP="0024382C"/>
          <w:p w14:paraId="216189FE" w14:textId="7FD1D889" w:rsidR="00373436" w:rsidRPr="000754EC" w:rsidRDefault="0024382C" w:rsidP="0024382C">
            <w:r w:rsidRPr="0024382C">
              <w:t>No licensing, legislative, regulatory, 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E651DD9" w14:textId="77777777" w:rsidR="0024382C" w:rsidRPr="0024382C" w:rsidRDefault="0024382C" w:rsidP="0024382C">
            <w:r w:rsidRPr="0024382C">
              <w:t>Sawmilling and Processing</w:t>
            </w:r>
          </w:p>
          <w:p w14:paraId="3078FFBE" w14:textId="77777777" w:rsidR="0024382C" w:rsidRPr="0024382C" w:rsidRDefault="0024382C" w:rsidP="0024382C">
            <w:r w:rsidRPr="0024382C">
              <w:t>Timber Manufactured Products</w:t>
            </w:r>
          </w:p>
          <w:p w14:paraId="3E891D81" w14:textId="77777777" w:rsidR="0024382C" w:rsidRPr="0024382C" w:rsidRDefault="0024382C" w:rsidP="0024382C">
            <w:r w:rsidRPr="0024382C">
              <w:t>Timber Merchandising</w:t>
            </w:r>
          </w:p>
          <w:p w14:paraId="09A9DCBA" w14:textId="30564D40" w:rsidR="00F1480E" w:rsidRPr="000754EC" w:rsidRDefault="0024382C" w:rsidP="0024382C">
            <w:r w:rsidRPr="0024382C">
              <w:t>Wood Panel Products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74352" w:rsidRPr="00963A46" w14:paraId="30610C4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1672A2" w14:textId="045DD043" w:rsidR="00E74352" w:rsidRPr="0024382C" w:rsidRDefault="00E74352" w:rsidP="0024382C">
            <w:r>
              <w:t>1. Identify types, characteristics and certification arrangements for wood and timber products</w:t>
            </w:r>
          </w:p>
        </w:tc>
        <w:tc>
          <w:tcPr>
            <w:tcW w:w="3604" w:type="pct"/>
            <w:shd w:val="clear" w:color="auto" w:fill="auto"/>
          </w:tcPr>
          <w:p w14:paraId="64AEBCB7" w14:textId="7FF8AFE4" w:rsidR="00E74352" w:rsidRPr="00E74352" w:rsidRDefault="00E74352" w:rsidP="00E74352">
            <w:r>
              <w:t xml:space="preserve">1.1 </w:t>
            </w:r>
            <w:r w:rsidRPr="0024382C">
              <w:t xml:space="preserve">Identify </w:t>
            </w:r>
            <w:r w:rsidRPr="00E74352">
              <w:t xml:space="preserve">physical and mechanical properties of </w:t>
            </w:r>
            <w:r>
              <w:t xml:space="preserve">wood and </w:t>
            </w:r>
            <w:r w:rsidRPr="00E74352">
              <w:t xml:space="preserve">timber that affect </w:t>
            </w:r>
            <w:r>
              <w:t xml:space="preserve">wood and </w:t>
            </w:r>
            <w:r w:rsidRPr="00E74352">
              <w:t>timber quality</w:t>
            </w:r>
          </w:p>
          <w:p w14:paraId="00B4DF7B" w14:textId="711B0EF0" w:rsidR="00915FB7" w:rsidRPr="00915FB7" w:rsidRDefault="00915FB7" w:rsidP="00915FB7">
            <w:r w:rsidRPr="00915FB7">
              <w:t>1.</w:t>
            </w:r>
            <w:r>
              <w:t>2</w:t>
            </w:r>
            <w:r w:rsidRPr="00915FB7">
              <w:t xml:space="preserve"> Identify the </w:t>
            </w:r>
            <w:r>
              <w:t xml:space="preserve">names, </w:t>
            </w:r>
            <w:r w:rsidRPr="00915FB7">
              <w:t xml:space="preserve">types, uses and qualities of domestically sourced and imported wood and timber products </w:t>
            </w:r>
          </w:p>
          <w:p w14:paraId="573892B5" w14:textId="63EFFF46" w:rsidR="00E74352" w:rsidRPr="0024382C" w:rsidRDefault="00E74352" w:rsidP="00915FB7">
            <w:r w:rsidRPr="00E74352">
              <w:t>1.</w:t>
            </w:r>
            <w:r w:rsidR="00915FB7">
              <w:t>3</w:t>
            </w:r>
            <w:r w:rsidRPr="00E74352">
              <w:t xml:space="preserve"> </w:t>
            </w:r>
            <w:r w:rsidR="00915FB7">
              <w:t>Identify</w:t>
            </w:r>
            <w:r w:rsidRPr="00E74352">
              <w:t xml:space="preserve"> the </w:t>
            </w:r>
            <w:r w:rsidR="00915FB7">
              <w:t xml:space="preserve">responsible agency, </w:t>
            </w:r>
            <w:r w:rsidRPr="00E74352">
              <w:t xml:space="preserve">purpose and </w:t>
            </w:r>
            <w:r w:rsidR="00915FB7">
              <w:t xml:space="preserve">legal </w:t>
            </w:r>
            <w:r w:rsidRPr="00E74352">
              <w:t>status of forest, wood and timber product certification</w:t>
            </w:r>
            <w:r w:rsidR="00F046EA">
              <w:t>, labelling</w:t>
            </w:r>
            <w:r w:rsidRPr="00E74352">
              <w:t xml:space="preserve"> </w:t>
            </w:r>
            <w:r w:rsidR="00915FB7">
              <w:t xml:space="preserve">and </w:t>
            </w:r>
            <w:r w:rsidR="00F046EA" w:rsidRPr="00F046EA">
              <w:t>chain of custody schemes</w:t>
            </w:r>
          </w:p>
        </w:tc>
      </w:tr>
      <w:tr w:rsidR="0024382C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0853F7C4" w:rsidR="0024382C" w:rsidRPr="0024382C" w:rsidRDefault="00915FB7" w:rsidP="0024382C">
            <w:r>
              <w:t>2</w:t>
            </w:r>
            <w:r w:rsidR="0024382C" w:rsidRPr="0024382C">
              <w:t xml:space="preserve">. </w:t>
            </w:r>
            <w:r w:rsidR="00E74352">
              <w:t xml:space="preserve">Access </w:t>
            </w:r>
            <w:r w:rsidR="002374E3">
              <w:t>information on</w:t>
            </w:r>
            <w:r w:rsidR="0024382C" w:rsidRPr="0024382C">
              <w:t xml:space="preserve"> wood and timber products</w:t>
            </w:r>
          </w:p>
        </w:tc>
        <w:tc>
          <w:tcPr>
            <w:tcW w:w="3604" w:type="pct"/>
            <w:shd w:val="clear" w:color="auto" w:fill="auto"/>
          </w:tcPr>
          <w:p w14:paraId="6B48AC45" w14:textId="1854CB6F" w:rsidR="00E74352" w:rsidRPr="00E74352" w:rsidRDefault="00436D55" w:rsidP="00E74352">
            <w:r>
              <w:t>2</w:t>
            </w:r>
            <w:r w:rsidR="0024382C" w:rsidRPr="0024382C">
              <w:t xml:space="preserve">.1 </w:t>
            </w:r>
            <w:r w:rsidR="00E74352" w:rsidRPr="00E74352">
              <w:t xml:space="preserve">Identify sales or operational need for </w:t>
            </w:r>
            <w:r w:rsidR="00E74352">
              <w:t xml:space="preserve">wood and timber </w:t>
            </w:r>
            <w:r w:rsidR="00E74352" w:rsidRPr="00E74352">
              <w:t>product information</w:t>
            </w:r>
          </w:p>
          <w:p w14:paraId="5E05BBD1" w14:textId="14C43AD7" w:rsidR="00E74352" w:rsidRPr="00E74352" w:rsidRDefault="00436D55" w:rsidP="00E74352">
            <w:r>
              <w:t>2</w:t>
            </w:r>
            <w:r w:rsidR="00E74352" w:rsidRPr="00E74352">
              <w:t>.2.Identify and use a range of methods to access sources of wood and timber product information</w:t>
            </w:r>
          </w:p>
          <w:p w14:paraId="1D03185F" w14:textId="791A889C" w:rsidR="00E74352" w:rsidRPr="00E74352" w:rsidRDefault="00436D55" w:rsidP="00E74352">
            <w:r>
              <w:t>2</w:t>
            </w:r>
            <w:r w:rsidR="00E74352" w:rsidRPr="00E74352">
              <w:t>.3.</w:t>
            </w:r>
            <w:r w:rsidR="00915FB7">
              <w:t>A</w:t>
            </w:r>
            <w:r w:rsidR="00E74352">
              <w:t xml:space="preserve">ssess </w:t>
            </w:r>
            <w:r w:rsidR="00E74352" w:rsidRPr="00E74352">
              <w:t xml:space="preserve">sources </w:t>
            </w:r>
            <w:r w:rsidR="00E74352">
              <w:t xml:space="preserve">of </w:t>
            </w:r>
            <w:r w:rsidR="00E74352" w:rsidRPr="00E74352">
              <w:t>wood and timber product information</w:t>
            </w:r>
          </w:p>
          <w:p w14:paraId="46D92966" w14:textId="4A90F39B" w:rsidR="0024382C" w:rsidRPr="0024382C" w:rsidRDefault="00436D55" w:rsidP="0024382C">
            <w:r>
              <w:t>2</w:t>
            </w:r>
            <w:r w:rsidR="00E74352" w:rsidRPr="00E74352">
              <w:t>.4.Source specific product information to meet sales or operational need</w:t>
            </w:r>
            <w:r w:rsidR="00E74352" w:rsidRPr="0024382C" w:rsidDel="00E74352">
              <w:t xml:space="preserve"> </w:t>
            </w:r>
          </w:p>
        </w:tc>
      </w:tr>
      <w:tr w:rsidR="002A5AC3" w:rsidRPr="00963A46" w14:paraId="4FE84B76" w14:textId="77777777" w:rsidTr="00B73EB5">
        <w:trPr>
          <w:cantSplit/>
          <w:trHeight w:val="2066"/>
        </w:trPr>
        <w:tc>
          <w:tcPr>
            <w:tcW w:w="1396" w:type="pct"/>
            <w:shd w:val="clear" w:color="auto" w:fill="auto"/>
          </w:tcPr>
          <w:p w14:paraId="3523512D" w14:textId="40C57AC8" w:rsidR="002A5AC3" w:rsidRPr="0024382C" w:rsidRDefault="002A5AC3" w:rsidP="0024382C">
            <w:r>
              <w:t>3</w:t>
            </w:r>
            <w:r w:rsidRPr="0024382C">
              <w:t xml:space="preserve">. </w:t>
            </w:r>
            <w:r>
              <w:t xml:space="preserve">Apply </w:t>
            </w:r>
            <w:r w:rsidRPr="0024382C">
              <w:t xml:space="preserve">wood and timber product knowledge </w:t>
            </w:r>
          </w:p>
          <w:p w14:paraId="2B1FFA8A" w14:textId="1C0DD5EE" w:rsidR="002A5AC3" w:rsidRPr="0024382C" w:rsidRDefault="002A5AC3" w:rsidP="0024382C"/>
        </w:tc>
        <w:tc>
          <w:tcPr>
            <w:tcW w:w="3604" w:type="pct"/>
            <w:shd w:val="clear" w:color="auto" w:fill="auto"/>
          </w:tcPr>
          <w:p w14:paraId="68F4C426" w14:textId="75991EFA" w:rsidR="002A5AC3" w:rsidRPr="0024382C" w:rsidRDefault="002A5AC3" w:rsidP="0024382C">
            <w:r w:rsidRPr="0024382C">
              <w:t>3.1 Promote characteristics</w:t>
            </w:r>
            <w:r>
              <w:t xml:space="preserve"> and benefits</w:t>
            </w:r>
            <w:r w:rsidRPr="0024382C">
              <w:t xml:space="preserve"> of </w:t>
            </w:r>
            <w:r w:rsidRPr="002A5AC3">
              <w:t>wood and timber products</w:t>
            </w:r>
            <w:r w:rsidR="001A75DE">
              <w:t xml:space="preserve"> using correct industry terminology</w:t>
            </w:r>
            <w:r w:rsidRPr="002A5AC3">
              <w:t xml:space="preserve"> </w:t>
            </w:r>
            <w:r w:rsidRPr="0024382C">
              <w:t xml:space="preserve">to </w:t>
            </w:r>
            <w:r>
              <w:t>customers</w:t>
            </w:r>
            <w:r w:rsidR="001A75DE">
              <w:t xml:space="preserve"> and others</w:t>
            </w:r>
          </w:p>
          <w:p w14:paraId="1115D3BA" w14:textId="54F624F3" w:rsidR="002A5AC3" w:rsidRPr="0024382C" w:rsidRDefault="002A5AC3" w:rsidP="0024382C">
            <w:r w:rsidRPr="0024382C">
              <w:t xml:space="preserve">3.2 Respond to enquiries </w:t>
            </w:r>
            <w:r>
              <w:t xml:space="preserve">from </w:t>
            </w:r>
            <w:r w:rsidRPr="002A5AC3">
              <w:t>customers</w:t>
            </w:r>
            <w:r w:rsidR="001A75DE">
              <w:t xml:space="preserve"> and others</w:t>
            </w:r>
            <w:r w:rsidRPr="002A5AC3">
              <w:t xml:space="preserve"> </w:t>
            </w:r>
            <w:r w:rsidR="001A75DE" w:rsidRPr="001A75DE">
              <w:t xml:space="preserve">using correct industry terminology </w:t>
            </w:r>
            <w:r w:rsidRPr="0024382C">
              <w:t xml:space="preserve">about wood and timber products </w:t>
            </w:r>
          </w:p>
          <w:p w14:paraId="0D684BF5" w14:textId="1535FBED" w:rsidR="002A5AC3" w:rsidRDefault="002A5AC3" w:rsidP="0024382C">
            <w:r w:rsidRPr="0024382C">
              <w:t xml:space="preserve">3.3 </w:t>
            </w:r>
            <w:r>
              <w:t>Provide advice to customers</w:t>
            </w:r>
            <w:r w:rsidR="001A75DE">
              <w:t xml:space="preserve"> and others</w:t>
            </w:r>
            <w:r>
              <w:t xml:space="preserve"> on the suitability of </w:t>
            </w:r>
            <w:r w:rsidRPr="002A5AC3">
              <w:t>wood and timber products</w:t>
            </w:r>
            <w:r w:rsidRPr="002A5AC3" w:rsidDel="002A5AC3">
              <w:t xml:space="preserve"> </w:t>
            </w:r>
            <w:r w:rsidRPr="0024382C">
              <w:t>for specific end uses</w:t>
            </w:r>
          </w:p>
          <w:p w14:paraId="7536B11F" w14:textId="2587DFB9" w:rsidR="002A5AC3" w:rsidRPr="002A5AC3" w:rsidRDefault="002A5AC3" w:rsidP="002A5AC3">
            <w:r>
              <w:t>3.4 Provide advice to customers</w:t>
            </w:r>
            <w:r w:rsidR="001A75DE">
              <w:t xml:space="preserve"> and others</w:t>
            </w:r>
            <w:r>
              <w:t xml:space="preserve"> on </w:t>
            </w:r>
            <w:r w:rsidRPr="002A5AC3">
              <w:t>common wood and timber treatment methods, preservatives and exposure hazards</w:t>
            </w:r>
          </w:p>
          <w:p w14:paraId="1DF4B59F" w14:textId="44F81907" w:rsidR="002A5AC3" w:rsidRPr="0024382C" w:rsidRDefault="00436D55" w:rsidP="0024382C">
            <w:r>
              <w:t>3</w:t>
            </w:r>
            <w:r w:rsidR="002A5AC3" w:rsidRPr="002A5AC3">
              <w:t>.5 Provide advice to customers</w:t>
            </w:r>
            <w:r w:rsidR="001A75DE">
              <w:t xml:space="preserve"> and others</w:t>
            </w:r>
            <w:r w:rsidR="002A5AC3" w:rsidRPr="002A5AC3">
              <w:t xml:space="preserve"> on timber coatings and finishes </w:t>
            </w:r>
            <w:r w:rsidR="002A5AC3">
              <w:t>for</w:t>
            </w:r>
            <w:r w:rsidR="002A5AC3" w:rsidRPr="002A5AC3">
              <w:t xml:space="preserve"> specific </w:t>
            </w:r>
            <w:r w:rsidR="002A5AC3">
              <w:t xml:space="preserve">end </w:t>
            </w:r>
            <w:r w:rsidR="002A5AC3" w:rsidRPr="002A5AC3">
              <w:t>use</w:t>
            </w:r>
            <w:r w:rsidR="002A5AC3">
              <w:t>s</w:t>
            </w:r>
          </w:p>
        </w:tc>
      </w:tr>
      <w:tr w:rsidR="00436D55" w:rsidRPr="00963A46" w14:paraId="6656EDCA" w14:textId="77777777" w:rsidTr="00B73EB5">
        <w:trPr>
          <w:cantSplit/>
          <w:trHeight w:val="1447"/>
        </w:trPr>
        <w:tc>
          <w:tcPr>
            <w:tcW w:w="1396" w:type="pct"/>
            <w:shd w:val="clear" w:color="auto" w:fill="auto"/>
          </w:tcPr>
          <w:p w14:paraId="1B64FB0B" w14:textId="5F327BBB" w:rsidR="00436D55" w:rsidRDefault="00436D55" w:rsidP="0024382C">
            <w:r>
              <w:t>4. Update wood and timber product knowledge</w:t>
            </w:r>
          </w:p>
        </w:tc>
        <w:tc>
          <w:tcPr>
            <w:tcW w:w="3604" w:type="pct"/>
            <w:shd w:val="clear" w:color="auto" w:fill="auto"/>
          </w:tcPr>
          <w:p w14:paraId="0D926067" w14:textId="3E3645FB" w:rsidR="00436D55" w:rsidRPr="00436D55" w:rsidRDefault="007A0A9B" w:rsidP="00436D55">
            <w:r>
              <w:t>4</w:t>
            </w:r>
            <w:r w:rsidR="00436D55" w:rsidRPr="00436D55">
              <w:t xml:space="preserve">.1Obtain information to update own knowledge of </w:t>
            </w:r>
            <w:r w:rsidR="00436D55">
              <w:t xml:space="preserve">wood and timber </w:t>
            </w:r>
            <w:r w:rsidR="00436D55" w:rsidRPr="00436D55">
              <w:t>product</w:t>
            </w:r>
            <w:r w:rsidR="00436D55">
              <w:t>s</w:t>
            </w:r>
            <w:r w:rsidR="00436D55" w:rsidRPr="00436D55">
              <w:t xml:space="preserve"> on an ongoing basis</w:t>
            </w:r>
          </w:p>
          <w:p w14:paraId="43890F55" w14:textId="5F3278FF" w:rsidR="00436D55" w:rsidRPr="00436D55" w:rsidRDefault="007A0A9B" w:rsidP="00436D55">
            <w:r>
              <w:t>4</w:t>
            </w:r>
            <w:r w:rsidR="00436D55" w:rsidRPr="00436D55">
              <w:t xml:space="preserve">.2Source and access information on current and emerging </w:t>
            </w:r>
            <w:r w:rsidR="00436D55">
              <w:t>wood and timber product developments</w:t>
            </w:r>
          </w:p>
          <w:p w14:paraId="0BFF907E" w14:textId="1BF62E77" w:rsidR="00436D55" w:rsidRPr="0024382C" w:rsidDel="002A5AC3" w:rsidRDefault="007A0A9B" w:rsidP="00436D55">
            <w:r>
              <w:t>4</w:t>
            </w:r>
            <w:r w:rsidR="00436D55" w:rsidRPr="00436D55">
              <w:t>.3</w:t>
            </w:r>
            <w:r>
              <w:t xml:space="preserve"> </w:t>
            </w:r>
            <w:r w:rsidR="00436D55" w:rsidRPr="00436D55">
              <w:t xml:space="preserve">Share new or updated </w:t>
            </w:r>
            <w:r w:rsidR="00436D55">
              <w:t xml:space="preserve">wood and timber </w:t>
            </w:r>
            <w:r w:rsidR="00436D55" w:rsidRPr="00436D55">
              <w:t>product information with colleagues</w:t>
            </w:r>
            <w:r w:rsidR="00436D55" w:rsidRPr="0024382C" w:rsidDel="002A5AC3">
              <w:t xml:space="preserve"> </w:t>
            </w:r>
          </w:p>
        </w:tc>
      </w:tr>
    </w:tbl>
    <w:p w14:paraId="631C260C" w14:textId="7AE45244" w:rsidR="005F771F" w:rsidRDefault="005F771F" w:rsidP="002A5AC3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36D55" w:rsidRPr="00D42484" w14:paraId="7B349C73" w14:textId="77777777" w:rsidTr="00D80496">
        <w:tc>
          <w:tcPr>
            <w:tcW w:w="1396" w:type="pct"/>
          </w:tcPr>
          <w:p w14:paraId="46CC1162" w14:textId="77777777" w:rsidR="00436D55" w:rsidRPr="00436D55" w:rsidRDefault="00436D55" w:rsidP="00436D55">
            <w:pPr>
              <w:pStyle w:val="SIText"/>
            </w:pPr>
            <w:r w:rsidRPr="00436D55">
              <w:t xml:space="preserve">Reading </w:t>
            </w:r>
          </w:p>
        </w:tc>
        <w:tc>
          <w:tcPr>
            <w:tcW w:w="3604" w:type="pct"/>
          </w:tcPr>
          <w:p w14:paraId="075E3F6B" w14:textId="77777777" w:rsidR="00436D55" w:rsidRDefault="00436D55" w:rsidP="00436D55">
            <w:pPr>
              <w:pStyle w:val="SIBulletList1"/>
            </w:pPr>
            <w:r w:rsidRPr="00436D55">
              <w:t>Read workplace documentation and understand requirements</w:t>
            </w:r>
          </w:p>
          <w:p w14:paraId="4CC27881" w14:textId="7D974631" w:rsidR="00436D55" w:rsidRPr="00436D55" w:rsidRDefault="00436D55" w:rsidP="00436D55">
            <w:pPr>
              <w:pStyle w:val="SIBulletList1"/>
            </w:pPr>
            <w:r>
              <w:t>I</w:t>
            </w:r>
            <w:r w:rsidRPr="00436D55">
              <w:t xml:space="preserve">nterpret at times complex </w:t>
            </w:r>
            <w:r>
              <w:t xml:space="preserve">wood and timber </w:t>
            </w:r>
            <w:r w:rsidRPr="00436D55">
              <w:t xml:space="preserve">product information </w:t>
            </w:r>
          </w:p>
          <w:p w14:paraId="1DC3CA4D" w14:textId="5FF4C0CD" w:rsidR="00436D55" w:rsidRPr="00436D55" w:rsidRDefault="00436D55" w:rsidP="00436D55">
            <w:pPr>
              <w:pStyle w:val="SIBulletList1"/>
            </w:pPr>
            <w:r>
              <w:t>R</w:t>
            </w:r>
            <w:r w:rsidRPr="00436D55">
              <w:t xml:space="preserve">esearch, sort and interpret diverse </w:t>
            </w:r>
            <w:r>
              <w:t xml:space="preserve">wood and timber </w:t>
            </w:r>
            <w:r w:rsidRPr="00436D55">
              <w:t>product information.</w:t>
            </w:r>
          </w:p>
        </w:tc>
      </w:tr>
      <w:tr w:rsidR="00436D55" w:rsidRPr="00D42484" w14:paraId="26A8687B" w14:textId="77777777" w:rsidTr="00D80496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5A0" w14:textId="77777777" w:rsidR="00436D55" w:rsidRPr="00436D55" w:rsidRDefault="00436D55" w:rsidP="00436D55">
            <w:pPr>
              <w:pStyle w:val="SIText"/>
            </w:pPr>
            <w:r w:rsidRPr="00436D55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9B0" w14:textId="7646EFD4" w:rsidR="00436D55" w:rsidRPr="00436D55" w:rsidRDefault="00436D55" w:rsidP="00436D55">
            <w:pPr>
              <w:pStyle w:val="SIBulletList1"/>
            </w:pPr>
            <w:r>
              <w:t>P</w:t>
            </w:r>
            <w:r w:rsidRPr="00436D55">
              <w:t>repare notes and basic summaries of information</w:t>
            </w:r>
          </w:p>
        </w:tc>
      </w:tr>
      <w:tr w:rsidR="00436D55" w:rsidRPr="00D42484" w14:paraId="4246B309" w14:textId="77777777" w:rsidTr="00D80496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D9C" w14:textId="77777777" w:rsidR="00436D55" w:rsidRPr="00436D55" w:rsidRDefault="00436D55" w:rsidP="00436D55">
            <w:pPr>
              <w:pStyle w:val="SIText"/>
            </w:pPr>
            <w:r w:rsidRPr="00436D55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89F5" w14:textId="3D4D9BA4" w:rsidR="00436D55" w:rsidRPr="00436D55" w:rsidRDefault="00436D55" w:rsidP="00436D55">
            <w:pPr>
              <w:pStyle w:val="SIBulletList1"/>
            </w:pPr>
            <w:r>
              <w:t>D</w:t>
            </w:r>
            <w:r w:rsidRPr="00436D55">
              <w:t xml:space="preserve">iscuss </w:t>
            </w:r>
            <w:r>
              <w:t xml:space="preserve">wood and timber </w:t>
            </w:r>
            <w:r w:rsidRPr="00436D55">
              <w:t>products with colleagues</w:t>
            </w:r>
          </w:p>
          <w:p w14:paraId="5BF4329E" w14:textId="4468FBE9" w:rsidR="00436D55" w:rsidRPr="00436D55" w:rsidRDefault="00436D55" w:rsidP="00436D55">
            <w:pPr>
              <w:pStyle w:val="SIBulletList1"/>
            </w:pPr>
            <w:r>
              <w:t>Q</w:t>
            </w:r>
            <w:r w:rsidRPr="00436D55">
              <w:t xml:space="preserve">uestion suppliers about </w:t>
            </w:r>
            <w:r>
              <w:t xml:space="preserve">wood and timber </w:t>
            </w:r>
            <w:r w:rsidRPr="00436D55">
              <w:t>product details.</w:t>
            </w:r>
          </w:p>
        </w:tc>
      </w:tr>
      <w:tr w:rsidR="00436D55" w:rsidRPr="00D42484" w14:paraId="1C74DEA9" w14:textId="77777777" w:rsidTr="00D80496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3FBB" w14:textId="77777777" w:rsidR="00436D55" w:rsidRPr="00436D55" w:rsidRDefault="00436D55" w:rsidP="00436D55">
            <w:pPr>
              <w:pStyle w:val="SIText"/>
            </w:pPr>
            <w:r w:rsidRPr="00436D55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A931" w14:textId="77777777" w:rsidR="00436D55" w:rsidRDefault="00436D55" w:rsidP="00436D55">
            <w:pPr>
              <w:pStyle w:val="SIBulletList1"/>
            </w:pPr>
            <w:r w:rsidRPr="00436D55">
              <w:t xml:space="preserve">Plan time-efficient </w:t>
            </w:r>
            <w:r>
              <w:t>information gathering activities</w:t>
            </w:r>
          </w:p>
          <w:p w14:paraId="75F55524" w14:textId="77777777" w:rsidR="00436D55" w:rsidRDefault="00436D55" w:rsidP="00436D55">
            <w:pPr>
              <w:pStyle w:val="SIBulletList1"/>
            </w:pPr>
            <w:r>
              <w:t>Interpret at times complex numerical and graphical information on wood and timber product characteristics</w:t>
            </w:r>
          </w:p>
          <w:p w14:paraId="544CAC25" w14:textId="586B1FFB" w:rsidR="002239B5" w:rsidRPr="00436D55" w:rsidRDefault="002239B5" w:rsidP="002239B5">
            <w:pPr>
              <w:pStyle w:val="SIBulletList1"/>
            </w:pPr>
            <w:r w:rsidRPr="002239B5">
              <w:t xml:space="preserve">Interpret </w:t>
            </w:r>
            <w:r>
              <w:t>volume and ratio data related to the use of wood and timber treatments, coatings and finishes</w:t>
            </w:r>
          </w:p>
        </w:tc>
      </w:tr>
    </w:tbl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2D8431B0" w14:textId="5380A35E" w:rsidR="002239B5" w:rsidRPr="000259E1" w:rsidRDefault="002239B5" w:rsidP="00B73EB5">
            <w:pPr>
              <w:pStyle w:val="SIText"/>
            </w:pPr>
            <w:r w:rsidRPr="002239B5">
              <w:t>FWPCOT</w:t>
            </w:r>
            <w:r w:rsidR="00D33551">
              <w:t>3XXX</w:t>
            </w:r>
            <w:r w:rsidRPr="002239B5">
              <w:t xml:space="preserve"> A</w:t>
            </w:r>
            <w:r w:rsidR="00D33551">
              <w:t xml:space="preserve">ccess and provide </w:t>
            </w:r>
            <w:r w:rsidRPr="002239B5">
              <w:t xml:space="preserve">timber </w:t>
            </w:r>
            <w:r w:rsidR="00D33551">
              <w:t xml:space="preserve">and wood </w:t>
            </w:r>
            <w:r w:rsidRPr="002239B5">
              <w:t xml:space="preserve">product </w:t>
            </w:r>
            <w:r w:rsidR="00D33551">
              <w:t>information</w:t>
            </w:r>
          </w:p>
        </w:tc>
        <w:tc>
          <w:tcPr>
            <w:tcW w:w="1105" w:type="pct"/>
          </w:tcPr>
          <w:p w14:paraId="43730281" w14:textId="0388CA37" w:rsidR="002239B5" w:rsidRPr="000754EC" w:rsidRDefault="0024382C" w:rsidP="00B73EB5">
            <w:pPr>
              <w:pStyle w:val="SIText"/>
            </w:pPr>
            <w:r w:rsidRPr="0024382C">
              <w:t>FWPCOT2241 Apply wood and timber product knowledge</w:t>
            </w:r>
          </w:p>
        </w:tc>
        <w:tc>
          <w:tcPr>
            <w:tcW w:w="1251" w:type="pct"/>
          </w:tcPr>
          <w:p w14:paraId="2E33F956" w14:textId="0FD0AB3A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1AF1365B" w14:textId="29A87C7C" w:rsidR="009A2047" w:rsidRPr="009A2047" w:rsidRDefault="005F03E3" w:rsidP="00A44CD2">
            <w:pPr>
              <w:rPr>
                <w:lang w:eastAsia="en-US"/>
              </w:rPr>
            </w:pPr>
            <w:r>
              <w:t>Equivalent unit</w:t>
            </w:r>
          </w:p>
        </w:tc>
      </w:tr>
    </w:tbl>
    <w:p w14:paraId="6386F4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48B29B69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234ABB12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24382C" w:rsidRPr="0024382C">
              <w:t>FWPCOT</w:t>
            </w:r>
            <w:r w:rsidR="00D33551">
              <w:t>3</w:t>
            </w:r>
            <w:r w:rsidR="00B73EB5">
              <w:t>XXX</w:t>
            </w:r>
            <w:r w:rsidR="0024382C" w:rsidRPr="0024382C">
              <w:t xml:space="preserve"> </w:t>
            </w:r>
            <w:r w:rsidR="00D33551">
              <w:t xml:space="preserve">Access and provide </w:t>
            </w:r>
            <w:r w:rsidR="0024382C" w:rsidRPr="0024382C">
              <w:t xml:space="preserve">timber </w:t>
            </w:r>
            <w:r w:rsidR="00D33551">
              <w:t xml:space="preserve">and wood </w:t>
            </w:r>
            <w:r w:rsidR="0024382C" w:rsidRPr="0024382C">
              <w:t xml:space="preserve">product </w:t>
            </w:r>
            <w:r w:rsidR="00D33551">
              <w:t>information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452D21D4" w14:textId="14966487" w:rsidR="002239B5" w:rsidRDefault="002239B5" w:rsidP="002239B5">
            <w:pPr>
              <w:pStyle w:val="SIText"/>
            </w:pPr>
            <w:r w:rsidRPr="002239B5">
              <w:t>An individual demonstrating competency must satisfy all of the elements and performance criteria in this unit.</w:t>
            </w:r>
          </w:p>
          <w:p w14:paraId="689B4870" w14:textId="77777777" w:rsidR="00B73EB5" w:rsidRPr="002239B5" w:rsidRDefault="00B73EB5" w:rsidP="002239B5">
            <w:pPr>
              <w:pStyle w:val="SIText"/>
            </w:pPr>
          </w:p>
          <w:p w14:paraId="6F77A465" w14:textId="77777777" w:rsidR="002239B5" w:rsidRPr="002239B5" w:rsidRDefault="002239B5" w:rsidP="002239B5">
            <w:pPr>
              <w:pStyle w:val="SIText"/>
            </w:pPr>
            <w:r w:rsidRPr="002239B5">
              <w:t xml:space="preserve">There must be evidence that the individual has: </w:t>
            </w:r>
          </w:p>
          <w:p w14:paraId="35A504AC" w14:textId="77503799" w:rsidR="0024382C" w:rsidRPr="0024382C" w:rsidRDefault="002239B5" w:rsidP="00F046EA">
            <w:pPr>
              <w:pStyle w:val="SIBulletList1"/>
            </w:pPr>
            <w:r w:rsidRPr="002239B5">
              <w:t>research</w:t>
            </w:r>
            <w:r>
              <w:t>ed</w:t>
            </w:r>
            <w:r w:rsidRPr="002239B5">
              <w:t xml:space="preserve"> </w:t>
            </w:r>
            <w:r w:rsidR="00F046EA">
              <w:t>and provided wood and timber</w:t>
            </w:r>
            <w:r w:rsidRPr="002239B5">
              <w:t xml:space="preserve"> product information in response to</w:t>
            </w:r>
            <w:r w:rsidR="0024382C" w:rsidRPr="0024382C">
              <w:t xml:space="preserve"> </w:t>
            </w:r>
            <w:r w:rsidRPr="002239B5">
              <w:t xml:space="preserve">three different sales-related </w:t>
            </w:r>
            <w:r>
              <w:t xml:space="preserve">and / or </w:t>
            </w:r>
            <w:r w:rsidRPr="002239B5">
              <w:t>operations-related enquiries</w:t>
            </w:r>
            <w:r>
              <w:t xml:space="preserve"> </w:t>
            </w:r>
          </w:p>
          <w:p w14:paraId="2CA40BC0" w14:textId="61AAED6F" w:rsidR="002239B5" w:rsidRPr="002239B5" w:rsidRDefault="002239B5" w:rsidP="00B73EB5">
            <w:pPr>
              <w:pStyle w:val="SIBulletList1"/>
            </w:pPr>
            <w:r w:rsidRPr="002239B5">
              <w:t>use</w:t>
            </w:r>
            <w:r>
              <w:t>d</w:t>
            </w:r>
            <w:r w:rsidRPr="002239B5">
              <w:t xml:space="preserve"> at least two of the following sources to access </w:t>
            </w:r>
            <w:r>
              <w:t xml:space="preserve">wood and timber </w:t>
            </w:r>
            <w:r w:rsidRPr="002239B5">
              <w:t>product information for each of the above enquiries: </w:t>
            </w:r>
          </w:p>
          <w:p w14:paraId="7FE850A7" w14:textId="77777777" w:rsidR="002239B5" w:rsidRPr="002239B5" w:rsidRDefault="002239B5" w:rsidP="00B73EB5">
            <w:pPr>
              <w:pStyle w:val="SIBulletList2"/>
            </w:pPr>
            <w:r w:rsidRPr="002239B5">
              <w:t>internet or intranet</w:t>
            </w:r>
          </w:p>
          <w:p w14:paraId="7097A74A" w14:textId="1837D11C" w:rsidR="002239B5" w:rsidRPr="002239B5" w:rsidRDefault="002239B5" w:rsidP="00B73EB5">
            <w:pPr>
              <w:pStyle w:val="SIBulletList2"/>
            </w:pPr>
            <w:r w:rsidRPr="002239B5">
              <w:t>supplier of the product</w:t>
            </w:r>
          </w:p>
          <w:p w14:paraId="04F9C23D" w14:textId="07B1E77B" w:rsidR="002239B5" w:rsidRDefault="002239B5" w:rsidP="00B73EB5">
            <w:pPr>
              <w:pStyle w:val="SIBulletList2"/>
            </w:pPr>
            <w:r w:rsidRPr="002239B5">
              <w:t>product library</w:t>
            </w:r>
          </w:p>
          <w:p w14:paraId="4F0A0F7B" w14:textId="73725A13" w:rsidR="002239B5" w:rsidRDefault="002239B5" w:rsidP="00B73EB5">
            <w:pPr>
              <w:pStyle w:val="SIBulletList2"/>
            </w:pPr>
            <w:r>
              <w:t>product catalogue</w:t>
            </w:r>
          </w:p>
          <w:p w14:paraId="04F6729B" w14:textId="6B22CBA2" w:rsidR="002239B5" w:rsidRDefault="002239B5" w:rsidP="00B73EB5">
            <w:pPr>
              <w:pStyle w:val="SIBulletList2"/>
            </w:pPr>
            <w:r>
              <w:t>trade and technical publications</w:t>
            </w:r>
          </w:p>
          <w:p w14:paraId="30EAFAD1" w14:textId="119B4BAF" w:rsidR="002239B5" w:rsidRPr="002239B5" w:rsidRDefault="002239B5" w:rsidP="00B73EB5">
            <w:pPr>
              <w:pStyle w:val="SIBulletList2"/>
            </w:pPr>
            <w:r>
              <w:t>tradespeople or timber industry professionals</w:t>
            </w:r>
          </w:p>
          <w:p w14:paraId="7C9D577A" w14:textId="77777777" w:rsidR="002239B5" w:rsidRPr="002239B5" w:rsidRDefault="002239B5" w:rsidP="00B73EB5">
            <w:pPr>
              <w:pStyle w:val="SIBulletList2"/>
            </w:pPr>
            <w:r w:rsidRPr="002239B5">
              <w:t>social media websites</w:t>
            </w:r>
          </w:p>
          <w:p w14:paraId="3B31E1CD" w14:textId="25245B47" w:rsidR="002239B5" w:rsidRPr="002239B5" w:rsidRDefault="002239B5" w:rsidP="00B73EB5">
            <w:pPr>
              <w:pStyle w:val="SIBulletList2"/>
            </w:pPr>
            <w:r w:rsidRPr="002239B5">
              <w:t>state and federal government information systems</w:t>
            </w:r>
          </w:p>
          <w:p w14:paraId="2FB56D86" w14:textId="796885FC" w:rsidR="00F046EA" w:rsidRPr="00F046EA" w:rsidRDefault="00F046EA" w:rsidP="00B73EB5">
            <w:pPr>
              <w:pStyle w:val="SIBulletList1"/>
            </w:pPr>
            <w:r w:rsidRPr="00F046EA">
              <w:t>use</w:t>
            </w:r>
            <w:r>
              <w:t>d</w:t>
            </w:r>
            <w:r w:rsidRPr="00F046EA">
              <w:t xml:space="preserve"> </w:t>
            </w:r>
            <w:r>
              <w:t xml:space="preserve">correct </w:t>
            </w:r>
            <w:r w:rsidRPr="00F046EA">
              <w:t>industry terminology and common abbreviations in response to each of the above enquiries for product information</w:t>
            </w:r>
          </w:p>
          <w:p w14:paraId="3F537752" w14:textId="2836DB46" w:rsidR="00556C4C" w:rsidRPr="000754EC" w:rsidRDefault="00F046EA" w:rsidP="00F046EA">
            <w:pPr>
              <w:pStyle w:val="SIBulletList1"/>
            </w:pPr>
            <w:r w:rsidRPr="00F046EA">
              <w:t>shared product information with colleagues gained in responding to each of the above enquiries for product information</w:t>
            </w:r>
            <w:r w:rsidR="00B73EB5">
              <w:t>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0700E281" w14:textId="77777777" w:rsidR="00B73EB5" w:rsidRDefault="00B73EB5" w:rsidP="00B73EB5">
            <w:pPr>
              <w:pStyle w:val="SIText"/>
            </w:pPr>
            <w:r>
              <w:t>An individual must be able to demonstrate the knowledge required to perform the tasks outlined in the elements and performance criteria of this unit. This includes knowledge of:</w:t>
            </w:r>
          </w:p>
          <w:p w14:paraId="2FE246C6" w14:textId="36A0AA54" w:rsidR="00915FB7" w:rsidRDefault="00915FB7" w:rsidP="0024382C">
            <w:pPr>
              <w:pStyle w:val="SIBulletList1"/>
            </w:pPr>
            <w:r>
              <w:t>distinction between wood and timber</w:t>
            </w:r>
          </w:p>
          <w:p w14:paraId="4CB32AC9" w14:textId="34219BCF" w:rsidR="00122C90" w:rsidRDefault="00122C90" w:rsidP="0024382C">
            <w:pPr>
              <w:pStyle w:val="SIBulletList1"/>
            </w:pPr>
            <w:r>
              <w:t>distinction between softwood and hardwood</w:t>
            </w:r>
          </w:p>
          <w:p w14:paraId="7E722F19" w14:textId="41C8E192" w:rsidR="00A7157D" w:rsidRDefault="00A7157D" w:rsidP="0024382C">
            <w:pPr>
              <w:pStyle w:val="SIBulletList1"/>
            </w:pPr>
            <w:r w:rsidRPr="00A7157D">
              <w:t>names, types, uses and qualities of domestically sourced and imported wood and timber products</w:t>
            </w:r>
            <w:r w:rsidR="000528AE">
              <w:t xml:space="preserve">, including products made from recycled wood </w:t>
            </w:r>
          </w:p>
          <w:p w14:paraId="51BC55CA" w14:textId="77777777" w:rsidR="001A75DE" w:rsidRPr="001A75DE" w:rsidRDefault="001A75DE" w:rsidP="001A75DE">
            <w:pPr>
              <w:pStyle w:val="SIBulletList1"/>
            </w:pPr>
            <w:r w:rsidRPr="001A75DE">
              <w:t>suitable species and product types for wood and timber applications</w:t>
            </w:r>
          </w:p>
          <w:p w14:paraId="43706573" w14:textId="77AB4E31" w:rsidR="00A7157D" w:rsidRDefault="00A7157D" w:rsidP="0024382C">
            <w:pPr>
              <w:pStyle w:val="SIBulletList1"/>
            </w:pPr>
            <w:r w:rsidRPr="00A7157D">
              <w:t>physical and mechanical properties of wood and timber</w:t>
            </w:r>
          </w:p>
          <w:p w14:paraId="0C6126FF" w14:textId="4E615C27" w:rsidR="0024382C" w:rsidRPr="0024382C" w:rsidRDefault="00A7157D" w:rsidP="0024382C">
            <w:pPr>
              <w:pStyle w:val="SIBulletList1"/>
            </w:pPr>
            <w:r>
              <w:t>criteria for determining wood and timber quality</w:t>
            </w:r>
            <w:r w:rsidRPr="00A7157D">
              <w:t xml:space="preserve">origin, </w:t>
            </w:r>
            <w:r>
              <w:t xml:space="preserve">name, </w:t>
            </w:r>
            <w:r w:rsidRPr="00A7157D">
              <w:t>appearance, properties</w:t>
            </w:r>
            <w:r w:rsidR="00122C90">
              <w:t>, defects</w:t>
            </w:r>
            <w:r w:rsidRPr="00A7157D">
              <w:t xml:space="preserve"> and uses </w:t>
            </w:r>
            <w:r>
              <w:t xml:space="preserve">of </w:t>
            </w:r>
            <w:r w:rsidR="0024382C" w:rsidRPr="0024382C">
              <w:t>common timber species including</w:t>
            </w:r>
          </w:p>
          <w:p w14:paraId="0621B5DE" w14:textId="77777777" w:rsidR="0024382C" w:rsidRPr="0024382C" w:rsidRDefault="0024382C" w:rsidP="0024382C">
            <w:pPr>
              <w:pStyle w:val="SIBulletList2"/>
            </w:pPr>
            <w:r w:rsidRPr="0024382C">
              <w:t>durability</w:t>
            </w:r>
          </w:p>
          <w:p w14:paraId="564AC616" w14:textId="77777777" w:rsidR="0024382C" w:rsidRPr="0024382C" w:rsidRDefault="0024382C" w:rsidP="0024382C">
            <w:pPr>
              <w:pStyle w:val="SIBulletList2"/>
            </w:pPr>
            <w:r w:rsidRPr="0024382C">
              <w:t>density</w:t>
            </w:r>
          </w:p>
          <w:p w14:paraId="0D9E1BED" w14:textId="77777777" w:rsidR="0024382C" w:rsidRPr="0024382C" w:rsidRDefault="0024382C" w:rsidP="0024382C">
            <w:pPr>
              <w:pStyle w:val="SIBulletList2"/>
            </w:pPr>
            <w:r w:rsidRPr="0024382C">
              <w:t>sawing orientation</w:t>
            </w:r>
          </w:p>
          <w:p w14:paraId="05A21616" w14:textId="77777777" w:rsidR="0024382C" w:rsidRPr="0024382C" w:rsidRDefault="0024382C" w:rsidP="0024382C">
            <w:pPr>
              <w:pStyle w:val="SIBulletList2"/>
            </w:pPr>
            <w:r w:rsidRPr="0024382C">
              <w:t>strength group</w:t>
            </w:r>
          </w:p>
          <w:p w14:paraId="36360C4E" w14:textId="77777777" w:rsidR="0024382C" w:rsidRPr="0024382C" w:rsidRDefault="0024382C" w:rsidP="0024382C">
            <w:pPr>
              <w:pStyle w:val="SIBulletList2"/>
            </w:pPr>
            <w:r w:rsidRPr="0024382C">
              <w:t>shrinkage</w:t>
            </w:r>
          </w:p>
          <w:p w14:paraId="5282DCA9" w14:textId="77777777" w:rsidR="0024382C" w:rsidRPr="0024382C" w:rsidRDefault="0024382C" w:rsidP="0024382C">
            <w:pPr>
              <w:pStyle w:val="SIBulletList2"/>
            </w:pPr>
            <w:r w:rsidRPr="0024382C">
              <w:t>joint strength</w:t>
            </w:r>
          </w:p>
          <w:p w14:paraId="01580E73" w14:textId="77777777" w:rsidR="0024382C" w:rsidRPr="0024382C" w:rsidRDefault="0024382C" w:rsidP="0024382C">
            <w:pPr>
              <w:pStyle w:val="SIBulletList2"/>
            </w:pPr>
            <w:r w:rsidRPr="0024382C">
              <w:t>lyctus susceptibility</w:t>
            </w:r>
          </w:p>
          <w:p w14:paraId="2A2EF718" w14:textId="77777777" w:rsidR="0024382C" w:rsidRPr="0024382C" w:rsidRDefault="0024382C" w:rsidP="0024382C">
            <w:pPr>
              <w:pStyle w:val="SIBulletList2"/>
            </w:pPr>
            <w:r w:rsidRPr="0024382C">
              <w:t>fire rating</w:t>
            </w:r>
          </w:p>
          <w:p w14:paraId="66CA18BA" w14:textId="77777777" w:rsidR="0024382C" w:rsidRPr="0024382C" w:rsidRDefault="0024382C" w:rsidP="0024382C">
            <w:pPr>
              <w:pStyle w:val="SIBulletList2"/>
            </w:pPr>
            <w:r w:rsidRPr="0024382C">
              <w:t>hardness</w:t>
            </w:r>
          </w:p>
          <w:p w14:paraId="5DF15321" w14:textId="0819249B" w:rsidR="0024382C" w:rsidRDefault="0024382C" w:rsidP="0024382C">
            <w:pPr>
              <w:pStyle w:val="SIBulletList1"/>
            </w:pPr>
            <w:r w:rsidRPr="0024382C">
              <w:t>methods, preservatives and exposure hazards relating to manufactured timber: engineered products, laminated veneer lumber (LVL), medium density fibreboard (MDF), plywood, and particle boardmanufacturer product literature covering features and benefits of wood and timber products</w:t>
            </w:r>
            <w:r w:rsidR="000528AE">
              <w:t xml:space="preserve"> including:</w:t>
            </w:r>
          </w:p>
          <w:p w14:paraId="1654D526" w14:textId="62436B4A" w:rsidR="000528AE" w:rsidRDefault="000528AE" w:rsidP="000528AE">
            <w:pPr>
              <w:pStyle w:val="SIBulletList2"/>
            </w:pPr>
            <w:r>
              <w:t>carbon storage</w:t>
            </w:r>
          </w:p>
          <w:p w14:paraId="4F77D69D" w14:textId="27062839" w:rsidR="000528AE" w:rsidRDefault="000528AE" w:rsidP="000528AE">
            <w:pPr>
              <w:pStyle w:val="SIBulletList2"/>
            </w:pPr>
            <w:r>
              <w:t>low embodied energy</w:t>
            </w:r>
          </w:p>
          <w:p w14:paraId="3241D4CC" w14:textId="339997C2" w:rsidR="000528AE" w:rsidRDefault="000528AE" w:rsidP="000528AE">
            <w:pPr>
              <w:pStyle w:val="SIBulletList2"/>
            </w:pPr>
            <w:r>
              <w:t>renewability</w:t>
            </w:r>
          </w:p>
          <w:p w14:paraId="265FAB12" w14:textId="14A554EE" w:rsidR="000528AE" w:rsidRDefault="000528AE" w:rsidP="000528AE">
            <w:pPr>
              <w:pStyle w:val="SIBulletList2"/>
            </w:pPr>
            <w:r>
              <w:t>reuse</w:t>
            </w:r>
          </w:p>
          <w:p w14:paraId="25B7DE0B" w14:textId="4291C3D2" w:rsidR="000528AE" w:rsidRDefault="000528AE" w:rsidP="000528AE">
            <w:pPr>
              <w:pStyle w:val="SIBulletList2"/>
            </w:pPr>
            <w:r>
              <w:t>sustainability of the forest resources</w:t>
            </w:r>
          </w:p>
          <w:p w14:paraId="6D12181E" w14:textId="67B95F69" w:rsidR="000528AE" w:rsidRPr="0024382C" w:rsidRDefault="000528AE" w:rsidP="000528AE">
            <w:pPr>
              <w:pStyle w:val="SIBulletList2"/>
            </w:pPr>
            <w:r>
              <w:t>new applications and services over alternative materials and products</w:t>
            </w:r>
          </w:p>
          <w:p w14:paraId="0E0F0783" w14:textId="4B89033E" w:rsidR="0024382C" w:rsidRPr="0024382C" w:rsidRDefault="0024382C" w:rsidP="0024382C">
            <w:pPr>
              <w:pStyle w:val="SIBulletList1"/>
            </w:pPr>
            <w:r w:rsidRPr="0024382C">
              <w:t>certification</w:t>
            </w:r>
            <w:r w:rsidR="00A7157D">
              <w:t>, labelling</w:t>
            </w:r>
            <w:r w:rsidRPr="0024382C">
              <w:t xml:space="preserve"> and chain of custody schemes and their purpose in the forestry industry</w:t>
            </w:r>
          </w:p>
          <w:p w14:paraId="719FDCFE" w14:textId="77777777" w:rsidR="0024382C" w:rsidRPr="0024382C" w:rsidRDefault="0024382C" w:rsidP="0024382C">
            <w:pPr>
              <w:pStyle w:val="SIBulletList1"/>
            </w:pPr>
            <w:r w:rsidRPr="0024382C">
              <w:t>timber grades and their uses for client applications</w:t>
            </w:r>
          </w:p>
          <w:p w14:paraId="1CEDE327" w14:textId="77777777" w:rsidR="0024382C" w:rsidRPr="0024382C" w:rsidRDefault="0024382C" w:rsidP="0024382C">
            <w:pPr>
              <w:pStyle w:val="SIBulletList1"/>
            </w:pPr>
            <w:r w:rsidRPr="0024382C">
              <w:t>procedures for matching timber coatings and finishes to specific end uses</w:t>
            </w:r>
          </w:p>
          <w:p w14:paraId="6D3011C7" w14:textId="11B9877C" w:rsidR="0024382C" w:rsidRPr="0024382C" w:rsidRDefault="0024382C" w:rsidP="0024382C">
            <w:pPr>
              <w:pStyle w:val="SIBulletList1"/>
            </w:pPr>
            <w:r w:rsidRPr="0024382C">
              <w:lastRenderedPageBreak/>
              <w:t xml:space="preserve">wood preservatives and </w:t>
            </w:r>
            <w:r w:rsidR="00A7157D">
              <w:t>associated</w:t>
            </w:r>
            <w:r w:rsidRPr="0024382C">
              <w:t xml:space="preserve"> safety data sheets</w:t>
            </w:r>
          </w:p>
          <w:p w14:paraId="6826EB7D" w14:textId="158F6B21" w:rsidR="0024382C" w:rsidRPr="0024382C" w:rsidRDefault="00A7157D" w:rsidP="0024382C">
            <w:pPr>
              <w:pStyle w:val="SIBulletList1"/>
            </w:pPr>
            <w:r>
              <w:t>techniques for maintaining wood and timber</w:t>
            </w:r>
            <w:r w:rsidR="0024382C" w:rsidRPr="0024382C">
              <w:t xml:space="preserve"> product knowledge</w:t>
            </w:r>
          </w:p>
          <w:p w14:paraId="40951706" w14:textId="3A0D849D" w:rsidR="00D3333F" w:rsidRPr="000754EC" w:rsidRDefault="0024382C" w:rsidP="0024382C">
            <w:pPr>
              <w:pStyle w:val="SIBulletList1"/>
            </w:pPr>
            <w:r w:rsidRPr="0024382C">
              <w:t xml:space="preserve">procedures for recording and reporting information provided to </w:t>
            </w:r>
            <w:r w:rsidR="00A7157D">
              <w:t>customers</w:t>
            </w:r>
            <w:r w:rsidRPr="0024382C">
              <w:t>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5B7094E1" w14:textId="77777777" w:rsidR="001A75DE" w:rsidRPr="001A75DE" w:rsidRDefault="001A75DE" w:rsidP="001A75DE">
            <w:pPr>
              <w:pStyle w:val="SIText"/>
            </w:pPr>
            <w:r w:rsidRPr="001A75DE">
              <w:t>Assessment of the skills in this unit of competency must take place under the following conditions:</w:t>
            </w:r>
          </w:p>
          <w:p w14:paraId="090C579B" w14:textId="77777777" w:rsidR="001A75DE" w:rsidRPr="001A75DE" w:rsidRDefault="001A75DE" w:rsidP="001A75DE">
            <w:pPr>
              <w:pStyle w:val="SIBulletList1"/>
            </w:pPr>
            <w:r w:rsidRPr="001A75DE">
              <w:t>physical conditions</w:t>
            </w:r>
            <w:r w:rsidRPr="001A75DE" w:rsidDel="001570FC">
              <w:t xml:space="preserve"> </w:t>
            </w:r>
          </w:p>
          <w:p w14:paraId="39897CF2" w14:textId="77777777" w:rsidR="001A75DE" w:rsidRPr="001A75DE" w:rsidRDefault="001A75DE" w:rsidP="001A75DE">
            <w:pPr>
              <w:pStyle w:val="SIBulletList2"/>
            </w:pPr>
            <w:r w:rsidRPr="001A75DE">
              <w:t xml:space="preserve">skills must be demonstrated in a workplace location or an environment that accurately represents workplace conditions </w:t>
            </w:r>
          </w:p>
          <w:p w14:paraId="6A8B2D1F" w14:textId="77777777" w:rsidR="001A75DE" w:rsidRPr="001A75DE" w:rsidRDefault="001A75DE" w:rsidP="001A75DE">
            <w:pPr>
              <w:pStyle w:val="SIBulletList1"/>
            </w:pPr>
            <w:r w:rsidRPr="001A75DE">
              <w:t>resources, equipment and materials:</w:t>
            </w:r>
          </w:p>
          <w:p w14:paraId="559D7B94" w14:textId="77777777" w:rsidR="001A75DE" w:rsidRPr="001A75DE" w:rsidRDefault="001A75DE" w:rsidP="00B73EB5">
            <w:pPr>
              <w:pStyle w:val="SIBulletList2"/>
            </w:pPr>
            <w:r w:rsidRPr="001A75DE">
              <w:t>the internet</w:t>
            </w:r>
          </w:p>
          <w:p w14:paraId="159AC405" w14:textId="77777777" w:rsidR="001A75DE" w:rsidRPr="001A75DE" w:rsidRDefault="001A75DE" w:rsidP="00B73EB5">
            <w:pPr>
              <w:pStyle w:val="SIBulletList2"/>
            </w:pPr>
            <w:r w:rsidRPr="001A75DE">
              <w:t>industry sources of product information </w:t>
            </w:r>
          </w:p>
          <w:p w14:paraId="6D5EB2D4" w14:textId="77777777" w:rsidR="001A75DE" w:rsidRPr="001A75DE" w:rsidRDefault="001A75DE" w:rsidP="00B73EB5">
            <w:pPr>
              <w:pStyle w:val="SIBulletList2"/>
            </w:pPr>
            <w:r w:rsidRPr="001A75DE">
              <w:t>printers and scanners</w:t>
            </w:r>
          </w:p>
          <w:p w14:paraId="64FF6600" w14:textId="77777777" w:rsidR="001A75DE" w:rsidRPr="001A75DE" w:rsidRDefault="001A75DE" w:rsidP="00B73EB5">
            <w:pPr>
              <w:pStyle w:val="SIBulletList2"/>
            </w:pPr>
            <w:r w:rsidRPr="001A75DE">
              <w:t>storage for computer data</w:t>
            </w:r>
          </w:p>
          <w:p w14:paraId="34F8F8EC" w14:textId="77777777" w:rsidR="001A75DE" w:rsidRPr="001A75DE" w:rsidRDefault="001A75DE" w:rsidP="00B73EB5">
            <w:pPr>
              <w:pStyle w:val="SIBulletList2"/>
            </w:pPr>
            <w:r w:rsidRPr="001A75DE">
              <w:t>customers and colleagues with whom the individual can interact; these can be:</w:t>
            </w:r>
          </w:p>
          <w:p w14:paraId="4E72574A" w14:textId="77777777" w:rsidR="001A75DE" w:rsidRPr="001A75DE" w:rsidRDefault="001A75DE" w:rsidP="00B73EB5">
            <w:pPr>
              <w:pStyle w:val="SIBulletList2"/>
            </w:pPr>
            <w:r w:rsidRPr="001A75DE">
              <w:t>customers and colleagues in an industry workplace who are assisted by the individual during the assessment process; or</w:t>
            </w:r>
          </w:p>
          <w:p w14:paraId="74A9A79C" w14:textId="0251ACD0" w:rsidR="001A75DE" w:rsidRPr="001A75DE" w:rsidRDefault="001A75DE" w:rsidP="001A75DE">
            <w:pPr>
              <w:pStyle w:val="SIBulletList2"/>
            </w:pPr>
            <w:r w:rsidRPr="001A75DE">
              <w:t>individuals who participate in role plays or simulated activities, set up for the purpose of assessment, in a simulated industry environment operated within a training organisation.</w:t>
            </w:r>
          </w:p>
          <w:p w14:paraId="2B8FEF41" w14:textId="77777777" w:rsidR="001A75DE" w:rsidRPr="001A75DE" w:rsidRDefault="001A75DE" w:rsidP="001A75DE">
            <w:pPr>
              <w:pStyle w:val="SIBulletList1"/>
            </w:pPr>
            <w:r w:rsidRPr="001A75DE">
              <w:t>specifications</w:t>
            </w:r>
          </w:p>
          <w:p w14:paraId="4BDA5386" w14:textId="710C14F1" w:rsidR="001A75DE" w:rsidRPr="001A75DE" w:rsidRDefault="001A75DE" w:rsidP="001A75DE">
            <w:pPr>
              <w:pStyle w:val="SIBulletList2"/>
            </w:pPr>
            <w:r w:rsidRPr="001A75DE">
              <w:t>access to work order or instruction detailing activities to be carried out by operator</w:t>
            </w:r>
          </w:p>
          <w:p w14:paraId="11C31D64" w14:textId="0195EAF5" w:rsidR="001A75DE" w:rsidRPr="001A75DE" w:rsidRDefault="001A75DE" w:rsidP="001A75DE">
            <w:pPr>
              <w:pStyle w:val="SIBulletList2"/>
            </w:pPr>
            <w:r w:rsidRPr="001A75DE">
              <w:t xml:space="preserve">access to workplace policies and procedures which cover current Work Health and Safety Acts or Workplace Health and Safety Acts, regulations and related industry standards and codes of practice </w:t>
            </w:r>
          </w:p>
          <w:p w14:paraId="054B336A" w14:textId="3678E54B" w:rsidR="001A75DE" w:rsidRPr="001A75DE" w:rsidRDefault="001A75DE" w:rsidP="001A75DE">
            <w:pPr>
              <w:pStyle w:val="SIBulletList2"/>
            </w:pPr>
            <w:r w:rsidRPr="001A75DE">
              <w:t xml:space="preserve">access to workplace policies and procedures which cover off on current Environment Protection Acts, regulations and related industry standards and codes of practice </w:t>
            </w:r>
          </w:p>
          <w:p w14:paraId="310011D2" w14:textId="77777777" w:rsidR="001A75DE" w:rsidRPr="001A75DE" w:rsidRDefault="001A75DE" w:rsidP="001A75DE">
            <w:pPr>
              <w:pStyle w:val="SIBulletList2"/>
            </w:pPr>
            <w:r w:rsidRPr="001A75DE">
              <w:t>access to workplace safety and environmental protection plans</w:t>
            </w:r>
          </w:p>
          <w:p w14:paraId="6AB8747C" w14:textId="77777777" w:rsidR="001A75DE" w:rsidRPr="001A75DE" w:rsidRDefault="001A75DE" w:rsidP="001A75DE">
            <w:pPr>
              <w:pStyle w:val="SIBulletList2"/>
            </w:pPr>
            <w:r w:rsidRPr="001A75DE">
              <w:t>access to site emergency procedure</w:t>
            </w:r>
          </w:p>
          <w:p w14:paraId="4159B906" w14:textId="75B88925" w:rsidR="001A75DE" w:rsidRPr="001A75DE" w:rsidRDefault="001A75DE" w:rsidP="001A75DE">
            <w:pPr>
              <w:pStyle w:val="SIBulletList2"/>
            </w:pPr>
            <w:r w:rsidRPr="001A75DE">
              <w:t>access to workplace standard operating procedures or operator manual</w:t>
            </w:r>
            <w:r>
              <w:t>s</w:t>
            </w:r>
            <w:r w:rsidRPr="001A75DE">
              <w:t>.</w:t>
            </w:r>
          </w:p>
          <w:p w14:paraId="2A1BFE50" w14:textId="77777777" w:rsidR="001A75DE" w:rsidRPr="001A75DE" w:rsidRDefault="001A75DE" w:rsidP="001A75DE"/>
          <w:p w14:paraId="539215B3" w14:textId="5B86E1D9" w:rsidR="00F1480E" w:rsidRPr="00255C67" w:rsidRDefault="001A75DE" w:rsidP="00B73EB5">
            <w:r w:rsidRPr="001A75DE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29AC5720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650BB" w14:textId="77777777" w:rsidR="00573F42" w:rsidRDefault="00573F42" w:rsidP="00BF3F0A">
      <w:r>
        <w:separator/>
      </w:r>
    </w:p>
    <w:p w14:paraId="47B3F95D" w14:textId="77777777" w:rsidR="00573F42" w:rsidRDefault="00573F42"/>
  </w:endnote>
  <w:endnote w:type="continuationSeparator" w:id="0">
    <w:p w14:paraId="600FEF57" w14:textId="77777777" w:rsidR="00573F42" w:rsidRDefault="00573F42" w:rsidP="00BF3F0A">
      <w:r>
        <w:continuationSeparator/>
      </w:r>
    </w:p>
    <w:p w14:paraId="5E5DB46B" w14:textId="77777777" w:rsidR="00573F42" w:rsidRDefault="00573F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97705" w14:textId="77777777" w:rsidR="00D33551" w:rsidRDefault="00D335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52493" w14:textId="77777777" w:rsidR="00D33551" w:rsidRDefault="00D335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42390" w14:textId="77777777" w:rsidR="00573F42" w:rsidRDefault="00573F42" w:rsidP="00BF3F0A">
      <w:r>
        <w:separator/>
      </w:r>
    </w:p>
    <w:p w14:paraId="15D50649" w14:textId="77777777" w:rsidR="00573F42" w:rsidRDefault="00573F42"/>
  </w:footnote>
  <w:footnote w:type="continuationSeparator" w:id="0">
    <w:p w14:paraId="5863188A" w14:textId="77777777" w:rsidR="00573F42" w:rsidRDefault="00573F42" w:rsidP="00BF3F0A">
      <w:r>
        <w:continuationSeparator/>
      </w:r>
    </w:p>
    <w:p w14:paraId="6CB159D2" w14:textId="77777777" w:rsidR="00573F42" w:rsidRDefault="00573F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6F952" w14:textId="77777777" w:rsidR="00D33551" w:rsidRDefault="00D3355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745B8054" w:rsidR="009C2650" w:rsidRPr="0024382C" w:rsidRDefault="0024382C" w:rsidP="0024382C">
    <w:r w:rsidRPr="0024382C">
      <w:t>FWPCOT</w:t>
    </w:r>
    <w:r w:rsidR="00D33551">
      <w:t>3</w:t>
    </w:r>
    <w:r w:rsidR="00B73EB5">
      <w:t>XXX</w:t>
    </w:r>
    <w:r w:rsidRPr="0024382C">
      <w:t xml:space="preserve"> A</w:t>
    </w:r>
    <w:r w:rsidR="00D33551">
      <w:t xml:space="preserve">ccess and provide </w:t>
    </w:r>
    <w:r w:rsidRPr="0024382C">
      <w:t xml:space="preserve">timber </w:t>
    </w:r>
    <w:r w:rsidR="00D33551">
      <w:t>and wood product information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958CD" w14:textId="77777777" w:rsidR="00D33551" w:rsidRDefault="00D335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8E46518"/>
    <w:multiLevelType w:val="multilevel"/>
    <w:tmpl w:val="446AFD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F9130C"/>
    <w:multiLevelType w:val="multilevel"/>
    <w:tmpl w:val="DC4E45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E6717C"/>
    <w:multiLevelType w:val="multilevel"/>
    <w:tmpl w:val="04C08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2594AAE"/>
    <w:multiLevelType w:val="multilevel"/>
    <w:tmpl w:val="6E74F8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10F14"/>
    <w:multiLevelType w:val="multilevel"/>
    <w:tmpl w:val="57C816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5B2552E9"/>
    <w:multiLevelType w:val="multilevel"/>
    <w:tmpl w:val="13E210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940B8E"/>
    <w:multiLevelType w:val="multilevel"/>
    <w:tmpl w:val="E9922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AD7101"/>
    <w:multiLevelType w:val="multilevel"/>
    <w:tmpl w:val="04522B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21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20"/>
  </w:num>
  <w:num w:numId="10">
    <w:abstractNumId w:val="14"/>
  </w:num>
  <w:num w:numId="11">
    <w:abstractNumId w:val="19"/>
  </w:num>
  <w:num w:numId="12">
    <w:abstractNumId w:val="15"/>
  </w:num>
  <w:num w:numId="13">
    <w:abstractNumId w:val="22"/>
  </w:num>
  <w:num w:numId="14">
    <w:abstractNumId w:val="4"/>
  </w:num>
  <w:num w:numId="15">
    <w:abstractNumId w:val="5"/>
  </w:num>
  <w:num w:numId="16">
    <w:abstractNumId w:val="23"/>
  </w:num>
  <w:num w:numId="17">
    <w:abstractNumId w:val="7"/>
  </w:num>
  <w:num w:numId="18">
    <w:abstractNumId w:val="16"/>
  </w:num>
  <w:num w:numId="19">
    <w:abstractNumId w:val="10"/>
  </w:num>
  <w:num w:numId="20">
    <w:abstractNumId w:val="13"/>
  </w:num>
  <w:num w:numId="21">
    <w:abstractNumId w:val="17"/>
  </w:num>
  <w:num w:numId="22">
    <w:abstractNumId w:val="8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wMTY3NjYwMzY1MDBX0lEKTi0uzszPAykwrQUAJWjnQSwAAAA="/>
  </w:docVars>
  <w:rsids>
    <w:rsidRoot w:val="00AB5133"/>
    <w:rsid w:val="000014B9"/>
    <w:rsid w:val="000049FF"/>
    <w:rsid w:val="00005A15"/>
    <w:rsid w:val="0001108F"/>
    <w:rsid w:val="000115E2"/>
    <w:rsid w:val="000126D0"/>
    <w:rsid w:val="0001296A"/>
    <w:rsid w:val="00016803"/>
    <w:rsid w:val="00023992"/>
    <w:rsid w:val="000259E1"/>
    <w:rsid w:val="000275AE"/>
    <w:rsid w:val="00041E59"/>
    <w:rsid w:val="000528AE"/>
    <w:rsid w:val="00055F8C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445D"/>
    <w:rsid w:val="00097D2B"/>
    <w:rsid w:val="000A5441"/>
    <w:rsid w:val="000C149A"/>
    <w:rsid w:val="000C224E"/>
    <w:rsid w:val="000E25E6"/>
    <w:rsid w:val="000E2C86"/>
    <w:rsid w:val="000F29F2"/>
    <w:rsid w:val="000F6F62"/>
    <w:rsid w:val="00101659"/>
    <w:rsid w:val="00103E31"/>
    <w:rsid w:val="00105AEA"/>
    <w:rsid w:val="001078BF"/>
    <w:rsid w:val="001223D7"/>
    <w:rsid w:val="00122C90"/>
    <w:rsid w:val="00126F8B"/>
    <w:rsid w:val="00133957"/>
    <w:rsid w:val="001372F6"/>
    <w:rsid w:val="00144385"/>
    <w:rsid w:val="00146EEC"/>
    <w:rsid w:val="00151D55"/>
    <w:rsid w:val="00151D93"/>
    <w:rsid w:val="00156EF3"/>
    <w:rsid w:val="001766A1"/>
    <w:rsid w:val="00176E4F"/>
    <w:rsid w:val="00181EF3"/>
    <w:rsid w:val="0018546B"/>
    <w:rsid w:val="0018703B"/>
    <w:rsid w:val="00195F2D"/>
    <w:rsid w:val="001A46FE"/>
    <w:rsid w:val="001A6A3E"/>
    <w:rsid w:val="001A75D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239B5"/>
    <w:rsid w:val="002261D8"/>
    <w:rsid w:val="00233143"/>
    <w:rsid w:val="00234444"/>
    <w:rsid w:val="002374E3"/>
    <w:rsid w:val="0024030F"/>
    <w:rsid w:val="00242293"/>
    <w:rsid w:val="0024382C"/>
    <w:rsid w:val="00244EA7"/>
    <w:rsid w:val="00247727"/>
    <w:rsid w:val="00255C67"/>
    <w:rsid w:val="00262FC3"/>
    <w:rsid w:val="0026394F"/>
    <w:rsid w:val="00264091"/>
    <w:rsid w:val="00267AF6"/>
    <w:rsid w:val="002722FC"/>
    <w:rsid w:val="00276DB8"/>
    <w:rsid w:val="00282664"/>
    <w:rsid w:val="00285FB8"/>
    <w:rsid w:val="0029105D"/>
    <w:rsid w:val="002970C3"/>
    <w:rsid w:val="002A4CD3"/>
    <w:rsid w:val="002A5AC3"/>
    <w:rsid w:val="002A6CC4"/>
    <w:rsid w:val="002B381B"/>
    <w:rsid w:val="002C55E9"/>
    <w:rsid w:val="002D0C8B"/>
    <w:rsid w:val="002D330A"/>
    <w:rsid w:val="002E170C"/>
    <w:rsid w:val="002E193E"/>
    <w:rsid w:val="002F7B20"/>
    <w:rsid w:val="00305EFF"/>
    <w:rsid w:val="00310A6A"/>
    <w:rsid w:val="003144E6"/>
    <w:rsid w:val="003356D5"/>
    <w:rsid w:val="00337E82"/>
    <w:rsid w:val="003404AD"/>
    <w:rsid w:val="00346FDC"/>
    <w:rsid w:val="003504E4"/>
    <w:rsid w:val="00350BB1"/>
    <w:rsid w:val="00352C83"/>
    <w:rsid w:val="00365CD6"/>
    <w:rsid w:val="00366805"/>
    <w:rsid w:val="0037067D"/>
    <w:rsid w:val="0037343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3988"/>
    <w:rsid w:val="004127E3"/>
    <w:rsid w:val="0043212E"/>
    <w:rsid w:val="00434366"/>
    <w:rsid w:val="00434ECE"/>
    <w:rsid w:val="00436D55"/>
    <w:rsid w:val="00444423"/>
    <w:rsid w:val="00452F3E"/>
    <w:rsid w:val="004640AE"/>
    <w:rsid w:val="004679E3"/>
    <w:rsid w:val="00475172"/>
    <w:rsid w:val="004758B0"/>
    <w:rsid w:val="004832D2"/>
    <w:rsid w:val="00485559"/>
    <w:rsid w:val="00487AF6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E7"/>
    <w:rsid w:val="005248C1"/>
    <w:rsid w:val="00526134"/>
    <w:rsid w:val="005405B2"/>
    <w:rsid w:val="005427C8"/>
    <w:rsid w:val="005446D1"/>
    <w:rsid w:val="00552AD2"/>
    <w:rsid w:val="00556C4C"/>
    <w:rsid w:val="00557369"/>
    <w:rsid w:val="00564ADD"/>
    <w:rsid w:val="00570175"/>
    <w:rsid w:val="005708EB"/>
    <w:rsid w:val="00572CB2"/>
    <w:rsid w:val="00573F42"/>
    <w:rsid w:val="00575BC6"/>
    <w:rsid w:val="00583902"/>
    <w:rsid w:val="005A1D70"/>
    <w:rsid w:val="005A3AA5"/>
    <w:rsid w:val="005A6AF3"/>
    <w:rsid w:val="005A6C9C"/>
    <w:rsid w:val="005A74DC"/>
    <w:rsid w:val="005B3738"/>
    <w:rsid w:val="005B5146"/>
    <w:rsid w:val="005D1AFD"/>
    <w:rsid w:val="005E51E6"/>
    <w:rsid w:val="005F027A"/>
    <w:rsid w:val="005F03E3"/>
    <w:rsid w:val="005F33CC"/>
    <w:rsid w:val="005F771F"/>
    <w:rsid w:val="0060302A"/>
    <w:rsid w:val="006121D4"/>
    <w:rsid w:val="00613B49"/>
    <w:rsid w:val="00613BA1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2E62"/>
    <w:rsid w:val="00660C7A"/>
    <w:rsid w:val="00686A49"/>
    <w:rsid w:val="00687B62"/>
    <w:rsid w:val="00690C44"/>
    <w:rsid w:val="006966B9"/>
    <w:rsid w:val="006969D9"/>
    <w:rsid w:val="006A2B68"/>
    <w:rsid w:val="006C2F3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523B"/>
    <w:rsid w:val="007716FD"/>
    <w:rsid w:val="00771B60"/>
    <w:rsid w:val="00781D77"/>
    <w:rsid w:val="00783549"/>
    <w:rsid w:val="007860B7"/>
    <w:rsid w:val="00786DC8"/>
    <w:rsid w:val="007A0A9B"/>
    <w:rsid w:val="007A300D"/>
    <w:rsid w:val="007B1ABA"/>
    <w:rsid w:val="007C1B87"/>
    <w:rsid w:val="007C369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7B60"/>
    <w:rsid w:val="00850243"/>
    <w:rsid w:val="00851BE5"/>
    <w:rsid w:val="008545EB"/>
    <w:rsid w:val="00865011"/>
    <w:rsid w:val="00886790"/>
    <w:rsid w:val="008903B6"/>
    <w:rsid w:val="008908DE"/>
    <w:rsid w:val="008A12ED"/>
    <w:rsid w:val="008A1E95"/>
    <w:rsid w:val="008A39D3"/>
    <w:rsid w:val="008A479A"/>
    <w:rsid w:val="008B2C77"/>
    <w:rsid w:val="008B4AD2"/>
    <w:rsid w:val="008B7138"/>
    <w:rsid w:val="008D7A7B"/>
    <w:rsid w:val="008D7BAC"/>
    <w:rsid w:val="008E260C"/>
    <w:rsid w:val="008E39BE"/>
    <w:rsid w:val="008E62EC"/>
    <w:rsid w:val="008F2392"/>
    <w:rsid w:val="008F32F6"/>
    <w:rsid w:val="008F4BE7"/>
    <w:rsid w:val="0091548A"/>
    <w:rsid w:val="00915FB7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66E90"/>
    <w:rsid w:val="00970747"/>
    <w:rsid w:val="00976CC8"/>
    <w:rsid w:val="0099334D"/>
    <w:rsid w:val="00997BFC"/>
    <w:rsid w:val="009A0F86"/>
    <w:rsid w:val="009A2047"/>
    <w:rsid w:val="009A5900"/>
    <w:rsid w:val="009A6E6C"/>
    <w:rsid w:val="009A6F3F"/>
    <w:rsid w:val="009B331A"/>
    <w:rsid w:val="009C2650"/>
    <w:rsid w:val="009C2CE6"/>
    <w:rsid w:val="009D15E2"/>
    <w:rsid w:val="009D15FE"/>
    <w:rsid w:val="009D5D2C"/>
    <w:rsid w:val="009D63DB"/>
    <w:rsid w:val="009F0DCC"/>
    <w:rsid w:val="009F11CA"/>
    <w:rsid w:val="009F44A7"/>
    <w:rsid w:val="00A01222"/>
    <w:rsid w:val="00A0695B"/>
    <w:rsid w:val="00A13052"/>
    <w:rsid w:val="00A17CCF"/>
    <w:rsid w:val="00A216A8"/>
    <w:rsid w:val="00A223A6"/>
    <w:rsid w:val="00A3639E"/>
    <w:rsid w:val="00A44CD2"/>
    <w:rsid w:val="00A5092E"/>
    <w:rsid w:val="00A554D6"/>
    <w:rsid w:val="00A56E14"/>
    <w:rsid w:val="00A5719B"/>
    <w:rsid w:val="00A6476B"/>
    <w:rsid w:val="00A7157D"/>
    <w:rsid w:val="00A76C6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E6EB7"/>
    <w:rsid w:val="00AF3957"/>
    <w:rsid w:val="00B0712C"/>
    <w:rsid w:val="00B12013"/>
    <w:rsid w:val="00B22C67"/>
    <w:rsid w:val="00B25265"/>
    <w:rsid w:val="00B26EFA"/>
    <w:rsid w:val="00B3508F"/>
    <w:rsid w:val="00B443EE"/>
    <w:rsid w:val="00B54507"/>
    <w:rsid w:val="00B560C8"/>
    <w:rsid w:val="00B61150"/>
    <w:rsid w:val="00B65BC7"/>
    <w:rsid w:val="00B73EB5"/>
    <w:rsid w:val="00B746B9"/>
    <w:rsid w:val="00B82231"/>
    <w:rsid w:val="00B826A4"/>
    <w:rsid w:val="00B848D4"/>
    <w:rsid w:val="00B865B7"/>
    <w:rsid w:val="00BA13AC"/>
    <w:rsid w:val="00BA1CB1"/>
    <w:rsid w:val="00BA30C3"/>
    <w:rsid w:val="00BA4178"/>
    <w:rsid w:val="00BA482D"/>
    <w:rsid w:val="00BB1755"/>
    <w:rsid w:val="00BB23F4"/>
    <w:rsid w:val="00BC5075"/>
    <w:rsid w:val="00BC5419"/>
    <w:rsid w:val="00BC6F88"/>
    <w:rsid w:val="00BD3B0F"/>
    <w:rsid w:val="00BF1D4C"/>
    <w:rsid w:val="00BF3F0A"/>
    <w:rsid w:val="00C12573"/>
    <w:rsid w:val="00C143C3"/>
    <w:rsid w:val="00C15768"/>
    <w:rsid w:val="00C1739B"/>
    <w:rsid w:val="00C219A1"/>
    <w:rsid w:val="00C21ADE"/>
    <w:rsid w:val="00C26067"/>
    <w:rsid w:val="00C30A29"/>
    <w:rsid w:val="00C317DC"/>
    <w:rsid w:val="00C41F6B"/>
    <w:rsid w:val="00C43DFA"/>
    <w:rsid w:val="00C578E9"/>
    <w:rsid w:val="00C70626"/>
    <w:rsid w:val="00C7108D"/>
    <w:rsid w:val="00C72860"/>
    <w:rsid w:val="00C73582"/>
    <w:rsid w:val="00C73B90"/>
    <w:rsid w:val="00C742EC"/>
    <w:rsid w:val="00C834FC"/>
    <w:rsid w:val="00C96AF3"/>
    <w:rsid w:val="00C97CCC"/>
    <w:rsid w:val="00CA0274"/>
    <w:rsid w:val="00CB746F"/>
    <w:rsid w:val="00CC0ACB"/>
    <w:rsid w:val="00CC451E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33551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B477D"/>
    <w:rsid w:val="00DC1D69"/>
    <w:rsid w:val="00DC5A3A"/>
    <w:rsid w:val="00DD0726"/>
    <w:rsid w:val="00E13E42"/>
    <w:rsid w:val="00E16200"/>
    <w:rsid w:val="00E22DE5"/>
    <w:rsid w:val="00E238E6"/>
    <w:rsid w:val="00E27702"/>
    <w:rsid w:val="00E35064"/>
    <w:rsid w:val="00E3681D"/>
    <w:rsid w:val="00E40225"/>
    <w:rsid w:val="00E501F0"/>
    <w:rsid w:val="00E6166D"/>
    <w:rsid w:val="00E64670"/>
    <w:rsid w:val="00E74352"/>
    <w:rsid w:val="00E85B0C"/>
    <w:rsid w:val="00E91BFF"/>
    <w:rsid w:val="00E92933"/>
    <w:rsid w:val="00E94FAD"/>
    <w:rsid w:val="00EA2D41"/>
    <w:rsid w:val="00EA408F"/>
    <w:rsid w:val="00EB0AA4"/>
    <w:rsid w:val="00EB5C88"/>
    <w:rsid w:val="00EC0469"/>
    <w:rsid w:val="00EC1089"/>
    <w:rsid w:val="00EF01F8"/>
    <w:rsid w:val="00EF40EF"/>
    <w:rsid w:val="00EF47FE"/>
    <w:rsid w:val="00F046EA"/>
    <w:rsid w:val="00F069BD"/>
    <w:rsid w:val="00F12A3F"/>
    <w:rsid w:val="00F1480E"/>
    <w:rsid w:val="00F1497D"/>
    <w:rsid w:val="00F16AAC"/>
    <w:rsid w:val="00F26453"/>
    <w:rsid w:val="00F33FF2"/>
    <w:rsid w:val="00F36B74"/>
    <w:rsid w:val="00F408D4"/>
    <w:rsid w:val="00F438FC"/>
    <w:rsid w:val="00F47266"/>
    <w:rsid w:val="00F50A06"/>
    <w:rsid w:val="00F5616F"/>
    <w:rsid w:val="00F56451"/>
    <w:rsid w:val="00F56827"/>
    <w:rsid w:val="00F62866"/>
    <w:rsid w:val="00F65EF0"/>
    <w:rsid w:val="00F70174"/>
    <w:rsid w:val="00F71651"/>
    <w:rsid w:val="00F76191"/>
    <w:rsid w:val="00F76CC6"/>
    <w:rsid w:val="00F775FC"/>
    <w:rsid w:val="00F83D7C"/>
    <w:rsid w:val="00FA12BB"/>
    <w:rsid w:val="00FB232E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A5AC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43DB40B7C4045A6268212E86F55DA" ma:contentTypeVersion="" ma:contentTypeDescription="Create a new document." ma:contentTypeScope="" ma:versionID="9ece068c00cb6294d93ea9924512341c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targetNamespace="http://schemas.microsoft.com/office/2006/metadata/properties" ma:root="true" ma:fieldsID="71c8aba9423334ed77d32b91927ef0d8" ns1:_="" ns2:_="">
    <xsd:import namespace="http://schemas.microsoft.com/sharepoint/v3"/>
    <xsd:import namespace="d50bbff7-d6dd-47d2-864a-cfdc2c3db0f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3.xml><?xml version="1.0" encoding="utf-8"?>
<ds:datastoreItem xmlns:ds="http://schemas.openxmlformats.org/officeDocument/2006/customXml" ds:itemID="{921C9961-F1CA-4044-9056-9BFD28FEE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B84E2-1286-49A7-AFA8-C28C8C7D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</Template>
  <TotalTime>510</TotalTime>
  <Pages>4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Georgiana Daian</cp:lastModifiedBy>
  <cp:revision>65</cp:revision>
  <cp:lastPrinted>2016-05-27T05:21:00Z</cp:lastPrinted>
  <dcterms:created xsi:type="dcterms:W3CDTF">2019-07-21T23:08:00Z</dcterms:created>
  <dcterms:modified xsi:type="dcterms:W3CDTF">2020-03-11T05:29:00Z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0x01010077343DB40B7C4045A6268212E86F55DA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