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A82E8"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11653197" w14:textId="77777777" w:rsidTr="00146EEC">
        <w:tc>
          <w:tcPr>
            <w:tcW w:w="2689" w:type="dxa"/>
          </w:tcPr>
          <w:p w14:paraId="3CBCBCC6" w14:textId="77777777" w:rsidR="00F1480E" w:rsidRPr="000754EC" w:rsidRDefault="00830267" w:rsidP="000754EC">
            <w:pPr>
              <w:pStyle w:val="SIText-Bold"/>
            </w:pPr>
            <w:r w:rsidRPr="00A326C2">
              <w:t>Release</w:t>
            </w:r>
          </w:p>
        </w:tc>
        <w:tc>
          <w:tcPr>
            <w:tcW w:w="6939" w:type="dxa"/>
          </w:tcPr>
          <w:p w14:paraId="2FA2BE24" w14:textId="77777777" w:rsidR="00F1480E" w:rsidRPr="000754EC" w:rsidRDefault="00830267" w:rsidP="000754EC">
            <w:pPr>
              <w:pStyle w:val="SIText-Bold"/>
            </w:pPr>
            <w:r w:rsidRPr="00A326C2">
              <w:t>Comments</w:t>
            </w:r>
          </w:p>
        </w:tc>
      </w:tr>
      <w:tr w:rsidR="00AB5133" w14:paraId="49C757F3" w14:textId="77777777" w:rsidTr="00146EEC">
        <w:tc>
          <w:tcPr>
            <w:tcW w:w="2689" w:type="dxa"/>
          </w:tcPr>
          <w:p w14:paraId="722C1E68" w14:textId="19CD4AE9" w:rsidR="00AB5133" w:rsidRPr="00AB5133" w:rsidRDefault="00AB5133" w:rsidP="00AB5133">
            <w:r w:rsidRPr="00AB5133">
              <w:t xml:space="preserve">Release </w:t>
            </w:r>
            <w:r w:rsidR="00F238D8">
              <w:t>1</w:t>
            </w:r>
          </w:p>
        </w:tc>
        <w:tc>
          <w:tcPr>
            <w:tcW w:w="6939" w:type="dxa"/>
          </w:tcPr>
          <w:p w14:paraId="21977099" w14:textId="15552EEB" w:rsidR="00AB5133" w:rsidRPr="00AB5133" w:rsidRDefault="00AB5133" w:rsidP="00AB5133">
            <w:r w:rsidRPr="00CC451E">
              <w:t xml:space="preserve">This version released with </w:t>
            </w:r>
            <w:r w:rsidRPr="00AB5133">
              <w:t>FWP Forest and Wood Products</w:t>
            </w:r>
            <w:r w:rsidRPr="000754EC">
              <w:t xml:space="preserve"> Training Package Version </w:t>
            </w:r>
            <w:r w:rsidR="0061177B">
              <w:t>6</w:t>
            </w:r>
            <w:r w:rsidRPr="000754EC">
              <w:t>.</w:t>
            </w:r>
            <w:r w:rsidR="00F238D8">
              <w:t>0.</w:t>
            </w:r>
          </w:p>
        </w:tc>
      </w:tr>
    </w:tbl>
    <w:p w14:paraId="7F85F23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0DACAC4" w14:textId="77777777" w:rsidTr="00CA2922">
        <w:trPr>
          <w:tblHeader/>
        </w:trPr>
        <w:tc>
          <w:tcPr>
            <w:tcW w:w="1396" w:type="pct"/>
            <w:shd w:val="clear" w:color="auto" w:fill="auto"/>
          </w:tcPr>
          <w:p w14:paraId="50AA5297" w14:textId="249849A6" w:rsidR="00F1480E" w:rsidRPr="000754EC" w:rsidRDefault="008547E9" w:rsidP="000754EC">
            <w:pPr>
              <w:pStyle w:val="SIUNITCODE"/>
            </w:pPr>
            <w:r w:rsidRPr="008547E9">
              <w:t>FWP</w:t>
            </w:r>
            <w:r w:rsidR="00E01D4D">
              <w:t>COT</w:t>
            </w:r>
            <w:r w:rsidR="007D15ED">
              <w:t>2</w:t>
            </w:r>
            <w:r w:rsidR="00F238D8">
              <w:t>XXX</w:t>
            </w:r>
          </w:p>
        </w:tc>
        <w:tc>
          <w:tcPr>
            <w:tcW w:w="3604" w:type="pct"/>
            <w:shd w:val="clear" w:color="auto" w:fill="auto"/>
          </w:tcPr>
          <w:p w14:paraId="312F5BA0" w14:textId="77777777" w:rsidR="00F1480E" w:rsidRPr="000754EC" w:rsidRDefault="004955F6" w:rsidP="000754EC">
            <w:pPr>
              <w:pStyle w:val="SIUnittitle"/>
            </w:pPr>
            <w:r w:rsidRPr="004955F6">
              <w:t>Maintain chainsaws</w:t>
            </w:r>
          </w:p>
        </w:tc>
      </w:tr>
      <w:tr w:rsidR="00F1480E" w:rsidRPr="00963A46" w14:paraId="055C5F81" w14:textId="77777777" w:rsidTr="00CA2922">
        <w:tc>
          <w:tcPr>
            <w:tcW w:w="1396" w:type="pct"/>
            <w:shd w:val="clear" w:color="auto" w:fill="auto"/>
          </w:tcPr>
          <w:p w14:paraId="64A1792C" w14:textId="77777777" w:rsidR="00F1480E" w:rsidRPr="000754EC" w:rsidRDefault="00FD557D" w:rsidP="000754EC">
            <w:pPr>
              <w:pStyle w:val="SIHeading2"/>
            </w:pPr>
            <w:r w:rsidRPr="00FD557D">
              <w:t>Application</w:t>
            </w:r>
          </w:p>
          <w:p w14:paraId="21B28120" w14:textId="77777777" w:rsidR="00FD557D" w:rsidRPr="00923720" w:rsidRDefault="00FD557D" w:rsidP="000754EC">
            <w:pPr>
              <w:pStyle w:val="SIHeading2"/>
            </w:pPr>
          </w:p>
        </w:tc>
        <w:tc>
          <w:tcPr>
            <w:tcW w:w="3604" w:type="pct"/>
            <w:shd w:val="clear" w:color="auto" w:fill="auto"/>
          </w:tcPr>
          <w:p w14:paraId="0B810B62" w14:textId="7224546B" w:rsidR="004955F6" w:rsidRPr="004955F6" w:rsidRDefault="004955F6" w:rsidP="00836F89">
            <w:pPr>
              <w:pStyle w:val="SIText"/>
            </w:pPr>
            <w:r w:rsidRPr="004955F6">
              <w:t xml:space="preserve">This unit of competency describes the </w:t>
            </w:r>
            <w:r w:rsidR="00836F89">
              <w:t>knowledge and skills</w:t>
            </w:r>
            <w:r w:rsidR="00836F89" w:rsidRPr="004955F6">
              <w:t xml:space="preserve"> </w:t>
            </w:r>
            <w:r w:rsidRPr="004955F6">
              <w:t xml:space="preserve">required to maintain </w:t>
            </w:r>
            <w:r w:rsidR="003B0528">
              <w:t>fuel</w:t>
            </w:r>
            <w:r w:rsidR="003B0528" w:rsidRPr="004955F6">
              <w:t xml:space="preserve"> </w:t>
            </w:r>
            <w:r w:rsidRPr="004955F6">
              <w:t xml:space="preserve">or electrically </w:t>
            </w:r>
            <w:r w:rsidR="003B0528">
              <w:t>power</w:t>
            </w:r>
            <w:r w:rsidR="00955618">
              <w:t>e</w:t>
            </w:r>
            <w:r w:rsidR="003B0528">
              <w:t>d</w:t>
            </w:r>
            <w:r w:rsidR="003B0528" w:rsidRPr="004955F6">
              <w:t xml:space="preserve"> </w:t>
            </w:r>
            <w:r w:rsidRPr="004955F6">
              <w:t xml:space="preserve">hand-held chainsaws. It includes </w:t>
            </w:r>
            <w:r w:rsidR="00047314" w:rsidRPr="004955F6">
              <w:t>completing routine and frequently required service requirements as well as periodic servicing</w:t>
            </w:r>
            <w:r w:rsidR="00047314" w:rsidRPr="00047314">
              <w:t xml:space="preserve"> </w:t>
            </w:r>
            <w:r w:rsidR="0079561C">
              <w:t xml:space="preserve">and chain </w:t>
            </w:r>
            <w:r w:rsidRPr="004955F6">
              <w:t>sharpenin</w:t>
            </w:r>
            <w:r w:rsidR="0079561C">
              <w:t>g</w:t>
            </w:r>
            <w:r w:rsidRPr="004955F6">
              <w:t xml:space="preserve">. </w:t>
            </w:r>
          </w:p>
          <w:p w14:paraId="19E38A95" w14:textId="77777777" w:rsidR="00955618" w:rsidRDefault="00955618" w:rsidP="00836F89">
            <w:pPr>
              <w:pStyle w:val="SIText"/>
            </w:pPr>
          </w:p>
          <w:p w14:paraId="0AE189D4" w14:textId="59AE96FF" w:rsidR="00836F89" w:rsidRDefault="00836F89" w:rsidP="00836F89">
            <w:pPr>
              <w:pStyle w:val="SIText"/>
            </w:pPr>
            <w:r w:rsidRPr="007D15ED">
              <w:t xml:space="preserve">The unit applies to </w:t>
            </w:r>
            <w:r w:rsidRPr="00836F89">
              <w:t xml:space="preserve">individuals who </w:t>
            </w:r>
            <w:r>
              <w:t>maintain chainsaws</w:t>
            </w:r>
            <w:r w:rsidRPr="00836F89">
              <w:t xml:space="preserve"> as part of arboriculture, forestry, </w:t>
            </w:r>
            <w:r>
              <w:t xml:space="preserve">horticulture, </w:t>
            </w:r>
            <w:r w:rsidRPr="00836F89">
              <w:t>agriculture, conservation and land management, local government, emergency services and other government agency operations.</w:t>
            </w:r>
          </w:p>
          <w:p w14:paraId="0F012954" w14:textId="77777777" w:rsidR="0061177B" w:rsidRPr="00836F89" w:rsidRDefault="0061177B" w:rsidP="00836F89">
            <w:pPr>
              <w:pStyle w:val="SIText"/>
            </w:pPr>
          </w:p>
          <w:p w14:paraId="097130C2" w14:textId="3A9B2926" w:rsidR="00836F89" w:rsidRDefault="00836F89" w:rsidP="00836F89">
            <w:pPr>
              <w:pStyle w:val="SIText"/>
            </w:pPr>
            <w:r w:rsidRPr="004264AC">
              <w:t>All work must be carried out to comply with workplace procedures, according to state/territory health and safety regulations, legislation and standards that apply to the workplace.</w:t>
            </w:r>
          </w:p>
          <w:p w14:paraId="6D866208" w14:textId="77777777" w:rsidR="0061177B" w:rsidRPr="00836F89" w:rsidRDefault="0061177B" w:rsidP="00836F89">
            <w:pPr>
              <w:pStyle w:val="SIText"/>
            </w:pPr>
          </w:p>
          <w:p w14:paraId="709E5629" w14:textId="693B05D0" w:rsidR="00836F89" w:rsidRPr="000754EC" w:rsidRDefault="00836F89" w:rsidP="004955F6">
            <w:r w:rsidRPr="006F05A5">
              <w:t xml:space="preserve">No </w:t>
            </w:r>
            <w:r w:rsidR="00F238D8">
              <w:t xml:space="preserve">occupational </w:t>
            </w:r>
            <w:r w:rsidRPr="00836F89">
              <w:t>licensing, legislative or certification requirements apply to this unit at the time of publication.</w:t>
            </w:r>
          </w:p>
        </w:tc>
      </w:tr>
      <w:tr w:rsidR="00F1480E" w:rsidRPr="00963A46" w14:paraId="47F9133F" w14:textId="77777777" w:rsidTr="00CA2922">
        <w:tc>
          <w:tcPr>
            <w:tcW w:w="1396" w:type="pct"/>
            <w:shd w:val="clear" w:color="auto" w:fill="auto"/>
          </w:tcPr>
          <w:p w14:paraId="43C88E09" w14:textId="77777777" w:rsidR="00F1480E" w:rsidRPr="000754EC" w:rsidRDefault="00FD557D" w:rsidP="000754EC">
            <w:pPr>
              <w:pStyle w:val="SIHeading2"/>
            </w:pPr>
            <w:r w:rsidRPr="00923720">
              <w:t>Prerequisite Unit</w:t>
            </w:r>
          </w:p>
        </w:tc>
        <w:tc>
          <w:tcPr>
            <w:tcW w:w="3604" w:type="pct"/>
            <w:shd w:val="clear" w:color="auto" w:fill="auto"/>
          </w:tcPr>
          <w:p w14:paraId="7FFDD59E" w14:textId="77777777" w:rsidR="00F1480E" w:rsidRPr="000754EC" w:rsidRDefault="00F1480E" w:rsidP="000754EC">
            <w:pPr>
              <w:pStyle w:val="SIText"/>
            </w:pPr>
            <w:r w:rsidRPr="008908DE">
              <w:t>Ni</w:t>
            </w:r>
            <w:r w:rsidR="007A300D" w:rsidRPr="000754EC">
              <w:t xml:space="preserve">l </w:t>
            </w:r>
          </w:p>
        </w:tc>
      </w:tr>
      <w:tr w:rsidR="00F1480E" w:rsidRPr="00963A46" w14:paraId="4D22AB12" w14:textId="77777777" w:rsidTr="00CA2922">
        <w:tc>
          <w:tcPr>
            <w:tcW w:w="1396" w:type="pct"/>
            <w:shd w:val="clear" w:color="auto" w:fill="auto"/>
          </w:tcPr>
          <w:p w14:paraId="396433AD" w14:textId="77777777" w:rsidR="00F1480E" w:rsidRPr="000754EC" w:rsidRDefault="00FD557D" w:rsidP="000754EC">
            <w:pPr>
              <w:pStyle w:val="SIHeading2"/>
            </w:pPr>
            <w:r w:rsidRPr="00923720">
              <w:t>Unit Sector</w:t>
            </w:r>
          </w:p>
        </w:tc>
        <w:tc>
          <w:tcPr>
            <w:tcW w:w="3604" w:type="pct"/>
            <w:shd w:val="clear" w:color="auto" w:fill="auto"/>
          </w:tcPr>
          <w:p w14:paraId="541F3AE1" w14:textId="058FA2C9" w:rsidR="008547E9" w:rsidRPr="000754EC" w:rsidRDefault="007D15ED" w:rsidP="00AB5133">
            <w:pPr>
              <w:pStyle w:val="SIText"/>
            </w:pPr>
            <w:r w:rsidRPr="007D15ED">
              <w:t>Common Technical</w:t>
            </w:r>
            <w:r w:rsidR="0061177B">
              <w:t xml:space="preserve"> (COT)</w:t>
            </w:r>
          </w:p>
        </w:tc>
      </w:tr>
    </w:tbl>
    <w:p w14:paraId="4609A98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CC0876D" w14:textId="77777777" w:rsidTr="00CA2922">
        <w:trPr>
          <w:cantSplit/>
          <w:tblHeader/>
        </w:trPr>
        <w:tc>
          <w:tcPr>
            <w:tcW w:w="1396" w:type="pct"/>
            <w:tcBorders>
              <w:bottom w:val="single" w:sz="4" w:space="0" w:color="C0C0C0"/>
            </w:tcBorders>
            <w:shd w:val="clear" w:color="auto" w:fill="auto"/>
          </w:tcPr>
          <w:p w14:paraId="7BB89D24"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47161C4" w14:textId="77777777" w:rsidR="00F1480E" w:rsidRPr="000754EC" w:rsidRDefault="00FD557D" w:rsidP="000754EC">
            <w:pPr>
              <w:pStyle w:val="SIHeading2"/>
            </w:pPr>
            <w:r w:rsidRPr="00923720">
              <w:t>Performance Criteria</w:t>
            </w:r>
          </w:p>
        </w:tc>
      </w:tr>
      <w:tr w:rsidR="00E01D4D" w:rsidRPr="00963A46" w14:paraId="1CA83AC0" w14:textId="77777777" w:rsidTr="00CA2922">
        <w:trPr>
          <w:cantSplit/>
          <w:tblHeader/>
        </w:trPr>
        <w:tc>
          <w:tcPr>
            <w:tcW w:w="1396" w:type="pct"/>
            <w:tcBorders>
              <w:top w:val="single" w:sz="4" w:space="0" w:color="C0C0C0"/>
            </w:tcBorders>
            <w:shd w:val="clear" w:color="auto" w:fill="auto"/>
          </w:tcPr>
          <w:p w14:paraId="411837BD"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591F3104" w14:textId="35F924D4" w:rsidR="00E01D4D" w:rsidRPr="00E01D4D" w:rsidRDefault="00F238D8" w:rsidP="00F238D8">
            <w:pPr>
              <w:pStyle w:val="SIText"/>
              <w:rPr>
                <w:rStyle w:val="SIText-Italic"/>
              </w:rPr>
            </w:pPr>
            <w:r w:rsidRPr="00F238D8">
              <w:rPr>
                <w:rStyle w:val="SIText-Italic"/>
                <w:rFonts w:eastAsiaTheme="majorEastAsia"/>
              </w:rPr>
              <w:t>Performance criteria describe the performance needed to demonstrate achievement of the element.</w:t>
            </w:r>
          </w:p>
        </w:tc>
      </w:tr>
      <w:tr w:rsidR="004955F6" w:rsidRPr="00963A46" w14:paraId="03F3977F" w14:textId="77777777" w:rsidTr="00CA2922">
        <w:trPr>
          <w:cantSplit/>
        </w:trPr>
        <w:tc>
          <w:tcPr>
            <w:tcW w:w="1396" w:type="pct"/>
            <w:shd w:val="clear" w:color="auto" w:fill="auto"/>
          </w:tcPr>
          <w:p w14:paraId="7CE2987C" w14:textId="77777777" w:rsidR="004955F6" w:rsidRPr="004955F6" w:rsidRDefault="004955F6" w:rsidP="004955F6">
            <w:r w:rsidRPr="004955F6">
              <w:t>1. Prepare for chainsaw maintenance</w:t>
            </w:r>
          </w:p>
        </w:tc>
        <w:tc>
          <w:tcPr>
            <w:tcW w:w="3604" w:type="pct"/>
            <w:shd w:val="clear" w:color="auto" w:fill="auto"/>
          </w:tcPr>
          <w:p w14:paraId="592B21C0" w14:textId="30FD4E88" w:rsidR="00836F89" w:rsidRPr="00836F89" w:rsidRDefault="004955F6" w:rsidP="0061177B">
            <w:r w:rsidRPr="004955F6">
              <w:t xml:space="preserve">1.1 </w:t>
            </w:r>
            <w:r w:rsidR="00836F89">
              <w:t xml:space="preserve">Review work </w:t>
            </w:r>
            <w:r w:rsidR="00836F89" w:rsidRPr="001F604F">
              <w:t>order</w:t>
            </w:r>
            <w:r w:rsidR="00836F89" w:rsidRPr="00836F89">
              <w:t xml:space="preserve"> or instruction to determine job requirements and, where required, seek clarification from appropriate personnel</w:t>
            </w:r>
          </w:p>
          <w:p w14:paraId="66BAA727" w14:textId="0BB7255D" w:rsidR="00836F89" w:rsidRPr="00836F89" w:rsidRDefault="00836F89" w:rsidP="00836F89">
            <w:pPr>
              <w:pStyle w:val="SIText"/>
            </w:pPr>
            <w:r>
              <w:t xml:space="preserve">1.2 </w:t>
            </w:r>
            <w:r w:rsidRPr="00836F89">
              <w:t>Review workplace health and safety procedures, including the use of personal protective equipment, equipment lock-out and safe manual handling techniques</w:t>
            </w:r>
          </w:p>
          <w:p w14:paraId="21AB6C4B" w14:textId="46E0B022" w:rsidR="00836F89" w:rsidRPr="00836F89" w:rsidRDefault="00836F89" w:rsidP="00836F89">
            <w:pPr>
              <w:pStyle w:val="SIText"/>
            </w:pPr>
            <w:r w:rsidRPr="00B2235C">
              <w:t>1.</w:t>
            </w:r>
            <w:r w:rsidRPr="00836F89">
              <w:t>3 Identify, assess and take actions to mitigate risks and hazards associated with chainsaw</w:t>
            </w:r>
            <w:r w:rsidR="00086E19">
              <w:t xml:space="preserve"> maintenance activities</w:t>
            </w:r>
          </w:p>
          <w:p w14:paraId="48664D04" w14:textId="657EA72F" w:rsidR="00836F89" w:rsidRPr="00836F89" w:rsidRDefault="00836F89" w:rsidP="00836F89">
            <w:pPr>
              <w:pStyle w:val="SIText"/>
            </w:pPr>
            <w:r>
              <w:t xml:space="preserve">1.4 Identify </w:t>
            </w:r>
            <w:r w:rsidRPr="00836F89">
              <w:t>workplace environmental protection procedures for minimising and disposing of waste material</w:t>
            </w:r>
            <w:r w:rsidR="00086E19">
              <w:t>, recycling and reusing materials</w:t>
            </w:r>
            <w:r>
              <w:t xml:space="preserve"> and </w:t>
            </w:r>
            <w:r w:rsidRPr="00836F89">
              <w:t>cleaning tools and equipment</w:t>
            </w:r>
            <w:r>
              <w:t xml:space="preserve"> </w:t>
            </w:r>
          </w:p>
          <w:p w14:paraId="17A56F24" w14:textId="3CA7BCC7" w:rsidR="00836F89" w:rsidRPr="00836F89" w:rsidRDefault="00836F89" w:rsidP="00836F89">
            <w:pPr>
              <w:pStyle w:val="SIText"/>
            </w:pPr>
            <w:r w:rsidRPr="001F604F">
              <w:t>1.5 Consult</w:t>
            </w:r>
            <w:r w:rsidRPr="00836F89">
              <w:t xml:space="preserve"> with team members and other appropriate personnel to ensure that work is coordinated effectively with others in the workplace</w:t>
            </w:r>
          </w:p>
          <w:p w14:paraId="40A58601" w14:textId="77777777" w:rsidR="00836F89" w:rsidRPr="00836F89" w:rsidRDefault="00836F89" w:rsidP="00836F89">
            <w:r w:rsidRPr="001F604F">
              <w:t>1.6 Obtain tools</w:t>
            </w:r>
            <w:r w:rsidRPr="00836F89">
              <w:t xml:space="preserve"> and equipment needed for the work and check for correct operation and safety</w:t>
            </w:r>
          </w:p>
          <w:p w14:paraId="6572E622" w14:textId="65FFAEEC" w:rsidR="004955F6" w:rsidRPr="004955F6" w:rsidRDefault="004955F6" w:rsidP="004955F6">
            <w:r w:rsidRPr="004955F6">
              <w:t>1.</w:t>
            </w:r>
            <w:r w:rsidR="00836F89">
              <w:t>7</w:t>
            </w:r>
            <w:r w:rsidRPr="004955F6">
              <w:t xml:space="preserve"> Plan </w:t>
            </w:r>
            <w:r w:rsidR="00047314">
              <w:t xml:space="preserve">chainsaw </w:t>
            </w:r>
            <w:r w:rsidRPr="004955F6">
              <w:t xml:space="preserve">maintenance activities </w:t>
            </w:r>
            <w:r w:rsidR="00836F89">
              <w:t>according to</w:t>
            </w:r>
            <w:r w:rsidRPr="004955F6">
              <w:t xml:space="preserve"> manufacturer </w:t>
            </w:r>
            <w:r w:rsidR="00836F89">
              <w:t xml:space="preserve">and workplace </w:t>
            </w:r>
            <w:r w:rsidRPr="004955F6">
              <w:t>requirements</w:t>
            </w:r>
            <w:r w:rsidR="00836F89">
              <w:t>.</w:t>
            </w:r>
          </w:p>
        </w:tc>
      </w:tr>
      <w:tr w:rsidR="004955F6" w:rsidRPr="00963A46" w14:paraId="50016C9A" w14:textId="77777777" w:rsidTr="00CA2922">
        <w:trPr>
          <w:cantSplit/>
        </w:trPr>
        <w:tc>
          <w:tcPr>
            <w:tcW w:w="1396" w:type="pct"/>
            <w:shd w:val="clear" w:color="auto" w:fill="auto"/>
          </w:tcPr>
          <w:p w14:paraId="3307A141" w14:textId="77777777" w:rsidR="004955F6" w:rsidRPr="004955F6" w:rsidRDefault="004955F6" w:rsidP="004955F6">
            <w:r w:rsidRPr="004955F6">
              <w:lastRenderedPageBreak/>
              <w:t>2. Complete chainsaw maintenance</w:t>
            </w:r>
          </w:p>
        </w:tc>
        <w:tc>
          <w:tcPr>
            <w:tcW w:w="3604" w:type="pct"/>
            <w:shd w:val="clear" w:color="auto" w:fill="auto"/>
          </w:tcPr>
          <w:p w14:paraId="46C20458" w14:textId="503164A0" w:rsidR="004955F6" w:rsidRPr="004955F6" w:rsidRDefault="004955F6" w:rsidP="004955F6">
            <w:r w:rsidRPr="004955F6">
              <w:t xml:space="preserve">2.1 Follow </w:t>
            </w:r>
            <w:r w:rsidR="005D5469">
              <w:t>workplace</w:t>
            </w:r>
            <w:r w:rsidR="005D5469" w:rsidRPr="004955F6">
              <w:t xml:space="preserve"> </w:t>
            </w:r>
            <w:r w:rsidRPr="004955F6">
              <w:t>safety procedures</w:t>
            </w:r>
            <w:r w:rsidR="00836F89">
              <w:t xml:space="preserve"> and manufacturer instructions</w:t>
            </w:r>
            <w:r w:rsidRPr="004955F6">
              <w:t xml:space="preserve"> to lock out equipment</w:t>
            </w:r>
          </w:p>
          <w:p w14:paraId="1C2D739F" w14:textId="63C16715" w:rsidR="004955F6" w:rsidRPr="004955F6" w:rsidRDefault="004955F6" w:rsidP="004955F6">
            <w:r w:rsidRPr="004955F6">
              <w:t xml:space="preserve">2.2 Complete routine and frequently required service requirements on chainsaws </w:t>
            </w:r>
            <w:r w:rsidR="00836F89">
              <w:t>according to</w:t>
            </w:r>
            <w:r w:rsidRPr="004955F6">
              <w:t xml:space="preserve"> manufacturer instructions and </w:t>
            </w:r>
            <w:r w:rsidR="00836F89">
              <w:t>workplace</w:t>
            </w:r>
            <w:r w:rsidR="00836F89" w:rsidRPr="004955F6">
              <w:t xml:space="preserve"> </w:t>
            </w:r>
            <w:r w:rsidRPr="004955F6">
              <w:t>requirements</w:t>
            </w:r>
          </w:p>
          <w:p w14:paraId="16B95176" w14:textId="15CC315C" w:rsidR="004955F6" w:rsidRPr="004955F6" w:rsidRDefault="004955F6" w:rsidP="004955F6">
            <w:r w:rsidRPr="004955F6">
              <w:t xml:space="preserve">2.3 Complete periodic service requirements on chainsaws </w:t>
            </w:r>
            <w:r w:rsidR="00836F89">
              <w:t>according to</w:t>
            </w:r>
            <w:r w:rsidRPr="004955F6">
              <w:t xml:space="preserve"> manufacturer recommendations and </w:t>
            </w:r>
            <w:r w:rsidR="00836F89">
              <w:t>workplace</w:t>
            </w:r>
            <w:r w:rsidR="00836F89" w:rsidRPr="004955F6">
              <w:t xml:space="preserve"> </w:t>
            </w:r>
            <w:r w:rsidRPr="004955F6">
              <w:t>requirements</w:t>
            </w:r>
          </w:p>
          <w:p w14:paraId="5E76E645" w14:textId="77777777" w:rsidR="004955F6" w:rsidRPr="004955F6" w:rsidRDefault="004955F6" w:rsidP="004955F6">
            <w:r w:rsidRPr="004955F6">
              <w:t>2.4 Check chain for bluntness or damage</w:t>
            </w:r>
          </w:p>
          <w:p w14:paraId="126CCD12" w14:textId="522E0644" w:rsidR="004955F6" w:rsidRPr="004955F6" w:rsidRDefault="004955F6" w:rsidP="004955F6">
            <w:r w:rsidRPr="004955F6">
              <w:t xml:space="preserve">2.5 Remove, sharpen, adjust and replace chain and other components </w:t>
            </w:r>
            <w:r w:rsidR="00836F89">
              <w:t xml:space="preserve">according to </w:t>
            </w:r>
            <w:r w:rsidRPr="004955F6">
              <w:t>manufacturer</w:t>
            </w:r>
            <w:r w:rsidR="00836F89">
              <w:t xml:space="preserve"> requirements</w:t>
            </w:r>
          </w:p>
          <w:p w14:paraId="7303E382" w14:textId="77777777" w:rsidR="004955F6" w:rsidRPr="004955F6" w:rsidRDefault="004955F6" w:rsidP="004955F6">
            <w:r w:rsidRPr="004955F6">
              <w:t>2.6 Identify, diagnose, tag and report chainsaw faults, malfunctions or irregular operation for repair or replacement</w:t>
            </w:r>
          </w:p>
          <w:p w14:paraId="773BE65D" w14:textId="2CFA9A57" w:rsidR="004955F6" w:rsidRPr="004955F6" w:rsidRDefault="004955F6" w:rsidP="004955F6">
            <w:r w:rsidRPr="004955F6">
              <w:t xml:space="preserve">2.7 Reassemble serviced chainsaw components, check for operational effectiveness, </w:t>
            </w:r>
            <w:r w:rsidR="00D6341C">
              <w:t xml:space="preserve">apply lock out </w:t>
            </w:r>
            <w:r w:rsidRPr="004955F6">
              <w:t>tag</w:t>
            </w:r>
            <w:r w:rsidR="00D6341C">
              <w:t xml:space="preserve"> as required</w:t>
            </w:r>
            <w:r w:rsidRPr="004955F6">
              <w:t xml:space="preserve"> and store</w:t>
            </w:r>
          </w:p>
        </w:tc>
      </w:tr>
      <w:tr w:rsidR="004955F6" w:rsidRPr="00963A46" w14:paraId="02E617D9" w14:textId="77777777" w:rsidTr="00CA2922">
        <w:trPr>
          <w:cantSplit/>
        </w:trPr>
        <w:tc>
          <w:tcPr>
            <w:tcW w:w="1396" w:type="pct"/>
            <w:shd w:val="clear" w:color="auto" w:fill="auto"/>
          </w:tcPr>
          <w:p w14:paraId="61B042A9" w14:textId="77777777" w:rsidR="004955F6" w:rsidRPr="004955F6" w:rsidRDefault="004955F6" w:rsidP="004955F6">
            <w:r w:rsidRPr="004955F6">
              <w:t>3. Complete maintenance records and clean up</w:t>
            </w:r>
          </w:p>
        </w:tc>
        <w:tc>
          <w:tcPr>
            <w:tcW w:w="3604" w:type="pct"/>
            <w:shd w:val="clear" w:color="auto" w:fill="auto"/>
          </w:tcPr>
          <w:p w14:paraId="23F94226" w14:textId="5F4D0F82" w:rsidR="005437CD" w:rsidRDefault="004955F6" w:rsidP="004955F6">
            <w:r w:rsidRPr="004955F6">
              <w:t>3.</w:t>
            </w:r>
            <w:r w:rsidR="00047314">
              <w:t>1</w:t>
            </w:r>
            <w:r w:rsidRPr="004955F6">
              <w:t xml:space="preserve"> Clear and clean work are</w:t>
            </w:r>
            <w:r w:rsidR="005437CD">
              <w:t>a</w:t>
            </w:r>
          </w:p>
          <w:p w14:paraId="680C100B" w14:textId="2C3F177E" w:rsidR="005437CD" w:rsidRDefault="005437CD" w:rsidP="004955F6">
            <w:r>
              <w:t>3.2 Clean, inspect for serviceability and store</w:t>
            </w:r>
            <w:r w:rsidR="004955F6" w:rsidRPr="004955F6">
              <w:t xml:space="preserve"> tools and</w:t>
            </w:r>
            <w:r>
              <w:t xml:space="preserve"> equipment</w:t>
            </w:r>
          </w:p>
          <w:p w14:paraId="2B475E8D" w14:textId="6DABDD88" w:rsidR="004955F6" w:rsidRDefault="005437CD" w:rsidP="004955F6">
            <w:r>
              <w:t>3.3 D</w:t>
            </w:r>
            <w:r w:rsidR="004955F6" w:rsidRPr="004955F6">
              <w:t>ispose</w:t>
            </w:r>
            <w:r>
              <w:t xml:space="preserve">, </w:t>
            </w:r>
            <w:r w:rsidR="004955F6" w:rsidRPr="004955F6">
              <w:t xml:space="preserve">recycle </w:t>
            </w:r>
            <w:r>
              <w:t xml:space="preserve">or reuse </w:t>
            </w:r>
            <w:r w:rsidR="004955F6" w:rsidRPr="004955F6">
              <w:t xml:space="preserve">waste materials </w:t>
            </w:r>
            <w:r w:rsidR="00086E19">
              <w:t>according to workplace requirements and</w:t>
            </w:r>
            <w:r w:rsidR="004955F6" w:rsidRPr="004955F6">
              <w:t xml:space="preserve"> environmental protection practices</w:t>
            </w:r>
          </w:p>
          <w:p w14:paraId="35471464" w14:textId="494836B8" w:rsidR="00047314" w:rsidRPr="004955F6" w:rsidRDefault="00047314" w:rsidP="004955F6">
            <w:r w:rsidRPr="004955F6">
              <w:t>3.</w:t>
            </w:r>
            <w:r w:rsidR="005437CD">
              <w:t>4</w:t>
            </w:r>
            <w:r w:rsidRPr="004955F6">
              <w:t xml:space="preserve"> Complete, process and maintain records and reports </w:t>
            </w:r>
            <w:r w:rsidRPr="00047314">
              <w:t>according to wo</w:t>
            </w:r>
            <w:r w:rsidR="00955618">
              <w:t>r</w:t>
            </w:r>
            <w:r w:rsidRPr="00047314">
              <w:t>kplace procedures</w:t>
            </w:r>
          </w:p>
        </w:tc>
      </w:tr>
    </w:tbl>
    <w:p w14:paraId="502D994D" w14:textId="77777777" w:rsidR="005F771F" w:rsidRDefault="005F771F" w:rsidP="005F771F">
      <w:pPr>
        <w:pStyle w:val="SIText"/>
      </w:pPr>
    </w:p>
    <w:p w14:paraId="005F0508" w14:textId="77777777" w:rsidR="005F771F" w:rsidRPr="000754EC" w:rsidRDefault="005F771F" w:rsidP="000754EC">
      <w:r>
        <w:br w:type="page"/>
      </w:r>
    </w:p>
    <w:p w14:paraId="5850B72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550E5713" w14:textId="77777777" w:rsidTr="00CA2922">
        <w:trPr>
          <w:tblHeader/>
        </w:trPr>
        <w:tc>
          <w:tcPr>
            <w:tcW w:w="5000" w:type="pct"/>
            <w:gridSpan w:val="2"/>
          </w:tcPr>
          <w:p w14:paraId="2B8F5CAA" w14:textId="77777777" w:rsidR="00F1480E" w:rsidRPr="000754EC" w:rsidRDefault="00FD557D" w:rsidP="000754EC">
            <w:pPr>
              <w:pStyle w:val="SIHeading2"/>
            </w:pPr>
            <w:r w:rsidRPr="00041E59">
              <w:t>F</w:t>
            </w:r>
            <w:r w:rsidRPr="000754EC">
              <w:t>oundation Skills</w:t>
            </w:r>
          </w:p>
          <w:p w14:paraId="35E2B389"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601D733" w14:textId="77777777" w:rsidTr="00CA2922">
        <w:trPr>
          <w:tblHeader/>
        </w:trPr>
        <w:tc>
          <w:tcPr>
            <w:tcW w:w="1396" w:type="pct"/>
          </w:tcPr>
          <w:p w14:paraId="222F589C"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D6710F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61177B" w:rsidRPr="00336FCA" w:rsidDel="00423CB2" w14:paraId="6F69832C" w14:textId="77777777" w:rsidTr="00CA2922">
        <w:trPr>
          <w:tblHeader/>
        </w:trPr>
        <w:tc>
          <w:tcPr>
            <w:tcW w:w="1396" w:type="pct"/>
          </w:tcPr>
          <w:p w14:paraId="1702DB2E" w14:textId="0C98C9E9" w:rsidR="0061177B" w:rsidRPr="0061177B" w:rsidRDefault="0061177B" w:rsidP="0061177B">
            <w:pPr>
              <w:pStyle w:val="SIText"/>
              <w:rPr>
                <w:rFonts w:eastAsiaTheme="majorEastAsia"/>
              </w:rPr>
            </w:pPr>
            <w:r w:rsidRPr="0061177B">
              <w:t>Reading</w:t>
            </w:r>
            <w:r w:rsidRPr="00E01D4D">
              <w:t xml:space="preserve"> </w:t>
            </w:r>
          </w:p>
        </w:tc>
        <w:tc>
          <w:tcPr>
            <w:tcW w:w="3604" w:type="pct"/>
          </w:tcPr>
          <w:p w14:paraId="639F4010" w14:textId="605266CD" w:rsidR="0061177B" w:rsidRPr="0061177B" w:rsidRDefault="0061177B" w:rsidP="0061177B">
            <w:pPr>
              <w:pStyle w:val="SIBulletList1"/>
              <w:rPr>
                <w:rFonts w:eastAsiaTheme="majorEastAsia"/>
              </w:rPr>
            </w:pPr>
            <w:r w:rsidRPr="0061177B">
              <w:t>Read workplace documentation and understand requirements</w:t>
            </w:r>
          </w:p>
        </w:tc>
      </w:tr>
      <w:tr w:rsidR="0061177B" w:rsidRPr="00336FCA" w:rsidDel="00423CB2" w14:paraId="7A192FA7" w14:textId="77777777" w:rsidTr="00CA2922">
        <w:trPr>
          <w:tblHeader/>
        </w:trPr>
        <w:tc>
          <w:tcPr>
            <w:tcW w:w="1396" w:type="pct"/>
          </w:tcPr>
          <w:p w14:paraId="2909BA6E" w14:textId="29CFCAD5" w:rsidR="0061177B" w:rsidRPr="0061177B" w:rsidRDefault="0061177B" w:rsidP="0061177B">
            <w:pPr>
              <w:pStyle w:val="SIText"/>
              <w:rPr>
                <w:rFonts w:eastAsiaTheme="majorEastAsia"/>
              </w:rPr>
            </w:pPr>
            <w:r w:rsidRPr="0061177B">
              <w:t>Writing</w:t>
            </w:r>
          </w:p>
        </w:tc>
        <w:tc>
          <w:tcPr>
            <w:tcW w:w="3604" w:type="pct"/>
          </w:tcPr>
          <w:p w14:paraId="7541D870" w14:textId="3928A7A0" w:rsidR="0061177B" w:rsidRPr="0061177B" w:rsidRDefault="0061177B" w:rsidP="0061177B">
            <w:pPr>
              <w:pStyle w:val="SIBulletList1"/>
              <w:rPr>
                <w:rFonts w:eastAsiaTheme="majorEastAsia"/>
              </w:rPr>
            </w:pPr>
            <w:r>
              <w:t>C</w:t>
            </w:r>
            <w:r w:rsidRPr="0061177B">
              <w:t>omplete basic accurate records of repairs, maintenance activities and equipment faults</w:t>
            </w:r>
          </w:p>
        </w:tc>
      </w:tr>
      <w:tr w:rsidR="0061177B" w:rsidRPr="00336FCA" w:rsidDel="00423CB2" w14:paraId="574E5B56" w14:textId="77777777" w:rsidTr="00CA2922">
        <w:tc>
          <w:tcPr>
            <w:tcW w:w="1396" w:type="pct"/>
          </w:tcPr>
          <w:p w14:paraId="4FA99DB6" w14:textId="12AF1F28" w:rsidR="0061177B" w:rsidRPr="0061177B" w:rsidRDefault="0061177B" w:rsidP="0061177B">
            <w:r w:rsidRPr="0061177B">
              <w:t>Numeracy</w:t>
            </w:r>
          </w:p>
        </w:tc>
        <w:tc>
          <w:tcPr>
            <w:tcW w:w="3604" w:type="pct"/>
          </w:tcPr>
          <w:p w14:paraId="39143552" w14:textId="3683DE04" w:rsidR="0061177B" w:rsidRPr="0061177B" w:rsidRDefault="0061177B" w:rsidP="0061177B">
            <w:pPr>
              <w:pStyle w:val="SIBulletList1"/>
            </w:pPr>
            <w:r>
              <w:t>C</w:t>
            </w:r>
            <w:r w:rsidRPr="0061177B">
              <w:t>alculate ratios and measure quantities of oils and fuels</w:t>
            </w:r>
          </w:p>
        </w:tc>
      </w:tr>
    </w:tbl>
    <w:p w14:paraId="4C215DD5" w14:textId="77777777" w:rsidR="00916CD7" w:rsidRDefault="00916CD7" w:rsidP="005F771F">
      <w:pPr>
        <w:pStyle w:val="SIText"/>
      </w:pPr>
    </w:p>
    <w:p w14:paraId="3719930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C4707D8" w14:textId="77777777" w:rsidTr="00F33FF2">
        <w:tc>
          <w:tcPr>
            <w:tcW w:w="5000" w:type="pct"/>
            <w:gridSpan w:val="4"/>
          </w:tcPr>
          <w:p w14:paraId="6B29C3BD" w14:textId="77777777" w:rsidR="00F1480E" w:rsidRPr="000754EC" w:rsidRDefault="00FD557D" w:rsidP="000754EC">
            <w:pPr>
              <w:pStyle w:val="SIHeading2"/>
            </w:pPr>
            <w:r w:rsidRPr="00923720">
              <w:t>U</w:t>
            </w:r>
            <w:r w:rsidRPr="000754EC">
              <w:t>nit Mapping Information</w:t>
            </w:r>
          </w:p>
        </w:tc>
      </w:tr>
      <w:tr w:rsidR="00F1480E" w14:paraId="20783273" w14:textId="77777777" w:rsidTr="00F33FF2">
        <w:tc>
          <w:tcPr>
            <w:tcW w:w="1028" w:type="pct"/>
          </w:tcPr>
          <w:p w14:paraId="0C04CFC0" w14:textId="77777777" w:rsidR="00F1480E" w:rsidRPr="000754EC" w:rsidRDefault="00F1480E" w:rsidP="000754EC">
            <w:pPr>
              <w:pStyle w:val="SIText-Bold"/>
            </w:pPr>
            <w:r w:rsidRPr="00923720">
              <w:t>Code and title current version</w:t>
            </w:r>
          </w:p>
        </w:tc>
        <w:tc>
          <w:tcPr>
            <w:tcW w:w="1105" w:type="pct"/>
          </w:tcPr>
          <w:p w14:paraId="2FA2A9E7" w14:textId="77777777" w:rsidR="00F1480E" w:rsidRPr="000754EC" w:rsidRDefault="008322BE" w:rsidP="000754EC">
            <w:pPr>
              <w:pStyle w:val="SIText-Bold"/>
            </w:pPr>
            <w:r>
              <w:t xml:space="preserve">Code and title previous </w:t>
            </w:r>
            <w:r w:rsidR="00F1480E" w:rsidRPr="00923720">
              <w:t>version</w:t>
            </w:r>
          </w:p>
        </w:tc>
        <w:tc>
          <w:tcPr>
            <w:tcW w:w="1251" w:type="pct"/>
          </w:tcPr>
          <w:p w14:paraId="0E5CE2C1" w14:textId="77777777" w:rsidR="00F1480E" w:rsidRPr="000754EC" w:rsidRDefault="00F1480E" w:rsidP="000754EC">
            <w:pPr>
              <w:pStyle w:val="SIText-Bold"/>
            </w:pPr>
            <w:r w:rsidRPr="00923720">
              <w:t>Comments</w:t>
            </w:r>
          </w:p>
        </w:tc>
        <w:tc>
          <w:tcPr>
            <w:tcW w:w="1616" w:type="pct"/>
          </w:tcPr>
          <w:p w14:paraId="1C73C5CE" w14:textId="77777777" w:rsidR="00F1480E" w:rsidRPr="000754EC" w:rsidRDefault="00F1480E" w:rsidP="000754EC">
            <w:pPr>
              <w:pStyle w:val="SIText-Bold"/>
            </w:pPr>
            <w:r w:rsidRPr="00923720">
              <w:t>Equivalence status</w:t>
            </w:r>
          </w:p>
        </w:tc>
      </w:tr>
      <w:tr w:rsidR="00041E59" w14:paraId="1799F0EA" w14:textId="77777777" w:rsidTr="00F33FF2">
        <w:tc>
          <w:tcPr>
            <w:tcW w:w="1028" w:type="pct"/>
          </w:tcPr>
          <w:p w14:paraId="3E342B9C" w14:textId="0971EE72" w:rsidR="00846003" w:rsidRPr="000754EC" w:rsidRDefault="00F238D8" w:rsidP="000754EC">
            <w:pPr>
              <w:pStyle w:val="SIText"/>
            </w:pPr>
            <w:r w:rsidRPr="007D15ED">
              <w:t>FWPCOT2</w:t>
            </w:r>
            <w:r>
              <w:t>XXX</w:t>
            </w:r>
            <w:r w:rsidRPr="00F238D8">
              <w:t xml:space="preserve"> Maintain chainsaws</w:t>
            </w:r>
          </w:p>
        </w:tc>
        <w:tc>
          <w:tcPr>
            <w:tcW w:w="1105" w:type="pct"/>
          </w:tcPr>
          <w:p w14:paraId="7279E499" w14:textId="43B26821" w:rsidR="00846003" w:rsidRPr="000754EC" w:rsidRDefault="007D15ED" w:rsidP="00F238D8">
            <w:pPr>
              <w:pStyle w:val="SIText"/>
            </w:pPr>
            <w:r w:rsidRPr="007D15ED">
              <w:t>FWPCOT223</w:t>
            </w:r>
            <w:r w:rsidR="004955F6">
              <w:t>7 Maintain chainsaws</w:t>
            </w:r>
          </w:p>
        </w:tc>
        <w:tc>
          <w:tcPr>
            <w:tcW w:w="1251" w:type="pct"/>
          </w:tcPr>
          <w:p w14:paraId="4943B51F" w14:textId="77777777" w:rsidR="00041E59" w:rsidRPr="000754EC" w:rsidRDefault="00041E59" w:rsidP="000754EC">
            <w:pPr>
              <w:pStyle w:val="SIText"/>
            </w:pPr>
          </w:p>
        </w:tc>
        <w:tc>
          <w:tcPr>
            <w:tcW w:w="1616" w:type="pct"/>
          </w:tcPr>
          <w:p w14:paraId="458843B3" w14:textId="30BAC968" w:rsidR="00916CD7" w:rsidRPr="000754EC" w:rsidRDefault="00902D72" w:rsidP="000754EC">
            <w:pPr>
              <w:pStyle w:val="SIText"/>
            </w:pPr>
            <w:r>
              <w:t>Equivalent unit</w:t>
            </w:r>
            <w:bookmarkStart w:id="0" w:name="_GoBack"/>
            <w:bookmarkEnd w:id="0"/>
          </w:p>
        </w:tc>
      </w:tr>
    </w:tbl>
    <w:p w14:paraId="07BBEE0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439C7259" w14:textId="77777777" w:rsidTr="00F238D8">
        <w:tc>
          <w:tcPr>
            <w:tcW w:w="1028" w:type="pct"/>
            <w:shd w:val="clear" w:color="auto" w:fill="auto"/>
          </w:tcPr>
          <w:p w14:paraId="4FA7D5D7" w14:textId="77777777" w:rsidR="00F1480E" w:rsidRPr="000754EC" w:rsidRDefault="00FD557D" w:rsidP="000754EC">
            <w:pPr>
              <w:pStyle w:val="SIHeading2"/>
            </w:pPr>
            <w:r w:rsidRPr="00CC451E">
              <w:t>L</w:t>
            </w:r>
            <w:r w:rsidRPr="000754EC">
              <w:t>inks</w:t>
            </w:r>
          </w:p>
        </w:tc>
        <w:tc>
          <w:tcPr>
            <w:tcW w:w="3972" w:type="pct"/>
            <w:shd w:val="clear" w:color="auto" w:fill="auto"/>
          </w:tcPr>
          <w:p w14:paraId="0A6AF096" w14:textId="307BD282" w:rsidR="00F1480E" w:rsidRPr="000754EC" w:rsidRDefault="005A1FAB" w:rsidP="001C23D5">
            <w:pPr>
              <w:pStyle w:val="SIText"/>
            </w:pPr>
            <w:r>
              <w:t xml:space="preserve">Companion Volumes, including Implementation </w:t>
            </w:r>
            <w:r w:rsidRPr="005A1FAB">
              <w:t xml:space="preserve">Guides, are available at </w:t>
            </w:r>
            <w:proofErr w:type="spellStart"/>
            <w:r w:rsidRPr="005A1FAB">
              <w:t>VETNet</w:t>
            </w:r>
            <w:proofErr w:type="spellEnd"/>
            <w:r w:rsidR="001C23D5">
              <w:t xml:space="preserve"> </w:t>
            </w:r>
            <w:hyperlink r:id="rId11" w:history="1">
              <w:r w:rsidR="00F238D8" w:rsidRPr="00335DE6">
                <w:t>https://vetnet.gov.au/Pages/TrainingDocs.aspx?q=0d96fe23-5747-4c01-9d6f-3509ff8d3d47</w:t>
              </w:r>
            </w:hyperlink>
          </w:p>
        </w:tc>
      </w:tr>
    </w:tbl>
    <w:p w14:paraId="63DBA196" w14:textId="77777777" w:rsidR="00F1480E" w:rsidRDefault="00F1480E" w:rsidP="005F771F">
      <w:pPr>
        <w:pStyle w:val="SIText"/>
      </w:pPr>
    </w:p>
    <w:p w14:paraId="7BD2EED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0D582A27" w14:textId="77777777" w:rsidTr="00113678">
        <w:trPr>
          <w:tblHeader/>
        </w:trPr>
        <w:tc>
          <w:tcPr>
            <w:tcW w:w="1478" w:type="pct"/>
            <w:shd w:val="clear" w:color="auto" w:fill="auto"/>
          </w:tcPr>
          <w:p w14:paraId="66220898"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2B0A289" w14:textId="4CFEB9D5" w:rsidR="00556C4C" w:rsidRPr="000754EC" w:rsidRDefault="00556C4C" w:rsidP="000754EC">
            <w:pPr>
              <w:pStyle w:val="SIUnittitle"/>
            </w:pPr>
            <w:r w:rsidRPr="00F56827">
              <w:t xml:space="preserve">Assessment requirements for </w:t>
            </w:r>
            <w:r w:rsidR="007D15ED" w:rsidRPr="007D15ED">
              <w:t>FWPCOT2</w:t>
            </w:r>
            <w:r w:rsidR="00217DA6">
              <w:t>XXX</w:t>
            </w:r>
            <w:r w:rsidR="004955F6">
              <w:t xml:space="preserve"> Maintain chainsaws</w:t>
            </w:r>
          </w:p>
        </w:tc>
      </w:tr>
      <w:tr w:rsidR="00556C4C" w:rsidRPr="00A55106" w14:paraId="1B6B25D6" w14:textId="77777777" w:rsidTr="00113678">
        <w:trPr>
          <w:tblHeader/>
        </w:trPr>
        <w:tc>
          <w:tcPr>
            <w:tcW w:w="5000" w:type="pct"/>
            <w:gridSpan w:val="2"/>
            <w:shd w:val="clear" w:color="auto" w:fill="auto"/>
          </w:tcPr>
          <w:p w14:paraId="0A55DF7B" w14:textId="77777777" w:rsidR="00556C4C" w:rsidRPr="000754EC" w:rsidRDefault="00D71E43" w:rsidP="000754EC">
            <w:pPr>
              <w:pStyle w:val="SIHeading2"/>
            </w:pPr>
            <w:r>
              <w:t>Performance E</w:t>
            </w:r>
            <w:r w:rsidRPr="000754EC">
              <w:t>vidence</w:t>
            </w:r>
          </w:p>
        </w:tc>
      </w:tr>
      <w:tr w:rsidR="00556C4C" w:rsidRPr="00067E1C" w14:paraId="4D64BB60" w14:textId="77777777" w:rsidTr="00113678">
        <w:tc>
          <w:tcPr>
            <w:tcW w:w="5000" w:type="pct"/>
            <w:gridSpan w:val="2"/>
            <w:shd w:val="clear" w:color="auto" w:fill="auto"/>
          </w:tcPr>
          <w:p w14:paraId="5A4D01B3" w14:textId="77777777" w:rsidR="00D70E57" w:rsidRPr="00D70E57" w:rsidRDefault="00D70E57" w:rsidP="00D70E57">
            <w:pPr>
              <w:pStyle w:val="SIText"/>
            </w:pPr>
            <w:r w:rsidRPr="00F15B01">
              <w:t>An individual demonstrating competency must satisfy all</w:t>
            </w:r>
            <w:r w:rsidRPr="00D70E57">
              <w:t xml:space="preserve"> of the elements and performance criteria in this unit.</w:t>
            </w:r>
          </w:p>
          <w:p w14:paraId="574703F2" w14:textId="77777777" w:rsidR="00D70E57" w:rsidRDefault="00D70E57" w:rsidP="00D70E57">
            <w:pPr>
              <w:pStyle w:val="SIText"/>
            </w:pPr>
          </w:p>
          <w:p w14:paraId="5A6F4589" w14:textId="77777777" w:rsidR="00D70E57" w:rsidRPr="00D70E57" w:rsidRDefault="00D70E57" w:rsidP="00D70E57">
            <w:pPr>
              <w:pStyle w:val="SIText"/>
            </w:pPr>
            <w:r w:rsidRPr="00F15B01">
              <w:t xml:space="preserve">There must be </w:t>
            </w:r>
            <w:r w:rsidRPr="00D70E57">
              <w:t xml:space="preserve">evidence that the individual has: </w:t>
            </w:r>
          </w:p>
          <w:p w14:paraId="5E74B814" w14:textId="7E9D7FD6" w:rsidR="004955F6" w:rsidRPr="004955F6" w:rsidRDefault="004955F6" w:rsidP="004955F6">
            <w:pPr>
              <w:pStyle w:val="SIBulletList1"/>
            </w:pPr>
            <w:r w:rsidRPr="004955F6">
              <w:t>complete</w:t>
            </w:r>
            <w:r w:rsidR="00D70E57">
              <w:t>d the</w:t>
            </w:r>
            <w:r w:rsidRPr="004955F6">
              <w:t xml:space="preserve"> routine and frequently required service requirements on</w:t>
            </w:r>
            <w:r w:rsidR="00D70E57">
              <w:t xml:space="preserve"> </w:t>
            </w:r>
            <w:r w:rsidR="00AD4CDB">
              <w:t>one</w:t>
            </w:r>
            <w:r w:rsidRPr="004955F6">
              <w:t xml:space="preserve"> </w:t>
            </w:r>
            <w:r w:rsidR="00D70E57">
              <w:t xml:space="preserve">occasion for one </w:t>
            </w:r>
            <w:r w:rsidRPr="004955F6">
              <w:t>chainsaw</w:t>
            </w:r>
            <w:r w:rsidR="00D70E57">
              <w:t xml:space="preserve"> according to</w:t>
            </w:r>
            <w:r w:rsidRPr="004955F6">
              <w:t xml:space="preserve"> manufacturer instructions</w:t>
            </w:r>
          </w:p>
          <w:p w14:paraId="6B32CDD2" w14:textId="78589E3C" w:rsidR="004955F6" w:rsidRPr="004955F6" w:rsidRDefault="004955F6" w:rsidP="004955F6">
            <w:pPr>
              <w:pStyle w:val="SIBulletList1"/>
            </w:pPr>
            <w:r w:rsidRPr="004955F6">
              <w:t>complete</w:t>
            </w:r>
            <w:r w:rsidR="00D70E57">
              <w:t xml:space="preserve">d the </w:t>
            </w:r>
            <w:r w:rsidRPr="004955F6">
              <w:t>periodic service requirements</w:t>
            </w:r>
            <w:r w:rsidR="00D70E57">
              <w:t xml:space="preserve"> on one occasion</w:t>
            </w:r>
            <w:r w:rsidRPr="004955F6">
              <w:t xml:space="preserve"> </w:t>
            </w:r>
            <w:r w:rsidR="00D70E57">
              <w:t>for one</w:t>
            </w:r>
            <w:r w:rsidRPr="004955F6">
              <w:t xml:space="preserve"> chainsaw </w:t>
            </w:r>
            <w:r w:rsidR="00D70E57">
              <w:t xml:space="preserve">according to </w:t>
            </w:r>
            <w:r w:rsidRPr="004955F6">
              <w:t>manufacturer instructions</w:t>
            </w:r>
          </w:p>
          <w:p w14:paraId="08700B0E" w14:textId="444973B8" w:rsidR="00556C4C" w:rsidRPr="000754EC" w:rsidRDefault="004955F6" w:rsidP="0093619F">
            <w:pPr>
              <w:pStyle w:val="SIBulletList1"/>
            </w:pPr>
            <w:r w:rsidRPr="004955F6">
              <w:t>check</w:t>
            </w:r>
            <w:r w:rsidR="00D70E57">
              <w:t>ed</w:t>
            </w:r>
            <w:r w:rsidRPr="004955F6">
              <w:t xml:space="preserve"> and sharpen</w:t>
            </w:r>
            <w:r w:rsidR="00D70E57">
              <w:t>ed</w:t>
            </w:r>
            <w:r w:rsidRPr="004955F6">
              <w:t xml:space="preserve"> </w:t>
            </w:r>
            <w:r w:rsidR="00D6341C">
              <w:t>one</w:t>
            </w:r>
            <w:r w:rsidR="00D70E57">
              <w:t xml:space="preserve"> </w:t>
            </w:r>
            <w:r w:rsidRPr="004955F6">
              <w:t xml:space="preserve">chain </w:t>
            </w:r>
            <w:r w:rsidR="00D6341C">
              <w:t xml:space="preserve">on two occasions </w:t>
            </w:r>
            <w:r w:rsidR="00D70E57">
              <w:t>according to</w:t>
            </w:r>
            <w:r w:rsidRPr="004955F6">
              <w:t xml:space="preserve"> manufacturer instructions</w:t>
            </w:r>
            <w:r w:rsidR="0049182E">
              <w:t>.</w:t>
            </w:r>
          </w:p>
        </w:tc>
      </w:tr>
    </w:tbl>
    <w:p w14:paraId="2C7540EC"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77A099D" w14:textId="77777777" w:rsidTr="00CA2922">
        <w:trPr>
          <w:tblHeader/>
        </w:trPr>
        <w:tc>
          <w:tcPr>
            <w:tcW w:w="5000" w:type="pct"/>
            <w:shd w:val="clear" w:color="auto" w:fill="auto"/>
          </w:tcPr>
          <w:p w14:paraId="2948588E" w14:textId="77777777" w:rsidR="00F1480E" w:rsidRPr="000754EC" w:rsidRDefault="00D71E43" w:rsidP="000754EC">
            <w:pPr>
              <w:pStyle w:val="SIHeading2"/>
            </w:pPr>
            <w:r w:rsidRPr="002C55E9">
              <w:t>K</w:t>
            </w:r>
            <w:r w:rsidRPr="000754EC">
              <w:t>nowledge Evidence</w:t>
            </w:r>
          </w:p>
        </w:tc>
      </w:tr>
      <w:tr w:rsidR="00F1480E" w:rsidRPr="00067E1C" w14:paraId="0A61A108" w14:textId="77777777" w:rsidTr="00CA2922">
        <w:tc>
          <w:tcPr>
            <w:tcW w:w="5000" w:type="pct"/>
            <w:shd w:val="clear" w:color="auto" w:fill="auto"/>
          </w:tcPr>
          <w:p w14:paraId="20D9E3DC" w14:textId="77777777" w:rsidR="0061177B" w:rsidRDefault="0061177B" w:rsidP="0061177B">
            <w:pPr>
              <w:pStyle w:val="SIText"/>
            </w:pPr>
            <w:r w:rsidRPr="0061177B">
              <w:t>An individual must be able to demonstrate the knowledge required to perform the tasks outlined in the elements and performance criteria of this unit. This includes knowledge of:</w:t>
            </w:r>
          </w:p>
          <w:p w14:paraId="5EC1B586" w14:textId="1E03C97D" w:rsidR="004955F6" w:rsidRPr="004955F6" w:rsidRDefault="004955F6" w:rsidP="004955F6">
            <w:pPr>
              <w:pStyle w:val="SIBulletList1"/>
            </w:pPr>
            <w:r w:rsidRPr="004955F6">
              <w:t>types, purpose, features and operation of chainsaws</w:t>
            </w:r>
          </w:p>
          <w:p w14:paraId="485DC818" w14:textId="024AF076" w:rsidR="004955F6" w:rsidRPr="004955F6" w:rsidRDefault="004955F6" w:rsidP="004955F6">
            <w:pPr>
              <w:pStyle w:val="SIBulletList1"/>
            </w:pPr>
            <w:r w:rsidRPr="004955F6">
              <w:t xml:space="preserve">features and names of different parts of </w:t>
            </w:r>
            <w:r w:rsidR="003B0528">
              <w:t xml:space="preserve">fuel and electrically powered </w:t>
            </w:r>
            <w:r w:rsidRPr="004955F6">
              <w:t>chainsaws</w:t>
            </w:r>
          </w:p>
          <w:p w14:paraId="50D22892" w14:textId="156AF60F" w:rsidR="004955F6" w:rsidRPr="004955F6" w:rsidRDefault="004955F6" w:rsidP="004955F6">
            <w:pPr>
              <w:pStyle w:val="SIBulletList1"/>
            </w:pPr>
            <w:r w:rsidRPr="004955F6">
              <w:t xml:space="preserve">purpose, features and operation of tools and equipment used </w:t>
            </w:r>
            <w:r w:rsidR="004B50AA">
              <w:t>in</w:t>
            </w:r>
            <w:r w:rsidRPr="004955F6">
              <w:t xml:space="preserve"> chainsaw</w:t>
            </w:r>
            <w:r w:rsidR="004B50AA">
              <w:t xml:space="preserve"> maintenance activities</w:t>
            </w:r>
          </w:p>
          <w:p w14:paraId="296B3970" w14:textId="77777777" w:rsidR="004955F6" w:rsidRPr="004955F6" w:rsidRDefault="004955F6" w:rsidP="004955F6">
            <w:pPr>
              <w:pStyle w:val="SIBulletList1"/>
            </w:pPr>
            <w:r w:rsidRPr="004955F6">
              <w:t>specifications and types of bars, chains and sprockets</w:t>
            </w:r>
          </w:p>
          <w:p w14:paraId="118753B5" w14:textId="77777777" w:rsidR="004955F6" w:rsidRPr="004955F6" w:rsidRDefault="004955F6" w:rsidP="004955F6">
            <w:pPr>
              <w:pStyle w:val="SIBulletList1"/>
            </w:pPr>
            <w:r w:rsidRPr="004955F6">
              <w:t>differences between frequent and periodic chainsaw maintenance requirements</w:t>
            </w:r>
          </w:p>
          <w:p w14:paraId="0FA30E50" w14:textId="77777777" w:rsidR="004955F6" w:rsidRPr="004955F6" w:rsidRDefault="004955F6" w:rsidP="004955F6">
            <w:pPr>
              <w:pStyle w:val="SIBulletList1"/>
            </w:pPr>
            <w:r w:rsidRPr="004955F6">
              <w:t>techniques for:</w:t>
            </w:r>
          </w:p>
          <w:p w14:paraId="7D68D871" w14:textId="77777777" w:rsidR="004955F6" w:rsidRPr="004955F6" w:rsidRDefault="004955F6" w:rsidP="004955F6">
            <w:pPr>
              <w:pStyle w:val="SIBulletList2"/>
            </w:pPr>
            <w:r w:rsidRPr="004955F6">
              <w:t>removing chains and other chainsaw components</w:t>
            </w:r>
          </w:p>
          <w:p w14:paraId="3A446EE5" w14:textId="77777777" w:rsidR="004955F6" w:rsidRPr="004955F6" w:rsidRDefault="004955F6" w:rsidP="004955F6">
            <w:pPr>
              <w:pStyle w:val="SIBulletList2"/>
            </w:pPr>
            <w:r w:rsidRPr="004955F6">
              <w:t>assessing chain condition</w:t>
            </w:r>
          </w:p>
          <w:p w14:paraId="6E5F2D2B" w14:textId="77777777" w:rsidR="004955F6" w:rsidRPr="004955F6" w:rsidRDefault="004955F6" w:rsidP="004955F6">
            <w:pPr>
              <w:pStyle w:val="SIBulletList2"/>
            </w:pPr>
            <w:r w:rsidRPr="004955F6">
              <w:t>sharpening chains to specified requirements</w:t>
            </w:r>
          </w:p>
          <w:p w14:paraId="5454ACA0" w14:textId="051F0411" w:rsidR="004955F6" w:rsidRDefault="004955F6" w:rsidP="004955F6">
            <w:pPr>
              <w:pStyle w:val="SIBulletList2"/>
            </w:pPr>
            <w:r w:rsidRPr="004955F6">
              <w:t>reassembling chainsaw components</w:t>
            </w:r>
          </w:p>
          <w:p w14:paraId="11EBB54E" w14:textId="5870C03C" w:rsidR="003B0528" w:rsidRPr="004955F6" w:rsidRDefault="003B0528" w:rsidP="004955F6">
            <w:pPr>
              <w:pStyle w:val="SIBulletList2"/>
            </w:pPr>
            <w:r>
              <w:t>assessing battery condition, if applicable, and visually inspecting state of electrical cords and plugs for electrically powered chain saws</w:t>
            </w:r>
          </w:p>
          <w:p w14:paraId="4F6F6671" w14:textId="436E61B6" w:rsidR="004955F6" w:rsidRPr="004955F6" w:rsidRDefault="004955F6" w:rsidP="004955F6">
            <w:pPr>
              <w:pStyle w:val="SIBulletList1"/>
            </w:pPr>
            <w:r w:rsidRPr="004955F6">
              <w:t>hazards</w:t>
            </w:r>
            <w:r w:rsidR="004B50AA">
              <w:t xml:space="preserve"> associated with </w:t>
            </w:r>
            <w:r w:rsidRPr="004955F6">
              <w:t>maintaining chainsaws and methods to minimise associated risks:</w:t>
            </w:r>
          </w:p>
          <w:p w14:paraId="432F1BE5" w14:textId="7CA748CC" w:rsidR="004B50AA" w:rsidRDefault="004955F6" w:rsidP="004955F6">
            <w:pPr>
              <w:pStyle w:val="SIBulletList2"/>
            </w:pPr>
            <w:r w:rsidRPr="004955F6">
              <w:t>nois</w:t>
            </w:r>
            <w:r w:rsidR="004B50AA">
              <w:t>e</w:t>
            </w:r>
          </w:p>
          <w:p w14:paraId="7FB9E19A" w14:textId="38A0B777" w:rsidR="004955F6" w:rsidRPr="004955F6" w:rsidRDefault="004955F6" w:rsidP="004955F6">
            <w:pPr>
              <w:pStyle w:val="SIBulletList2"/>
            </w:pPr>
            <w:r w:rsidRPr="004955F6">
              <w:t>fumes</w:t>
            </w:r>
          </w:p>
          <w:p w14:paraId="1910C802" w14:textId="77777777" w:rsidR="004955F6" w:rsidRPr="004955F6" w:rsidRDefault="004955F6" w:rsidP="004955F6">
            <w:pPr>
              <w:pStyle w:val="SIBulletList2"/>
            </w:pPr>
            <w:r w:rsidRPr="004955F6">
              <w:t>mechanical vibration</w:t>
            </w:r>
          </w:p>
          <w:p w14:paraId="33D5C055" w14:textId="08AB25BA" w:rsidR="004955F6" w:rsidRPr="004955F6" w:rsidRDefault="004955F6" w:rsidP="004955F6">
            <w:pPr>
              <w:pStyle w:val="SIBulletList2"/>
            </w:pPr>
            <w:r w:rsidRPr="004955F6">
              <w:t>hazardous substances</w:t>
            </w:r>
          </w:p>
          <w:p w14:paraId="2A403AEC" w14:textId="28D30DB7" w:rsidR="004955F6" w:rsidRDefault="004955F6" w:rsidP="004955F6">
            <w:pPr>
              <w:pStyle w:val="SIBulletList2"/>
            </w:pPr>
            <w:r w:rsidRPr="004955F6">
              <w:t>cuts</w:t>
            </w:r>
          </w:p>
          <w:p w14:paraId="11EA3039" w14:textId="4C5B964D" w:rsidR="004B50AA" w:rsidRPr="004955F6" w:rsidRDefault="004B50AA" w:rsidP="004955F6">
            <w:pPr>
              <w:pStyle w:val="SIBulletList2"/>
            </w:pPr>
            <w:r>
              <w:t>burns</w:t>
            </w:r>
          </w:p>
          <w:p w14:paraId="7D21327E" w14:textId="0FF7A1DB" w:rsidR="004955F6" w:rsidRDefault="004955F6" w:rsidP="004955F6">
            <w:pPr>
              <w:pStyle w:val="SIBulletList2"/>
            </w:pPr>
            <w:r w:rsidRPr="004955F6">
              <w:t>rotating parts</w:t>
            </w:r>
          </w:p>
          <w:p w14:paraId="2A0910E0" w14:textId="4764E7D7" w:rsidR="003B0528" w:rsidRPr="004955F6" w:rsidRDefault="003B0528" w:rsidP="004955F6">
            <w:pPr>
              <w:pStyle w:val="SIBulletList2"/>
            </w:pPr>
            <w:r>
              <w:t>electric shock for electrically powered chain saws</w:t>
            </w:r>
          </w:p>
          <w:p w14:paraId="7D9B05E7" w14:textId="7FEEF230" w:rsidR="004955F6" w:rsidRPr="004955F6" w:rsidRDefault="004B50AA" w:rsidP="004955F6">
            <w:pPr>
              <w:pStyle w:val="SIBulletList1"/>
            </w:pPr>
            <w:r>
              <w:t xml:space="preserve">workplace </w:t>
            </w:r>
            <w:r w:rsidR="004955F6" w:rsidRPr="004955F6">
              <w:t>procedures specific to maintaining chainsaws:</w:t>
            </w:r>
          </w:p>
          <w:p w14:paraId="3F3E721E" w14:textId="77777777" w:rsidR="004955F6" w:rsidRPr="004955F6" w:rsidRDefault="004955F6" w:rsidP="004955F6">
            <w:pPr>
              <w:pStyle w:val="SIBulletList2"/>
            </w:pPr>
            <w:r w:rsidRPr="004955F6">
              <w:t>workplace health and safety with particular emphasis on equipment lock out and use of personal protective equipment</w:t>
            </w:r>
          </w:p>
          <w:p w14:paraId="59ACC4D6" w14:textId="77777777" w:rsidR="004955F6" w:rsidRPr="004955F6" w:rsidRDefault="004955F6" w:rsidP="004955F6">
            <w:pPr>
              <w:pStyle w:val="SIBulletList2"/>
            </w:pPr>
            <w:r w:rsidRPr="004955F6">
              <w:t>communication reporting lines</w:t>
            </w:r>
          </w:p>
          <w:p w14:paraId="54081AB6" w14:textId="77777777" w:rsidR="004955F6" w:rsidRPr="004955F6" w:rsidRDefault="004955F6" w:rsidP="004955F6">
            <w:pPr>
              <w:pStyle w:val="SIBulletList2"/>
            </w:pPr>
            <w:r w:rsidRPr="004955F6">
              <w:t>recording and reporting repairs, maintenance activities and equipment faults</w:t>
            </w:r>
          </w:p>
          <w:p w14:paraId="55F59135" w14:textId="59C7F72B" w:rsidR="004955F6" w:rsidRPr="004955F6" w:rsidRDefault="004955F6" w:rsidP="004955F6">
            <w:pPr>
              <w:pStyle w:val="SIBulletList1"/>
            </w:pPr>
            <w:r w:rsidRPr="004955F6">
              <w:t xml:space="preserve">environmental protection practices </w:t>
            </w:r>
            <w:r w:rsidR="004B50AA">
              <w:t>relevant to</w:t>
            </w:r>
            <w:r w:rsidRPr="004955F6">
              <w:t xml:space="preserve"> maintaining chainsaws:</w:t>
            </w:r>
          </w:p>
          <w:p w14:paraId="48D076F8" w14:textId="77777777" w:rsidR="004955F6" w:rsidRPr="004955F6" w:rsidRDefault="004955F6" w:rsidP="004955F6">
            <w:pPr>
              <w:pStyle w:val="SIBulletList2"/>
            </w:pPr>
            <w:r w:rsidRPr="004955F6">
              <w:t>cleaning plant, tools and equipment</w:t>
            </w:r>
          </w:p>
          <w:p w14:paraId="0070E456" w14:textId="77777777" w:rsidR="004955F6" w:rsidRPr="004955F6" w:rsidRDefault="004955F6" w:rsidP="004955F6">
            <w:pPr>
              <w:pStyle w:val="SIBulletList2"/>
            </w:pPr>
            <w:r w:rsidRPr="004955F6">
              <w:t>disposing of, recycling and reusing materials</w:t>
            </w:r>
          </w:p>
          <w:p w14:paraId="05F45B5D" w14:textId="77777777" w:rsidR="00F1480E" w:rsidRPr="000754EC" w:rsidRDefault="004955F6" w:rsidP="004955F6">
            <w:pPr>
              <w:pStyle w:val="SIBulletList2"/>
            </w:pPr>
            <w:r w:rsidRPr="004955F6">
              <w:t>disposing of hazardous substances.</w:t>
            </w:r>
          </w:p>
        </w:tc>
      </w:tr>
    </w:tbl>
    <w:p w14:paraId="5E6B6F4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05745E3" w14:textId="77777777" w:rsidTr="00CA2922">
        <w:trPr>
          <w:tblHeader/>
        </w:trPr>
        <w:tc>
          <w:tcPr>
            <w:tcW w:w="5000" w:type="pct"/>
            <w:shd w:val="clear" w:color="auto" w:fill="auto"/>
          </w:tcPr>
          <w:p w14:paraId="5A97E5C9" w14:textId="77777777" w:rsidR="00F1480E" w:rsidRPr="000754EC" w:rsidRDefault="00D71E43" w:rsidP="000754EC">
            <w:pPr>
              <w:pStyle w:val="SIHeading2"/>
            </w:pPr>
            <w:r w:rsidRPr="002C55E9">
              <w:t>A</w:t>
            </w:r>
            <w:r w:rsidRPr="000754EC">
              <w:t>ssessment Conditions</w:t>
            </w:r>
          </w:p>
        </w:tc>
      </w:tr>
      <w:tr w:rsidR="00F1480E" w:rsidRPr="00A55106" w14:paraId="101E2DEC" w14:textId="77777777" w:rsidTr="00CA2922">
        <w:tc>
          <w:tcPr>
            <w:tcW w:w="5000" w:type="pct"/>
            <w:shd w:val="clear" w:color="auto" w:fill="auto"/>
          </w:tcPr>
          <w:p w14:paraId="4CC74453" w14:textId="77777777" w:rsidR="00FC0E33" w:rsidRPr="00FC0E33" w:rsidRDefault="00FC0E33" w:rsidP="00FC0E33">
            <w:pPr>
              <w:pStyle w:val="SIText"/>
            </w:pPr>
            <w:r>
              <w:t>Assessment of skills must take place under the following conditions:</w:t>
            </w:r>
          </w:p>
          <w:p w14:paraId="13950DF4" w14:textId="77777777" w:rsidR="00FC0E33" w:rsidRPr="00FC0E33" w:rsidRDefault="00FC0E33" w:rsidP="00FC0E33">
            <w:pPr>
              <w:pStyle w:val="SIBulletList1"/>
            </w:pPr>
            <w:r w:rsidRPr="00772464">
              <w:t>physical conditions</w:t>
            </w:r>
            <w:r w:rsidRPr="00FC0E33" w:rsidDel="001570FC">
              <w:t xml:space="preserve"> </w:t>
            </w:r>
          </w:p>
          <w:p w14:paraId="58450F66" w14:textId="77777777" w:rsidR="00FC0E33" w:rsidRPr="00FC0E33" w:rsidRDefault="00FC0E33" w:rsidP="00FC0E33">
            <w:pPr>
              <w:pStyle w:val="SIBulletList2"/>
            </w:pPr>
            <w:r w:rsidRPr="001570FC">
              <w:t xml:space="preserve">skills must be demonstrated in a </w:t>
            </w:r>
            <w:r w:rsidRPr="00FC0E33">
              <w:t xml:space="preserve">workplace location or an environment that accurately represents workplace conditions </w:t>
            </w:r>
          </w:p>
          <w:p w14:paraId="6C6C9A03" w14:textId="77777777" w:rsidR="00FC0E33" w:rsidRPr="00FC0E33" w:rsidRDefault="00FC0E33" w:rsidP="00FC0E33">
            <w:pPr>
              <w:pStyle w:val="SIBulletList1"/>
            </w:pPr>
            <w:r w:rsidRPr="00772464">
              <w:t>resources, equipment and materials:</w:t>
            </w:r>
          </w:p>
          <w:p w14:paraId="0C08F3F0" w14:textId="7903672A" w:rsidR="00FC0E33" w:rsidRPr="00FC0E33" w:rsidRDefault="003B0528" w:rsidP="004E71C6">
            <w:pPr>
              <w:pStyle w:val="SIBulletList2"/>
            </w:pPr>
            <w:r>
              <w:t>fuel</w:t>
            </w:r>
            <w:r w:rsidR="00FC0E33" w:rsidRPr="004955F6">
              <w:t xml:space="preserve"> or electrically </w:t>
            </w:r>
            <w:r>
              <w:t>powered</w:t>
            </w:r>
            <w:r w:rsidR="00FC0E33" w:rsidRPr="004955F6">
              <w:t xml:space="preserve"> hand-held </w:t>
            </w:r>
            <w:r w:rsidR="00FC0E33" w:rsidRPr="00FC0E33">
              <w:t>chainsaws</w:t>
            </w:r>
          </w:p>
          <w:p w14:paraId="4E82FABB" w14:textId="15894045" w:rsidR="00FC0E33" w:rsidRPr="00FC0E33" w:rsidRDefault="00FC0E33" w:rsidP="004E71C6">
            <w:pPr>
              <w:pStyle w:val="SIBulletList2"/>
            </w:pPr>
            <w:r w:rsidRPr="004955F6">
              <w:t>tools and equipment used to maintain chainsaws</w:t>
            </w:r>
          </w:p>
          <w:p w14:paraId="11D9A8C9" w14:textId="77777777" w:rsidR="00FC0E33" w:rsidRPr="00FC0E33" w:rsidRDefault="00FC0E33" w:rsidP="004E71C6">
            <w:pPr>
              <w:pStyle w:val="SIBulletList2"/>
            </w:pPr>
            <w:r w:rsidRPr="004955F6">
              <w:t>consumable chainsaw parts, oil and fuel</w:t>
            </w:r>
          </w:p>
          <w:p w14:paraId="468E2C18" w14:textId="42214618" w:rsidR="00FC0E33" w:rsidRPr="00FC0E33" w:rsidRDefault="00FC0E33" w:rsidP="00FC0E33">
            <w:pPr>
              <w:pStyle w:val="SIBulletList2"/>
            </w:pPr>
            <w:r w:rsidRPr="00EF4407">
              <w:lastRenderedPageBreak/>
              <w:t xml:space="preserve">personal protective equipment required in </w:t>
            </w:r>
            <w:r>
              <w:t>chainsaw maintenance activities</w:t>
            </w:r>
          </w:p>
          <w:p w14:paraId="13E19612" w14:textId="77777777" w:rsidR="00FC0E33" w:rsidRPr="00FC0E33" w:rsidRDefault="00FC0E33" w:rsidP="00FC0E33">
            <w:pPr>
              <w:pStyle w:val="SIBulletList1"/>
            </w:pPr>
            <w:r w:rsidRPr="007D15ED">
              <w:t>specifications</w:t>
            </w:r>
          </w:p>
          <w:p w14:paraId="5046DB79" w14:textId="38B3F6D2" w:rsidR="00FC0E33" w:rsidRPr="00FC0E33" w:rsidRDefault="00FC0E33" w:rsidP="00FC0E33">
            <w:pPr>
              <w:pStyle w:val="SIBulletList2"/>
            </w:pPr>
            <w:r>
              <w:t xml:space="preserve">access to work order or instruction detailing chainsaw maintenance </w:t>
            </w:r>
            <w:r w:rsidR="005A4B5C">
              <w:t>activities</w:t>
            </w:r>
            <w:r>
              <w:t xml:space="preserve"> to be carried out by operator</w:t>
            </w:r>
          </w:p>
          <w:p w14:paraId="495E8DDE" w14:textId="61F36899" w:rsidR="00FC0E33" w:rsidRPr="00FC0E33" w:rsidRDefault="00FC0E33" w:rsidP="00FC0E33">
            <w:pPr>
              <w:pStyle w:val="SIBulletList2"/>
            </w:pPr>
            <w:r w:rsidRPr="00DF5D3F">
              <w:t xml:space="preserve">access to workplace policies and procedures which cover current Work Health and Safety Acts or Occupation Health and Safety Acts, regulations and related industry standards and codes of practice applicable to </w:t>
            </w:r>
            <w:r>
              <w:t>chainsaw maintenance activities</w:t>
            </w:r>
          </w:p>
          <w:p w14:paraId="4B75607A" w14:textId="2E197902" w:rsidR="00FC0E33" w:rsidRPr="00FC0E33" w:rsidRDefault="00FC0E33" w:rsidP="00FC0E33">
            <w:pPr>
              <w:pStyle w:val="SIBulletList2"/>
            </w:pPr>
            <w:r w:rsidRPr="00DF5D3F">
              <w:t xml:space="preserve">access to workplace policies and procedures which cover off on current Environment Protection Acts, regulations and related industry standards and codes of practice applicable to </w:t>
            </w:r>
            <w:r>
              <w:t>chain</w:t>
            </w:r>
            <w:r w:rsidRPr="00FC0E33">
              <w:t>saw maintenance activities</w:t>
            </w:r>
          </w:p>
          <w:p w14:paraId="7103188F" w14:textId="77777777" w:rsidR="00FC0E33" w:rsidRPr="00FC0E33" w:rsidRDefault="00FC0E33" w:rsidP="00FC0E33">
            <w:pPr>
              <w:pStyle w:val="SIBulletList2"/>
            </w:pPr>
            <w:r w:rsidRPr="00DF5D3F">
              <w:t xml:space="preserve">access to </w:t>
            </w:r>
            <w:r w:rsidRPr="00FC0E33">
              <w:t>workplace safety and environmental protection plans</w:t>
            </w:r>
          </w:p>
          <w:p w14:paraId="1ED229E6" w14:textId="77777777" w:rsidR="00FC0E33" w:rsidRPr="00FC0E33" w:rsidRDefault="00FC0E33" w:rsidP="00FC0E33">
            <w:pPr>
              <w:pStyle w:val="SIBulletList2"/>
            </w:pPr>
            <w:r w:rsidRPr="00DF5D3F">
              <w:t>access to site emergency procedure</w:t>
            </w:r>
          </w:p>
          <w:p w14:paraId="7F9E3172" w14:textId="2F4D265A" w:rsidR="00FC0E33" w:rsidRPr="00FC0E33" w:rsidRDefault="00FC0E33" w:rsidP="00FC0E33">
            <w:pPr>
              <w:pStyle w:val="SIBulletList2"/>
            </w:pPr>
            <w:r w:rsidRPr="00DF5D3F">
              <w:t xml:space="preserve">access to workplace standard operating procedures </w:t>
            </w:r>
            <w:r w:rsidRPr="00FC0E33">
              <w:t>or operator manual for chainsaws</w:t>
            </w:r>
            <w:r>
              <w:t>.</w:t>
            </w:r>
          </w:p>
          <w:p w14:paraId="72DBDAE5" w14:textId="77777777" w:rsidR="00FC0E33" w:rsidRDefault="00FC0E33" w:rsidP="00FC0E33"/>
          <w:p w14:paraId="48CA3348" w14:textId="59B4B7CF" w:rsidR="00F1480E" w:rsidRPr="000754EC" w:rsidRDefault="004E71C6" w:rsidP="00F65F16">
            <w:pPr>
              <w:pStyle w:val="SIText"/>
              <w:rPr>
                <w:rFonts w:eastAsia="Calibri"/>
              </w:rPr>
            </w:pPr>
            <w:r w:rsidRPr="00F65F16">
              <w:t>Assessors</w:t>
            </w:r>
            <w:r w:rsidRPr="004E71C6">
              <w:t xml:space="preserve"> of this unit must satisfy the requirements for assessors in applicable vocational education and training legislation, frameworks and/or standards.</w:t>
            </w:r>
          </w:p>
        </w:tc>
      </w:tr>
    </w:tbl>
    <w:p w14:paraId="70D4654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0C3386D" w14:textId="77777777" w:rsidTr="004679E3">
        <w:tc>
          <w:tcPr>
            <w:tcW w:w="990" w:type="pct"/>
            <w:shd w:val="clear" w:color="auto" w:fill="auto"/>
          </w:tcPr>
          <w:p w14:paraId="1F3DB3D4" w14:textId="77777777" w:rsidR="00F1480E" w:rsidRPr="000754EC" w:rsidRDefault="00D71E43" w:rsidP="000754EC">
            <w:pPr>
              <w:pStyle w:val="SIHeading2"/>
            </w:pPr>
            <w:r w:rsidRPr="002C55E9">
              <w:t>L</w:t>
            </w:r>
            <w:r w:rsidRPr="000754EC">
              <w:t>inks</w:t>
            </w:r>
          </w:p>
        </w:tc>
        <w:tc>
          <w:tcPr>
            <w:tcW w:w="4010" w:type="pct"/>
            <w:shd w:val="clear" w:color="auto" w:fill="auto"/>
          </w:tcPr>
          <w:p w14:paraId="3622D146" w14:textId="305B5B2C" w:rsidR="00F1480E" w:rsidRPr="000754EC" w:rsidRDefault="001C23D5" w:rsidP="001C23D5">
            <w:r w:rsidRPr="001C23D5">
              <w:t xml:space="preserve">Companion Volumes, including Implementation Guides, are available at </w:t>
            </w:r>
            <w:proofErr w:type="spellStart"/>
            <w:r w:rsidRPr="001C23D5">
              <w:t>VETNet</w:t>
            </w:r>
            <w:proofErr w:type="spellEnd"/>
            <w:r w:rsidRPr="001C23D5">
              <w:t xml:space="preserve"> </w:t>
            </w:r>
            <w:hyperlink r:id="rId12" w:history="1">
              <w:r w:rsidR="00217DA6" w:rsidRPr="00335DE6">
                <w:t>https://vetnet.gov.au/Pages/TrainingDocs.aspx?q=0d96fe23-5747-4c01-9d6f-3509ff8d3d47</w:t>
              </w:r>
            </w:hyperlink>
          </w:p>
        </w:tc>
      </w:tr>
    </w:tbl>
    <w:p w14:paraId="0C58B12D" w14:textId="77777777" w:rsidR="00F1480E" w:rsidRDefault="00F1480E" w:rsidP="005F771F">
      <w:pPr>
        <w:pStyle w:val="SIText"/>
      </w:pPr>
    </w:p>
    <w:p w14:paraId="4191BD53" w14:textId="77777777" w:rsidR="00AB5133" w:rsidRDefault="00AB5133">
      <w:pPr>
        <w:pStyle w:val="SIText"/>
      </w:pPr>
    </w:p>
    <w:sectPr w:rsidR="00AB5133"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B56F3" w14:textId="77777777" w:rsidR="000079DA" w:rsidRDefault="000079DA" w:rsidP="00BF3F0A">
      <w:r>
        <w:separator/>
      </w:r>
    </w:p>
    <w:p w14:paraId="08D39BBF" w14:textId="77777777" w:rsidR="000079DA" w:rsidRDefault="000079DA"/>
  </w:endnote>
  <w:endnote w:type="continuationSeparator" w:id="0">
    <w:p w14:paraId="676C32E7" w14:textId="77777777" w:rsidR="000079DA" w:rsidRDefault="000079DA" w:rsidP="00BF3F0A">
      <w:r>
        <w:continuationSeparator/>
      </w:r>
    </w:p>
    <w:p w14:paraId="3CE9C56C" w14:textId="77777777" w:rsidR="000079DA" w:rsidRDefault="00007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29C7E7E3"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7517C6C1"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C30CB68"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0A291" w14:textId="77777777" w:rsidR="000079DA" w:rsidRDefault="000079DA" w:rsidP="00BF3F0A">
      <w:r>
        <w:separator/>
      </w:r>
    </w:p>
    <w:p w14:paraId="26F98824" w14:textId="77777777" w:rsidR="000079DA" w:rsidRDefault="000079DA"/>
  </w:footnote>
  <w:footnote w:type="continuationSeparator" w:id="0">
    <w:p w14:paraId="70D13D1E" w14:textId="77777777" w:rsidR="000079DA" w:rsidRDefault="000079DA" w:rsidP="00BF3F0A">
      <w:r>
        <w:continuationSeparator/>
      </w:r>
    </w:p>
    <w:p w14:paraId="2622A987" w14:textId="77777777" w:rsidR="000079DA" w:rsidRDefault="000079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CA2A7" w14:textId="20F41B02" w:rsidR="004955F6" w:rsidRPr="004955F6" w:rsidRDefault="004955F6" w:rsidP="004955F6">
    <w:r w:rsidRPr="004955F6">
      <w:t>FWPCOT2</w:t>
    </w:r>
    <w:r w:rsidR="00F238D8">
      <w:t>XXX</w:t>
    </w:r>
    <w:r w:rsidRPr="004955F6">
      <w:t xml:space="preserve"> Maintain chainsaws</w:t>
    </w:r>
  </w:p>
  <w:p w14:paraId="2048A54E" w14:textId="77777777" w:rsidR="009C2650" w:rsidRPr="004955F6" w:rsidRDefault="009C2650" w:rsidP="004955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6"/>
  </w:num>
  <w:num w:numId="5">
    <w:abstractNumId w:val="2"/>
  </w:num>
  <w:num w:numId="6">
    <w:abstractNumId w:val="8"/>
  </w:num>
  <w:num w:numId="7">
    <w:abstractNumId w:val="3"/>
  </w:num>
  <w:num w:numId="8">
    <w:abstractNumId w:val="0"/>
  </w:num>
  <w:num w:numId="9">
    <w:abstractNumId w:val="15"/>
  </w:num>
  <w:num w:numId="10">
    <w:abstractNumId w:val="12"/>
  </w:num>
  <w:num w:numId="11">
    <w:abstractNumId w:val="14"/>
  </w:num>
  <w:num w:numId="12">
    <w:abstractNumId w:val="13"/>
  </w:num>
  <w:num w:numId="13">
    <w:abstractNumId w:val="17"/>
  </w:num>
  <w:num w:numId="14">
    <w:abstractNumId w:val="5"/>
  </w:num>
  <w:num w:numId="15">
    <w:abstractNumId w:val="6"/>
  </w:num>
  <w:num w:numId="16">
    <w:abstractNumId w:val="18"/>
  </w:num>
  <w:num w:numId="17">
    <w:abstractNumId w:val="11"/>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YxMjI3srQ0NTe1NLdU0lEKTi0uzszPAykwqwUA6tMhkCwAAAA="/>
  </w:docVars>
  <w:rsids>
    <w:rsidRoot w:val="00AB5133"/>
    <w:rsid w:val="000014B9"/>
    <w:rsid w:val="00005A15"/>
    <w:rsid w:val="000079DA"/>
    <w:rsid w:val="0001108F"/>
    <w:rsid w:val="000115E2"/>
    <w:rsid w:val="000126D0"/>
    <w:rsid w:val="0001296A"/>
    <w:rsid w:val="00016803"/>
    <w:rsid w:val="00023992"/>
    <w:rsid w:val="000275AE"/>
    <w:rsid w:val="00041E59"/>
    <w:rsid w:val="00047314"/>
    <w:rsid w:val="00064BFE"/>
    <w:rsid w:val="00070B3E"/>
    <w:rsid w:val="00071F95"/>
    <w:rsid w:val="000737BB"/>
    <w:rsid w:val="00074E47"/>
    <w:rsid w:val="000754EC"/>
    <w:rsid w:val="00086E19"/>
    <w:rsid w:val="0009093B"/>
    <w:rsid w:val="000A5441"/>
    <w:rsid w:val="000C149A"/>
    <w:rsid w:val="000C224E"/>
    <w:rsid w:val="000E00DC"/>
    <w:rsid w:val="000E25E6"/>
    <w:rsid w:val="000E2C86"/>
    <w:rsid w:val="000F29F2"/>
    <w:rsid w:val="00101659"/>
    <w:rsid w:val="00105AEA"/>
    <w:rsid w:val="001078BF"/>
    <w:rsid w:val="00113811"/>
    <w:rsid w:val="00133957"/>
    <w:rsid w:val="001372F6"/>
    <w:rsid w:val="00144385"/>
    <w:rsid w:val="00146EEC"/>
    <w:rsid w:val="00151D55"/>
    <w:rsid w:val="00151D93"/>
    <w:rsid w:val="00156EF3"/>
    <w:rsid w:val="00176E4F"/>
    <w:rsid w:val="0018546B"/>
    <w:rsid w:val="001856F2"/>
    <w:rsid w:val="001A6A3E"/>
    <w:rsid w:val="001A7B6D"/>
    <w:rsid w:val="001B34D5"/>
    <w:rsid w:val="001B513A"/>
    <w:rsid w:val="001B7793"/>
    <w:rsid w:val="001C0689"/>
    <w:rsid w:val="001C0A75"/>
    <w:rsid w:val="001C1306"/>
    <w:rsid w:val="001C23D5"/>
    <w:rsid w:val="001D30EB"/>
    <w:rsid w:val="001D5C1B"/>
    <w:rsid w:val="001D7F5B"/>
    <w:rsid w:val="001E0849"/>
    <w:rsid w:val="001E16BC"/>
    <w:rsid w:val="001E16DF"/>
    <w:rsid w:val="001F2BA5"/>
    <w:rsid w:val="001F308D"/>
    <w:rsid w:val="00201A7C"/>
    <w:rsid w:val="0021210E"/>
    <w:rsid w:val="0021414D"/>
    <w:rsid w:val="00217DA6"/>
    <w:rsid w:val="00223124"/>
    <w:rsid w:val="00233143"/>
    <w:rsid w:val="00234444"/>
    <w:rsid w:val="00242293"/>
    <w:rsid w:val="00244EA7"/>
    <w:rsid w:val="00262FC3"/>
    <w:rsid w:val="0026394F"/>
    <w:rsid w:val="00267AF6"/>
    <w:rsid w:val="00275D51"/>
    <w:rsid w:val="00276DB8"/>
    <w:rsid w:val="00282664"/>
    <w:rsid w:val="00285FB8"/>
    <w:rsid w:val="002970C3"/>
    <w:rsid w:val="002A4CD3"/>
    <w:rsid w:val="002A6CC4"/>
    <w:rsid w:val="002C55E9"/>
    <w:rsid w:val="002C7CFB"/>
    <w:rsid w:val="002D0C8B"/>
    <w:rsid w:val="002D330A"/>
    <w:rsid w:val="002E170C"/>
    <w:rsid w:val="002E193E"/>
    <w:rsid w:val="002E4230"/>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0528"/>
    <w:rsid w:val="003B0C88"/>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9182E"/>
    <w:rsid w:val="004955F6"/>
    <w:rsid w:val="0049787B"/>
    <w:rsid w:val="004A142B"/>
    <w:rsid w:val="004A3860"/>
    <w:rsid w:val="004A44E8"/>
    <w:rsid w:val="004A581D"/>
    <w:rsid w:val="004A7706"/>
    <w:rsid w:val="004A77E3"/>
    <w:rsid w:val="004B29B7"/>
    <w:rsid w:val="004B50AA"/>
    <w:rsid w:val="004B7A28"/>
    <w:rsid w:val="004C1130"/>
    <w:rsid w:val="004C2244"/>
    <w:rsid w:val="004C79A1"/>
    <w:rsid w:val="004D0D5F"/>
    <w:rsid w:val="004D1569"/>
    <w:rsid w:val="004D44B1"/>
    <w:rsid w:val="004E0460"/>
    <w:rsid w:val="004E1579"/>
    <w:rsid w:val="004E5FAE"/>
    <w:rsid w:val="004E6245"/>
    <w:rsid w:val="004E6741"/>
    <w:rsid w:val="004E7094"/>
    <w:rsid w:val="004E71C6"/>
    <w:rsid w:val="004F5DC7"/>
    <w:rsid w:val="004F78DA"/>
    <w:rsid w:val="00502F9B"/>
    <w:rsid w:val="005145AB"/>
    <w:rsid w:val="00520E9A"/>
    <w:rsid w:val="005248C1"/>
    <w:rsid w:val="00526134"/>
    <w:rsid w:val="005405B2"/>
    <w:rsid w:val="005427C8"/>
    <w:rsid w:val="005437CD"/>
    <w:rsid w:val="005446D1"/>
    <w:rsid w:val="0055460A"/>
    <w:rsid w:val="00556C4C"/>
    <w:rsid w:val="00557369"/>
    <w:rsid w:val="00564ADD"/>
    <w:rsid w:val="005708EB"/>
    <w:rsid w:val="00575BC6"/>
    <w:rsid w:val="005831CA"/>
    <w:rsid w:val="00583902"/>
    <w:rsid w:val="005A1D70"/>
    <w:rsid w:val="005A1FAB"/>
    <w:rsid w:val="005A3AA5"/>
    <w:rsid w:val="005A4B5C"/>
    <w:rsid w:val="005A6C9C"/>
    <w:rsid w:val="005A74DC"/>
    <w:rsid w:val="005B5146"/>
    <w:rsid w:val="005D1AFD"/>
    <w:rsid w:val="005D5469"/>
    <w:rsid w:val="005E51E6"/>
    <w:rsid w:val="005F027A"/>
    <w:rsid w:val="005F0AD4"/>
    <w:rsid w:val="005F33CC"/>
    <w:rsid w:val="005F771F"/>
    <w:rsid w:val="0061177B"/>
    <w:rsid w:val="006121D4"/>
    <w:rsid w:val="00613B49"/>
    <w:rsid w:val="00616845"/>
    <w:rsid w:val="00620E8E"/>
    <w:rsid w:val="00623526"/>
    <w:rsid w:val="00633CFE"/>
    <w:rsid w:val="00634FCA"/>
    <w:rsid w:val="006429BF"/>
    <w:rsid w:val="00643D1B"/>
    <w:rsid w:val="006452B8"/>
    <w:rsid w:val="00652E62"/>
    <w:rsid w:val="00686A49"/>
    <w:rsid w:val="00687B62"/>
    <w:rsid w:val="00690C44"/>
    <w:rsid w:val="00691D82"/>
    <w:rsid w:val="006969D9"/>
    <w:rsid w:val="006A2B68"/>
    <w:rsid w:val="006C2F32"/>
    <w:rsid w:val="006D38C3"/>
    <w:rsid w:val="006D4448"/>
    <w:rsid w:val="006D6DFD"/>
    <w:rsid w:val="006E2C4D"/>
    <w:rsid w:val="006E42FE"/>
    <w:rsid w:val="006F0D02"/>
    <w:rsid w:val="006F10FE"/>
    <w:rsid w:val="006F3622"/>
    <w:rsid w:val="006F4BBF"/>
    <w:rsid w:val="00705EEC"/>
    <w:rsid w:val="00707741"/>
    <w:rsid w:val="007134FE"/>
    <w:rsid w:val="00715794"/>
    <w:rsid w:val="00717385"/>
    <w:rsid w:val="00722769"/>
    <w:rsid w:val="00727901"/>
    <w:rsid w:val="0073075B"/>
    <w:rsid w:val="0073404B"/>
    <w:rsid w:val="007341FF"/>
    <w:rsid w:val="007404E9"/>
    <w:rsid w:val="007444CF"/>
    <w:rsid w:val="007474E7"/>
    <w:rsid w:val="00752C75"/>
    <w:rsid w:val="00757005"/>
    <w:rsid w:val="00761DBE"/>
    <w:rsid w:val="0076523B"/>
    <w:rsid w:val="00771B60"/>
    <w:rsid w:val="00781D77"/>
    <w:rsid w:val="00783549"/>
    <w:rsid w:val="007860B7"/>
    <w:rsid w:val="00786DC8"/>
    <w:rsid w:val="0079561C"/>
    <w:rsid w:val="007A300D"/>
    <w:rsid w:val="007D15ED"/>
    <w:rsid w:val="007D5A78"/>
    <w:rsid w:val="007E0DC9"/>
    <w:rsid w:val="007E3BD1"/>
    <w:rsid w:val="007F1563"/>
    <w:rsid w:val="007F1EB2"/>
    <w:rsid w:val="007F44DB"/>
    <w:rsid w:val="007F5A8B"/>
    <w:rsid w:val="00817D51"/>
    <w:rsid w:val="00823530"/>
    <w:rsid w:val="00823FF4"/>
    <w:rsid w:val="00830267"/>
    <w:rsid w:val="008306E7"/>
    <w:rsid w:val="008322BE"/>
    <w:rsid w:val="00834BC8"/>
    <w:rsid w:val="00836F89"/>
    <w:rsid w:val="00837FD6"/>
    <w:rsid w:val="00846003"/>
    <w:rsid w:val="00847B60"/>
    <w:rsid w:val="00850243"/>
    <w:rsid w:val="008504FE"/>
    <w:rsid w:val="00851BE5"/>
    <w:rsid w:val="008545EB"/>
    <w:rsid w:val="008547E9"/>
    <w:rsid w:val="00865011"/>
    <w:rsid w:val="00886790"/>
    <w:rsid w:val="00886F0F"/>
    <w:rsid w:val="008908DE"/>
    <w:rsid w:val="008A12ED"/>
    <w:rsid w:val="008A39D3"/>
    <w:rsid w:val="008B2C77"/>
    <w:rsid w:val="008B4AD2"/>
    <w:rsid w:val="008B7138"/>
    <w:rsid w:val="008E260C"/>
    <w:rsid w:val="008E39BE"/>
    <w:rsid w:val="008E62EC"/>
    <w:rsid w:val="008F32F6"/>
    <w:rsid w:val="00902D72"/>
    <w:rsid w:val="00914956"/>
    <w:rsid w:val="00916CD7"/>
    <w:rsid w:val="00920927"/>
    <w:rsid w:val="00921B38"/>
    <w:rsid w:val="00923720"/>
    <w:rsid w:val="009278C9"/>
    <w:rsid w:val="00932CD7"/>
    <w:rsid w:val="0093619F"/>
    <w:rsid w:val="00944C09"/>
    <w:rsid w:val="009527CB"/>
    <w:rsid w:val="00953835"/>
    <w:rsid w:val="00955618"/>
    <w:rsid w:val="00960F6C"/>
    <w:rsid w:val="00970747"/>
    <w:rsid w:val="00997BFC"/>
    <w:rsid w:val="009A5900"/>
    <w:rsid w:val="009A6E6C"/>
    <w:rsid w:val="009A6F3F"/>
    <w:rsid w:val="009B331A"/>
    <w:rsid w:val="009C2650"/>
    <w:rsid w:val="009C3CFE"/>
    <w:rsid w:val="009D15E2"/>
    <w:rsid w:val="009D15FE"/>
    <w:rsid w:val="009D5D2C"/>
    <w:rsid w:val="009F0DCC"/>
    <w:rsid w:val="009F11CA"/>
    <w:rsid w:val="009F44A7"/>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B5133"/>
    <w:rsid w:val="00AC0696"/>
    <w:rsid w:val="00AC4C98"/>
    <w:rsid w:val="00AC5F6B"/>
    <w:rsid w:val="00AD3896"/>
    <w:rsid w:val="00AD4CDB"/>
    <w:rsid w:val="00AD5B47"/>
    <w:rsid w:val="00AD684E"/>
    <w:rsid w:val="00AE1ED9"/>
    <w:rsid w:val="00AE32CB"/>
    <w:rsid w:val="00AF3957"/>
    <w:rsid w:val="00AF76D5"/>
    <w:rsid w:val="00B0712C"/>
    <w:rsid w:val="00B12013"/>
    <w:rsid w:val="00B22383"/>
    <w:rsid w:val="00B22C67"/>
    <w:rsid w:val="00B3508F"/>
    <w:rsid w:val="00B443EE"/>
    <w:rsid w:val="00B560C8"/>
    <w:rsid w:val="00B61150"/>
    <w:rsid w:val="00B65BC7"/>
    <w:rsid w:val="00B746B9"/>
    <w:rsid w:val="00B848D4"/>
    <w:rsid w:val="00B865B7"/>
    <w:rsid w:val="00B91054"/>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355D7"/>
    <w:rsid w:val="00C540A7"/>
    <w:rsid w:val="00C578E9"/>
    <w:rsid w:val="00C70626"/>
    <w:rsid w:val="00C72860"/>
    <w:rsid w:val="00C73582"/>
    <w:rsid w:val="00C73B90"/>
    <w:rsid w:val="00C742EC"/>
    <w:rsid w:val="00C96AF3"/>
    <w:rsid w:val="00C97CCC"/>
    <w:rsid w:val="00CA0274"/>
    <w:rsid w:val="00CA0497"/>
    <w:rsid w:val="00CB746F"/>
    <w:rsid w:val="00CC451E"/>
    <w:rsid w:val="00CD4E9D"/>
    <w:rsid w:val="00CD4F4D"/>
    <w:rsid w:val="00CE1516"/>
    <w:rsid w:val="00CE7D19"/>
    <w:rsid w:val="00CF0CF5"/>
    <w:rsid w:val="00CF2AE7"/>
    <w:rsid w:val="00CF2B3E"/>
    <w:rsid w:val="00D0201F"/>
    <w:rsid w:val="00D03685"/>
    <w:rsid w:val="00D07D4E"/>
    <w:rsid w:val="00D115AA"/>
    <w:rsid w:val="00D145BE"/>
    <w:rsid w:val="00D2035A"/>
    <w:rsid w:val="00D20C57"/>
    <w:rsid w:val="00D25D16"/>
    <w:rsid w:val="00D32124"/>
    <w:rsid w:val="00D54C76"/>
    <w:rsid w:val="00D6341C"/>
    <w:rsid w:val="00D70E57"/>
    <w:rsid w:val="00D71E43"/>
    <w:rsid w:val="00D727F3"/>
    <w:rsid w:val="00D73695"/>
    <w:rsid w:val="00D810DE"/>
    <w:rsid w:val="00D87D32"/>
    <w:rsid w:val="00D91188"/>
    <w:rsid w:val="00D92C83"/>
    <w:rsid w:val="00DA0A81"/>
    <w:rsid w:val="00DA3C10"/>
    <w:rsid w:val="00DA53B5"/>
    <w:rsid w:val="00DA662B"/>
    <w:rsid w:val="00DC1D69"/>
    <w:rsid w:val="00DC5A3A"/>
    <w:rsid w:val="00DD0726"/>
    <w:rsid w:val="00E01D4D"/>
    <w:rsid w:val="00E13C45"/>
    <w:rsid w:val="00E13E0E"/>
    <w:rsid w:val="00E238E6"/>
    <w:rsid w:val="00E35064"/>
    <w:rsid w:val="00E3681D"/>
    <w:rsid w:val="00E40225"/>
    <w:rsid w:val="00E501F0"/>
    <w:rsid w:val="00E6166D"/>
    <w:rsid w:val="00E72FC0"/>
    <w:rsid w:val="00E91BFF"/>
    <w:rsid w:val="00E92933"/>
    <w:rsid w:val="00E94FAD"/>
    <w:rsid w:val="00EB0AA4"/>
    <w:rsid w:val="00EB5C88"/>
    <w:rsid w:val="00EC0469"/>
    <w:rsid w:val="00EF01F8"/>
    <w:rsid w:val="00EF40EF"/>
    <w:rsid w:val="00EF47FE"/>
    <w:rsid w:val="00F069BD"/>
    <w:rsid w:val="00F13015"/>
    <w:rsid w:val="00F1480E"/>
    <w:rsid w:val="00F1497D"/>
    <w:rsid w:val="00F16AAC"/>
    <w:rsid w:val="00F238D8"/>
    <w:rsid w:val="00F33FF2"/>
    <w:rsid w:val="00F438FC"/>
    <w:rsid w:val="00F5616F"/>
    <w:rsid w:val="00F56451"/>
    <w:rsid w:val="00F56827"/>
    <w:rsid w:val="00F62866"/>
    <w:rsid w:val="00F65EF0"/>
    <w:rsid w:val="00F65F16"/>
    <w:rsid w:val="00F71651"/>
    <w:rsid w:val="00F76191"/>
    <w:rsid w:val="00F76CC6"/>
    <w:rsid w:val="00F83D7C"/>
    <w:rsid w:val="00F93A68"/>
    <w:rsid w:val="00FB232E"/>
    <w:rsid w:val="00FB3588"/>
    <w:rsid w:val="00FC0E33"/>
    <w:rsid w:val="00FC33B3"/>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B766"/>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character" w:styleId="UnresolvedMention">
    <w:name w:val="Unresolved Mention"/>
    <w:basedOn w:val="DefaultParagraphFont"/>
    <w:uiPriority w:val="99"/>
    <w:semiHidden/>
    <w:unhideWhenUsed/>
    <w:rsid w:val="00185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465586996">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08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gov.au/Pages/TrainingDocs.aspx?q=0d96fe23-5747-4c01-9d6f-3509ff8d3d4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0d96fe23-5747-4c01-9d6f-3509ff8d3d4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3.xml><?xml version="1.0" encoding="utf-8"?>
<ds:datastoreItem xmlns:ds="http://schemas.openxmlformats.org/officeDocument/2006/customXml" ds:itemID="{3870CA42-3D7D-4AA8-9F53-56AA48450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92B309-794E-0C41-A065-95EAAE342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C:\Users\Elvie\OneDrive - Skills Impact\TP Projects\FWP Forest and Wood Products\20-21 FWP New Harvesting Technologies\FWPCOR2204 Follow fire prevention procedures.dotx</Template>
  <TotalTime>200</TotalTime>
  <Pages>5</Pages>
  <Words>1198</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Rob Stowell</cp:lastModifiedBy>
  <cp:revision>50</cp:revision>
  <cp:lastPrinted>2016-05-27T05:21:00Z</cp:lastPrinted>
  <dcterms:created xsi:type="dcterms:W3CDTF">2019-07-21T23:08:00Z</dcterms:created>
  <dcterms:modified xsi:type="dcterms:W3CDTF">2020-02-29T08:32:00Z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