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18E74E72" w:rsidR="00A301E0" w:rsidRPr="002E247E" w:rsidRDefault="002E247E" w:rsidP="002E247E">
            <w:pPr>
              <w:pStyle w:val="SISSCODE"/>
              <w:rPr>
                <w:rStyle w:val="SIStrikethroughtext"/>
                <w:strike w:val="0"/>
                <w:color w:val="auto"/>
                <w:sz w:val="22"/>
                <w:szCs w:val="22"/>
              </w:rPr>
            </w:pPr>
            <w:r w:rsidRPr="002E247E">
              <w:rPr>
                <w:rStyle w:val="SIStrikethroughtext"/>
                <w:strike w:val="0"/>
                <w:color w:val="auto"/>
                <w:sz w:val="22"/>
                <w:szCs w:val="22"/>
              </w:rPr>
              <w:t>AMPSS00070</w:t>
            </w:r>
          </w:p>
        </w:tc>
        <w:tc>
          <w:tcPr>
            <w:tcW w:w="3604" w:type="pct"/>
            <w:shd w:val="clear" w:color="auto" w:fill="auto"/>
          </w:tcPr>
          <w:p w14:paraId="359290D8" w14:textId="42A8612E" w:rsidR="00A301E0" w:rsidRPr="00536741" w:rsidRDefault="004A1C4F" w:rsidP="00536741">
            <w:pPr>
              <w:pStyle w:val="SISStitle"/>
            </w:pPr>
            <w:r>
              <w:t>Poultry Evisceration and Washing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37E32E03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2E247E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33C189CD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4A1C4F">
              <w:t>eviscerate and wash</w:t>
            </w:r>
            <w:r w:rsidR="00A06EF2">
              <w:t xml:space="preserve"> birds </w:t>
            </w:r>
            <w:r w:rsidR="004A1C4F">
              <w:t>at a</w:t>
            </w:r>
            <w:r w:rsidR="00A06EF2">
              <w:t xml:space="preserve"> poultry processing premises.  </w:t>
            </w:r>
            <w:r>
              <w:t xml:space="preserve">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356117CE" w14:textId="77777777" w:rsidR="004A1C4F" w:rsidRPr="004A1C4F" w:rsidRDefault="004A1C4F" w:rsidP="004A1C4F">
            <w:pPr>
              <w:pStyle w:val="SIBulletList1"/>
            </w:pPr>
            <w:r w:rsidRPr="004A1C4F">
              <w:t>AMPCOR201 Maintain personal equipment</w:t>
            </w:r>
          </w:p>
          <w:p w14:paraId="68DB0B95" w14:textId="77777777" w:rsidR="004A1C4F" w:rsidRPr="004A1C4F" w:rsidRDefault="004A1C4F" w:rsidP="004A1C4F">
            <w:pPr>
              <w:pStyle w:val="SIBulletList1"/>
            </w:pPr>
            <w:r w:rsidRPr="004A1C4F">
              <w:t>AMPCOR202 Apply hygiene and sanitation practices</w:t>
            </w:r>
          </w:p>
          <w:p w14:paraId="3658337D" w14:textId="77777777" w:rsidR="004A1C4F" w:rsidRPr="004A1C4F" w:rsidRDefault="004A1C4F" w:rsidP="004A1C4F">
            <w:pPr>
              <w:pStyle w:val="SIBulletList1"/>
            </w:pPr>
            <w:r w:rsidRPr="004A1C4F">
              <w:t>AMPCOR203 Comply with Quality Assurance and HACCP requirements</w:t>
            </w:r>
          </w:p>
          <w:p w14:paraId="70BC0C83" w14:textId="77777777" w:rsidR="004A1C4F" w:rsidRPr="004A1C4F" w:rsidRDefault="004A1C4F" w:rsidP="004A1C4F">
            <w:pPr>
              <w:pStyle w:val="SIBulletList1"/>
            </w:pPr>
            <w:r w:rsidRPr="004A1C4F">
              <w:t>AMPCOR204 Follow safe work policies and procedures</w:t>
            </w:r>
          </w:p>
          <w:p w14:paraId="7938F014" w14:textId="77777777" w:rsidR="004A1C4F" w:rsidRPr="004A1C4F" w:rsidRDefault="004A1C4F" w:rsidP="004A1C4F">
            <w:pPr>
              <w:pStyle w:val="SIBulletList1"/>
            </w:pPr>
            <w:r w:rsidRPr="004A1C4F">
              <w:t>AMPP202 Operate a poultry evisceration process</w:t>
            </w:r>
          </w:p>
          <w:p w14:paraId="185F1E16" w14:textId="77777777" w:rsidR="004A1C4F" w:rsidRPr="004A1C4F" w:rsidRDefault="004A1C4F" w:rsidP="004A1C4F">
            <w:pPr>
              <w:pStyle w:val="SIBulletList1"/>
            </w:pPr>
            <w:r w:rsidRPr="004A1C4F">
              <w:t>AMPP206 Operate a poultry washing and chilling process</w:t>
            </w:r>
          </w:p>
          <w:p w14:paraId="6BE890AA" w14:textId="0A93BCAF" w:rsidR="001F28F9" w:rsidRPr="00536741" w:rsidRDefault="002E247E" w:rsidP="004A1C4F">
            <w:pPr>
              <w:pStyle w:val="SIBulletList1"/>
            </w:pPr>
            <w:r>
              <w:t xml:space="preserve">AMPX317 </w:t>
            </w:r>
            <w:r w:rsidR="004A1C4F" w:rsidRPr="004A1C4F">
              <w:t>Monitor product flow in an automated process</w:t>
            </w:r>
            <w:r w:rsidR="00863134">
              <w:t xml:space="preserve"> (new unit)</w:t>
            </w:r>
            <w:bookmarkStart w:id="0" w:name="_GoBack"/>
            <w:bookmarkEnd w:id="0"/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21424DAD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personnel who work in </w:t>
            </w:r>
            <w:r w:rsidR="00A06EF2">
              <w:t xml:space="preserve">the </w:t>
            </w:r>
            <w:r w:rsidR="004A1C4F">
              <w:t xml:space="preserve">evisceration </w:t>
            </w:r>
            <w:r w:rsidR="00A06EF2">
              <w:t xml:space="preserve">area of a poultry processing premises. </w:t>
            </w:r>
            <w:r w:rsidRPr="001D42C6">
              <w:t xml:space="preserve">They will have responsibility for </w:t>
            </w:r>
            <w:r w:rsidR="004A1C4F">
              <w:t xml:space="preserve">eviscerating birds and operating the washing and chilling processes. </w:t>
            </w:r>
            <w:r w:rsidR="00A06EF2">
              <w:t xml:space="preserve">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16E1F8C7" w:rsidR="00DB557A" w:rsidRPr="00536741" w:rsidRDefault="00DB557A" w:rsidP="004A1C4F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4A1C4F" w:rsidRPr="004A1C4F">
              <w:rPr>
                <w:rStyle w:val="SITemporarytext-red"/>
                <w:color w:val="auto"/>
                <w:sz w:val="20"/>
                <w:szCs w:val="22"/>
              </w:rPr>
              <w:t>evisceration, washing and chilling of birds</w:t>
            </w:r>
            <w:r w:rsidR="00A06EF2" w:rsidRPr="004A1C4F">
              <w:rPr>
                <w:rStyle w:val="SITemporarytext-red"/>
                <w:color w:val="auto"/>
                <w:sz w:val="20"/>
                <w:szCs w:val="22"/>
              </w:rPr>
              <w:t xml:space="preserve"> in</w:t>
            </w:r>
            <w:r w:rsidR="00A06EF2" w:rsidRPr="00A06EF2">
              <w:rPr>
                <w:rStyle w:val="SITemporarytext-red"/>
                <w:color w:val="auto"/>
                <w:sz w:val="20"/>
                <w:szCs w:val="22"/>
              </w:rPr>
              <w:t xml:space="preserve"> a poultry processing premises.</w:t>
            </w:r>
            <w:r w:rsidR="00A06EF2">
              <w:rPr>
                <w:rStyle w:val="SITemporarytext-red"/>
              </w:rPr>
              <w:t xml:space="preserve"> 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6DD2FA71" w:rsidR="009C2650" w:rsidRPr="002E247E" w:rsidRDefault="002E247E" w:rsidP="002E247E">
    <w:pPr>
      <w:pStyle w:val="SIText"/>
      <w:rPr>
        <w:rStyle w:val="SITemporarytext-red"/>
        <w:color w:val="auto"/>
        <w:sz w:val="20"/>
        <w:szCs w:val="22"/>
      </w:rPr>
    </w:pPr>
    <w:r w:rsidRPr="002E247E">
      <w:rPr>
        <w:rStyle w:val="SITemporarytext-red"/>
        <w:color w:val="auto"/>
        <w:sz w:val="20"/>
        <w:szCs w:val="22"/>
      </w:rPr>
      <w:t>AMPSS00070 Poultry Evisceration and Washing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95E2C"/>
    <w:multiLevelType w:val="hybridMultilevel"/>
    <w:tmpl w:val="22465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153575"/>
    <w:multiLevelType w:val="hybridMultilevel"/>
    <w:tmpl w:val="C986A4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93B2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E247E"/>
    <w:rsid w:val="002F4FFE"/>
    <w:rsid w:val="00310771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1C4F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05174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3134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  <w:style w:type="paragraph" w:styleId="BodyText">
    <w:name w:val="Body Text"/>
    <w:basedOn w:val="Normal"/>
    <w:link w:val="BodyTextChar"/>
    <w:semiHidden/>
    <w:unhideWhenUsed/>
    <w:locked/>
    <w:rsid w:val="004A1C4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A1C4F"/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09030e7-b0cf-4b53-b80b-c6e245e9d902"/>
    <ds:schemaRef ds:uri="c0c61cd0-8906-41a6-94dd-696765a41e7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B5CED55-15DF-48BD-8015-6A3A721A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6</cp:revision>
  <cp:lastPrinted>2016-05-27T05:21:00Z</cp:lastPrinted>
  <dcterms:created xsi:type="dcterms:W3CDTF">2019-09-30T04:18:00Z</dcterms:created>
  <dcterms:modified xsi:type="dcterms:W3CDTF">2019-09-30T06:10:00Z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