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3058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F1480E" w14:paraId="2E72334C" w14:textId="77777777" w:rsidTr="00C412EC">
        <w:tc>
          <w:tcPr>
            <w:tcW w:w="2689" w:type="dxa"/>
          </w:tcPr>
          <w:p w14:paraId="1367092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45" w:type="dxa"/>
          </w:tcPr>
          <w:p w14:paraId="72D69DD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CCA461" w14:textId="77777777" w:rsidTr="00C412EC">
        <w:tc>
          <w:tcPr>
            <w:tcW w:w="2689" w:type="dxa"/>
          </w:tcPr>
          <w:p w14:paraId="6E26BD8D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9025C">
              <w:t xml:space="preserve"> </w:t>
            </w:r>
            <w:r w:rsidR="00337E82" w:rsidRPr="000754EC">
              <w:t>1</w:t>
            </w:r>
          </w:p>
        </w:tc>
        <w:tc>
          <w:tcPr>
            <w:tcW w:w="6945" w:type="dxa"/>
          </w:tcPr>
          <w:p w14:paraId="5F42CD58" w14:textId="0D790B50" w:rsidR="00F1480E" w:rsidRPr="000754EC" w:rsidRDefault="00F1480E" w:rsidP="003B45FA">
            <w:pPr>
              <w:pStyle w:val="SIText"/>
            </w:pPr>
            <w:r w:rsidRPr="00CC451E">
              <w:t xml:space="preserve">This version released with </w:t>
            </w:r>
            <w:r w:rsidR="00C9025C">
              <w:t xml:space="preserve">AHC </w:t>
            </w:r>
            <w:r w:rsidR="00C9025C" w:rsidRPr="00C9025C">
              <w:t xml:space="preserve">Agriculture, Horticulture and Conservation and Land Management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B45FA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65CAD6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2C5480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1A4636B" w14:textId="098104CB" w:rsidR="00F1480E" w:rsidRPr="000754EC" w:rsidRDefault="000C72D4" w:rsidP="00934F71">
            <w:pPr>
              <w:pStyle w:val="SIUNITCODE"/>
            </w:pPr>
            <w:r w:rsidRPr="000C72D4">
              <w:t>AHCBAC5</w:t>
            </w:r>
            <w:r w:rsidR="00934F71">
              <w:t>XX</w:t>
            </w:r>
          </w:p>
        </w:tc>
        <w:tc>
          <w:tcPr>
            <w:tcW w:w="3604" w:type="pct"/>
            <w:shd w:val="clear" w:color="auto" w:fill="auto"/>
          </w:tcPr>
          <w:p w14:paraId="0A86DC7C" w14:textId="2E3B40E3" w:rsidR="00F1480E" w:rsidRPr="000754EC" w:rsidRDefault="000C72D4" w:rsidP="000754EC">
            <w:pPr>
              <w:pStyle w:val="SIUnittitle"/>
            </w:pPr>
            <w:r w:rsidRPr="000C72D4">
              <w:t xml:space="preserve">Develop production plans for </w:t>
            </w:r>
            <w:r w:rsidR="00D05783">
              <w:t>crops or pastures</w:t>
            </w:r>
          </w:p>
        </w:tc>
      </w:tr>
      <w:tr w:rsidR="00F1480E" w:rsidRPr="00963A46" w14:paraId="67842C28" w14:textId="77777777" w:rsidTr="00CA2922">
        <w:tc>
          <w:tcPr>
            <w:tcW w:w="1396" w:type="pct"/>
            <w:shd w:val="clear" w:color="auto" w:fill="auto"/>
          </w:tcPr>
          <w:p w14:paraId="156828BB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7EF43CE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10926AE" w14:textId="3231C841" w:rsidR="000C72D4" w:rsidRPr="000C72D4" w:rsidRDefault="000C72D4" w:rsidP="000C72D4">
            <w:pPr>
              <w:pStyle w:val="SIText"/>
            </w:pPr>
            <w:r w:rsidRPr="000C72D4">
              <w:t xml:space="preserve">This unit of competency describes the skills and knowledge required to </w:t>
            </w:r>
            <w:r w:rsidR="00C412EC">
              <w:t xml:space="preserve">select and establish species, variety, yield potential and quality specification of </w:t>
            </w:r>
            <w:r w:rsidR="00D05783">
              <w:t>crop or pasture</w:t>
            </w:r>
            <w:r w:rsidR="00C412EC">
              <w:t xml:space="preserve">, prepare </w:t>
            </w:r>
            <w:r w:rsidR="00D05783">
              <w:t>crop or pasture</w:t>
            </w:r>
            <w:r w:rsidR="00C412EC">
              <w:t xml:space="preserve"> program and review </w:t>
            </w:r>
            <w:r w:rsidR="00D05783">
              <w:t>crop or pasture</w:t>
            </w:r>
            <w:r w:rsidR="00934F71">
              <w:t xml:space="preserve"> </w:t>
            </w:r>
            <w:r w:rsidR="00C412EC">
              <w:t>production plan</w:t>
            </w:r>
            <w:r w:rsidRPr="000C72D4">
              <w:t>.</w:t>
            </w:r>
          </w:p>
          <w:p w14:paraId="271DA9D1" w14:textId="77777777" w:rsidR="000C72D4" w:rsidRDefault="000C72D4" w:rsidP="000C72D4">
            <w:pPr>
              <w:pStyle w:val="SIText"/>
            </w:pPr>
          </w:p>
          <w:p w14:paraId="250AFC38" w14:textId="29EEEB31" w:rsidR="000C72D4" w:rsidRPr="000C72D4" w:rsidRDefault="000C72D4" w:rsidP="000C72D4">
            <w:pPr>
              <w:pStyle w:val="SIText"/>
            </w:pPr>
            <w:r w:rsidRPr="000C72D4">
              <w:t>Th</w:t>
            </w:r>
            <w:r w:rsidR="00C412EC">
              <w:t>e</w:t>
            </w:r>
            <w:r w:rsidRPr="000C72D4">
              <w:t xml:space="preserve"> unit applies to individuals who </w:t>
            </w:r>
            <w:r w:rsidR="00C412EC" w:rsidRPr="00C412EC">
              <w:t>apply specialised skills and knowledge to the</w:t>
            </w:r>
            <w:r w:rsidR="00C412EC">
              <w:t xml:space="preserve"> development of </w:t>
            </w:r>
            <w:r w:rsidR="00D05783">
              <w:t>crop or pasture</w:t>
            </w:r>
            <w:r w:rsidR="00934F71">
              <w:t xml:space="preserve"> </w:t>
            </w:r>
            <w:r w:rsidR="00C412EC">
              <w:t>production plans</w:t>
            </w:r>
            <w:r w:rsidRPr="000C72D4">
              <w:t xml:space="preserve">, </w:t>
            </w:r>
            <w:r w:rsidR="00C412EC">
              <w:t xml:space="preserve">and </w:t>
            </w:r>
            <w:r w:rsidRPr="000C72D4">
              <w:t xml:space="preserve">take personal responsibility and exercise autonomy in undertaking complex work. They </w:t>
            </w:r>
            <w:r w:rsidR="00C412EC" w:rsidRPr="00C412EC">
              <w:t>analyse and synthesise information</w:t>
            </w:r>
            <w:r w:rsidRPr="000C72D4">
              <w:t xml:space="preserve"> and analyse, design and communicate solutions to sometimes complex problems.</w:t>
            </w:r>
          </w:p>
          <w:p w14:paraId="216B740D" w14:textId="77777777" w:rsidR="00C412EC" w:rsidRPr="00C412EC" w:rsidRDefault="00C412EC" w:rsidP="00C412EC">
            <w:pPr>
              <w:pStyle w:val="SIText"/>
            </w:pPr>
          </w:p>
          <w:p w14:paraId="324FDEBB" w14:textId="77777777" w:rsidR="00C412EC" w:rsidRPr="00C412EC" w:rsidRDefault="00C412EC" w:rsidP="00C412EC">
            <w:pPr>
              <w:pStyle w:val="SIText"/>
            </w:pPr>
            <w:r w:rsidRPr="00C412EC"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317AC071" w14:textId="77777777" w:rsidR="000C72D4" w:rsidRDefault="000C72D4" w:rsidP="000C72D4">
            <w:pPr>
              <w:pStyle w:val="SIText"/>
            </w:pPr>
          </w:p>
          <w:p w14:paraId="1AD138FE" w14:textId="69FE1ED0" w:rsidR="00373436" w:rsidRPr="000754EC" w:rsidRDefault="000C72D4" w:rsidP="00934F71">
            <w:pPr>
              <w:pStyle w:val="SIText"/>
            </w:pPr>
            <w:r w:rsidRPr="000C72D4">
              <w:t>No licensing, legislative or certification requirements apply to this unit at the time of publication.</w:t>
            </w:r>
          </w:p>
        </w:tc>
      </w:tr>
      <w:tr w:rsidR="00F1480E" w:rsidRPr="00963A46" w14:paraId="42F862C2" w14:textId="77777777" w:rsidTr="00CA2922">
        <w:tc>
          <w:tcPr>
            <w:tcW w:w="1396" w:type="pct"/>
            <w:shd w:val="clear" w:color="auto" w:fill="auto"/>
          </w:tcPr>
          <w:p w14:paraId="549EEA1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F87ACAD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420C89B6" w14:textId="77777777" w:rsidTr="00CA2922">
        <w:tc>
          <w:tcPr>
            <w:tcW w:w="1396" w:type="pct"/>
            <w:shd w:val="clear" w:color="auto" w:fill="auto"/>
          </w:tcPr>
          <w:p w14:paraId="4DF1745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08C223" w14:textId="77777777" w:rsidR="00F1480E" w:rsidRPr="000754EC" w:rsidRDefault="000C72D4" w:rsidP="000754EC">
            <w:pPr>
              <w:pStyle w:val="SIText"/>
            </w:pPr>
            <w:r w:rsidRPr="000C72D4">
              <w:t>Broad acre cropping (BAC)</w:t>
            </w:r>
          </w:p>
        </w:tc>
      </w:tr>
    </w:tbl>
    <w:p w14:paraId="760BF2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62EB0F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363A54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0C8108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9C077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8477D6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9A2762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C72D4" w:rsidRPr="00963A46" w14:paraId="2A82DF6C" w14:textId="77777777" w:rsidTr="00B7336D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6041" w14:textId="54F0F2BE" w:rsidR="000C72D4" w:rsidRPr="000C72D4" w:rsidRDefault="000C72D4" w:rsidP="00723AF1">
            <w:r w:rsidRPr="00B950B0">
              <w:t>1.</w:t>
            </w:r>
            <w:r>
              <w:t xml:space="preserve"> </w:t>
            </w:r>
            <w:r w:rsidRPr="00B950B0">
              <w:t xml:space="preserve">Select </w:t>
            </w:r>
            <w:r w:rsidR="00723AF1">
              <w:t>plant</w:t>
            </w:r>
            <w:r w:rsidRPr="00B950B0">
              <w:t xml:space="preserve"> species and variety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6E2A" w14:textId="12EE36C0" w:rsidR="000C72D4" w:rsidRPr="00BA7941" w:rsidRDefault="000C72D4" w:rsidP="00BA7941">
            <w:pPr>
              <w:pStyle w:val="SIText"/>
            </w:pPr>
            <w:r w:rsidRPr="00BA7941">
              <w:t xml:space="preserve">1.1 Establish production targets for each </w:t>
            </w:r>
            <w:r w:rsidR="00D05783" w:rsidRPr="00BA7941">
              <w:t>crop or pasture</w:t>
            </w:r>
            <w:r w:rsidR="00723AF1" w:rsidRPr="00BA7941">
              <w:t xml:space="preserve"> </w:t>
            </w:r>
            <w:r w:rsidRPr="00BA7941">
              <w:t xml:space="preserve">type, consistent with marketing and </w:t>
            </w:r>
            <w:r w:rsidR="00DF0D51" w:rsidRPr="00BA7941">
              <w:t>workplace</w:t>
            </w:r>
            <w:r w:rsidRPr="00BA7941">
              <w:t xml:space="preserve"> objectives</w:t>
            </w:r>
          </w:p>
          <w:p w14:paraId="2C89FEDA" w14:textId="53E6007B" w:rsidR="000C72D4" w:rsidRPr="00BA7941" w:rsidRDefault="000C72D4" w:rsidP="00BA7941">
            <w:pPr>
              <w:pStyle w:val="SIText"/>
            </w:pPr>
            <w:r w:rsidRPr="00BA7941">
              <w:rPr>
                <w:rStyle w:val="SITemporaryText"/>
                <w:color w:val="auto"/>
                <w:sz w:val="20"/>
              </w:rPr>
              <w:t>1.2</w:t>
            </w:r>
            <w:r w:rsidRPr="00BA7941">
              <w:t xml:space="preserve"> Assess and select p</w:t>
            </w:r>
            <w:r w:rsidR="00723AF1" w:rsidRPr="00BA7941">
              <w:t>lant</w:t>
            </w:r>
            <w:r w:rsidRPr="00BA7941">
              <w:t xml:space="preserve"> types and varieties for their market potential and gross margin returns for the farm environment</w:t>
            </w:r>
          </w:p>
          <w:p w14:paraId="4502B082" w14:textId="57B70FF5" w:rsidR="000C72D4" w:rsidRPr="00BA7941" w:rsidRDefault="000C72D4" w:rsidP="00BA7941">
            <w:pPr>
              <w:pStyle w:val="SIText"/>
            </w:pPr>
            <w:r w:rsidRPr="00BA7941">
              <w:t xml:space="preserve">1.3 Select </w:t>
            </w:r>
            <w:r w:rsidR="00F67CA1" w:rsidRPr="00BA7941">
              <w:t>cost effective</w:t>
            </w:r>
            <w:r w:rsidRPr="00BA7941">
              <w:t xml:space="preserve"> cultural practices and rotations, consistent with disease and pest management strategies, available machinery resources, and </w:t>
            </w:r>
            <w:r w:rsidR="003B25DE" w:rsidRPr="00BA7941">
              <w:t xml:space="preserve">sustainable </w:t>
            </w:r>
            <w:r w:rsidRPr="00BA7941">
              <w:t>management of resources</w:t>
            </w:r>
          </w:p>
          <w:p w14:paraId="133A57BA" w14:textId="4B6D2431" w:rsidR="000C72D4" w:rsidRPr="00BA7941" w:rsidRDefault="000C72D4" w:rsidP="00BA7941">
            <w:pPr>
              <w:pStyle w:val="SIText"/>
            </w:pPr>
            <w:r w:rsidRPr="00BA7941">
              <w:t>1.4 Assess technology to ensure most efficient performance of operations</w:t>
            </w:r>
          </w:p>
          <w:p w14:paraId="40442EA5" w14:textId="0757B490" w:rsidR="000C72D4" w:rsidRPr="00BA7941" w:rsidRDefault="000C72D4" w:rsidP="00BA7941">
            <w:pPr>
              <w:pStyle w:val="SIText"/>
            </w:pPr>
            <w:r w:rsidRPr="00BA7941">
              <w:t xml:space="preserve">1.5 Identify production risks and determine strategies to </w:t>
            </w:r>
            <w:r w:rsidR="00347D3D" w:rsidRPr="00BA7941">
              <w:t>minimise risk</w:t>
            </w:r>
            <w:r w:rsidR="00723AF1" w:rsidRPr="00BA7941">
              <w:t xml:space="preserve"> for each </w:t>
            </w:r>
            <w:r w:rsidR="009161DB" w:rsidRPr="00BA7941">
              <w:t>plant type selected</w:t>
            </w:r>
          </w:p>
          <w:p w14:paraId="12BE5300" w14:textId="4AB6AFAF" w:rsidR="000C72D4" w:rsidRPr="00BA7941" w:rsidRDefault="000C72D4" w:rsidP="00BA7941">
            <w:pPr>
              <w:pStyle w:val="SIText"/>
            </w:pPr>
            <w:r w:rsidRPr="00BA7941">
              <w:rPr>
                <w:rStyle w:val="SITemporaryText"/>
                <w:color w:val="auto"/>
                <w:sz w:val="20"/>
              </w:rPr>
              <w:t>1.6</w:t>
            </w:r>
            <w:r w:rsidRPr="00BA7941">
              <w:t xml:space="preserve"> Identify </w:t>
            </w:r>
            <w:r w:rsidR="00347D3D" w:rsidRPr="00BA7941">
              <w:t xml:space="preserve">and assess </w:t>
            </w:r>
            <w:r w:rsidRPr="00BA7941">
              <w:t xml:space="preserve">environmental </w:t>
            </w:r>
            <w:r w:rsidR="00F95DA2" w:rsidRPr="00BA7941">
              <w:t xml:space="preserve">and biosecurity </w:t>
            </w:r>
            <w:r w:rsidRPr="00BA7941">
              <w:t xml:space="preserve">risks and develop </w:t>
            </w:r>
            <w:r w:rsidR="00347D3D" w:rsidRPr="00BA7941">
              <w:t>risk controls</w:t>
            </w:r>
            <w:r w:rsidR="00F95DA2" w:rsidRPr="00BA7941">
              <w:t xml:space="preserve"> and procedures</w:t>
            </w:r>
          </w:p>
        </w:tc>
      </w:tr>
      <w:tr w:rsidR="000C72D4" w:rsidRPr="00963A46" w14:paraId="1C25588F" w14:textId="77777777" w:rsidTr="00B7336D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374" w14:textId="77777777" w:rsidR="000C72D4" w:rsidRPr="000C72D4" w:rsidRDefault="000C72D4" w:rsidP="000C72D4">
            <w:r w:rsidRPr="00B950B0">
              <w:t>2.</w:t>
            </w:r>
            <w:r>
              <w:t xml:space="preserve"> </w:t>
            </w:r>
            <w:r w:rsidRPr="000C72D4">
              <w:t>Establish yield potential and quality specification for crop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573" w14:textId="5D7EAF54" w:rsidR="000C72D4" w:rsidRPr="00BA7941" w:rsidRDefault="000C72D4" w:rsidP="00BA7941">
            <w:pPr>
              <w:pStyle w:val="SIText"/>
            </w:pPr>
            <w:r w:rsidRPr="00BA7941">
              <w:rPr>
                <w:rStyle w:val="SITemporaryText"/>
                <w:color w:val="auto"/>
                <w:sz w:val="20"/>
              </w:rPr>
              <w:t>2.1</w:t>
            </w:r>
            <w:r w:rsidRPr="00BA7941">
              <w:t xml:space="preserve"> Source relevant benchmark yields</w:t>
            </w:r>
            <w:r w:rsidR="00F95DA2" w:rsidRPr="00BA7941">
              <w:t xml:space="preserve"> </w:t>
            </w:r>
            <w:r w:rsidRPr="00BA7941">
              <w:t xml:space="preserve">to assist </w:t>
            </w:r>
            <w:r w:rsidR="00F95DA2" w:rsidRPr="00BA7941">
              <w:t xml:space="preserve">in </w:t>
            </w:r>
            <w:r w:rsidRPr="00BA7941">
              <w:t>setting target yields</w:t>
            </w:r>
          </w:p>
          <w:p w14:paraId="09A57D72" w14:textId="77777777" w:rsidR="000C72D4" w:rsidRPr="00BA7941" w:rsidRDefault="000C72D4" w:rsidP="00BA7941">
            <w:pPr>
              <w:pStyle w:val="SIText"/>
            </w:pPr>
            <w:r w:rsidRPr="00BA7941">
              <w:t>2.2 Analyse past production records and determine the key determinants of yield</w:t>
            </w:r>
          </w:p>
          <w:p w14:paraId="2CCA2886" w14:textId="601912CA" w:rsidR="000C72D4" w:rsidRPr="00BA7941" w:rsidRDefault="000C72D4" w:rsidP="00BA7941">
            <w:pPr>
              <w:pStyle w:val="SIText"/>
            </w:pPr>
            <w:r w:rsidRPr="00BA7941">
              <w:t>2.3 Use available models for calculating water use efficiency or other key determinants of yield to assist in setting target yields</w:t>
            </w:r>
          </w:p>
          <w:p w14:paraId="628179AA" w14:textId="0E537C06" w:rsidR="000C72D4" w:rsidRPr="00BA7941" w:rsidRDefault="000C72D4" w:rsidP="00BA7941">
            <w:pPr>
              <w:pStyle w:val="SIText"/>
            </w:pPr>
            <w:r w:rsidRPr="00BA7941">
              <w:t xml:space="preserve">2.4 Establish quality specifications and target yields for all </w:t>
            </w:r>
            <w:r w:rsidR="00D05783" w:rsidRPr="00BA7941">
              <w:t>crops or pastures</w:t>
            </w:r>
          </w:p>
        </w:tc>
      </w:tr>
      <w:tr w:rsidR="000C72D4" w:rsidRPr="00963A46" w14:paraId="6BF13993" w14:textId="77777777" w:rsidTr="00B7336D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2BB5" w14:textId="58750041" w:rsidR="000C72D4" w:rsidRPr="000C72D4" w:rsidRDefault="000C72D4" w:rsidP="000C72D4">
            <w:r w:rsidRPr="00B950B0">
              <w:t>3.</w:t>
            </w:r>
            <w:r>
              <w:t xml:space="preserve"> </w:t>
            </w:r>
            <w:r w:rsidRPr="00B950B0">
              <w:t xml:space="preserve">Prepare </w:t>
            </w:r>
            <w:r w:rsidR="00D05783">
              <w:t>crop or pasture</w:t>
            </w:r>
            <w:r w:rsidRPr="00B950B0">
              <w:t xml:space="preserve"> program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CB6" w14:textId="25D89DEE" w:rsidR="000C72D4" w:rsidRPr="00BA7941" w:rsidRDefault="000C72D4" w:rsidP="00BA7941">
            <w:pPr>
              <w:pStyle w:val="SIText"/>
            </w:pPr>
            <w:r w:rsidRPr="00BA7941">
              <w:rPr>
                <w:rStyle w:val="SITemporaryText"/>
                <w:color w:val="auto"/>
                <w:sz w:val="20"/>
              </w:rPr>
              <w:t>3.1</w:t>
            </w:r>
            <w:r w:rsidRPr="00BA7941">
              <w:t xml:space="preserve"> Assess proposed land areas for nutrient, pest and disease status, water reserves, tillage requirements, and other factors </w:t>
            </w:r>
            <w:r w:rsidR="00F67CA1" w:rsidRPr="00BA7941">
              <w:t>that may affect</w:t>
            </w:r>
            <w:r w:rsidRPr="00BA7941">
              <w:t xml:space="preserve"> crop</w:t>
            </w:r>
            <w:r w:rsidR="00723AF1" w:rsidRPr="00BA7941">
              <w:t xml:space="preserve"> or pasture</w:t>
            </w:r>
            <w:r w:rsidRPr="00BA7941">
              <w:t xml:space="preserve"> </w:t>
            </w:r>
            <w:r w:rsidR="00F67CA1" w:rsidRPr="00BA7941">
              <w:t>varieties</w:t>
            </w:r>
          </w:p>
          <w:p w14:paraId="4438E9C7" w14:textId="5B773C4C" w:rsidR="000C72D4" w:rsidRPr="00BA7941" w:rsidRDefault="000C72D4" w:rsidP="00BA7941">
            <w:pPr>
              <w:pStyle w:val="SIText"/>
            </w:pPr>
            <w:r w:rsidRPr="00BA7941">
              <w:t>3.2 Use records of chemical use for planning to reduce chemical resistance</w:t>
            </w:r>
            <w:r w:rsidR="00F67CA1" w:rsidRPr="00BA7941">
              <w:t xml:space="preserve"> where required</w:t>
            </w:r>
          </w:p>
          <w:p w14:paraId="566D5434" w14:textId="71C03D82" w:rsidR="000C72D4" w:rsidRPr="00BA7941" w:rsidRDefault="000C72D4" w:rsidP="00BA7941">
            <w:pPr>
              <w:pStyle w:val="SIText"/>
            </w:pPr>
            <w:r w:rsidRPr="00BA7941">
              <w:t xml:space="preserve">3.3 </w:t>
            </w:r>
            <w:r w:rsidR="00F67CA1" w:rsidRPr="00BA7941">
              <w:t>Confirm</w:t>
            </w:r>
            <w:r w:rsidRPr="00BA7941">
              <w:t xml:space="preserve"> crop </w:t>
            </w:r>
            <w:r w:rsidR="00D05783" w:rsidRPr="00BA7941">
              <w:t>or</w:t>
            </w:r>
            <w:r w:rsidR="00723AF1" w:rsidRPr="00BA7941">
              <w:t xml:space="preserve"> pasture </w:t>
            </w:r>
            <w:r w:rsidRPr="00BA7941">
              <w:t>variet</w:t>
            </w:r>
            <w:r w:rsidR="00723AF1" w:rsidRPr="00BA7941">
              <w:t>ies</w:t>
            </w:r>
            <w:r w:rsidRPr="00BA7941">
              <w:t xml:space="preserve"> and plan paddock preparation, planting, fertilising and other treatments</w:t>
            </w:r>
          </w:p>
          <w:p w14:paraId="3B4431B9" w14:textId="77777777" w:rsidR="000C72D4" w:rsidRPr="00BA7941" w:rsidRDefault="000C72D4" w:rsidP="00BA7941">
            <w:pPr>
              <w:pStyle w:val="SIText"/>
            </w:pPr>
            <w:r w:rsidRPr="00BA7941">
              <w:t>3.4 Determine optimum timing of planting, applications and treatments and prepare calendar of operations</w:t>
            </w:r>
          </w:p>
          <w:p w14:paraId="42345016" w14:textId="07C33D09" w:rsidR="000C72D4" w:rsidRPr="00BA7941" w:rsidRDefault="000C72D4" w:rsidP="00BA7941">
            <w:pPr>
              <w:pStyle w:val="SIText"/>
            </w:pPr>
            <w:r w:rsidRPr="00BA7941">
              <w:rPr>
                <w:rStyle w:val="SITemporaryText"/>
                <w:color w:val="auto"/>
                <w:sz w:val="20"/>
              </w:rPr>
              <w:t>3.5</w:t>
            </w:r>
            <w:r w:rsidRPr="00BA7941">
              <w:t xml:space="preserve"> Determine cash flow </w:t>
            </w:r>
            <w:r w:rsidR="00F618B5" w:rsidRPr="00BA7941">
              <w:t xml:space="preserve">and </w:t>
            </w:r>
            <w:r w:rsidRPr="00BA7941">
              <w:t>budget for the crop</w:t>
            </w:r>
            <w:r w:rsidR="00D05783" w:rsidRPr="00BA7941">
              <w:t xml:space="preserve"> or</w:t>
            </w:r>
            <w:r w:rsidR="00723AF1" w:rsidRPr="00BA7941">
              <w:t xml:space="preserve"> pasture </w:t>
            </w:r>
            <w:r w:rsidRPr="00BA7941">
              <w:t>program</w:t>
            </w:r>
          </w:p>
        </w:tc>
      </w:tr>
      <w:tr w:rsidR="000C72D4" w:rsidRPr="00963A46" w14:paraId="38B6C531" w14:textId="77777777" w:rsidTr="00B7336D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B796" w14:textId="77777777" w:rsidR="000C72D4" w:rsidRPr="000C72D4" w:rsidRDefault="000C72D4" w:rsidP="000C72D4">
            <w:r w:rsidRPr="00B950B0">
              <w:lastRenderedPageBreak/>
              <w:t>4.</w:t>
            </w:r>
            <w:r>
              <w:t xml:space="preserve"> </w:t>
            </w:r>
            <w:r w:rsidRPr="00B950B0">
              <w:t>Review production plan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0A6" w14:textId="458093CD" w:rsidR="000C72D4" w:rsidRPr="000C72D4" w:rsidRDefault="000C72D4" w:rsidP="000C72D4">
            <w:r w:rsidRPr="00B950B0">
              <w:t>4.1</w:t>
            </w:r>
            <w:r>
              <w:t xml:space="preserve"> </w:t>
            </w:r>
            <w:r w:rsidRPr="00B950B0">
              <w:t>Plan logistical arrangements related to harvesting, transportation, marketing and other key production cycle operations</w:t>
            </w:r>
          </w:p>
          <w:p w14:paraId="63685AE6" w14:textId="79206213" w:rsidR="000C72D4" w:rsidRPr="000C72D4" w:rsidRDefault="000C72D4" w:rsidP="000C72D4">
            <w:r w:rsidRPr="00B950B0">
              <w:t>4.2</w:t>
            </w:r>
            <w:r>
              <w:t xml:space="preserve"> </w:t>
            </w:r>
            <w:r w:rsidRPr="00B950B0">
              <w:t xml:space="preserve">Plan and check machinery and equipment requirements </w:t>
            </w:r>
            <w:r w:rsidR="00F67CA1">
              <w:t xml:space="preserve">and availability </w:t>
            </w:r>
            <w:r w:rsidRPr="00B950B0">
              <w:t>for the production cycle</w:t>
            </w:r>
          </w:p>
          <w:p w14:paraId="3574050B" w14:textId="65CE2A46" w:rsidR="000C72D4" w:rsidRPr="000C72D4" w:rsidRDefault="000C72D4" w:rsidP="000C72D4">
            <w:r w:rsidRPr="00B950B0">
              <w:t>4.3</w:t>
            </w:r>
            <w:r>
              <w:t xml:space="preserve"> </w:t>
            </w:r>
            <w:r w:rsidRPr="00B950B0">
              <w:t>Assess work</w:t>
            </w:r>
            <w:r w:rsidR="00F95DA2">
              <w:t>place</w:t>
            </w:r>
            <w:r w:rsidRPr="00B950B0">
              <w:t xml:space="preserve"> health and safety requirements of the production plan</w:t>
            </w:r>
          </w:p>
          <w:p w14:paraId="3EF24885" w14:textId="1B66F702" w:rsidR="000C72D4" w:rsidRPr="000C72D4" w:rsidRDefault="000C72D4" w:rsidP="000C72D4">
            <w:r w:rsidRPr="00B950B0">
              <w:t>4.4</w:t>
            </w:r>
            <w:r>
              <w:t xml:space="preserve"> </w:t>
            </w:r>
            <w:r w:rsidRPr="00B950B0">
              <w:t>Identify and plan labour requirements for the production cycle</w:t>
            </w:r>
          </w:p>
          <w:p w14:paraId="6FD4E1C4" w14:textId="77777777" w:rsidR="000C72D4" w:rsidRPr="000C72D4" w:rsidRDefault="000C72D4" w:rsidP="000C72D4">
            <w:r w:rsidRPr="00B950B0">
              <w:t>4.5</w:t>
            </w:r>
            <w:r>
              <w:t xml:space="preserve"> </w:t>
            </w:r>
            <w:r w:rsidRPr="00B950B0">
              <w:t>Identify seed, fertiliser, pest and disease treatments and other input requirements</w:t>
            </w:r>
          </w:p>
          <w:p w14:paraId="54E61908" w14:textId="46B59729" w:rsidR="000C72D4" w:rsidRPr="000C72D4" w:rsidRDefault="000C72D4" w:rsidP="000C72D4">
            <w:r w:rsidRPr="00B950B0">
              <w:t>4.6</w:t>
            </w:r>
            <w:r>
              <w:t xml:space="preserve"> </w:t>
            </w:r>
            <w:r w:rsidRPr="00B950B0">
              <w:t xml:space="preserve">Establish record keeping system </w:t>
            </w:r>
            <w:r w:rsidR="00F618B5">
              <w:t xml:space="preserve">to </w:t>
            </w:r>
            <w:r w:rsidRPr="00B950B0">
              <w:t xml:space="preserve">provide data for the analysis of </w:t>
            </w:r>
            <w:r w:rsidR="00D05783">
              <w:t>crop or pasture</w:t>
            </w:r>
            <w:r w:rsidR="00723AF1">
              <w:t xml:space="preserve"> </w:t>
            </w:r>
            <w:r w:rsidRPr="00B950B0">
              <w:t>performance, and to meet other statutory requirements including records of chemical use</w:t>
            </w:r>
          </w:p>
          <w:p w14:paraId="1A5B396D" w14:textId="3F74CC19" w:rsidR="000C72D4" w:rsidRPr="000C72D4" w:rsidRDefault="000C72D4" w:rsidP="00DB64B4">
            <w:r w:rsidRPr="00B950B0">
              <w:t>4.7</w:t>
            </w:r>
            <w:r>
              <w:t xml:space="preserve"> </w:t>
            </w:r>
            <w:r w:rsidRPr="00B950B0">
              <w:t xml:space="preserve">Review and amend </w:t>
            </w:r>
            <w:r w:rsidR="00D05783">
              <w:t>crop or pasture</w:t>
            </w:r>
            <w:r w:rsidR="00723AF1">
              <w:t xml:space="preserve"> </w:t>
            </w:r>
            <w:r w:rsidRPr="00B950B0">
              <w:t>production plan and document final plan</w:t>
            </w:r>
          </w:p>
        </w:tc>
      </w:tr>
    </w:tbl>
    <w:p w14:paraId="56B7C44A" w14:textId="77777777" w:rsidR="005F771F" w:rsidRDefault="005F771F" w:rsidP="005F771F">
      <w:pPr>
        <w:pStyle w:val="SIText"/>
      </w:pPr>
    </w:p>
    <w:p w14:paraId="62F21C67" w14:textId="77777777" w:rsidR="005F771F" w:rsidRPr="000754EC" w:rsidRDefault="005F771F" w:rsidP="000754EC">
      <w:r>
        <w:br w:type="page"/>
      </w:r>
    </w:p>
    <w:p w14:paraId="7D388D3B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B31697" w14:textId="77777777" w:rsidTr="00CA2922">
        <w:trPr>
          <w:tblHeader/>
        </w:trPr>
        <w:tc>
          <w:tcPr>
            <w:tcW w:w="5000" w:type="pct"/>
            <w:gridSpan w:val="2"/>
          </w:tcPr>
          <w:p w14:paraId="7D8F0D4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3FCB4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1AAB5F3" w14:textId="77777777" w:rsidTr="00CA2922">
        <w:trPr>
          <w:tblHeader/>
        </w:trPr>
        <w:tc>
          <w:tcPr>
            <w:tcW w:w="1396" w:type="pct"/>
          </w:tcPr>
          <w:p w14:paraId="3176816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A4E875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1FEBAF1" w14:textId="77777777" w:rsidTr="00CA2922">
        <w:tc>
          <w:tcPr>
            <w:tcW w:w="1396" w:type="pct"/>
          </w:tcPr>
          <w:p w14:paraId="2D12FE99" w14:textId="1170CFB0" w:rsidR="00F1480E" w:rsidRPr="000754EC" w:rsidRDefault="00F618B5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CBE0CD2" w14:textId="26880562" w:rsidR="00F1480E" w:rsidRPr="000754EC" w:rsidRDefault="00F618B5" w:rsidP="00DD0726">
            <w:pPr>
              <w:pStyle w:val="SIBulletList1"/>
            </w:pPr>
            <w:r>
              <w:t xml:space="preserve">Identify and interpret information regarding requirements for </w:t>
            </w:r>
            <w:r w:rsidR="00D05783">
              <w:t>crop or pasture</w:t>
            </w:r>
            <w:r w:rsidR="00934F71">
              <w:t xml:space="preserve"> </w:t>
            </w:r>
            <w:r>
              <w:t>production plan</w:t>
            </w:r>
          </w:p>
        </w:tc>
      </w:tr>
      <w:tr w:rsidR="00F1480E" w:rsidRPr="00336FCA" w:rsidDel="00423CB2" w14:paraId="0D5CFCEC" w14:textId="77777777" w:rsidTr="00CA2922">
        <w:tc>
          <w:tcPr>
            <w:tcW w:w="1396" w:type="pct"/>
          </w:tcPr>
          <w:p w14:paraId="1456838C" w14:textId="12C32AAC" w:rsidR="00F1480E" w:rsidRPr="000754EC" w:rsidRDefault="00F618B5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6015D16" w14:textId="717E77E5" w:rsidR="00F1480E" w:rsidRPr="000754EC" w:rsidRDefault="00F618B5" w:rsidP="00DB64B4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Develop a production plan, </w:t>
            </w:r>
            <w:r w:rsidR="00146614">
              <w:rPr>
                <w:rFonts w:eastAsia="Calibri"/>
              </w:rPr>
              <w:t xml:space="preserve">environment and biosecurity </w:t>
            </w:r>
            <w:r w:rsidRPr="00F618B5">
              <w:rPr>
                <w:rFonts w:eastAsia="Calibri"/>
              </w:rPr>
              <w:t>risk control procedures,</w:t>
            </w:r>
            <w:r>
              <w:rPr>
                <w:rFonts w:eastAsia="Calibri"/>
              </w:rPr>
              <w:t xml:space="preserve"> </w:t>
            </w:r>
            <w:r w:rsidR="00D05783">
              <w:rPr>
                <w:rFonts w:eastAsia="Calibri"/>
              </w:rPr>
              <w:t>crop or pasture</w:t>
            </w:r>
            <w:r w:rsidR="00934F71">
              <w:rPr>
                <w:rFonts w:eastAsia="Calibri"/>
              </w:rPr>
              <w:t xml:space="preserve"> </w:t>
            </w:r>
            <w:r w:rsidR="00146614">
              <w:rPr>
                <w:rFonts w:eastAsia="Calibri"/>
              </w:rPr>
              <w:t xml:space="preserve">yield and </w:t>
            </w:r>
            <w:r>
              <w:rPr>
                <w:rFonts w:eastAsia="Calibri"/>
              </w:rPr>
              <w:t>quality specifications</w:t>
            </w:r>
            <w:r w:rsidR="00146614">
              <w:rPr>
                <w:rFonts w:eastAsia="Calibri"/>
              </w:rPr>
              <w:t>, and chemical use records</w:t>
            </w:r>
          </w:p>
        </w:tc>
      </w:tr>
      <w:tr w:rsidR="00F1480E" w:rsidRPr="00336FCA" w:rsidDel="00423CB2" w14:paraId="752E33E1" w14:textId="77777777" w:rsidTr="00CA2922">
        <w:tc>
          <w:tcPr>
            <w:tcW w:w="1396" w:type="pct"/>
          </w:tcPr>
          <w:p w14:paraId="435F9ABD" w14:textId="6448D369" w:rsidR="00F1480E" w:rsidRPr="000754EC" w:rsidRDefault="00F618B5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245636CD" w14:textId="77777777" w:rsidR="00F1480E" w:rsidRDefault="00F618B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Interpret statistical data</w:t>
            </w:r>
          </w:p>
          <w:p w14:paraId="45C0168F" w14:textId="3AD2339D" w:rsidR="00F618B5" w:rsidRPr="000754EC" w:rsidRDefault="00F618B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Calculate water use, target yields, cash flow and budget</w:t>
            </w:r>
          </w:p>
        </w:tc>
      </w:tr>
    </w:tbl>
    <w:p w14:paraId="088926F8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2CDFB8C" w14:textId="77777777" w:rsidTr="00F33FF2">
        <w:tc>
          <w:tcPr>
            <w:tcW w:w="5000" w:type="pct"/>
            <w:gridSpan w:val="4"/>
          </w:tcPr>
          <w:p w14:paraId="031C615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57B0342" w14:textId="77777777" w:rsidTr="00F33FF2">
        <w:tc>
          <w:tcPr>
            <w:tcW w:w="1028" w:type="pct"/>
          </w:tcPr>
          <w:p w14:paraId="6338209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B4860C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2B5BD8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3410F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3897C6D" w14:textId="77777777" w:rsidTr="00F33FF2">
        <w:tc>
          <w:tcPr>
            <w:tcW w:w="1028" w:type="pct"/>
          </w:tcPr>
          <w:p w14:paraId="4B38D1AB" w14:textId="405CBFC6" w:rsidR="00C412EC" w:rsidRPr="000754EC" w:rsidRDefault="000C72D4" w:rsidP="00934F71">
            <w:pPr>
              <w:pStyle w:val="SIText"/>
            </w:pPr>
            <w:bookmarkStart w:id="0" w:name="_Hlk25314530"/>
            <w:r w:rsidRPr="000C72D4">
              <w:t>AHCBAC5</w:t>
            </w:r>
            <w:r w:rsidR="00934F71">
              <w:t>XX</w:t>
            </w:r>
            <w:r w:rsidRPr="000C72D4">
              <w:t xml:space="preserve"> Develop production plans for </w:t>
            </w:r>
            <w:r w:rsidR="00D05783">
              <w:t>crops or pastures</w:t>
            </w:r>
            <w:bookmarkEnd w:id="0"/>
          </w:p>
        </w:tc>
        <w:tc>
          <w:tcPr>
            <w:tcW w:w="1105" w:type="pct"/>
          </w:tcPr>
          <w:p w14:paraId="64502A65" w14:textId="77777777" w:rsidR="00C412EC" w:rsidRDefault="000C72D4" w:rsidP="00934F71">
            <w:pPr>
              <w:pStyle w:val="SIText"/>
            </w:pPr>
            <w:r w:rsidRPr="000C72D4">
              <w:t>AHCBAC507 Develop production plans for crops</w:t>
            </w:r>
          </w:p>
          <w:p w14:paraId="5DD06D07" w14:textId="155EE8AE" w:rsidR="003B45FA" w:rsidRPr="000754EC" w:rsidRDefault="003B45FA" w:rsidP="00934F71">
            <w:pPr>
              <w:pStyle w:val="SIText"/>
            </w:pPr>
          </w:p>
        </w:tc>
        <w:tc>
          <w:tcPr>
            <w:tcW w:w="1251" w:type="pct"/>
          </w:tcPr>
          <w:p w14:paraId="7AEA8587" w14:textId="77777777" w:rsidR="000B56FA" w:rsidRDefault="000B56FA" w:rsidP="00C961DA">
            <w:pPr>
              <w:pStyle w:val="SIText"/>
            </w:pPr>
            <w:r>
              <w:t>Title updated</w:t>
            </w:r>
          </w:p>
          <w:p w14:paraId="55D71803" w14:textId="77777777" w:rsidR="000B56FA" w:rsidRDefault="000B56FA" w:rsidP="00C961DA">
            <w:pPr>
              <w:pStyle w:val="SIText"/>
            </w:pPr>
            <w:r>
              <w:t>Performance criteria clarified</w:t>
            </w:r>
          </w:p>
          <w:p w14:paraId="0B3F571D" w14:textId="77777777" w:rsidR="000B56FA" w:rsidRDefault="000B56FA" w:rsidP="00C961DA">
            <w:pPr>
              <w:pStyle w:val="SIText"/>
            </w:pPr>
            <w:r>
              <w:t>Foundation skills added</w:t>
            </w:r>
          </w:p>
          <w:p w14:paraId="1FF39291" w14:textId="17C8889E" w:rsidR="00041E59" w:rsidRPr="000754EC" w:rsidRDefault="000B56FA" w:rsidP="000B56FA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6B96CED4" w14:textId="41FB616A" w:rsidR="00916CD7" w:rsidRPr="000754EC" w:rsidRDefault="00916CD7">
            <w:pPr>
              <w:pStyle w:val="SIText"/>
            </w:pPr>
            <w:r w:rsidRPr="000754EC">
              <w:t>Equivalent unit</w:t>
            </w:r>
          </w:p>
        </w:tc>
      </w:tr>
    </w:tbl>
    <w:p w14:paraId="1C771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DA05D4C" w14:textId="77777777" w:rsidTr="00CA2922">
        <w:tc>
          <w:tcPr>
            <w:tcW w:w="1396" w:type="pct"/>
            <w:shd w:val="clear" w:color="auto" w:fill="auto"/>
          </w:tcPr>
          <w:p w14:paraId="2033C2C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0FE5CAC3" w14:textId="681B3AD3" w:rsidR="00F1480E" w:rsidRPr="000754EC" w:rsidRDefault="00520E9A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0C28313C" w14:textId="77777777" w:rsidR="00F1480E" w:rsidRDefault="00F1480E" w:rsidP="005F771F">
      <w:pPr>
        <w:pStyle w:val="SIText"/>
      </w:pPr>
    </w:p>
    <w:p w14:paraId="7CF591C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6D8978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3E5737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48BEB8F" w14:textId="493BA140" w:rsidR="00556C4C" w:rsidRPr="000754EC" w:rsidRDefault="00556C4C" w:rsidP="00934F71">
            <w:pPr>
              <w:pStyle w:val="SIUnittitle"/>
            </w:pPr>
            <w:r w:rsidRPr="00F56827">
              <w:t xml:space="preserve">Assessment requirements for </w:t>
            </w:r>
            <w:r w:rsidR="000C72D4" w:rsidRPr="000C72D4">
              <w:t>AHCBAC5</w:t>
            </w:r>
            <w:r w:rsidR="00934F71">
              <w:t>XX</w:t>
            </w:r>
            <w:r w:rsidR="000C72D4" w:rsidRPr="000C72D4">
              <w:t xml:space="preserve"> Develop production plans for </w:t>
            </w:r>
            <w:r w:rsidR="00D05783">
              <w:t>crops or pastures</w:t>
            </w:r>
          </w:p>
        </w:tc>
      </w:tr>
      <w:tr w:rsidR="00556C4C" w:rsidRPr="00A55106" w14:paraId="6BAC41C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E38FF6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02C47D1" w14:textId="77777777" w:rsidTr="00113678">
        <w:tc>
          <w:tcPr>
            <w:tcW w:w="5000" w:type="pct"/>
            <w:gridSpan w:val="2"/>
            <w:shd w:val="clear" w:color="auto" w:fill="auto"/>
          </w:tcPr>
          <w:p w14:paraId="08670049" w14:textId="6D0D4A1E" w:rsidR="000C72D4" w:rsidRPr="002A0D51" w:rsidRDefault="003B25DE" w:rsidP="000C72D4">
            <w:r w:rsidRPr="003B25DE">
              <w:t>An individual demonstrating competency must satisfy all of the elements and performance criteria in this unit. There must be evidence that the individual has</w:t>
            </w:r>
            <w:r>
              <w:t xml:space="preserve"> developed </w:t>
            </w:r>
            <w:r w:rsidR="000421FB">
              <w:t xml:space="preserve">and reviewed </w:t>
            </w:r>
            <w:r>
              <w:t xml:space="preserve">production plans for </w:t>
            </w:r>
            <w:r w:rsidR="00D05783">
              <w:t>crops or pastures</w:t>
            </w:r>
            <w:r w:rsidR="003B45FA">
              <w:t xml:space="preserve"> </w:t>
            </w:r>
            <w:r>
              <w:t>on at least two occasions and has</w:t>
            </w:r>
            <w:r w:rsidR="000C72D4" w:rsidRPr="002A0D51">
              <w:t>:</w:t>
            </w:r>
          </w:p>
          <w:p w14:paraId="7282AEDB" w14:textId="6E0039F5" w:rsidR="000C72D4" w:rsidRPr="000C72D4" w:rsidRDefault="000C72D4" w:rsidP="000C72D4">
            <w:pPr>
              <w:pStyle w:val="SIBulletList1"/>
            </w:pPr>
            <w:r w:rsidRPr="002A0D51">
              <w:t>prepare</w:t>
            </w:r>
            <w:r w:rsidR="003B25DE">
              <w:t>d</w:t>
            </w:r>
            <w:r w:rsidRPr="002A0D51">
              <w:t xml:space="preserve"> budgets and gross margins</w:t>
            </w:r>
          </w:p>
          <w:p w14:paraId="7D9D8D4E" w14:textId="787AD407" w:rsidR="000C72D4" w:rsidRPr="000C72D4" w:rsidRDefault="000C72D4" w:rsidP="000C72D4">
            <w:pPr>
              <w:pStyle w:val="SIBulletList1"/>
            </w:pPr>
            <w:r w:rsidRPr="002A0D51">
              <w:t>assess</w:t>
            </w:r>
            <w:r w:rsidR="003B25DE">
              <w:t>ed</w:t>
            </w:r>
            <w:r w:rsidRPr="002A0D51">
              <w:t xml:space="preserve"> proposed land areas for nutrient status</w:t>
            </w:r>
          </w:p>
          <w:p w14:paraId="2042F4DB" w14:textId="2DAB98A3" w:rsidR="000C72D4" w:rsidRPr="000C72D4" w:rsidRDefault="000C72D4" w:rsidP="000C72D4">
            <w:pPr>
              <w:pStyle w:val="SIBulletList1"/>
            </w:pPr>
            <w:r w:rsidRPr="002A0D51">
              <w:t>analyse</w:t>
            </w:r>
            <w:r w:rsidR="003B25DE">
              <w:t>d</w:t>
            </w:r>
            <w:r w:rsidRPr="002A0D51">
              <w:t xml:space="preserve"> past production records</w:t>
            </w:r>
          </w:p>
          <w:p w14:paraId="0C4D0176" w14:textId="09E35661" w:rsidR="000C72D4" w:rsidRPr="000C72D4" w:rsidRDefault="000C72D4" w:rsidP="000C72D4">
            <w:pPr>
              <w:pStyle w:val="SIBulletList1"/>
            </w:pPr>
            <w:r w:rsidRPr="002A0D51">
              <w:t>source</w:t>
            </w:r>
            <w:r w:rsidR="003B25DE">
              <w:t>d</w:t>
            </w:r>
            <w:r w:rsidRPr="002A0D51">
              <w:t xml:space="preserve"> and interpret</w:t>
            </w:r>
            <w:r w:rsidR="003B25DE">
              <w:t>ed</w:t>
            </w:r>
            <w:r w:rsidRPr="002A0D51">
              <w:t xml:space="preserve"> relevant benchmark information</w:t>
            </w:r>
          </w:p>
          <w:p w14:paraId="013DBDB3" w14:textId="2D654B7E" w:rsidR="000C72D4" w:rsidRPr="000C72D4" w:rsidRDefault="000C72D4" w:rsidP="000C72D4">
            <w:pPr>
              <w:pStyle w:val="SIBulletList1"/>
            </w:pPr>
            <w:r w:rsidRPr="002A0D51">
              <w:t>select</w:t>
            </w:r>
            <w:r w:rsidR="003B25DE">
              <w:t>ed</w:t>
            </w:r>
            <w:r w:rsidRPr="002A0D51">
              <w:t xml:space="preserve"> </w:t>
            </w:r>
            <w:r w:rsidR="00D05783">
              <w:t>crop or pasture</w:t>
            </w:r>
            <w:r w:rsidR="00934F71">
              <w:t xml:space="preserve"> </w:t>
            </w:r>
            <w:r w:rsidRPr="002A0D51">
              <w:t xml:space="preserve">species and variety and determine yield potential for </w:t>
            </w:r>
            <w:r w:rsidR="00D05783">
              <w:t>crop or pasture</w:t>
            </w:r>
          </w:p>
          <w:p w14:paraId="38A3277D" w14:textId="220DE3D6" w:rsidR="000C72D4" w:rsidRPr="000C72D4" w:rsidRDefault="000C72D4" w:rsidP="000C72D4">
            <w:pPr>
              <w:pStyle w:val="SIBulletList1"/>
            </w:pPr>
            <w:r w:rsidRPr="002A0D51">
              <w:t>demonstrate</w:t>
            </w:r>
            <w:r w:rsidR="003B25DE">
              <w:t>d</w:t>
            </w:r>
            <w:r w:rsidRPr="002A0D51">
              <w:t xml:space="preserve"> use of technology to improve efficiency</w:t>
            </w:r>
          </w:p>
          <w:p w14:paraId="6E902ADB" w14:textId="4E5CB3C5" w:rsidR="00146614" w:rsidRPr="000C72D4" w:rsidRDefault="0009577F" w:rsidP="000C72D4">
            <w:pPr>
              <w:pStyle w:val="SIBulletList1"/>
            </w:pPr>
            <w:r>
              <w:t xml:space="preserve">assessed </w:t>
            </w:r>
            <w:r w:rsidR="00146614">
              <w:t>environmental and biosecurity risk</w:t>
            </w:r>
            <w:r>
              <w:t>s and developed</w:t>
            </w:r>
            <w:r w:rsidR="00146614">
              <w:t xml:space="preserve"> control</w:t>
            </w:r>
            <w:r>
              <w:t>s and</w:t>
            </w:r>
            <w:r w:rsidR="00146614">
              <w:t xml:space="preserve"> procedures</w:t>
            </w:r>
          </w:p>
          <w:p w14:paraId="2A0C97E7" w14:textId="5569655B" w:rsidR="00556C4C" w:rsidRPr="000754EC" w:rsidRDefault="0009577F">
            <w:pPr>
              <w:pStyle w:val="SIBulletList1"/>
            </w:pPr>
            <w:r>
              <w:t>assessed</w:t>
            </w:r>
            <w:r w:rsidR="003B25DE" w:rsidRPr="003B25DE">
              <w:t xml:space="preserve"> relevant workplace health and safety procedures</w:t>
            </w:r>
            <w:r w:rsidR="000C72D4" w:rsidRPr="002A0D51">
              <w:t>.</w:t>
            </w:r>
          </w:p>
        </w:tc>
      </w:tr>
    </w:tbl>
    <w:p w14:paraId="7DCC010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412AB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505D2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8B64E39" w14:textId="77777777" w:rsidTr="00CA2922">
        <w:tc>
          <w:tcPr>
            <w:tcW w:w="5000" w:type="pct"/>
            <w:shd w:val="clear" w:color="auto" w:fill="auto"/>
          </w:tcPr>
          <w:p w14:paraId="7B57F913" w14:textId="596A2009" w:rsidR="000C72D4" w:rsidRPr="002A0D51" w:rsidRDefault="003B25DE" w:rsidP="000C72D4">
            <w:r w:rsidRPr="003B25DE">
              <w:t>An individual</w:t>
            </w:r>
            <w:r w:rsidRPr="003B25DE" w:rsidDel="00487F4B">
              <w:t xml:space="preserve"> </w:t>
            </w:r>
            <w:r w:rsidRPr="003B25DE">
              <w:t xml:space="preserve">must be able to </w:t>
            </w:r>
            <w:r w:rsidR="000C72D4" w:rsidRPr="002A0D51">
              <w:t xml:space="preserve">demonstrate </w:t>
            </w:r>
            <w:r w:rsidRPr="003B25DE">
              <w:t xml:space="preserve">the knowledge required to perform the tasks outlined in the elements and performance criteria of this unit. This includes </w:t>
            </w:r>
            <w:r w:rsidR="000C72D4" w:rsidRPr="002A0D51">
              <w:t>knowledge of:</w:t>
            </w:r>
          </w:p>
          <w:p w14:paraId="78FB4C27" w14:textId="1DEEF210" w:rsidR="000C72D4" w:rsidRPr="002A0D51" w:rsidRDefault="000C72D4" w:rsidP="000C72D4">
            <w:pPr>
              <w:pStyle w:val="SIBulletList1"/>
            </w:pPr>
            <w:r w:rsidRPr="002A0D51">
              <w:t xml:space="preserve">determinants of </w:t>
            </w:r>
            <w:r w:rsidR="00D05783">
              <w:t>crop or pasture</w:t>
            </w:r>
            <w:r w:rsidRPr="002A0D51">
              <w:t xml:space="preserve"> yield</w:t>
            </w:r>
          </w:p>
          <w:p w14:paraId="5BA576EB" w14:textId="27C8FA71" w:rsidR="000C72D4" w:rsidRPr="002A0D51" w:rsidRDefault="000C72D4" w:rsidP="000C72D4">
            <w:pPr>
              <w:pStyle w:val="SIBulletList1"/>
            </w:pPr>
            <w:r w:rsidRPr="002A0D51">
              <w:t xml:space="preserve">cultural practices related to </w:t>
            </w:r>
            <w:r w:rsidR="00D05783">
              <w:t>crops or pastures</w:t>
            </w:r>
          </w:p>
          <w:p w14:paraId="75CFEDDC" w14:textId="7A3A19C5" w:rsidR="000C72D4" w:rsidRPr="002A0D51" w:rsidRDefault="000C72D4" w:rsidP="000C72D4">
            <w:pPr>
              <w:pStyle w:val="SIBulletList1"/>
            </w:pPr>
            <w:r w:rsidRPr="002A0D51">
              <w:t>role of technology in improving efficiency</w:t>
            </w:r>
          </w:p>
          <w:p w14:paraId="44E4FE9E" w14:textId="77777777" w:rsidR="000C72D4" w:rsidRPr="002A0D51" w:rsidRDefault="000C72D4" w:rsidP="000C72D4">
            <w:pPr>
              <w:pStyle w:val="SIBulletList1"/>
            </w:pPr>
            <w:r w:rsidRPr="002A0D51">
              <w:t>market prices, gross margins, cash flow budgets</w:t>
            </w:r>
          </w:p>
          <w:p w14:paraId="2008CA3E" w14:textId="77777777" w:rsidR="000C72D4" w:rsidRPr="002A0D51" w:rsidRDefault="000C72D4" w:rsidP="000C72D4">
            <w:pPr>
              <w:pStyle w:val="SIBulletList1"/>
            </w:pPr>
            <w:r w:rsidRPr="002A0D51">
              <w:t>benchmark performance indicators</w:t>
            </w:r>
          </w:p>
          <w:p w14:paraId="30D600AA" w14:textId="1CE45300" w:rsidR="0009577F" w:rsidRDefault="0009577F" w:rsidP="000C72D4">
            <w:pPr>
              <w:pStyle w:val="SIBulletList1"/>
            </w:pPr>
            <w:r>
              <w:t>models for calculating water efficiency</w:t>
            </w:r>
          </w:p>
          <w:p w14:paraId="0C437402" w14:textId="7F3AE61B" w:rsidR="000C72D4" w:rsidRPr="002A0D51" w:rsidRDefault="000C72D4" w:rsidP="000C72D4">
            <w:pPr>
              <w:pStyle w:val="SIBulletList1"/>
            </w:pPr>
            <w:r w:rsidRPr="002A0D51">
              <w:t>disease and pest management</w:t>
            </w:r>
            <w:r w:rsidR="0009577F">
              <w:t xml:space="preserve"> selection</w:t>
            </w:r>
            <w:r w:rsidRPr="002A0D51">
              <w:t xml:space="preserve"> for relevant </w:t>
            </w:r>
            <w:r w:rsidR="00D05783">
              <w:t>crops or pastures</w:t>
            </w:r>
          </w:p>
          <w:p w14:paraId="12C62F25" w14:textId="36471BD7" w:rsidR="000C72D4" w:rsidRPr="002A0D51" w:rsidRDefault="000C72D4" w:rsidP="000C72D4">
            <w:pPr>
              <w:pStyle w:val="SIBulletList1"/>
            </w:pPr>
            <w:r w:rsidRPr="002A0D51">
              <w:t xml:space="preserve">machinery and equipment requirements for </w:t>
            </w:r>
            <w:r w:rsidR="0009577F">
              <w:t xml:space="preserve">selected </w:t>
            </w:r>
            <w:r w:rsidRPr="002A0D51">
              <w:t>crop</w:t>
            </w:r>
            <w:r w:rsidR="0009577F">
              <w:t>s</w:t>
            </w:r>
            <w:r w:rsidR="00723AF1">
              <w:t xml:space="preserve"> </w:t>
            </w:r>
            <w:r w:rsidR="00D24DB8">
              <w:t>or</w:t>
            </w:r>
            <w:r w:rsidR="00183421">
              <w:t xml:space="preserve"> </w:t>
            </w:r>
            <w:bookmarkStart w:id="1" w:name="_GoBack"/>
            <w:bookmarkEnd w:id="1"/>
            <w:r w:rsidR="00723AF1">
              <w:t>pastures</w:t>
            </w:r>
          </w:p>
          <w:p w14:paraId="7951D037" w14:textId="4EB0EB52" w:rsidR="003B25DE" w:rsidRDefault="00D05783" w:rsidP="000C72D4">
            <w:pPr>
              <w:pStyle w:val="SIBulletList1"/>
            </w:pPr>
            <w:r>
              <w:t>crop or pasture</w:t>
            </w:r>
            <w:r w:rsidR="005F0B42">
              <w:t xml:space="preserve"> performance </w:t>
            </w:r>
            <w:r w:rsidR="000C72D4" w:rsidRPr="002A0D51">
              <w:t>record keeping systems</w:t>
            </w:r>
          </w:p>
          <w:p w14:paraId="4715C1BD" w14:textId="21FB936E" w:rsidR="00F1480E" w:rsidRPr="000754EC" w:rsidRDefault="003B25DE" w:rsidP="00DB64B4">
            <w:pPr>
              <w:pStyle w:val="SIBulletList1"/>
            </w:pPr>
            <w:r>
              <w:t xml:space="preserve">relevant workplace health and safety </w:t>
            </w:r>
            <w:r w:rsidR="00146614">
              <w:t xml:space="preserve">and environmental protection </w:t>
            </w:r>
            <w:r>
              <w:t>legislation, regulations</w:t>
            </w:r>
            <w:r w:rsidR="00146614">
              <w:t>, codes of practice</w:t>
            </w:r>
            <w:r>
              <w:t xml:space="preserve"> and workplace procedures</w:t>
            </w:r>
            <w:r w:rsidR="000C72D4" w:rsidRPr="002A0D51">
              <w:t>.</w:t>
            </w:r>
          </w:p>
        </w:tc>
      </w:tr>
    </w:tbl>
    <w:p w14:paraId="74E39D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7067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0BD17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A82B97" w14:textId="77777777" w:rsidTr="00CA2922">
        <w:tc>
          <w:tcPr>
            <w:tcW w:w="5000" w:type="pct"/>
            <w:shd w:val="clear" w:color="auto" w:fill="auto"/>
          </w:tcPr>
          <w:p w14:paraId="57A70C5E" w14:textId="77777777" w:rsidR="003B25DE" w:rsidRPr="003B25DE" w:rsidRDefault="003B25DE" w:rsidP="003B25DE">
            <w:pPr>
              <w:pStyle w:val="SIText"/>
            </w:pPr>
            <w:r w:rsidRPr="003B25DE">
              <w:t>Assessment of skills must take place under the following conditions:</w:t>
            </w:r>
          </w:p>
          <w:p w14:paraId="3E925581" w14:textId="77777777" w:rsidR="003B25DE" w:rsidRPr="003B25DE" w:rsidRDefault="003B25DE" w:rsidP="003B25DE">
            <w:pPr>
              <w:pStyle w:val="SIBulletList1"/>
            </w:pPr>
            <w:r w:rsidRPr="003B25DE">
              <w:t>physical conditions:</w:t>
            </w:r>
          </w:p>
          <w:p w14:paraId="0EE70A29" w14:textId="77777777" w:rsidR="003B25DE" w:rsidRPr="003B25DE" w:rsidRDefault="003B25DE" w:rsidP="003B25DE">
            <w:pPr>
              <w:pStyle w:val="SIBulletList2"/>
              <w:rPr>
                <w:rFonts w:eastAsia="Calibri"/>
              </w:rPr>
            </w:pPr>
            <w:r w:rsidRPr="003B25DE">
              <w:t>a workplace setting or an environment that accurately represent workplace conditions</w:t>
            </w:r>
          </w:p>
          <w:p w14:paraId="507D87A2" w14:textId="77777777" w:rsidR="003B25DE" w:rsidRPr="003B25DE" w:rsidRDefault="003B25DE" w:rsidP="003B25DE">
            <w:pPr>
              <w:pStyle w:val="SIBulletList1"/>
            </w:pPr>
            <w:r w:rsidRPr="003B25DE">
              <w:t>resources, equipment and materials:</w:t>
            </w:r>
          </w:p>
          <w:p w14:paraId="7AC9294A" w14:textId="5F557B0E" w:rsidR="003B25DE" w:rsidRPr="003B25DE" w:rsidRDefault="00146614" w:rsidP="003B25DE">
            <w:pPr>
              <w:pStyle w:val="SIBulletList2"/>
              <w:rPr>
                <w:rFonts w:eastAsia="Calibri"/>
              </w:rPr>
            </w:pPr>
            <w:r>
              <w:t>benchmark yields, past production records</w:t>
            </w:r>
            <w:r w:rsidR="00DB64B4">
              <w:t xml:space="preserve"> and chemical use records</w:t>
            </w:r>
          </w:p>
          <w:p w14:paraId="1241FB1D" w14:textId="77777777" w:rsidR="003B25DE" w:rsidRPr="003B25DE" w:rsidRDefault="003B25DE" w:rsidP="003B25DE">
            <w:pPr>
              <w:pStyle w:val="SIBulletList1"/>
            </w:pPr>
            <w:r w:rsidRPr="003B25DE">
              <w:t>specifications:</w:t>
            </w:r>
          </w:p>
          <w:p w14:paraId="084B4B80" w14:textId="64799E0A" w:rsidR="003B25DE" w:rsidRPr="003B25DE" w:rsidRDefault="003B25DE" w:rsidP="003B25DE">
            <w:pPr>
              <w:pStyle w:val="SIBulletList2"/>
            </w:pPr>
            <w:r w:rsidRPr="003B25DE">
              <w:t xml:space="preserve">workplace health and safety </w:t>
            </w:r>
            <w:r w:rsidR="00146614">
              <w:t xml:space="preserve">and environmental protection </w:t>
            </w:r>
            <w:r w:rsidRPr="003B25DE">
              <w:t>legislation, regulations</w:t>
            </w:r>
            <w:r w:rsidR="00146614">
              <w:t>, codes of practice</w:t>
            </w:r>
            <w:r w:rsidRPr="003B25DE">
              <w:t xml:space="preserve"> and workplace procedures applicable to </w:t>
            </w:r>
            <w:r w:rsidR="00146614">
              <w:t xml:space="preserve">developing </w:t>
            </w:r>
            <w:r w:rsidR="00D05783">
              <w:t>crop or pasture</w:t>
            </w:r>
            <w:r w:rsidR="00723AF1">
              <w:t xml:space="preserve"> </w:t>
            </w:r>
            <w:r w:rsidR="00146614">
              <w:t>production plans</w:t>
            </w:r>
          </w:p>
          <w:p w14:paraId="4B9C174F" w14:textId="77777777" w:rsidR="003B25DE" w:rsidRPr="003B25DE" w:rsidRDefault="003B25DE" w:rsidP="003B25DE">
            <w:pPr>
              <w:pStyle w:val="SIBulletList1"/>
            </w:pPr>
            <w:r w:rsidRPr="003B25DE">
              <w:t>timeframes:</w:t>
            </w:r>
          </w:p>
          <w:p w14:paraId="3E37192D" w14:textId="77777777" w:rsidR="003B25DE" w:rsidRPr="003B25DE" w:rsidRDefault="003B25DE" w:rsidP="003B25DE">
            <w:pPr>
              <w:pStyle w:val="SIBulletList2"/>
            </w:pPr>
            <w:r w:rsidRPr="003B25DE">
              <w:t>according to the job requirements.</w:t>
            </w:r>
          </w:p>
          <w:p w14:paraId="324277C3" w14:textId="77777777" w:rsidR="000C72D4" w:rsidRDefault="000C72D4" w:rsidP="000C72D4"/>
          <w:p w14:paraId="06FB16D9" w14:textId="086FDF79" w:rsidR="00F1480E" w:rsidRPr="000754EC" w:rsidRDefault="000C72D4" w:rsidP="00C9025C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r w:rsidRPr="002A0D51">
              <w:t xml:space="preserve">Assessors </w:t>
            </w:r>
            <w:r w:rsidR="003B25DE" w:rsidRPr="003B25DE">
              <w:t xml:space="preserve">of this unit </w:t>
            </w:r>
            <w:r w:rsidRPr="002A0D51">
              <w:t xml:space="preserve">must satisfy </w:t>
            </w:r>
            <w:r w:rsidR="003B25DE" w:rsidRPr="003B25DE">
              <w:t>the requirements for assessors in applicable vocational education and training legislation, frameworks and/or standards.</w:t>
            </w:r>
          </w:p>
        </w:tc>
      </w:tr>
    </w:tbl>
    <w:p w14:paraId="739D38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60FE03F" w14:textId="77777777" w:rsidTr="004679E3">
        <w:tc>
          <w:tcPr>
            <w:tcW w:w="990" w:type="pct"/>
            <w:shd w:val="clear" w:color="auto" w:fill="auto"/>
          </w:tcPr>
          <w:p w14:paraId="719B5D8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060364B" w14:textId="46DCCA92" w:rsidR="00F1480E" w:rsidRPr="000754EC" w:rsidRDefault="002970C3" w:rsidP="00DB64B4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1A1A944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C5677" w14:textId="77777777" w:rsidR="00CB1809" w:rsidRDefault="00CB1809" w:rsidP="00BF3F0A">
      <w:r>
        <w:separator/>
      </w:r>
    </w:p>
    <w:p w14:paraId="640DE8CC" w14:textId="77777777" w:rsidR="00CB1809" w:rsidRDefault="00CB1809"/>
  </w:endnote>
  <w:endnote w:type="continuationSeparator" w:id="0">
    <w:p w14:paraId="598A663D" w14:textId="77777777" w:rsidR="00CB1809" w:rsidRDefault="00CB1809" w:rsidP="00BF3F0A">
      <w:r>
        <w:continuationSeparator/>
      </w:r>
    </w:p>
    <w:p w14:paraId="2D811165" w14:textId="77777777" w:rsidR="00CB1809" w:rsidRDefault="00CB1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1B7FAEF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24DB8">
          <w:rPr>
            <w:noProof/>
          </w:rPr>
          <w:t>4</w:t>
        </w:r>
        <w:r w:rsidRPr="000754EC">
          <w:fldChar w:fldCharType="end"/>
        </w:r>
      </w:p>
      <w:p w14:paraId="5A22697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35788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1C5EB" w14:textId="77777777" w:rsidR="00CB1809" w:rsidRDefault="00CB1809" w:rsidP="00BF3F0A">
      <w:r>
        <w:separator/>
      </w:r>
    </w:p>
    <w:p w14:paraId="2D428F54" w14:textId="77777777" w:rsidR="00CB1809" w:rsidRDefault="00CB1809"/>
  </w:footnote>
  <w:footnote w:type="continuationSeparator" w:id="0">
    <w:p w14:paraId="17E18AD4" w14:textId="77777777" w:rsidR="00CB1809" w:rsidRDefault="00CB1809" w:rsidP="00BF3F0A">
      <w:r>
        <w:continuationSeparator/>
      </w:r>
    </w:p>
    <w:p w14:paraId="4297A3A2" w14:textId="77777777" w:rsidR="00CB1809" w:rsidRDefault="00CB18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40971" w14:textId="7781F085" w:rsidR="000C72D4" w:rsidRDefault="00183421">
    <w:sdt>
      <w:sdtPr>
        <w:id w:val="1664361516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6F00D5B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C72D4" w:rsidRPr="000C72D4">
      <w:t>AHCBAC5</w:t>
    </w:r>
    <w:r w:rsidR="00934F71">
      <w:t>XX</w:t>
    </w:r>
    <w:r w:rsidR="000C72D4" w:rsidRPr="000C72D4">
      <w:t xml:space="preserve"> Develop production plans for </w:t>
    </w:r>
    <w:r w:rsidR="00D05783">
      <w:t>crops or pastures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17CEC"/>
    <w:rsid w:val="00023992"/>
    <w:rsid w:val="000275AE"/>
    <w:rsid w:val="00041E59"/>
    <w:rsid w:val="000421FB"/>
    <w:rsid w:val="00064BFE"/>
    <w:rsid w:val="00070B3E"/>
    <w:rsid w:val="00071F95"/>
    <w:rsid w:val="000737BB"/>
    <w:rsid w:val="00074E47"/>
    <w:rsid w:val="000754EC"/>
    <w:rsid w:val="0009093B"/>
    <w:rsid w:val="0009577F"/>
    <w:rsid w:val="000A5441"/>
    <w:rsid w:val="000B56FA"/>
    <w:rsid w:val="000C149A"/>
    <w:rsid w:val="000C224E"/>
    <w:rsid w:val="000C72D4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614"/>
    <w:rsid w:val="00146EEC"/>
    <w:rsid w:val="00151D55"/>
    <w:rsid w:val="00151D93"/>
    <w:rsid w:val="00156EF3"/>
    <w:rsid w:val="00176E4F"/>
    <w:rsid w:val="00183421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47D3D"/>
    <w:rsid w:val="00350BB1"/>
    <w:rsid w:val="00352C83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25DE"/>
    <w:rsid w:val="003B3493"/>
    <w:rsid w:val="003B45FA"/>
    <w:rsid w:val="003C13AE"/>
    <w:rsid w:val="003C281F"/>
    <w:rsid w:val="003D2E73"/>
    <w:rsid w:val="003E72B6"/>
    <w:rsid w:val="003E7BBE"/>
    <w:rsid w:val="004022D6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28B2"/>
    <w:rsid w:val="005E51E6"/>
    <w:rsid w:val="005F027A"/>
    <w:rsid w:val="005F0B42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D1B"/>
    <w:rsid w:val="006452B8"/>
    <w:rsid w:val="0065106F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AF1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DE"/>
    <w:rsid w:val="007A300D"/>
    <w:rsid w:val="007D5A78"/>
    <w:rsid w:val="007E3BD1"/>
    <w:rsid w:val="007F1563"/>
    <w:rsid w:val="007F1EB2"/>
    <w:rsid w:val="007F44DB"/>
    <w:rsid w:val="007F5A8B"/>
    <w:rsid w:val="008171AF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05E3"/>
    <w:rsid w:val="00886790"/>
    <w:rsid w:val="008908DE"/>
    <w:rsid w:val="008A12ED"/>
    <w:rsid w:val="008A39D3"/>
    <w:rsid w:val="008B2C77"/>
    <w:rsid w:val="008B4AD2"/>
    <w:rsid w:val="008B4C62"/>
    <w:rsid w:val="008B7138"/>
    <w:rsid w:val="008E260C"/>
    <w:rsid w:val="008E39BE"/>
    <w:rsid w:val="008E62EC"/>
    <w:rsid w:val="008F1B4C"/>
    <w:rsid w:val="008F307C"/>
    <w:rsid w:val="008F32F6"/>
    <w:rsid w:val="009161DB"/>
    <w:rsid w:val="00916CD7"/>
    <w:rsid w:val="00920927"/>
    <w:rsid w:val="00921B38"/>
    <w:rsid w:val="00923720"/>
    <w:rsid w:val="009278C9"/>
    <w:rsid w:val="00932CD7"/>
    <w:rsid w:val="00934F71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07F71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7941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79B3"/>
    <w:rsid w:val="00C412EC"/>
    <w:rsid w:val="00C578E9"/>
    <w:rsid w:val="00C70626"/>
    <w:rsid w:val="00C72860"/>
    <w:rsid w:val="00C73582"/>
    <w:rsid w:val="00C73B90"/>
    <w:rsid w:val="00C742EC"/>
    <w:rsid w:val="00C9025C"/>
    <w:rsid w:val="00C961DA"/>
    <w:rsid w:val="00C96AF3"/>
    <w:rsid w:val="00C97CCC"/>
    <w:rsid w:val="00CA0274"/>
    <w:rsid w:val="00CB1809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5783"/>
    <w:rsid w:val="00D07D4E"/>
    <w:rsid w:val="00D115AA"/>
    <w:rsid w:val="00D145BE"/>
    <w:rsid w:val="00D2035A"/>
    <w:rsid w:val="00D20C57"/>
    <w:rsid w:val="00D24DB8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64B4"/>
    <w:rsid w:val="00DC1D69"/>
    <w:rsid w:val="00DC5A3A"/>
    <w:rsid w:val="00DD0726"/>
    <w:rsid w:val="00DE3262"/>
    <w:rsid w:val="00DF0D51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18B5"/>
    <w:rsid w:val="00F62866"/>
    <w:rsid w:val="00F65EF0"/>
    <w:rsid w:val="00F666D5"/>
    <w:rsid w:val="00F67CA1"/>
    <w:rsid w:val="00F71651"/>
    <w:rsid w:val="00F76191"/>
    <w:rsid w:val="00F76CC6"/>
    <w:rsid w:val="00F83D7C"/>
    <w:rsid w:val="00F95DA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A45655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0C72D4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0C72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C72D4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0C72D4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C0A1-8E20-4DCC-8A62-11C7E60D4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fd25c7f2-c1ba-4eb5-a1ed-ac45092cec83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AE1BF-35BD-477A-BDF3-044F9021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</Template>
  <TotalTime>2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Lucinda O'Brien</cp:lastModifiedBy>
  <cp:revision>3</cp:revision>
  <cp:lastPrinted>2016-05-27T05:21:00Z</cp:lastPrinted>
  <dcterms:created xsi:type="dcterms:W3CDTF">2019-11-22T05:33:00Z</dcterms:created>
  <dcterms:modified xsi:type="dcterms:W3CDTF">2019-11-24T21:50:00Z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