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68C3B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200"/>
      </w:tblGrid>
      <w:tr w:rsidR="00F1480E" w14:paraId="4870A5B1" w14:textId="77777777" w:rsidTr="00BD6DE0">
        <w:tc>
          <w:tcPr>
            <w:tcW w:w="2689" w:type="dxa"/>
          </w:tcPr>
          <w:p w14:paraId="407E873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200" w:type="dxa"/>
          </w:tcPr>
          <w:p w14:paraId="5115B29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BD6DE0" w14:paraId="0B4941B4" w14:textId="77777777" w:rsidTr="005C5477">
        <w:tc>
          <w:tcPr>
            <w:tcW w:w="2689" w:type="dxa"/>
          </w:tcPr>
          <w:p w14:paraId="37112457" w14:textId="77777777" w:rsidR="00BD6DE0" w:rsidRPr="00BD6DE0" w:rsidRDefault="00BD6DE0" w:rsidP="00D04E27">
            <w:pPr>
              <w:pStyle w:val="SIText"/>
            </w:pPr>
            <w:r w:rsidRPr="00BD6DE0">
              <w:t>Release 2</w:t>
            </w:r>
          </w:p>
        </w:tc>
        <w:tc>
          <w:tcPr>
            <w:tcW w:w="7200" w:type="dxa"/>
          </w:tcPr>
          <w:p w14:paraId="27ABF7AC" w14:textId="77777777" w:rsidR="00BD6DE0" w:rsidRPr="00BD6DE0" w:rsidRDefault="00BD6DE0" w:rsidP="00D04E27">
            <w:pPr>
              <w:pStyle w:val="SIText"/>
            </w:pPr>
            <w:r w:rsidRPr="00BD6DE0">
              <w:t>This version released with AHC Agriculture, Horticulture and Conservation and Land Management Training Package Version 5.0.</w:t>
            </w:r>
          </w:p>
        </w:tc>
      </w:tr>
      <w:tr w:rsidR="00F1480E" w14:paraId="657CFB63" w14:textId="77777777" w:rsidTr="00BD6DE0">
        <w:tc>
          <w:tcPr>
            <w:tcW w:w="2689" w:type="dxa"/>
          </w:tcPr>
          <w:p w14:paraId="24914D8C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9025C">
              <w:t xml:space="preserve"> </w:t>
            </w:r>
            <w:r w:rsidR="00337E82" w:rsidRPr="000754EC">
              <w:t>1</w:t>
            </w:r>
          </w:p>
        </w:tc>
        <w:tc>
          <w:tcPr>
            <w:tcW w:w="7200" w:type="dxa"/>
          </w:tcPr>
          <w:p w14:paraId="7558A9F4" w14:textId="7777777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C9025C">
              <w:t xml:space="preserve">AHC </w:t>
            </w:r>
            <w:r w:rsidR="00C9025C" w:rsidRPr="00C9025C">
              <w:t xml:space="preserve">Agriculture, Horticulture and Conservation and Land Management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06C4E7A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170D7D8E" w14:textId="77777777" w:rsidTr="005C5477">
        <w:trPr>
          <w:tblHeader/>
        </w:trPr>
        <w:tc>
          <w:tcPr>
            <w:tcW w:w="1396" w:type="pct"/>
            <w:shd w:val="clear" w:color="auto" w:fill="auto"/>
          </w:tcPr>
          <w:p w14:paraId="4AF7873F" w14:textId="77777777" w:rsidR="00F1480E" w:rsidRPr="000754EC" w:rsidRDefault="00DB6EF3" w:rsidP="000754EC">
            <w:pPr>
              <w:pStyle w:val="SIUNITCODE"/>
            </w:pPr>
            <w:r w:rsidRPr="00DB6EF3">
              <w:t>AHCBAC504</w:t>
            </w:r>
          </w:p>
        </w:tc>
        <w:tc>
          <w:tcPr>
            <w:tcW w:w="3604" w:type="pct"/>
            <w:shd w:val="clear" w:color="auto" w:fill="auto"/>
          </w:tcPr>
          <w:p w14:paraId="150C61B8" w14:textId="77777777" w:rsidR="00F1480E" w:rsidRPr="000754EC" w:rsidRDefault="00DB6EF3" w:rsidP="000754EC">
            <w:pPr>
              <w:pStyle w:val="SIUnittitle"/>
            </w:pPr>
            <w:r w:rsidRPr="00DB6EF3">
              <w:t>Plan and manage a stored grain program</w:t>
            </w:r>
          </w:p>
        </w:tc>
      </w:tr>
      <w:tr w:rsidR="00F1480E" w:rsidRPr="00963A46" w14:paraId="7E55F80F" w14:textId="77777777" w:rsidTr="005C5477">
        <w:tc>
          <w:tcPr>
            <w:tcW w:w="1396" w:type="pct"/>
            <w:shd w:val="clear" w:color="auto" w:fill="auto"/>
          </w:tcPr>
          <w:p w14:paraId="7B965C6A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26458AD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EAABC96" w14:textId="40FD5EC3" w:rsidR="00DB6EF3" w:rsidRPr="00DB6EF3" w:rsidRDefault="00DB6EF3" w:rsidP="00DB6EF3">
            <w:pPr>
              <w:pStyle w:val="SIText"/>
            </w:pPr>
            <w:r w:rsidRPr="00DB6EF3">
              <w:t>This unit of competency describes the skills and knowledge required to plan</w:t>
            </w:r>
            <w:r w:rsidR="00BD6DE0">
              <w:t xml:space="preserve">, implement and manage a grain storage program, </w:t>
            </w:r>
            <w:r w:rsidRPr="00DB6EF3">
              <w:t xml:space="preserve">and </w:t>
            </w:r>
            <w:r w:rsidR="00BD6DE0">
              <w:t>maintain records of stored grain movement</w:t>
            </w:r>
            <w:r w:rsidRPr="00DB6EF3">
              <w:t>.</w:t>
            </w:r>
          </w:p>
          <w:p w14:paraId="2711BB3B" w14:textId="77777777" w:rsidR="00DB6EF3" w:rsidRDefault="00DB6EF3" w:rsidP="00DB6EF3">
            <w:pPr>
              <w:pStyle w:val="SIText"/>
            </w:pPr>
          </w:p>
          <w:p w14:paraId="7D6811FB" w14:textId="30CC0A30" w:rsidR="00DB6EF3" w:rsidRPr="00DB6EF3" w:rsidRDefault="00DB6EF3" w:rsidP="00DB6EF3">
            <w:pPr>
              <w:pStyle w:val="SIText"/>
            </w:pPr>
            <w:r w:rsidRPr="00DB6EF3">
              <w:t xml:space="preserve">This unit applies to individuals who </w:t>
            </w:r>
            <w:r w:rsidR="00BD6DE0" w:rsidRPr="00BD6DE0">
              <w:t>apply specialised skills and knowledge to the</w:t>
            </w:r>
            <w:r w:rsidR="00BD6DE0">
              <w:t xml:space="preserve"> planning and management of a stored grain program</w:t>
            </w:r>
            <w:r w:rsidRPr="00DB6EF3">
              <w:t xml:space="preserve">, </w:t>
            </w:r>
            <w:r w:rsidR="00BD6DE0">
              <w:t xml:space="preserve">and </w:t>
            </w:r>
            <w:r w:rsidRPr="00DB6EF3">
              <w:t xml:space="preserve">take personal responsibility and exercise autonomy in undertaking complex work. They </w:t>
            </w:r>
            <w:r w:rsidR="00BD6DE0" w:rsidRPr="00BD6DE0">
              <w:t xml:space="preserve">analyse and synthesise information </w:t>
            </w:r>
            <w:r w:rsidRPr="00DB6EF3">
              <w:t>and analyse, design and communicate solutions to sometimes complex problems.</w:t>
            </w:r>
          </w:p>
          <w:p w14:paraId="1C86CCC9" w14:textId="77777777" w:rsidR="00DB6EF3" w:rsidRDefault="00DB6EF3" w:rsidP="00DB6EF3">
            <w:pPr>
              <w:pStyle w:val="SIText"/>
            </w:pPr>
          </w:p>
          <w:p w14:paraId="3437D223" w14:textId="77777777" w:rsidR="00BD6DE0" w:rsidRPr="00BD6DE0" w:rsidRDefault="00BD6DE0" w:rsidP="00BD6DE0">
            <w:pPr>
              <w:pStyle w:val="SIText"/>
            </w:pPr>
            <w:r w:rsidRPr="00BD6DE0">
              <w:t>All work must be carried out to comply with workplace procedures, health and safety in the workplace requirements, legislative and regulatory requirements, and sustainability and biosecurity practices.</w:t>
            </w:r>
          </w:p>
          <w:p w14:paraId="53C7D4B4" w14:textId="77777777" w:rsidR="00BD6DE0" w:rsidRDefault="00BD6DE0" w:rsidP="00DB6EF3">
            <w:pPr>
              <w:pStyle w:val="SIText"/>
            </w:pPr>
          </w:p>
          <w:p w14:paraId="76C1A7F9" w14:textId="542173C4" w:rsidR="00373436" w:rsidRPr="000754EC" w:rsidRDefault="00DB6EF3" w:rsidP="005C5477">
            <w:pPr>
              <w:pStyle w:val="SIText"/>
            </w:pPr>
            <w:r w:rsidRPr="00DB6EF3">
              <w:t>No licensing, legislative or certification requirements apply to this unit at the time of publication.</w:t>
            </w:r>
          </w:p>
        </w:tc>
      </w:tr>
      <w:tr w:rsidR="00F1480E" w:rsidRPr="00963A46" w14:paraId="22BC6DEE" w14:textId="77777777" w:rsidTr="005C5477">
        <w:tc>
          <w:tcPr>
            <w:tcW w:w="1396" w:type="pct"/>
            <w:shd w:val="clear" w:color="auto" w:fill="auto"/>
          </w:tcPr>
          <w:p w14:paraId="431A5A5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508EEC2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04A1FE9D" w14:textId="77777777" w:rsidTr="005C5477">
        <w:tc>
          <w:tcPr>
            <w:tcW w:w="1396" w:type="pct"/>
            <w:shd w:val="clear" w:color="auto" w:fill="auto"/>
          </w:tcPr>
          <w:p w14:paraId="31D21B0E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464A886" w14:textId="77777777" w:rsidR="00F1480E" w:rsidRPr="000754EC" w:rsidRDefault="00DB6EF3" w:rsidP="000754EC">
            <w:pPr>
              <w:pStyle w:val="SIText"/>
            </w:pPr>
            <w:r w:rsidRPr="00DB6EF3">
              <w:t>Broad acre cropping (BAC)</w:t>
            </w:r>
          </w:p>
        </w:tc>
      </w:tr>
    </w:tbl>
    <w:p w14:paraId="55B1900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69B8F02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7EEF87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5BFCA1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069651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6E1140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3CA3BE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B6EF3" w:rsidRPr="00963A46" w14:paraId="3868922F" w14:textId="77777777" w:rsidTr="00864268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D81C" w14:textId="77777777" w:rsidR="00DB6EF3" w:rsidRPr="00DB6EF3" w:rsidRDefault="00DB6EF3" w:rsidP="00DB6EF3">
            <w:r w:rsidRPr="00381BBF">
              <w:t>1.</w:t>
            </w:r>
            <w:r>
              <w:t xml:space="preserve"> </w:t>
            </w:r>
            <w:r w:rsidRPr="00381BBF">
              <w:t>Plan grain storage program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58DA" w14:textId="22630F1B" w:rsidR="00DB6EF3" w:rsidRPr="00DB6EF3" w:rsidRDefault="00DB6EF3" w:rsidP="00DB6EF3">
            <w:r w:rsidRPr="00381BBF">
              <w:t>1.1</w:t>
            </w:r>
            <w:r>
              <w:t xml:space="preserve"> </w:t>
            </w:r>
            <w:r w:rsidRPr="00381BBF">
              <w:t xml:space="preserve">Collect and analyse </w:t>
            </w:r>
            <w:r w:rsidR="004625B8">
              <w:t>workplace</w:t>
            </w:r>
            <w:r w:rsidRPr="00381BBF">
              <w:t xml:space="preserve"> documentation and financial information to develop the storage program</w:t>
            </w:r>
          </w:p>
          <w:p w14:paraId="7EFF8340" w14:textId="77777777" w:rsidR="00DB6EF3" w:rsidRPr="00DB6EF3" w:rsidRDefault="00DB6EF3" w:rsidP="00DB6EF3">
            <w:r w:rsidRPr="00381BBF">
              <w:t>1.2</w:t>
            </w:r>
            <w:r>
              <w:t xml:space="preserve"> </w:t>
            </w:r>
            <w:r w:rsidRPr="00381BBF">
              <w:t>Identify, record and assess available storage facilities for</w:t>
            </w:r>
            <w:r w:rsidRPr="00DB6EF3">
              <w:t xml:space="preserve"> suitability and capacity</w:t>
            </w:r>
          </w:p>
          <w:p w14:paraId="2B5B2935" w14:textId="77777777" w:rsidR="00DB6EF3" w:rsidRPr="00DB6EF3" w:rsidRDefault="00DB6EF3" w:rsidP="00DB6EF3">
            <w:r w:rsidRPr="00381BBF">
              <w:t>1.3</w:t>
            </w:r>
            <w:r>
              <w:t xml:space="preserve"> </w:t>
            </w:r>
            <w:r w:rsidRPr="00381BBF">
              <w:t>Calculate and analyse projected grain production and delivery quantities, types and timeframes against storage capacity</w:t>
            </w:r>
          </w:p>
          <w:p w14:paraId="6348B2F0" w14:textId="4D473DAC" w:rsidR="00DB6EF3" w:rsidRPr="00DB6EF3" w:rsidRDefault="00DB6EF3" w:rsidP="00DB6EF3">
            <w:r w:rsidRPr="00381BBF">
              <w:t>1.4</w:t>
            </w:r>
            <w:r>
              <w:t xml:space="preserve"> </w:t>
            </w:r>
            <w:r w:rsidRPr="00381BBF">
              <w:t>Arrange</w:t>
            </w:r>
            <w:r w:rsidR="00A97731">
              <w:t xml:space="preserve"> and estimate cost of</w:t>
            </w:r>
            <w:r w:rsidRPr="00381BBF">
              <w:t xml:space="preserve"> temporary storage</w:t>
            </w:r>
          </w:p>
          <w:p w14:paraId="27DECD26" w14:textId="0E846013" w:rsidR="00A97731" w:rsidRDefault="00DB6EF3" w:rsidP="00DB6EF3">
            <w:r w:rsidRPr="00381BBF">
              <w:t>1.5</w:t>
            </w:r>
            <w:r>
              <w:t xml:space="preserve"> </w:t>
            </w:r>
            <w:r w:rsidR="001707D5">
              <w:t>Evaluate the benefits, ri</w:t>
            </w:r>
            <w:r w:rsidR="00A97731">
              <w:t>sks</w:t>
            </w:r>
            <w:r w:rsidR="001707D5">
              <w:t xml:space="preserve"> and costs</w:t>
            </w:r>
            <w:r w:rsidR="00A97731">
              <w:t xml:space="preserve"> of sto</w:t>
            </w:r>
            <w:r w:rsidR="001707D5">
              <w:t>ring grain and compare to immediate sale of grain</w:t>
            </w:r>
          </w:p>
          <w:p w14:paraId="77059579" w14:textId="4115D889" w:rsidR="00DB6EF3" w:rsidRPr="00DB6EF3" w:rsidRDefault="00557A03" w:rsidP="00DB6EF3">
            <w:r>
              <w:t xml:space="preserve">1.6 </w:t>
            </w:r>
            <w:r w:rsidR="00DB6EF3" w:rsidRPr="00DB6EF3">
              <w:t xml:space="preserve">Estimate timeframes and scheduling for delivery of grain to </w:t>
            </w:r>
            <w:r w:rsidR="004625B8">
              <w:t xml:space="preserve">on site and off site </w:t>
            </w:r>
            <w:r w:rsidR="00DB6EF3" w:rsidRPr="00DB6EF3">
              <w:t>storage facilities</w:t>
            </w:r>
          </w:p>
          <w:p w14:paraId="2C443F90" w14:textId="6FD10EBF" w:rsidR="00DB6EF3" w:rsidRPr="00DB6EF3" w:rsidRDefault="00DB6EF3" w:rsidP="00DB6EF3">
            <w:r w:rsidRPr="00381BBF">
              <w:t>1.</w:t>
            </w:r>
            <w:r w:rsidR="00557A03">
              <w:t>7</w:t>
            </w:r>
            <w:r>
              <w:t xml:space="preserve"> </w:t>
            </w:r>
            <w:r w:rsidRPr="00381BBF">
              <w:t xml:space="preserve">Prepare program </w:t>
            </w:r>
            <w:r w:rsidR="00D53CF7">
              <w:t xml:space="preserve">plan </w:t>
            </w:r>
            <w:r w:rsidRPr="00381BBF">
              <w:t>to include plans for annual, seasonal and short</w:t>
            </w:r>
            <w:r w:rsidR="004625B8">
              <w:t xml:space="preserve"> </w:t>
            </w:r>
            <w:r w:rsidRPr="00381BBF">
              <w:t xml:space="preserve">term periods, appropriate to achieve </w:t>
            </w:r>
            <w:r w:rsidR="004625B8">
              <w:t>workplace</w:t>
            </w:r>
            <w:r w:rsidRPr="00381BBF">
              <w:t xml:space="preserve"> goals and objectives</w:t>
            </w:r>
          </w:p>
          <w:p w14:paraId="514753D9" w14:textId="422FAC4C" w:rsidR="00DB6EF3" w:rsidRPr="00DB6EF3" w:rsidRDefault="00DB6EF3" w:rsidP="00DB6EF3">
            <w:r w:rsidRPr="00381BBF">
              <w:t>1.</w:t>
            </w:r>
            <w:r w:rsidR="00557A03">
              <w:t>8</w:t>
            </w:r>
            <w:r>
              <w:t xml:space="preserve"> </w:t>
            </w:r>
            <w:r w:rsidRPr="00381BBF">
              <w:t>Document program</w:t>
            </w:r>
            <w:r w:rsidR="00D53CF7">
              <w:t xml:space="preserve"> plan</w:t>
            </w:r>
            <w:r w:rsidRPr="00381BBF">
              <w:t>, including scheduling and key responsibilities, and reporting type, format, frequency and detail required by managers and operators</w:t>
            </w:r>
          </w:p>
        </w:tc>
      </w:tr>
      <w:tr w:rsidR="00DB6EF3" w:rsidRPr="00963A46" w14:paraId="058DCBCC" w14:textId="77777777" w:rsidTr="00864268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F390" w14:textId="77777777" w:rsidR="00DB6EF3" w:rsidRPr="00DB6EF3" w:rsidRDefault="00DB6EF3" w:rsidP="00DB6EF3">
            <w:r w:rsidRPr="00381BBF">
              <w:t>2.</w:t>
            </w:r>
            <w:r>
              <w:t xml:space="preserve"> </w:t>
            </w:r>
            <w:r w:rsidRPr="00381BBF">
              <w:t>Plan integrated pest control for the storage area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90A9" w14:textId="77777777" w:rsidR="00DB6EF3" w:rsidRPr="00DB6EF3" w:rsidRDefault="00DB6EF3" w:rsidP="00DB6EF3">
            <w:r w:rsidRPr="00381BBF">
              <w:t>2.1</w:t>
            </w:r>
            <w:r>
              <w:t xml:space="preserve"> </w:t>
            </w:r>
            <w:r w:rsidRPr="00381BBF">
              <w:t>Organise grain testing and sampling for pest infestation</w:t>
            </w:r>
          </w:p>
          <w:p w14:paraId="7C3289D1" w14:textId="77777777" w:rsidR="00DB6EF3" w:rsidRPr="00DB6EF3" w:rsidRDefault="00DB6EF3" w:rsidP="00DB6EF3">
            <w:r w:rsidRPr="00381BBF">
              <w:t>2.2</w:t>
            </w:r>
            <w:r>
              <w:t xml:space="preserve"> </w:t>
            </w:r>
            <w:r w:rsidRPr="00381BBF">
              <w:t>Record and analyse results of samples and tests for pest infestation</w:t>
            </w:r>
          </w:p>
          <w:p w14:paraId="39DE22BE" w14:textId="39F1C3A4" w:rsidR="00DB6EF3" w:rsidRPr="00DB6EF3" w:rsidRDefault="00DB6EF3" w:rsidP="00DB6EF3">
            <w:r w:rsidRPr="00381BBF">
              <w:t>2.3</w:t>
            </w:r>
            <w:r>
              <w:t xml:space="preserve"> </w:t>
            </w:r>
            <w:r w:rsidRPr="00381BBF">
              <w:t xml:space="preserve">Develop and implement an integrated pest management </w:t>
            </w:r>
            <w:r w:rsidR="00B91A53">
              <w:t xml:space="preserve">(IPM) </w:t>
            </w:r>
            <w:r w:rsidRPr="00381BBF">
              <w:t xml:space="preserve">program </w:t>
            </w:r>
            <w:r w:rsidR="00D53CF7">
              <w:t xml:space="preserve">including monitoring points, </w:t>
            </w:r>
            <w:r w:rsidRPr="00381BBF">
              <w:t>to control grain insects and other pests in storage</w:t>
            </w:r>
          </w:p>
          <w:p w14:paraId="678EEF93" w14:textId="7DF8F719" w:rsidR="00DB6EF3" w:rsidRPr="00DB6EF3" w:rsidRDefault="00DB6EF3">
            <w:r w:rsidRPr="00381BBF">
              <w:lastRenderedPageBreak/>
              <w:t>2.4</w:t>
            </w:r>
            <w:r>
              <w:t xml:space="preserve"> </w:t>
            </w:r>
            <w:r w:rsidRPr="00381BBF">
              <w:t xml:space="preserve">Ensure pest control strategies </w:t>
            </w:r>
            <w:r w:rsidR="007C6FBB">
              <w:t>meet</w:t>
            </w:r>
            <w:r w:rsidRPr="00381BBF">
              <w:t xml:space="preserve"> end use </w:t>
            </w:r>
            <w:r w:rsidR="007C6FBB">
              <w:t xml:space="preserve">requirements </w:t>
            </w:r>
            <w:r w:rsidRPr="00381BBF">
              <w:t>and customer expectations</w:t>
            </w:r>
          </w:p>
          <w:p w14:paraId="7189DA74" w14:textId="532C7A82" w:rsidR="00DB6EF3" w:rsidRPr="00DB6EF3" w:rsidRDefault="00DB6EF3" w:rsidP="00DB6EF3">
            <w:r w:rsidRPr="00381BBF">
              <w:t>2.</w:t>
            </w:r>
            <w:r w:rsidR="00D53CF7">
              <w:t>5</w:t>
            </w:r>
            <w:r>
              <w:t xml:space="preserve"> </w:t>
            </w:r>
            <w:r w:rsidRPr="00381BBF">
              <w:t xml:space="preserve">Determine appropriate record keeping requirements and procedures to ensure compliance </w:t>
            </w:r>
            <w:r w:rsidR="007378BE">
              <w:t xml:space="preserve">with </w:t>
            </w:r>
            <w:r w:rsidRPr="00381BBF">
              <w:t>applicable regulations</w:t>
            </w:r>
          </w:p>
          <w:p w14:paraId="508E7E3D" w14:textId="6C64B3F3" w:rsidR="00DB6EF3" w:rsidRPr="00DB6EF3" w:rsidRDefault="00DB6EF3">
            <w:r w:rsidRPr="00381BBF">
              <w:t>2.</w:t>
            </w:r>
            <w:r w:rsidR="00D53CF7">
              <w:t>6</w:t>
            </w:r>
            <w:r>
              <w:t xml:space="preserve"> </w:t>
            </w:r>
            <w:r w:rsidRPr="00381BBF">
              <w:t>Document the program, including scheduling and key responsibilities, including the type, format, frequency and detail of any reporting required by both managers and operators</w:t>
            </w:r>
          </w:p>
        </w:tc>
      </w:tr>
      <w:tr w:rsidR="00DB6EF3" w:rsidRPr="00963A46" w14:paraId="13506367" w14:textId="77777777" w:rsidTr="00864268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F839" w14:textId="30AC3B21" w:rsidR="00DB6EF3" w:rsidRPr="00DB6EF3" w:rsidRDefault="00DB6EF3" w:rsidP="00DB6EF3">
            <w:r w:rsidRPr="00381BBF">
              <w:lastRenderedPageBreak/>
              <w:t>3.</w:t>
            </w:r>
            <w:r>
              <w:t xml:space="preserve"> </w:t>
            </w:r>
            <w:r w:rsidRPr="00381BBF">
              <w:t xml:space="preserve">Implement </w:t>
            </w:r>
            <w:r w:rsidR="004625B8">
              <w:t>workplace health and safety</w:t>
            </w:r>
            <w:r w:rsidRPr="00381BBF">
              <w:t xml:space="preserve"> program for grain storage area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7580" w14:textId="74A655B1" w:rsidR="00DB6EF3" w:rsidRPr="00DB6EF3" w:rsidRDefault="00DB6EF3" w:rsidP="00DB6EF3">
            <w:r w:rsidRPr="00381BBF">
              <w:t>3.1</w:t>
            </w:r>
            <w:r>
              <w:t xml:space="preserve"> </w:t>
            </w:r>
            <w:r w:rsidRPr="00381BBF">
              <w:t xml:space="preserve">Identify </w:t>
            </w:r>
            <w:r w:rsidR="007C6FBB" w:rsidRPr="007C6FBB">
              <w:t>workplace health and safety hazards</w:t>
            </w:r>
            <w:r w:rsidRPr="00381BBF">
              <w:t xml:space="preserve"> within and surrounding the grain storage area</w:t>
            </w:r>
          </w:p>
          <w:p w14:paraId="1612A4B1" w14:textId="211BFB41" w:rsidR="00DB6EF3" w:rsidRPr="00DB6EF3" w:rsidRDefault="00DB6EF3" w:rsidP="00DB6EF3">
            <w:r w:rsidRPr="00381BBF">
              <w:t>3.2</w:t>
            </w:r>
            <w:r>
              <w:t xml:space="preserve"> </w:t>
            </w:r>
            <w:r w:rsidRPr="00381BBF">
              <w:t xml:space="preserve">Develop, document and implement </w:t>
            </w:r>
            <w:r w:rsidR="000C5B22">
              <w:t xml:space="preserve">workplace health and safety </w:t>
            </w:r>
            <w:r w:rsidRPr="00381BBF">
              <w:t xml:space="preserve">procedures to </w:t>
            </w:r>
            <w:r w:rsidR="007C6FBB">
              <w:t xml:space="preserve">reduce or eliminate </w:t>
            </w:r>
            <w:r w:rsidRPr="00381BBF">
              <w:t>risks</w:t>
            </w:r>
          </w:p>
          <w:p w14:paraId="6444D112" w14:textId="5CB732ED" w:rsidR="00DB6EF3" w:rsidRPr="00DB6EF3" w:rsidRDefault="00DB6EF3" w:rsidP="00DB6EF3">
            <w:r w:rsidRPr="00381BBF">
              <w:t>3.3</w:t>
            </w:r>
            <w:r>
              <w:t xml:space="preserve"> </w:t>
            </w:r>
            <w:r w:rsidRPr="00381BBF">
              <w:t xml:space="preserve">Communicate </w:t>
            </w:r>
            <w:r w:rsidR="004625B8">
              <w:t>workplace health and safety</w:t>
            </w:r>
            <w:r w:rsidRPr="00381BBF">
              <w:t xml:space="preserve"> procedures</w:t>
            </w:r>
          </w:p>
          <w:p w14:paraId="3F159746" w14:textId="77777777" w:rsidR="00DB6EF3" w:rsidRPr="00DB6EF3" w:rsidRDefault="00DB6EF3" w:rsidP="00DB6EF3">
            <w:r w:rsidRPr="00381BBF">
              <w:t>3.4</w:t>
            </w:r>
            <w:r>
              <w:t xml:space="preserve"> </w:t>
            </w:r>
            <w:r w:rsidRPr="00381BBF">
              <w:t>Ensure the program describes the personal protective equipment and safety gear required to be used around the storage facilities</w:t>
            </w:r>
          </w:p>
          <w:p w14:paraId="3A593C4F" w14:textId="7B298516" w:rsidR="00DB6EF3" w:rsidRPr="00DB6EF3" w:rsidRDefault="00DB6EF3" w:rsidP="00DB6EF3">
            <w:r w:rsidRPr="00381BBF">
              <w:t>3.5</w:t>
            </w:r>
            <w:r>
              <w:t xml:space="preserve"> </w:t>
            </w:r>
            <w:r w:rsidRPr="00381BBF">
              <w:t xml:space="preserve">Determine </w:t>
            </w:r>
            <w:r w:rsidR="007C6FBB">
              <w:t xml:space="preserve">workplace health and safety </w:t>
            </w:r>
            <w:r w:rsidRPr="00381BBF">
              <w:t>record keeping requirements and implement procedures</w:t>
            </w:r>
          </w:p>
          <w:p w14:paraId="0C6B8169" w14:textId="77777777" w:rsidR="00DB6EF3" w:rsidRPr="00DB6EF3" w:rsidRDefault="00DB6EF3" w:rsidP="00DB6EF3">
            <w:r w:rsidRPr="00381BBF">
              <w:t>3.6</w:t>
            </w:r>
            <w:r>
              <w:t xml:space="preserve"> </w:t>
            </w:r>
            <w:r w:rsidRPr="00381BBF">
              <w:t>Ensure the program includes the type, format, frequency and detail of any reporting required by both managers and operators</w:t>
            </w:r>
          </w:p>
        </w:tc>
      </w:tr>
      <w:tr w:rsidR="00DB6EF3" w:rsidRPr="00963A46" w14:paraId="6C590B1B" w14:textId="77777777" w:rsidTr="00864268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A1F" w14:textId="77777777" w:rsidR="00DB6EF3" w:rsidRPr="00DB6EF3" w:rsidRDefault="00DB6EF3" w:rsidP="00DB6EF3">
            <w:r w:rsidRPr="00381BBF">
              <w:t>4.</w:t>
            </w:r>
            <w:r>
              <w:t xml:space="preserve"> </w:t>
            </w:r>
            <w:r w:rsidRPr="00381BBF">
              <w:t>Manage the grain storage program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D77B" w14:textId="02E398C7" w:rsidR="00DB6EF3" w:rsidRPr="00DB6EF3" w:rsidRDefault="00DB6EF3" w:rsidP="00DB6EF3">
            <w:r w:rsidRPr="00381BBF">
              <w:t>4.1</w:t>
            </w:r>
            <w:r>
              <w:t xml:space="preserve"> </w:t>
            </w:r>
            <w:r w:rsidRPr="00381BBF">
              <w:t>Implement the grain storage program</w:t>
            </w:r>
          </w:p>
          <w:p w14:paraId="78473058" w14:textId="77777777" w:rsidR="00DB6EF3" w:rsidRPr="00DB6EF3" w:rsidRDefault="00DB6EF3" w:rsidP="00DB6EF3">
            <w:r w:rsidRPr="00381BBF">
              <w:t>4.2</w:t>
            </w:r>
            <w:r>
              <w:t xml:space="preserve"> </w:t>
            </w:r>
            <w:r w:rsidRPr="00381BBF">
              <w:t>Schedule and organise activities for efficient transport and storage of the grain</w:t>
            </w:r>
          </w:p>
          <w:p w14:paraId="5E1695AF" w14:textId="77777777" w:rsidR="00DB6EF3" w:rsidRPr="00DB6EF3" w:rsidRDefault="00DB6EF3" w:rsidP="00DB6EF3">
            <w:r w:rsidRPr="00381BBF">
              <w:t>4.3</w:t>
            </w:r>
            <w:r>
              <w:t xml:space="preserve"> </w:t>
            </w:r>
            <w:r w:rsidRPr="00381BBF">
              <w:t>Implement pest control strategies according to the integrated pest management program</w:t>
            </w:r>
          </w:p>
          <w:p w14:paraId="237932C4" w14:textId="77777777" w:rsidR="00DB6EF3" w:rsidRPr="00DB6EF3" w:rsidRDefault="00DB6EF3" w:rsidP="00DB6EF3">
            <w:r w:rsidRPr="00381BBF">
              <w:t>4.4</w:t>
            </w:r>
            <w:r>
              <w:t xml:space="preserve"> </w:t>
            </w:r>
            <w:r w:rsidRPr="00381BBF">
              <w:t>Ensure personal protective equipment and safety gear is provided to all people operating around the storage facilities</w:t>
            </w:r>
          </w:p>
          <w:p w14:paraId="7B9D5B06" w14:textId="5D0DF8B1" w:rsidR="00DB6EF3" w:rsidRPr="00DB6EF3" w:rsidRDefault="00DB6EF3" w:rsidP="00DB6EF3">
            <w:r w:rsidRPr="00381BBF">
              <w:t>4.5</w:t>
            </w:r>
            <w:r>
              <w:t xml:space="preserve"> </w:t>
            </w:r>
            <w:r w:rsidRPr="00381BBF">
              <w:t xml:space="preserve">Ensure </w:t>
            </w:r>
            <w:r w:rsidR="004625B8">
              <w:t>workplace health and safety</w:t>
            </w:r>
            <w:r w:rsidRPr="00381BBF">
              <w:t xml:space="preserve"> procedures are implemented</w:t>
            </w:r>
          </w:p>
          <w:p w14:paraId="5EB9DC81" w14:textId="77777777" w:rsidR="00DB6EF3" w:rsidRPr="00DB6EF3" w:rsidRDefault="00DB6EF3" w:rsidP="00DB6EF3">
            <w:r w:rsidRPr="00381BBF">
              <w:t>4.6</w:t>
            </w:r>
            <w:r>
              <w:t xml:space="preserve"> </w:t>
            </w:r>
            <w:r w:rsidRPr="00381BBF">
              <w:t>Conduct checks to ensure that the performance indicators, targets and specifications are being met and make amendments to the program, where necessary</w:t>
            </w:r>
          </w:p>
          <w:p w14:paraId="1B4D2D49" w14:textId="77777777" w:rsidR="00DB6EF3" w:rsidRPr="00DB6EF3" w:rsidRDefault="00DB6EF3" w:rsidP="00DB6EF3">
            <w:r w:rsidRPr="00381BBF">
              <w:t>4.7</w:t>
            </w:r>
            <w:r>
              <w:t xml:space="preserve"> </w:t>
            </w:r>
            <w:r w:rsidRPr="00381BBF">
              <w:t>Communicate regularly with operational personnel throughout the storage,</w:t>
            </w:r>
            <w:r w:rsidRPr="00DB6EF3">
              <w:t xml:space="preserve"> transport, sampling and chemical application operations to ensure efficient and safe operation and progress</w:t>
            </w:r>
          </w:p>
          <w:p w14:paraId="7ACF1CFD" w14:textId="7C0A77FD" w:rsidR="00DB6EF3" w:rsidRPr="00DB6EF3" w:rsidRDefault="00DB6EF3" w:rsidP="009A12E3">
            <w:r w:rsidRPr="00381BBF">
              <w:t>4.8</w:t>
            </w:r>
            <w:r>
              <w:t xml:space="preserve"> </w:t>
            </w:r>
            <w:r w:rsidR="009A12E3" w:rsidRPr="009A12E3">
              <w:t xml:space="preserve">Minimise environmental and biosecurity impacts of grain storage and movement activities according to workplace </w:t>
            </w:r>
            <w:r w:rsidR="000E3C6F">
              <w:t xml:space="preserve">environmental and </w:t>
            </w:r>
            <w:r w:rsidR="009A12E3" w:rsidRPr="009A12E3">
              <w:t>biosecurity p</w:t>
            </w:r>
            <w:r w:rsidR="00354EB8">
              <w:t>r</w:t>
            </w:r>
            <w:r w:rsidR="009A12E3" w:rsidRPr="009A12E3">
              <w:t>o</w:t>
            </w:r>
            <w:r w:rsidR="00354EB8">
              <w:t>cedures</w:t>
            </w:r>
          </w:p>
          <w:p w14:paraId="7697FD15" w14:textId="38AA0F02" w:rsidR="00DB6EF3" w:rsidRPr="00DB6EF3" w:rsidRDefault="00DB6EF3" w:rsidP="009A12E3">
            <w:r w:rsidRPr="00381BBF">
              <w:t>4.9</w:t>
            </w:r>
            <w:r>
              <w:t xml:space="preserve"> </w:t>
            </w:r>
            <w:r w:rsidRPr="00381BBF">
              <w:t xml:space="preserve">Identify </w:t>
            </w:r>
            <w:r w:rsidR="009A12E3">
              <w:t xml:space="preserve">existing and </w:t>
            </w:r>
            <w:r w:rsidRPr="00381BBF">
              <w:t>potential problems and investigate likely causes</w:t>
            </w:r>
          </w:p>
          <w:p w14:paraId="3FD5137A" w14:textId="283CE78B" w:rsidR="00DB6EF3" w:rsidRPr="00DB6EF3" w:rsidRDefault="00DB6EF3" w:rsidP="009A12E3">
            <w:r w:rsidRPr="00381BBF">
              <w:t>4.10</w:t>
            </w:r>
            <w:r>
              <w:t xml:space="preserve"> </w:t>
            </w:r>
            <w:r w:rsidRPr="00381BBF">
              <w:t>Consider, analyse, review and recommend alternative solutions to appropriate personnel for a decision</w:t>
            </w:r>
          </w:p>
        </w:tc>
      </w:tr>
      <w:tr w:rsidR="00DB6EF3" w:rsidRPr="00963A46" w14:paraId="62EB950B" w14:textId="77777777" w:rsidTr="00864268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F835" w14:textId="77777777" w:rsidR="00DB6EF3" w:rsidRPr="00DB6EF3" w:rsidRDefault="00DB6EF3" w:rsidP="00DB6EF3">
            <w:r w:rsidRPr="00381BBF">
              <w:t>5.</w:t>
            </w:r>
            <w:r>
              <w:t xml:space="preserve"> </w:t>
            </w:r>
            <w:r w:rsidRPr="00381BBF">
              <w:t>Maintain records of stored grain movement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C438" w14:textId="1F5113E6" w:rsidR="00DB6EF3" w:rsidRPr="00DB6EF3" w:rsidRDefault="00DB6EF3" w:rsidP="00DB6EF3">
            <w:r w:rsidRPr="00381BBF">
              <w:t>5.1</w:t>
            </w:r>
            <w:r>
              <w:t xml:space="preserve"> </w:t>
            </w:r>
            <w:r w:rsidRPr="00381BBF">
              <w:t xml:space="preserve">Create, maintain and store records and documentation as described in the grain storage program, the </w:t>
            </w:r>
            <w:r w:rsidR="00B91A53">
              <w:t>IPM</w:t>
            </w:r>
            <w:r w:rsidRPr="00381BBF">
              <w:t xml:space="preserve"> program, and </w:t>
            </w:r>
            <w:r w:rsidR="004625B8">
              <w:t>workplace health and safety</w:t>
            </w:r>
            <w:r w:rsidRPr="00381BBF">
              <w:t xml:space="preserve"> requirements</w:t>
            </w:r>
          </w:p>
          <w:p w14:paraId="519D96AC" w14:textId="77777777" w:rsidR="00DB6EF3" w:rsidRPr="00DB6EF3" w:rsidRDefault="00DB6EF3" w:rsidP="00DB6EF3">
            <w:r w:rsidRPr="00381BBF">
              <w:t>5.2</w:t>
            </w:r>
            <w:r>
              <w:t xml:space="preserve"> </w:t>
            </w:r>
            <w:r w:rsidRPr="00381BBF">
              <w:t>Complete appropriate records and documentation throughout the storage program</w:t>
            </w:r>
          </w:p>
          <w:p w14:paraId="0BCA1746" w14:textId="08314B1F" w:rsidR="00DB6EF3" w:rsidRPr="00DB6EF3" w:rsidRDefault="00DB6EF3" w:rsidP="009A12E3">
            <w:r w:rsidRPr="00381BBF">
              <w:t>5.3</w:t>
            </w:r>
            <w:r>
              <w:t xml:space="preserve"> </w:t>
            </w:r>
            <w:r w:rsidRPr="00381BBF">
              <w:t>Ensure that the record keeping system is appropriate</w:t>
            </w:r>
          </w:p>
        </w:tc>
      </w:tr>
    </w:tbl>
    <w:p w14:paraId="02C1C52E" w14:textId="77777777" w:rsidR="005F771F" w:rsidRDefault="005F771F" w:rsidP="005F771F">
      <w:pPr>
        <w:pStyle w:val="SIText"/>
      </w:pPr>
    </w:p>
    <w:p w14:paraId="5EB624B0" w14:textId="77777777" w:rsidR="005F771F" w:rsidRPr="000754EC" w:rsidRDefault="005F771F" w:rsidP="000754EC">
      <w:r>
        <w:br w:type="page"/>
      </w:r>
    </w:p>
    <w:p w14:paraId="0CAA6FE0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103"/>
      </w:tblGrid>
      <w:tr w:rsidR="00F1480E" w:rsidRPr="00336FCA" w:rsidDel="00423CB2" w14:paraId="2C5CC12F" w14:textId="77777777" w:rsidTr="00CA2922">
        <w:trPr>
          <w:tblHeader/>
        </w:trPr>
        <w:tc>
          <w:tcPr>
            <w:tcW w:w="5000" w:type="pct"/>
            <w:gridSpan w:val="2"/>
          </w:tcPr>
          <w:p w14:paraId="01929921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00935A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EE8C68C" w14:textId="77777777" w:rsidTr="00CA2922">
        <w:trPr>
          <w:tblHeader/>
        </w:trPr>
        <w:tc>
          <w:tcPr>
            <w:tcW w:w="1396" w:type="pct"/>
          </w:tcPr>
          <w:p w14:paraId="7D6BE1D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EC3F70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625B8" w:rsidRPr="00336FCA" w:rsidDel="00423CB2" w14:paraId="7E6E5715" w14:textId="77777777" w:rsidTr="00CA2922">
        <w:tc>
          <w:tcPr>
            <w:tcW w:w="1396" w:type="pct"/>
          </w:tcPr>
          <w:p w14:paraId="3315BE21" w14:textId="59D752C7" w:rsidR="004625B8" w:rsidRPr="004625B8" w:rsidRDefault="004625B8" w:rsidP="004625B8">
            <w:pPr>
              <w:pStyle w:val="SIText"/>
            </w:pPr>
            <w:r w:rsidRPr="004625B8">
              <w:t>Reading</w:t>
            </w:r>
          </w:p>
        </w:tc>
        <w:tc>
          <w:tcPr>
            <w:tcW w:w="3604" w:type="pct"/>
          </w:tcPr>
          <w:p w14:paraId="642BC696" w14:textId="516CE774" w:rsidR="004625B8" w:rsidRPr="004625B8" w:rsidRDefault="004625B8" w:rsidP="009A12E3">
            <w:pPr>
              <w:pStyle w:val="SIBulletList1"/>
            </w:pPr>
            <w:r w:rsidRPr="004625B8">
              <w:t xml:space="preserve">Identify and interpret </w:t>
            </w:r>
            <w:r w:rsidR="00B91A53">
              <w:t xml:space="preserve">workplace documentation and financial </w:t>
            </w:r>
            <w:r w:rsidRPr="004625B8">
              <w:t>information regarding the gr</w:t>
            </w:r>
            <w:r w:rsidR="00B91A53">
              <w:t>ain storage program</w:t>
            </w:r>
          </w:p>
        </w:tc>
      </w:tr>
      <w:tr w:rsidR="004625B8" w:rsidRPr="00336FCA" w:rsidDel="00423CB2" w14:paraId="2BCB974D" w14:textId="77777777" w:rsidTr="00CA2922">
        <w:tc>
          <w:tcPr>
            <w:tcW w:w="1396" w:type="pct"/>
          </w:tcPr>
          <w:p w14:paraId="6A0FC4BA" w14:textId="6F8DAD61" w:rsidR="004625B8" w:rsidRPr="004625B8" w:rsidRDefault="004625B8" w:rsidP="004625B8">
            <w:pPr>
              <w:pStyle w:val="SIText"/>
            </w:pPr>
            <w:r w:rsidRPr="004625B8">
              <w:t>Writing</w:t>
            </w:r>
          </w:p>
        </w:tc>
        <w:tc>
          <w:tcPr>
            <w:tcW w:w="3604" w:type="pct"/>
          </w:tcPr>
          <w:p w14:paraId="79FAF666" w14:textId="122C9547" w:rsidR="004625B8" w:rsidRPr="004625B8" w:rsidRDefault="004625B8" w:rsidP="009A12E3">
            <w:pPr>
              <w:pStyle w:val="SIBulletList1"/>
              <w:rPr>
                <w:rFonts w:eastAsia="Calibri"/>
              </w:rPr>
            </w:pPr>
            <w:r w:rsidRPr="004625B8">
              <w:t xml:space="preserve">Develop a </w:t>
            </w:r>
            <w:r w:rsidR="007378BE">
              <w:t xml:space="preserve">grain storage </w:t>
            </w:r>
            <w:r w:rsidRPr="004625B8">
              <w:t xml:space="preserve">program, </w:t>
            </w:r>
            <w:r w:rsidR="00B91A53">
              <w:t>IPM</w:t>
            </w:r>
            <w:r w:rsidR="007378BE">
              <w:t xml:space="preserve"> program, workplace health and safety program, </w:t>
            </w:r>
            <w:r w:rsidRPr="004625B8">
              <w:t xml:space="preserve">pasture and crop program and </w:t>
            </w:r>
            <w:r w:rsidR="007378BE">
              <w:t>stored grain movement</w:t>
            </w:r>
            <w:r w:rsidRPr="004625B8">
              <w:t xml:space="preserve"> records</w:t>
            </w:r>
          </w:p>
        </w:tc>
      </w:tr>
      <w:tr w:rsidR="00F1480E" w:rsidRPr="00336FCA" w:rsidDel="00423CB2" w14:paraId="5D47287B" w14:textId="77777777" w:rsidTr="00CA2922">
        <w:tc>
          <w:tcPr>
            <w:tcW w:w="1396" w:type="pct"/>
          </w:tcPr>
          <w:p w14:paraId="3C781C58" w14:textId="6D535ECA" w:rsidR="00F1480E" w:rsidRPr="000754EC" w:rsidRDefault="004625B8" w:rsidP="009A12E3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66E43EB9" w14:textId="6FC7B5E3" w:rsidR="00F1480E" w:rsidRPr="000754EC" w:rsidRDefault="004625B8">
            <w:pPr>
              <w:pStyle w:val="SIBulletList1"/>
              <w:rPr>
                <w:rFonts w:eastAsia="Calibri"/>
              </w:rPr>
            </w:pPr>
            <w:r w:rsidRPr="004625B8">
              <w:t xml:space="preserve">Initiate discussions with </w:t>
            </w:r>
            <w:r w:rsidR="007378BE">
              <w:t xml:space="preserve">operational </w:t>
            </w:r>
            <w:r w:rsidR="00B91A53">
              <w:t xml:space="preserve">and appropriate </w:t>
            </w:r>
            <w:r w:rsidR="007378BE">
              <w:t>personnel</w:t>
            </w:r>
            <w:r w:rsidRPr="004625B8">
              <w:t xml:space="preserve">, using clear language to </w:t>
            </w:r>
            <w:r w:rsidR="00B91A53" w:rsidRPr="00B91A53">
              <w:t>ensure efficient and safe operation and progress</w:t>
            </w:r>
          </w:p>
        </w:tc>
      </w:tr>
      <w:tr w:rsidR="004625B8" w:rsidRPr="00336FCA" w:rsidDel="00423CB2" w14:paraId="054A714E" w14:textId="77777777" w:rsidTr="00CA2922">
        <w:tc>
          <w:tcPr>
            <w:tcW w:w="1396" w:type="pct"/>
          </w:tcPr>
          <w:p w14:paraId="665F9C94" w14:textId="7204F453" w:rsidR="004625B8" w:rsidRPr="004625B8" w:rsidRDefault="004625B8" w:rsidP="004625B8">
            <w:pPr>
              <w:pStyle w:val="SIText"/>
            </w:pPr>
            <w:r w:rsidRPr="004625B8">
              <w:t>Numeracy</w:t>
            </w:r>
          </w:p>
        </w:tc>
        <w:tc>
          <w:tcPr>
            <w:tcW w:w="3604" w:type="pct"/>
          </w:tcPr>
          <w:p w14:paraId="431E128E" w14:textId="744BD676" w:rsidR="004625B8" w:rsidRPr="005C5477" w:rsidRDefault="004625B8" w:rsidP="004625B8">
            <w:pPr>
              <w:pStyle w:val="SIBulletList1"/>
              <w:rPr>
                <w:rFonts w:eastAsia="Calibri"/>
              </w:rPr>
            </w:pPr>
            <w:r>
              <w:t>Collect and analyse</w:t>
            </w:r>
            <w:r w:rsidRPr="004625B8">
              <w:t xml:space="preserve"> </w:t>
            </w:r>
            <w:r>
              <w:t xml:space="preserve">financial </w:t>
            </w:r>
            <w:r w:rsidRPr="004625B8">
              <w:t>data</w:t>
            </w:r>
          </w:p>
          <w:p w14:paraId="0CB74B49" w14:textId="65CA04A1" w:rsidR="007378BE" w:rsidRPr="001B2859" w:rsidRDefault="007378BE" w:rsidP="004625B8">
            <w:pPr>
              <w:pStyle w:val="SIBulletList1"/>
              <w:rPr>
                <w:rFonts w:eastAsia="Calibri"/>
              </w:rPr>
            </w:pPr>
            <w:r>
              <w:t>Calculate and analyse grain production and delivery quantities</w:t>
            </w:r>
            <w:r w:rsidR="00557A03">
              <w:t>, including bulk density and capacity calculations</w:t>
            </w:r>
          </w:p>
          <w:p w14:paraId="2DF015A1" w14:textId="48274F38" w:rsidR="001B2859" w:rsidRPr="005C5477" w:rsidRDefault="001B2859" w:rsidP="004625B8">
            <w:pPr>
              <w:pStyle w:val="SIBulletList1"/>
              <w:rPr>
                <w:rFonts w:eastAsia="Calibri"/>
              </w:rPr>
            </w:pPr>
            <w:r>
              <w:t>Estimate cost of temporary storage</w:t>
            </w:r>
          </w:p>
          <w:p w14:paraId="530A4088" w14:textId="3BD95C1A" w:rsidR="007378BE" w:rsidRPr="004625B8" w:rsidRDefault="007378BE" w:rsidP="004625B8">
            <w:pPr>
              <w:pStyle w:val="SIBulletList1"/>
              <w:rPr>
                <w:rFonts w:eastAsia="Calibri"/>
              </w:rPr>
            </w:pPr>
            <w:r>
              <w:t>Estimate grain production and delivery timeframes</w:t>
            </w:r>
          </w:p>
          <w:p w14:paraId="7D06B493" w14:textId="002E6922" w:rsidR="004625B8" w:rsidRPr="004625B8" w:rsidRDefault="007378BE" w:rsidP="009A12E3">
            <w:pPr>
              <w:pStyle w:val="SIBulletList1"/>
              <w:rPr>
                <w:rFonts w:eastAsia="Calibri"/>
              </w:rPr>
            </w:pPr>
            <w:r>
              <w:t>Record and analyse pest infestation sample and test results</w:t>
            </w:r>
          </w:p>
        </w:tc>
      </w:tr>
    </w:tbl>
    <w:p w14:paraId="0DE8D865" w14:textId="273CBBFD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8"/>
        <w:gridCol w:w="2465"/>
        <w:gridCol w:w="3185"/>
      </w:tblGrid>
      <w:tr w:rsidR="00F1480E" w14:paraId="6963FF68" w14:textId="77777777" w:rsidTr="00F33FF2">
        <w:tc>
          <w:tcPr>
            <w:tcW w:w="5000" w:type="pct"/>
            <w:gridSpan w:val="4"/>
          </w:tcPr>
          <w:p w14:paraId="50C9D10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77A4068" w14:textId="77777777" w:rsidTr="00F33FF2">
        <w:tc>
          <w:tcPr>
            <w:tcW w:w="1028" w:type="pct"/>
          </w:tcPr>
          <w:p w14:paraId="3C4A362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60BB223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09BD9EE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A8550D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AB554D" w14:paraId="369F2043" w14:textId="77777777" w:rsidTr="00F33FF2">
        <w:tc>
          <w:tcPr>
            <w:tcW w:w="1028" w:type="pct"/>
          </w:tcPr>
          <w:p w14:paraId="75E75446" w14:textId="77777777" w:rsidR="00AB554D" w:rsidRPr="00AB554D" w:rsidRDefault="00AB554D" w:rsidP="00AB554D">
            <w:pPr>
              <w:pStyle w:val="SIText"/>
            </w:pPr>
            <w:r w:rsidRPr="00DB6EF3">
              <w:t>AHCBAC504 Plan and manage a stored grain program</w:t>
            </w:r>
          </w:p>
          <w:p w14:paraId="2805D7DC" w14:textId="4698F57E" w:rsidR="00AB554D" w:rsidRPr="00AB554D" w:rsidRDefault="00AB554D" w:rsidP="00AB554D">
            <w:pPr>
              <w:pStyle w:val="SIText"/>
            </w:pPr>
            <w:r>
              <w:t>Release 2</w:t>
            </w:r>
          </w:p>
        </w:tc>
        <w:tc>
          <w:tcPr>
            <w:tcW w:w="1105" w:type="pct"/>
          </w:tcPr>
          <w:p w14:paraId="537D4CA7" w14:textId="661B8BE6" w:rsidR="00AB554D" w:rsidRPr="00AB554D" w:rsidRDefault="00AB554D" w:rsidP="00AB554D">
            <w:pPr>
              <w:pStyle w:val="SIText"/>
            </w:pPr>
            <w:r w:rsidRPr="00DB6EF3">
              <w:t>AHCBAC504</w:t>
            </w:r>
            <w:r w:rsidRPr="00AB554D">
              <w:t xml:space="preserve"> Plan and manage a stored grain program</w:t>
            </w:r>
          </w:p>
          <w:p w14:paraId="0336D2FD" w14:textId="08F27CCF" w:rsidR="00AB554D" w:rsidRPr="00AB554D" w:rsidRDefault="00AB554D" w:rsidP="00AB554D">
            <w:pPr>
              <w:pStyle w:val="SIText"/>
            </w:pPr>
            <w:r>
              <w:t>Release 1</w:t>
            </w:r>
          </w:p>
        </w:tc>
        <w:tc>
          <w:tcPr>
            <w:tcW w:w="1251" w:type="pct"/>
          </w:tcPr>
          <w:p w14:paraId="11F9B8D7" w14:textId="77777777" w:rsidR="00AB554D" w:rsidRPr="00AB554D" w:rsidRDefault="00AB554D" w:rsidP="00AB554D">
            <w:pPr>
              <w:pStyle w:val="SIText"/>
            </w:pPr>
            <w:r>
              <w:t>Performance criteria clarified</w:t>
            </w:r>
          </w:p>
          <w:p w14:paraId="3434CA1A" w14:textId="77777777" w:rsidR="00AB554D" w:rsidRPr="00AB554D" w:rsidRDefault="00AB554D" w:rsidP="00AB554D">
            <w:pPr>
              <w:pStyle w:val="SIText"/>
            </w:pPr>
            <w:r>
              <w:t>Foundation skills added</w:t>
            </w:r>
          </w:p>
          <w:p w14:paraId="6948F2FF" w14:textId="683A118C" w:rsidR="00AB554D" w:rsidRPr="00AB554D" w:rsidRDefault="00AB554D" w:rsidP="00AB554D">
            <w:pPr>
              <w:pStyle w:val="SIText"/>
            </w:pPr>
            <w:r>
              <w:t>Assessment requirements updated</w:t>
            </w:r>
          </w:p>
        </w:tc>
        <w:tc>
          <w:tcPr>
            <w:tcW w:w="1616" w:type="pct"/>
          </w:tcPr>
          <w:p w14:paraId="296584A9" w14:textId="3812DE8B" w:rsidR="00AB554D" w:rsidRPr="000754EC" w:rsidRDefault="00AB554D" w:rsidP="00AB554D">
            <w:pPr>
              <w:pStyle w:val="SIText"/>
            </w:pPr>
            <w:r w:rsidRPr="000754EC">
              <w:t>Equivalent unit</w:t>
            </w:r>
          </w:p>
        </w:tc>
      </w:tr>
    </w:tbl>
    <w:p w14:paraId="11A56E2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A55106" w14:paraId="70AC63C4" w14:textId="77777777" w:rsidTr="00CA2922">
        <w:tc>
          <w:tcPr>
            <w:tcW w:w="1396" w:type="pct"/>
            <w:shd w:val="clear" w:color="auto" w:fill="auto"/>
          </w:tcPr>
          <w:p w14:paraId="127F906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4DF2A4E2" w14:textId="18AEEFC3" w:rsidR="00F1480E" w:rsidRPr="000754EC" w:rsidRDefault="00520E9A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</w:p>
        </w:tc>
      </w:tr>
    </w:tbl>
    <w:p w14:paraId="207C4519" w14:textId="77777777" w:rsidR="00F1480E" w:rsidRDefault="00F1480E" w:rsidP="005F771F">
      <w:pPr>
        <w:pStyle w:val="SIText"/>
      </w:pPr>
    </w:p>
    <w:p w14:paraId="5A73A35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941"/>
      </w:tblGrid>
      <w:tr w:rsidR="00556C4C" w:rsidRPr="00E91BFF" w14:paraId="72785B5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14D9FCA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9F7CCCB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DB6EF3" w:rsidRPr="00DB6EF3">
              <w:t>AHCBAC504 Plan and manage a stored grain program</w:t>
            </w:r>
          </w:p>
        </w:tc>
      </w:tr>
      <w:tr w:rsidR="00556C4C" w:rsidRPr="00A55106" w14:paraId="127A94C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E55F3E7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A02670A" w14:textId="77777777" w:rsidTr="00113678">
        <w:tc>
          <w:tcPr>
            <w:tcW w:w="5000" w:type="pct"/>
            <w:gridSpan w:val="2"/>
            <w:shd w:val="clear" w:color="auto" w:fill="auto"/>
          </w:tcPr>
          <w:p w14:paraId="59BFEA6C" w14:textId="31E670D9" w:rsidR="00DB6EF3" w:rsidRPr="00B43E4F" w:rsidRDefault="00BD6DE0" w:rsidP="00DB6EF3">
            <w:r w:rsidRPr="00BD6DE0">
              <w:t xml:space="preserve">An individual demonstrating competency must satisfy all of the elements and performance criteria in this unit. There must be evidence that the individual has </w:t>
            </w:r>
            <w:r>
              <w:t xml:space="preserve">planned and </w:t>
            </w:r>
            <w:r w:rsidRPr="00BD6DE0">
              <w:t xml:space="preserve">managed </w:t>
            </w:r>
            <w:r>
              <w:t>a stored grain program</w:t>
            </w:r>
            <w:r w:rsidRPr="00BD6DE0">
              <w:t xml:space="preserve"> on at least one occasion and has</w:t>
            </w:r>
            <w:r w:rsidR="00DB6EF3" w:rsidRPr="00B43E4F">
              <w:t>:</w:t>
            </w:r>
          </w:p>
          <w:p w14:paraId="02B2FA72" w14:textId="12E9488B" w:rsidR="00DB6EF3" w:rsidRPr="00DB6EF3" w:rsidRDefault="00DB6EF3" w:rsidP="00DB6EF3">
            <w:pPr>
              <w:pStyle w:val="SIBulletList1"/>
            </w:pPr>
            <w:r w:rsidRPr="00B43E4F">
              <w:t>establish</w:t>
            </w:r>
            <w:r w:rsidR="00BD6DE0">
              <w:t>ed</w:t>
            </w:r>
            <w:r w:rsidRPr="00B43E4F">
              <w:t xml:space="preserve"> procedures and controls for implementation by others</w:t>
            </w:r>
          </w:p>
          <w:p w14:paraId="273EAB00" w14:textId="72F89C42" w:rsidR="00DB6EF3" w:rsidRPr="00DB6EF3" w:rsidRDefault="00DB6EF3" w:rsidP="00DB6EF3">
            <w:pPr>
              <w:pStyle w:val="SIBulletList1"/>
            </w:pPr>
            <w:r w:rsidRPr="00B43E4F">
              <w:t>plan</w:t>
            </w:r>
            <w:r w:rsidR="00BD6DE0">
              <w:t>ned</w:t>
            </w:r>
            <w:r w:rsidRPr="00B43E4F">
              <w:t>, schedule</w:t>
            </w:r>
            <w:r w:rsidR="00BD6DE0">
              <w:t>d</w:t>
            </w:r>
            <w:r w:rsidRPr="00B43E4F">
              <w:t>, monitor</w:t>
            </w:r>
            <w:r w:rsidR="00BD6DE0">
              <w:t>ed</w:t>
            </w:r>
            <w:r w:rsidRPr="00B43E4F">
              <w:t xml:space="preserve"> and amend</w:t>
            </w:r>
            <w:r w:rsidR="00BD6DE0">
              <w:t>ed</w:t>
            </w:r>
            <w:r w:rsidRPr="00B43E4F">
              <w:t xml:space="preserve"> plans for operations</w:t>
            </w:r>
          </w:p>
          <w:p w14:paraId="2A32F2B3" w14:textId="0CF14295" w:rsidR="00DB6EF3" w:rsidRPr="00DB6EF3" w:rsidRDefault="00DB6EF3" w:rsidP="00DB6EF3">
            <w:pPr>
              <w:pStyle w:val="SIBulletList1"/>
            </w:pPr>
            <w:r w:rsidRPr="00B43E4F">
              <w:t>administer</w:t>
            </w:r>
            <w:r w:rsidR="00BD6DE0">
              <w:t>ed</w:t>
            </w:r>
            <w:r w:rsidRPr="00B43E4F">
              <w:t xml:space="preserve"> and co-ordinate</w:t>
            </w:r>
            <w:r w:rsidR="00BD6DE0">
              <w:t>d</w:t>
            </w:r>
            <w:r w:rsidRPr="00B43E4F">
              <w:t xml:space="preserve"> operations on a site</w:t>
            </w:r>
          </w:p>
          <w:p w14:paraId="7F958362" w14:textId="1A90AC61" w:rsidR="00DB6EF3" w:rsidRPr="00DB6EF3" w:rsidRDefault="00DB6EF3" w:rsidP="00DB6EF3">
            <w:pPr>
              <w:pStyle w:val="SIBulletList1"/>
            </w:pPr>
            <w:r w:rsidRPr="00B43E4F">
              <w:t>explain</w:t>
            </w:r>
            <w:r w:rsidR="00BD6DE0">
              <w:t>ed</w:t>
            </w:r>
            <w:r w:rsidRPr="00B43E4F">
              <w:t>, and deliver</w:t>
            </w:r>
            <w:r w:rsidR="00BD6DE0">
              <w:t>ed</w:t>
            </w:r>
            <w:r w:rsidRPr="00B43E4F">
              <w:t xml:space="preserve"> instructions about the plans and scheduling of the grain storage operations to </w:t>
            </w:r>
            <w:r w:rsidR="000C5B22">
              <w:t>personnel</w:t>
            </w:r>
          </w:p>
          <w:p w14:paraId="58C85BC1" w14:textId="0A9F88DD" w:rsidR="00DB6EF3" w:rsidRPr="00DB6EF3" w:rsidRDefault="00DB6EF3" w:rsidP="00DB6EF3">
            <w:pPr>
              <w:pStyle w:val="SIBulletList1"/>
            </w:pPr>
            <w:r w:rsidRPr="00B43E4F">
              <w:t>plan</w:t>
            </w:r>
            <w:r w:rsidR="00BD6DE0">
              <w:t>ned</w:t>
            </w:r>
            <w:r w:rsidRPr="00B43E4F">
              <w:t xml:space="preserve"> for </w:t>
            </w:r>
            <w:r w:rsidR="00D94FE8">
              <w:t xml:space="preserve">grain </w:t>
            </w:r>
            <w:r w:rsidRPr="00B43E4F">
              <w:t xml:space="preserve">storage </w:t>
            </w:r>
            <w:r w:rsidR="00D94FE8">
              <w:t xml:space="preserve">and transportation </w:t>
            </w:r>
            <w:r w:rsidRPr="00B43E4F">
              <w:t>needs based on grain production estimates</w:t>
            </w:r>
          </w:p>
          <w:p w14:paraId="1974E8F6" w14:textId="7C6729BA" w:rsidR="00DB6EF3" w:rsidRPr="00DB6EF3" w:rsidRDefault="00DB6EF3" w:rsidP="00DB6EF3">
            <w:pPr>
              <w:pStyle w:val="SIBulletList1"/>
            </w:pPr>
            <w:r w:rsidRPr="00B43E4F">
              <w:t>implement</w:t>
            </w:r>
            <w:r w:rsidR="00BD6DE0">
              <w:t>ed</w:t>
            </w:r>
            <w:r w:rsidRPr="00B43E4F">
              <w:t xml:space="preserve"> an integrated pest management (IPM) program for grain storage</w:t>
            </w:r>
          </w:p>
          <w:p w14:paraId="3519E3C9" w14:textId="1CB8C646" w:rsidR="00DB6EF3" w:rsidRPr="00DB6EF3" w:rsidRDefault="00DB6EF3" w:rsidP="00DB6EF3">
            <w:pPr>
              <w:pStyle w:val="SIBulletList1"/>
            </w:pPr>
            <w:r w:rsidRPr="00B43E4F">
              <w:t>supervise</w:t>
            </w:r>
            <w:r w:rsidR="00BD6DE0">
              <w:t>d</w:t>
            </w:r>
            <w:r w:rsidRPr="00B43E4F">
              <w:t xml:space="preserve"> procedures to manage </w:t>
            </w:r>
            <w:r w:rsidR="004625B8">
              <w:t>workplace health and safety</w:t>
            </w:r>
            <w:r w:rsidRPr="00B43E4F">
              <w:t xml:space="preserve"> risk for the storage site</w:t>
            </w:r>
            <w:r w:rsidR="001B2859">
              <w:t>, including working at heights and confined spaces</w:t>
            </w:r>
          </w:p>
          <w:p w14:paraId="0187AA82" w14:textId="779B2F16" w:rsidR="00DB6EF3" w:rsidRPr="00DB6EF3" w:rsidRDefault="00DB6EF3" w:rsidP="00DB6EF3">
            <w:pPr>
              <w:pStyle w:val="SIBulletList1"/>
            </w:pPr>
            <w:r w:rsidRPr="00B43E4F">
              <w:t>supervise</w:t>
            </w:r>
            <w:r w:rsidR="00BD6DE0">
              <w:t>d</w:t>
            </w:r>
            <w:r w:rsidRPr="00B43E4F">
              <w:t xml:space="preserve"> </w:t>
            </w:r>
            <w:r w:rsidR="000C5B22">
              <w:t>personnel</w:t>
            </w:r>
            <w:r w:rsidR="000C5B22" w:rsidRPr="00B43E4F">
              <w:t xml:space="preserve"> </w:t>
            </w:r>
            <w:r w:rsidRPr="00B43E4F">
              <w:t>to monitor transport, storage, sampling and pest control procedures</w:t>
            </w:r>
          </w:p>
          <w:p w14:paraId="4CA4F56C" w14:textId="5762ABD0" w:rsidR="00DB6EF3" w:rsidRPr="00DB6EF3" w:rsidRDefault="00DB6EF3" w:rsidP="00DB6EF3">
            <w:pPr>
              <w:pStyle w:val="SIBulletList1"/>
            </w:pPr>
            <w:r w:rsidRPr="00B43E4F">
              <w:t>maintain</w:t>
            </w:r>
            <w:r w:rsidR="00BD6DE0">
              <w:t>ed</w:t>
            </w:r>
            <w:r w:rsidRPr="00B43E4F">
              <w:t xml:space="preserve"> records of grain storage to meet quality requirements</w:t>
            </w:r>
          </w:p>
          <w:p w14:paraId="2C7C6E11" w14:textId="176A6006" w:rsidR="00557A03" w:rsidRDefault="000C5B22" w:rsidP="005C5477">
            <w:pPr>
              <w:pStyle w:val="SIBulletList1"/>
            </w:pPr>
            <w:r>
              <w:t xml:space="preserve">developed and </w:t>
            </w:r>
            <w:r w:rsidR="00DB6EF3" w:rsidRPr="00B43E4F">
              <w:t>implement</w:t>
            </w:r>
            <w:r w:rsidR="00BD6DE0">
              <w:t>ed</w:t>
            </w:r>
            <w:r w:rsidR="00DB6EF3" w:rsidRPr="00B43E4F">
              <w:t xml:space="preserve"> </w:t>
            </w:r>
            <w:r w:rsidR="004625B8">
              <w:t>workplace health and safety</w:t>
            </w:r>
            <w:r w:rsidR="00DB6EF3" w:rsidRPr="00B43E4F">
              <w:t xml:space="preserve"> p</w:t>
            </w:r>
            <w:r>
              <w:t>rocedures</w:t>
            </w:r>
            <w:r w:rsidR="001B2859">
              <w:t xml:space="preserve">, including working at heights and </w:t>
            </w:r>
            <w:r w:rsidR="001B2859" w:rsidRPr="001B2859">
              <w:t>confined spaces</w:t>
            </w:r>
          </w:p>
          <w:p w14:paraId="574E182D" w14:textId="38643CE0" w:rsidR="00556C4C" w:rsidRPr="000754EC" w:rsidRDefault="00DB6EF3" w:rsidP="005C5477">
            <w:pPr>
              <w:pStyle w:val="SIBulletList1"/>
            </w:pPr>
            <w:proofErr w:type="gramStart"/>
            <w:r w:rsidRPr="00B43E4F">
              <w:t>implement</w:t>
            </w:r>
            <w:r w:rsidR="00BD6DE0">
              <w:t>ed</w:t>
            </w:r>
            <w:proofErr w:type="gramEnd"/>
            <w:r w:rsidRPr="00B43E4F">
              <w:t xml:space="preserve"> </w:t>
            </w:r>
            <w:r w:rsidR="00BD6DE0">
              <w:t>workplace</w:t>
            </w:r>
            <w:r w:rsidRPr="00B43E4F">
              <w:t xml:space="preserve"> </w:t>
            </w:r>
            <w:r w:rsidR="000E3C6F">
              <w:t xml:space="preserve">environmental and </w:t>
            </w:r>
            <w:r w:rsidRPr="00B43E4F">
              <w:t>biosecurity p</w:t>
            </w:r>
            <w:r w:rsidR="00354EB8">
              <w:t>r</w:t>
            </w:r>
            <w:r w:rsidRPr="00B43E4F">
              <w:t>oce</w:t>
            </w:r>
            <w:r w:rsidR="00354EB8">
              <w:t>dure</w:t>
            </w:r>
            <w:r w:rsidRPr="00B43E4F">
              <w:t>s</w:t>
            </w:r>
            <w:r w:rsidR="00557A03">
              <w:t>, including hygiene procedures for handling different grades and varieties of grains</w:t>
            </w:r>
            <w:r w:rsidRPr="00B43E4F">
              <w:t>.</w:t>
            </w:r>
          </w:p>
        </w:tc>
      </w:tr>
    </w:tbl>
    <w:p w14:paraId="7937CBA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7C59DA8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8D1B3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B7FAB0C" w14:textId="77777777" w:rsidTr="00CA2922">
        <w:tc>
          <w:tcPr>
            <w:tcW w:w="5000" w:type="pct"/>
            <w:shd w:val="clear" w:color="auto" w:fill="auto"/>
          </w:tcPr>
          <w:p w14:paraId="1E216D3F" w14:textId="78802587" w:rsidR="00DB6EF3" w:rsidRPr="00B43E4F" w:rsidRDefault="00BD6DE0" w:rsidP="00DB6EF3">
            <w:r w:rsidRPr="00BD6DE0">
              <w:t>An individual</w:t>
            </w:r>
            <w:r w:rsidRPr="00BD6DE0" w:rsidDel="00487F4B">
              <w:t xml:space="preserve"> </w:t>
            </w:r>
            <w:r w:rsidRPr="00BD6DE0">
              <w:t xml:space="preserve">must be able to </w:t>
            </w:r>
            <w:r w:rsidR="00DB6EF3" w:rsidRPr="00B43E4F">
              <w:t xml:space="preserve">demonstrate </w:t>
            </w:r>
            <w:r w:rsidRPr="00BD6DE0">
              <w:t xml:space="preserve">the knowledge required to perform the tasks outlined in the elements and performance criteria of this unit. This includes </w:t>
            </w:r>
            <w:r w:rsidR="00DB6EF3" w:rsidRPr="00B43E4F">
              <w:t>knowledge of:</w:t>
            </w:r>
          </w:p>
          <w:p w14:paraId="0368DBA3" w14:textId="77777777" w:rsidR="00DB6EF3" w:rsidRPr="00B43E4F" w:rsidRDefault="00DB6EF3" w:rsidP="00DB6EF3">
            <w:pPr>
              <w:pStyle w:val="SIBulletList1"/>
            </w:pPr>
            <w:r w:rsidRPr="00B43E4F">
              <w:t>silo layout and operations, configuration, and maintenance procedures</w:t>
            </w:r>
          </w:p>
          <w:p w14:paraId="68BEB635" w14:textId="77777777" w:rsidR="00DB6EF3" w:rsidRPr="00B43E4F" w:rsidRDefault="00DB6EF3" w:rsidP="00DB6EF3">
            <w:pPr>
              <w:pStyle w:val="SIBulletList1"/>
            </w:pPr>
            <w:r w:rsidRPr="00B43E4F">
              <w:t>safe working practices, especially in confined spaces and at heights</w:t>
            </w:r>
          </w:p>
          <w:p w14:paraId="1C888C6A" w14:textId="77777777" w:rsidR="000C5B22" w:rsidRDefault="00DB6EF3" w:rsidP="00DB6EF3">
            <w:pPr>
              <w:pStyle w:val="SIBulletList1"/>
            </w:pPr>
            <w:r w:rsidRPr="00B43E4F">
              <w:t>organisational priorities and policies in relation to</w:t>
            </w:r>
            <w:r w:rsidR="000C5B22">
              <w:t>:</w:t>
            </w:r>
          </w:p>
          <w:p w14:paraId="180E29FE" w14:textId="01DECC4D" w:rsidR="000C5B22" w:rsidRDefault="00DB6EF3" w:rsidP="005C5477">
            <w:pPr>
              <w:pStyle w:val="SIBulletList2"/>
            </w:pPr>
            <w:r w:rsidRPr="00B43E4F">
              <w:t>production planning</w:t>
            </w:r>
          </w:p>
          <w:p w14:paraId="7760FFB8" w14:textId="726DBD34" w:rsidR="00DB6EF3" w:rsidRDefault="00DB6EF3" w:rsidP="005C5477">
            <w:pPr>
              <w:pStyle w:val="SIBulletList2"/>
            </w:pPr>
            <w:r w:rsidRPr="00B43E4F">
              <w:t>chemical use</w:t>
            </w:r>
          </w:p>
          <w:p w14:paraId="5519DE4C" w14:textId="77777777" w:rsidR="000C5B22" w:rsidRDefault="000C5B22" w:rsidP="005C5477">
            <w:pPr>
              <w:pStyle w:val="SIBulletList2"/>
            </w:pPr>
            <w:r w:rsidRPr="000C5B22">
              <w:t>quality</w:t>
            </w:r>
          </w:p>
          <w:p w14:paraId="634052AB" w14:textId="77777777" w:rsidR="000C5B22" w:rsidRDefault="000C5B22" w:rsidP="005C5477">
            <w:pPr>
              <w:pStyle w:val="SIBulletList2"/>
            </w:pPr>
            <w:r w:rsidRPr="000C5B22">
              <w:t>personnel</w:t>
            </w:r>
          </w:p>
          <w:p w14:paraId="13F49505" w14:textId="10022F59" w:rsidR="000C5B22" w:rsidRPr="00B43E4F" w:rsidRDefault="000C5B22" w:rsidP="005C5477">
            <w:pPr>
              <w:pStyle w:val="SIBulletList2"/>
            </w:pPr>
            <w:r w:rsidRPr="000C5B22">
              <w:t>operations</w:t>
            </w:r>
          </w:p>
          <w:p w14:paraId="03FB264F" w14:textId="445B0655" w:rsidR="00DB6EF3" w:rsidRPr="00B43E4F" w:rsidRDefault="000C5B22" w:rsidP="00DB6EF3">
            <w:pPr>
              <w:pStyle w:val="SIBulletList1"/>
            </w:pPr>
            <w:r>
              <w:t xml:space="preserve">workplace internal and external </w:t>
            </w:r>
            <w:r w:rsidR="00DB6EF3" w:rsidRPr="00B43E4F">
              <w:t>reporting and recording requirements</w:t>
            </w:r>
          </w:p>
          <w:p w14:paraId="7D9FFA3B" w14:textId="77777777" w:rsidR="00DB6EF3" w:rsidRPr="00B43E4F" w:rsidRDefault="00DB6EF3" w:rsidP="00DB6EF3">
            <w:pPr>
              <w:pStyle w:val="SIBulletList1"/>
            </w:pPr>
            <w:r w:rsidRPr="00B43E4F">
              <w:t>integrated pest and weed management techniques</w:t>
            </w:r>
          </w:p>
          <w:p w14:paraId="7D4FB339" w14:textId="573E5BCE" w:rsidR="00DB6EF3" w:rsidRPr="00B43E4F" w:rsidRDefault="00DB6EF3" w:rsidP="00DB6EF3">
            <w:pPr>
              <w:pStyle w:val="SIBulletList1"/>
            </w:pPr>
            <w:r w:rsidRPr="00B43E4F">
              <w:t>relevant legislation and regulations relating to chemical use and application, site management, and vehicle and plant use</w:t>
            </w:r>
          </w:p>
          <w:p w14:paraId="759B9368" w14:textId="77777777" w:rsidR="00DB6EF3" w:rsidRPr="00B43E4F" w:rsidRDefault="00DB6EF3" w:rsidP="00DB6EF3">
            <w:pPr>
              <w:pStyle w:val="SIBulletList1"/>
            </w:pPr>
            <w:r w:rsidRPr="00B43E4F">
              <w:t>sound management practices and processes to minimise noise, odours, and debris from grain storage operations</w:t>
            </w:r>
          </w:p>
          <w:p w14:paraId="15D0C93A" w14:textId="77777777" w:rsidR="000C5B22" w:rsidRDefault="000C5B22" w:rsidP="005C5477">
            <w:pPr>
              <w:pStyle w:val="SIBulletList1"/>
            </w:pPr>
            <w:r w:rsidRPr="000C5B22">
              <w:t>relevant workplace health and safety legislation</w:t>
            </w:r>
            <w:r>
              <w:t xml:space="preserve"> and</w:t>
            </w:r>
            <w:r w:rsidRPr="000C5B22">
              <w:t xml:space="preserve"> regulations</w:t>
            </w:r>
          </w:p>
          <w:p w14:paraId="0F0D4794" w14:textId="492A74FC" w:rsidR="00F1480E" w:rsidRPr="000754EC" w:rsidRDefault="00BD6DE0" w:rsidP="005C5477">
            <w:pPr>
              <w:pStyle w:val="SIBulletList1"/>
            </w:pPr>
            <w:proofErr w:type="gramStart"/>
            <w:r>
              <w:t>workplace</w:t>
            </w:r>
            <w:proofErr w:type="gramEnd"/>
            <w:r w:rsidR="00DB6EF3" w:rsidRPr="00B43E4F">
              <w:t xml:space="preserve"> </w:t>
            </w:r>
            <w:r w:rsidR="000E3C6F">
              <w:t xml:space="preserve">environmental and </w:t>
            </w:r>
            <w:r w:rsidR="00DB6EF3" w:rsidRPr="00B43E4F">
              <w:t>biosecurity p</w:t>
            </w:r>
            <w:r w:rsidR="00354EB8">
              <w:t>r</w:t>
            </w:r>
            <w:r w:rsidR="00DB6EF3" w:rsidRPr="00B43E4F">
              <w:t>oce</w:t>
            </w:r>
            <w:r w:rsidR="00354EB8">
              <w:t>dure</w:t>
            </w:r>
            <w:r w:rsidR="00DB6EF3" w:rsidRPr="00B43E4F">
              <w:t>s.</w:t>
            </w:r>
          </w:p>
        </w:tc>
      </w:tr>
    </w:tbl>
    <w:p w14:paraId="3BD19A4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7891059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317F14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BDEEB7B" w14:textId="77777777" w:rsidTr="00CA2922">
        <w:tc>
          <w:tcPr>
            <w:tcW w:w="5000" w:type="pct"/>
            <w:shd w:val="clear" w:color="auto" w:fill="auto"/>
          </w:tcPr>
          <w:p w14:paraId="32C79836" w14:textId="3D1EC54B" w:rsidR="004625B8" w:rsidRPr="004625B8" w:rsidRDefault="004625B8" w:rsidP="004625B8">
            <w:pPr>
              <w:pStyle w:val="SIText"/>
            </w:pPr>
            <w:r w:rsidRPr="004625B8">
              <w:t>Assessment of skills must take place under the following conditions:</w:t>
            </w:r>
          </w:p>
          <w:p w14:paraId="2E2729E8" w14:textId="77777777" w:rsidR="004625B8" w:rsidRPr="004625B8" w:rsidRDefault="004625B8" w:rsidP="004625B8">
            <w:pPr>
              <w:pStyle w:val="SIBulletList1"/>
            </w:pPr>
            <w:r w:rsidRPr="004625B8">
              <w:t>physical conditions:</w:t>
            </w:r>
          </w:p>
          <w:p w14:paraId="2F7F7E67" w14:textId="77777777" w:rsidR="004625B8" w:rsidRPr="004625B8" w:rsidRDefault="004625B8" w:rsidP="004625B8">
            <w:pPr>
              <w:pStyle w:val="SIBulletList2"/>
              <w:rPr>
                <w:rFonts w:eastAsia="Calibri"/>
              </w:rPr>
            </w:pPr>
            <w:r w:rsidRPr="004625B8">
              <w:t>a workplace setting or an environment that accurately represent workplace conditions</w:t>
            </w:r>
          </w:p>
          <w:p w14:paraId="4920F615" w14:textId="77777777" w:rsidR="004625B8" w:rsidRPr="004625B8" w:rsidRDefault="004625B8" w:rsidP="004625B8">
            <w:pPr>
              <w:pStyle w:val="SIBulletList1"/>
            </w:pPr>
            <w:r w:rsidRPr="004625B8">
              <w:t>resources, equipment and materials:</w:t>
            </w:r>
          </w:p>
          <w:p w14:paraId="108D541B" w14:textId="1016054E" w:rsidR="004625B8" w:rsidRPr="004625B8" w:rsidRDefault="000E3C6F" w:rsidP="004625B8">
            <w:pPr>
              <w:pStyle w:val="SIBulletList2"/>
              <w:rPr>
                <w:rFonts w:eastAsia="Calibri"/>
              </w:rPr>
            </w:pPr>
            <w:r w:rsidRPr="000E3C6F">
              <w:t>workplace documentation and financial information</w:t>
            </w:r>
            <w:r>
              <w:t xml:space="preserve"> applicable to the storage program</w:t>
            </w:r>
          </w:p>
          <w:p w14:paraId="18E0466F" w14:textId="77777777" w:rsidR="004625B8" w:rsidRPr="004625B8" w:rsidRDefault="004625B8" w:rsidP="004625B8">
            <w:pPr>
              <w:pStyle w:val="SIBulletList1"/>
            </w:pPr>
            <w:r w:rsidRPr="004625B8">
              <w:t>specifications:</w:t>
            </w:r>
          </w:p>
          <w:p w14:paraId="07605D38" w14:textId="64163B08" w:rsidR="000E3C6F" w:rsidRDefault="000E3C6F" w:rsidP="004625B8">
            <w:pPr>
              <w:pStyle w:val="SIBulletList2"/>
            </w:pPr>
            <w:r w:rsidRPr="000E3C6F">
              <w:t xml:space="preserve">chemical use and application, site management, and vehicle and plant use </w:t>
            </w:r>
            <w:r>
              <w:t>legislation and regulations applicable to planning and managing a stored grain program</w:t>
            </w:r>
          </w:p>
          <w:p w14:paraId="33EA91F4" w14:textId="705BCFC4" w:rsidR="000E3C6F" w:rsidRDefault="004625B8" w:rsidP="004625B8">
            <w:pPr>
              <w:pStyle w:val="SIBulletList2"/>
            </w:pPr>
            <w:r w:rsidRPr="004625B8">
              <w:t>workplace health and safety legislation</w:t>
            </w:r>
            <w:r w:rsidR="000E3C6F">
              <w:t xml:space="preserve"> and</w:t>
            </w:r>
            <w:r w:rsidRPr="004625B8">
              <w:t xml:space="preserve"> regulations</w:t>
            </w:r>
            <w:r w:rsidR="000E3C6F">
              <w:t xml:space="preserve"> </w:t>
            </w:r>
            <w:r w:rsidR="000E3C6F" w:rsidRPr="000E3C6F">
              <w:t>applicable to planning and managing a stored grain program</w:t>
            </w:r>
          </w:p>
          <w:p w14:paraId="6EFAD3C2" w14:textId="4D6D49DA" w:rsidR="004625B8" w:rsidRPr="004625B8" w:rsidRDefault="004625B8" w:rsidP="004625B8">
            <w:pPr>
              <w:pStyle w:val="SIBulletList2"/>
            </w:pPr>
            <w:r w:rsidRPr="004625B8">
              <w:lastRenderedPageBreak/>
              <w:t xml:space="preserve">workplace </w:t>
            </w:r>
            <w:r w:rsidR="000E3C6F">
              <w:t>environmental and biosecurity p</w:t>
            </w:r>
            <w:r w:rsidR="00354EB8">
              <w:t>r</w:t>
            </w:r>
            <w:r w:rsidR="000E3C6F">
              <w:t>oce</w:t>
            </w:r>
            <w:r w:rsidR="00354EB8">
              <w:t>dure</w:t>
            </w:r>
            <w:r w:rsidR="000E3C6F">
              <w:t xml:space="preserve">s </w:t>
            </w:r>
            <w:r w:rsidR="000E3C6F" w:rsidRPr="000E3C6F">
              <w:t>applicable to planning and managing a stored grain program</w:t>
            </w:r>
          </w:p>
          <w:p w14:paraId="593B79FB" w14:textId="77777777" w:rsidR="006E2707" w:rsidRDefault="006E2707" w:rsidP="004625B8">
            <w:pPr>
              <w:pStyle w:val="SIBulletList1"/>
            </w:pPr>
            <w:r>
              <w:t>relationships:</w:t>
            </w:r>
          </w:p>
          <w:p w14:paraId="59C386FF" w14:textId="6083B439" w:rsidR="006E2707" w:rsidRDefault="006E2707" w:rsidP="006E2707">
            <w:pPr>
              <w:pStyle w:val="SIBulletList2"/>
            </w:pPr>
            <w:r>
              <w:t>appropriate personnel</w:t>
            </w:r>
          </w:p>
          <w:p w14:paraId="279AA59A" w14:textId="77777777" w:rsidR="004625B8" w:rsidRPr="004625B8" w:rsidRDefault="004625B8" w:rsidP="004625B8">
            <w:pPr>
              <w:pStyle w:val="SIBulletList1"/>
            </w:pPr>
            <w:r w:rsidRPr="004625B8">
              <w:t>timeframes:</w:t>
            </w:r>
          </w:p>
          <w:p w14:paraId="72CFBC9D" w14:textId="77777777" w:rsidR="004625B8" w:rsidRPr="004625B8" w:rsidRDefault="004625B8" w:rsidP="004625B8">
            <w:pPr>
              <w:pStyle w:val="SIBulletList2"/>
            </w:pPr>
            <w:proofErr w:type="gramStart"/>
            <w:r w:rsidRPr="004625B8">
              <w:t>according</w:t>
            </w:r>
            <w:proofErr w:type="gramEnd"/>
            <w:r w:rsidRPr="004625B8">
              <w:t xml:space="preserve"> to the job requirements.</w:t>
            </w:r>
          </w:p>
          <w:p w14:paraId="0ECBC3FA" w14:textId="77777777" w:rsidR="00DB6EF3" w:rsidRDefault="00DB6EF3" w:rsidP="00DB6EF3">
            <w:pPr>
              <w:pStyle w:val="SIBulletList2"/>
              <w:numPr>
                <w:ilvl w:val="0"/>
                <w:numId w:val="0"/>
              </w:numPr>
              <w:tabs>
                <w:tab w:val="left" w:pos="1125"/>
              </w:tabs>
            </w:pPr>
          </w:p>
          <w:p w14:paraId="3A2A17C6" w14:textId="0ED76218" w:rsidR="00F1480E" w:rsidRPr="000754EC" w:rsidRDefault="00DB6EF3" w:rsidP="00DB6EF3">
            <w:pPr>
              <w:pStyle w:val="SIBulletList2"/>
              <w:numPr>
                <w:ilvl w:val="0"/>
                <w:numId w:val="0"/>
              </w:numPr>
              <w:tabs>
                <w:tab w:val="left" w:pos="1125"/>
              </w:tabs>
              <w:rPr>
                <w:rFonts w:eastAsia="Calibri"/>
              </w:rPr>
            </w:pPr>
            <w:r w:rsidRPr="00DB6EF3">
              <w:t xml:space="preserve">Assessors </w:t>
            </w:r>
            <w:r w:rsidR="004625B8" w:rsidRPr="004625B8">
              <w:t xml:space="preserve">of this unit </w:t>
            </w:r>
            <w:r w:rsidRPr="00DB6EF3">
              <w:t xml:space="preserve">must satisfy </w:t>
            </w:r>
            <w:r w:rsidR="004625B8" w:rsidRPr="004625B8">
              <w:t>the requirements for assessors in applicable vocational education and training legislation, frameworks and/or standards.</w:t>
            </w:r>
          </w:p>
        </w:tc>
      </w:tr>
    </w:tbl>
    <w:p w14:paraId="31FCC4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03"/>
      </w:tblGrid>
      <w:tr w:rsidR="00F1480E" w:rsidRPr="00A55106" w14:paraId="02F7CA31" w14:textId="77777777" w:rsidTr="004679E3">
        <w:tc>
          <w:tcPr>
            <w:tcW w:w="990" w:type="pct"/>
            <w:shd w:val="clear" w:color="auto" w:fill="auto"/>
          </w:tcPr>
          <w:p w14:paraId="49149EFD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243451" w14:textId="77DAF148" w:rsidR="00F1480E" w:rsidRPr="000754EC" w:rsidRDefault="002970C3" w:rsidP="009A12E3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C9025C">
              <w:t xml:space="preserve"> </w:t>
            </w:r>
            <w:hyperlink r:id="rId12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</w:p>
        </w:tc>
      </w:tr>
    </w:tbl>
    <w:p w14:paraId="77146734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956C1" w14:textId="77777777" w:rsidR="000D44EA" w:rsidRDefault="000D44EA" w:rsidP="00BF3F0A">
      <w:r>
        <w:separator/>
      </w:r>
    </w:p>
    <w:p w14:paraId="66820F1D" w14:textId="77777777" w:rsidR="000D44EA" w:rsidRDefault="000D44EA"/>
  </w:endnote>
  <w:endnote w:type="continuationSeparator" w:id="0">
    <w:p w14:paraId="34DC6D29" w14:textId="77777777" w:rsidR="000D44EA" w:rsidRDefault="000D44EA" w:rsidP="00BF3F0A">
      <w:r>
        <w:continuationSeparator/>
      </w:r>
    </w:p>
    <w:p w14:paraId="07549D95" w14:textId="77777777" w:rsidR="000D44EA" w:rsidRDefault="000D44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14:paraId="50F37759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5113C">
          <w:rPr>
            <w:noProof/>
          </w:rPr>
          <w:t>4</w:t>
        </w:r>
        <w:r w:rsidRPr="000754EC">
          <w:fldChar w:fldCharType="end"/>
        </w:r>
      </w:p>
      <w:p w14:paraId="2736747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6F1EB89E" w14:textId="77777777"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CEE1C" w14:textId="77777777" w:rsidR="000D44EA" w:rsidRDefault="000D44EA" w:rsidP="00BF3F0A">
      <w:r>
        <w:separator/>
      </w:r>
    </w:p>
    <w:p w14:paraId="34379259" w14:textId="77777777" w:rsidR="000D44EA" w:rsidRDefault="000D44EA"/>
  </w:footnote>
  <w:footnote w:type="continuationSeparator" w:id="0">
    <w:p w14:paraId="479BE444" w14:textId="77777777" w:rsidR="000D44EA" w:rsidRDefault="000D44EA" w:rsidP="00BF3F0A">
      <w:r>
        <w:continuationSeparator/>
      </w:r>
    </w:p>
    <w:p w14:paraId="4290D3C1" w14:textId="77777777" w:rsidR="000D44EA" w:rsidRDefault="000D44E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D8B0D" w14:textId="1480951A" w:rsidR="00DB6EF3" w:rsidRDefault="00E5113C">
    <w:sdt>
      <w:sdtPr>
        <w:id w:val="1204369670"/>
        <w:docPartObj>
          <w:docPartGallery w:val="Watermarks"/>
          <w:docPartUnique/>
        </w:docPartObj>
      </w:sdtPr>
      <w:sdtEndPr/>
      <w:sdtContent>
        <w:r>
          <w:rPr>
            <w:lang w:val="en-US" w:eastAsia="en-US"/>
          </w:rPr>
          <w:pict w14:anchorId="59EE361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B6EF3" w:rsidRPr="00DB6EF3">
      <w:t>AHCBAC504 Plan and manage a stored grain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F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723B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5B22"/>
    <w:rsid w:val="000D44EA"/>
    <w:rsid w:val="000E25E6"/>
    <w:rsid w:val="000E2C86"/>
    <w:rsid w:val="000E3C6F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07D5"/>
    <w:rsid w:val="00176E4F"/>
    <w:rsid w:val="0018546B"/>
    <w:rsid w:val="001A6A3E"/>
    <w:rsid w:val="001A7B6D"/>
    <w:rsid w:val="001B2859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1899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54EB8"/>
    <w:rsid w:val="00366805"/>
    <w:rsid w:val="0037067D"/>
    <w:rsid w:val="00373436"/>
    <w:rsid w:val="0038735B"/>
    <w:rsid w:val="003916D1"/>
    <w:rsid w:val="00394C47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25B8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57A03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5477"/>
    <w:rsid w:val="005D1AFD"/>
    <w:rsid w:val="005E51E6"/>
    <w:rsid w:val="005F027A"/>
    <w:rsid w:val="005F33CC"/>
    <w:rsid w:val="005F771F"/>
    <w:rsid w:val="006121D4"/>
    <w:rsid w:val="00613B49"/>
    <w:rsid w:val="006140FC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15D6"/>
    <w:rsid w:val="006A2B68"/>
    <w:rsid w:val="006C2F32"/>
    <w:rsid w:val="006D38C3"/>
    <w:rsid w:val="006D4448"/>
    <w:rsid w:val="006D6DFD"/>
    <w:rsid w:val="006E2707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78BE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24DE"/>
    <w:rsid w:val="007A300D"/>
    <w:rsid w:val="007C6FBB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0DC3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4C6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12E3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97731"/>
    <w:rsid w:val="00AA5338"/>
    <w:rsid w:val="00AB1B8E"/>
    <w:rsid w:val="00AB554D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1A53"/>
    <w:rsid w:val="00BA1CB1"/>
    <w:rsid w:val="00BA4178"/>
    <w:rsid w:val="00BA482D"/>
    <w:rsid w:val="00BB1755"/>
    <w:rsid w:val="00BB23F4"/>
    <w:rsid w:val="00BC5075"/>
    <w:rsid w:val="00BC5419"/>
    <w:rsid w:val="00BD3B0F"/>
    <w:rsid w:val="00BD6DE0"/>
    <w:rsid w:val="00BF1D4C"/>
    <w:rsid w:val="00BF3F0A"/>
    <w:rsid w:val="00C143C3"/>
    <w:rsid w:val="00C1739B"/>
    <w:rsid w:val="00C21ADE"/>
    <w:rsid w:val="00C26067"/>
    <w:rsid w:val="00C30A29"/>
    <w:rsid w:val="00C317DC"/>
    <w:rsid w:val="00C51572"/>
    <w:rsid w:val="00C578E9"/>
    <w:rsid w:val="00C70626"/>
    <w:rsid w:val="00C72860"/>
    <w:rsid w:val="00C73582"/>
    <w:rsid w:val="00C73B90"/>
    <w:rsid w:val="00C742EC"/>
    <w:rsid w:val="00C9025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3CF7"/>
    <w:rsid w:val="00D54C76"/>
    <w:rsid w:val="00D71E43"/>
    <w:rsid w:val="00D727F3"/>
    <w:rsid w:val="00D73695"/>
    <w:rsid w:val="00D810DE"/>
    <w:rsid w:val="00D87D32"/>
    <w:rsid w:val="00D91188"/>
    <w:rsid w:val="00D92C83"/>
    <w:rsid w:val="00D94FE8"/>
    <w:rsid w:val="00DA0A81"/>
    <w:rsid w:val="00DA3C10"/>
    <w:rsid w:val="00DA53B5"/>
    <w:rsid w:val="00DB6EF3"/>
    <w:rsid w:val="00DC1D69"/>
    <w:rsid w:val="00DC5A3A"/>
    <w:rsid w:val="00DD0726"/>
    <w:rsid w:val="00E238E6"/>
    <w:rsid w:val="00E31A99"/>
    <w:rsid w:val="00E35064"/>
    <w:rsid w:val="00E3681D"/>
    <w:rsid w:val="00E40225"/>
    <w:rsid w:val="00E501F0"/>
    <w:rsid w:val="00E5113C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B90060C"/>
  <w15:docId w15:val="{E0E54706-AAA6-4BE9-91E5-79DA2407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">
    <w:name w:val="List"/>
    <w:basedOn w:val="Normal"/>
    <w:uiPriority w:val="99"/>
    <w:semiHidden/>
    <w:unhideWhenUsed/>
    <w:locked/>
    <w:rsid w:val="00DB6EF3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DB6E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6EF3"/>
    <w:rPr>
      <w:rFonts w:ascii="Arial" w:eastAsia="Times New Roman" w:hAnsi="Arial" w:cs="Times New Roman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DB6EF3"/>
    <w:pPr>
      <w:ind w:left="1083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c6399549-9c62-4a5e-bf1a-524b2322cf7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02B0F71DF0E4CB037E6148377A355" ma:contentTypeVersion="" ma:contentTypeDescription="Create a new document." ma:contentTypeScope="" ma:versionID="f309228b797f73c96978795552afea9d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fd25c7f2-c1ba-4eb5-a1ed-ac45092cec83" targetNamespace="http://schemas.microsoft.com/office/2006/metadata/properties" ma:root="true" ma:fieldsID="d282d2d6d2b8000cbb5ba221b6a82ef4" ns1:_="" ns2:_="" ns3:_="">
    <xsd:import namespace="http://schemas.microsoft.com/sharepoint/v3"/>
    <xsd:import namespace="d50bbff7-d6dd-47d2-864a-cfdc2c3db0f4"/>
    <xsd:import namespace="fd25c7f2-c1ba-4eb5-a1ed-ac45092cec83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Mapping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5c7f2-c1ba-4eb5-a1ed-ac45092ce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d25c7f2-c1ba-4eb5-a1ed-ac45092cec83"/>
    <ds:schemaRef ds:uri="http://schemas.microsoft.com/sharepoint/v3"/>
    <ds:schemaRef ds:uri="d50bbff7-d6dd-47d2-864a-cfdc2c3db0f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905A1C-0D50-43D0-AB90-3359A2848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fd25c7f2-c1ba-4eb5-a1ed-ac45092ce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20D80C-5B47-473A-8FB6-6F20131F1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(1).dotx</Template>
  <TotalTime>0</TotalTime>
  <Pages>5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10324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Peter Miller</cp:lastModifiedBy>
  <cp:revision>2</cp:revision>
  <cp:lastPrinted>2016-05-27T05:21:00Z</cp:lastPrinted>
  <dcterms:created xsi:type="dcterms:W3CDTF">2019-11-06T01:06:00Z</dcterms:created>
  <dcterms:modified xsi:type="dcterms:W3CDTF">2019-11-06T01:06:00Z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0x01010002302B0F71DF0E4CB037E6148377A355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