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E9FD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256C618" w14:textId="77777777" w:rsidTr="00146EEC">
        <w:tc>
          <w:tcPr>
            <w:tcW w:w="2689" w:type="dxa"/>
          </w:tcPr>
          <w:p w14:paraId="0F27C15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33138A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025A09" w14:paraId="1F5DC0DA" w14:textId="77777777" w:rsidTr="00505029">
        <w:tc>
          <w:tcPr>
            <w:tcW w:w="2689" w:type="dxa"/>
          </w:tcPr>
          <w:p w14:paraId="677A13FF" w14:textId="77777777" w:rsidR="00025A09" w:rsidRPr="00025A09" w:rsidRDefault="00025A09" w:rsidP="00025A09">
            <w:pPr>
              <w:pStyle w:val="SIText"/>
            </w:pPr>
            <w:r>
              <w:t>Release 1</w:t>
            </w:r>
          </w:p>
        </w:tc>
        <w:tc>
          <w:tcPr>
            <w:tcW w:w="6939" w:type="dxa"/>
          </w:tcPr>
          <w:p w14:paraId="515E07CA" w14:textId="77777777" w:rsidR="00025A09" w:rsidRPr="00025A09" w:rsidRDefault="00025A09" w:rsidP="00025A09">
            <w:pPr>
              <w:pStyle w:val="SIText"/>
            </w:pPr>
            <w:r w:rsidRPr="00352BDA">
              <w:t xml:space="preserve">This version released with </w:t>
            </w:r>
            <w:r w:rsidRPr="00025A09">
              <w:t>RGR Racing and Breeding Training Package Version 3.0.</w:t>
            </w:r>
          </w:p>
        </w:tc>
      </w:tr>
      <w:tr w:rsidR="00F1480E" w14:paraId="586CF8D0" w14:textId="77777777" w:rsidTr="00146EEC">
        <w:tc>
          <w:tcPr>
            <w:tcW w:w="2689" w:type="dxa"/>
          </w:tcPr>
          <w:p w14:paraId="25FA4A62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9091C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0E045CE8" w14:textId="111F32C5" w:rsidR="00F1480E" w:rsidRPr="000754EC" w:rsidRDefault="00B9091C" w:rsidP="009C28EF">
            <w:pPr>
              <w:pStyle w:val="SIText"/>
            </w:pPr>
            <w:r w:rsidRPr="006B5C22">
              <w:t>This version released with ACM Animal Care and Management Training Package Version 1.0</w:t>
            </w:r>
            <w:r>
              <w:t>.</w:t>
            </w:r>
          </w:p>
        </w:tc>
      </w:tr>
    </w:tbl>
    <w:p w14:paraId="679216C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70A9B4C4" w14:textId="77777777" w:rsidTr="00B9091C">
        <w:trPr>
          <w:tblHeader/>
        </w:trPr>
        <w:tc>
          <w:tcPr>
            <w:tcW w:w="1396" w:type="pct"/>
            <w:shd w:val="clear" w:color="auto" w:fill="auto"/>
          </w:tcPr>
          <w:p w14:paraId="6A81D578" w14:textId="4E47E180" w:rsidR="00F1480E" w:rsidRPr="000754EC" w:rsidRDefault="000E7377" w:rsidP="00B9091C">
            <w:pPr>
              <w:pStyle w:val="SIUNITCODE"/>
            </w:pPr>
            <w:commentRangeStart w:id="0"/>
            <w:r>
              <w:t>RGR</w:t>
            </w:r>
            <w:r w:rsidR="00B9091C" w:rsidRPr="00B9091C">
              <w:t>HBR502</w:t>
            </w:r>
            <w:commentRangeEnd w:id="0"/>
            <w:r w:rsidR="004B3D60">
              <w:rPr>
                <w:b w:val="0"/>
                <w:caps w:val="0"/>
                <w:sz w:val="20"/>
              </w:rPr>
              <w:commentReference w:id="0"/>
            </w:r>
          </w:p>
        </w:tc>
        <w:tc>
          <w:tcPr>
            <w:tcW w:w="3604" w:type="pct"/>
            <w:shd w:val="clear" w:color="auto" w:fill="auto"/>
          </w:tcPr>
          <w:p w14:paraId="11E7475F" w14:textId="77777777" w:rsidR="00F1480E" w:rsidRPr="000754EC" w:rsidRDefault="00B9091C" w:rsidP="00B9091C">
            <w:pPr>
              <w:pStyle w:val="SIUnittitle"/>
            </w:pPr>
            <w:r w:rsidRPr="00B9091C">
              <w:t>Manage reproductive outcomes of stallions and mares</w:t>
            </w:r>
          </w:p>
        </w:tc>
      </w:tr>
      <w:tr w:rsidR="00F1480E" w:rsidRPr="00963A46" w14:paraId="387A149F" w14:textId="77777777" w:rsidTr="00B9091C">
        <w:tc>
          <w:tcPr>
            <w:tcW w:w="1396" w:type="pct"/>
            <w:shd w:val="clear" w:color="auto" w:fill="auto"/>
          </w:tcPr>
          <w:p w14:paraId="3988B851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D13D1AB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C5F6996" w14:textId="77777777" w:rsidR="00B9091C" w:rsidRPr="006B5C22" w:rsidRDefault="00B9091C" w:rsidP="00B9091C">
            <w:pPr>
              <w:pStyle w:val="SIText"/>
              <w:rPr>
                <w:lang w:val="en-GB"/>
              </w:rPr>
            </w:pPr>
            <w:r w:rsidRPr="006B5C22">
              <w:t>This unit of competency describes the skills and knowledge required to</w:t>
            </w:r>
            <w:r w:rsidRPr="006B5C22">
              <w:rPr>
                <w:color w:val="000000"/>
                <w:lang w:val="en-GB" w:eastAsia="en-AU"/>
              </w:rPr>
              <w:t xml:space="preserve"> </w:t>
            </w:r>
            <w:r w:rsidRPr="006B5C22">
              <w:rPr>
                <w:lang w:val="en-GB"/>
              </w:rPr>
              <w:t>maximise breeding outcomes through preparing stud stock for breeding, assessing and maximising fertility, responding to foaling problems and emergencies</w:t>
            </w:r>
            <w:r>
              <w:rPr>
                <w:lang w:val="en-GB"/>
              </w:rPr>
              <w:t>,</w:t>
            </w:r>
            <w:r w:rsidRPr="006B5C22">
              <w:rPr>
                <w:lang w:val="en-GB"/>
              </w:rPr>
              <w:t xml:space="preserve"> and managing contracts and leases for breeding stock.</w:t>
            </w:r>
          </w:p>
          <w:p w14:paraId="43625883" w14:textId="77777777" w:rsidR="00B9091C" w:rsidRPr="006B5C22" w:rsidRDefault="00B9091C" w:rsidP="00B9091C">
            <w:pPr>
              <w:pStyle w:val="SIText"/>
            </w:pPr>
            <w:r w:rsidRPr="006B5C22">
              <w:t xml:space="preserve">This unit is applicable to individuals who have specialised skills, technical and theoretical knowledge, and management responsibilities for the fertility of breeding stock and maximising breeding outcomes for </w:t>
            </w:r>
            <w:r>
              <w:t>operation</w:t>
            </w:r>
            <w:r w:rsidRPr="006B5C22">
              <w:t>s within the horse breeding sector.</w:t>
            </w:r>
          </w:p>
          <w:p w14:paraId="2EEA7C32" w14:textId="77777777" w:rsidR="00B9091C" w:rsidRPr="004670A9" w:rsidRDefault="00B9091C" w:rsidP="00B9091C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74AB6580" w14:textId="77777777" w:rsidR="00B9091C" w:rsidRDefault="00B9091C" w:rsidP="00B9091C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</w:t>
            </w:r>
            <w:r>
              <w:t>.</w:t>
            </w:r>
          </w:p>
          <w:p w14:paraId="6E61C972" w14:textId="7196E0B7" w:rsidR="00F1480E" w:rsidRPr="000754EC" w:rsidRDefault="00F1480E" w:rsidP="00B9091C">
            <w:pPr>
              <w:pStyle w:val="SIText"/>
            </w:pPr>
          </w:p>
        </w:tc>
      </w:tr>
      <w:tr w:rsidR="00F1480E" w:rsidRPr="00963A46" w14:paraId="14028A5C" w14:textId="77777777" w:rsidTr="00B9091C">
        <w:tc>
          <w:tcPr>
            <w:tcW w:w="1396" w:type="pct"/>
            <w:shd w:val="clear" w:color="auto" w:fill="auto"/>
          </w:tcPr>
          <w:p w14:paraId="3E75FB7E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F3DE18C" w14:textId="77777777" w:rsidR="00F1480E" w:rsidRPr="000754EC" w:rsidRDefault="00F1480E" w:rsidP="00B9091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73603839" w14:textId="77777777" w:rsidTr="00B9091C">
        <w:tc>
          <w:tcPr>
            <w:tcW w:w="1396" w:type="pct"/>
            <w:shd w:val="clear" w:color="auto" w:fill="auto"/>
          </w:tcPr>
          <w:p w14:paraId="40829E60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E029021" w14:textId="77777777" w:rsidR="00F1480E" w:rsidRPr="000754EC" w:rsidRDefault="00B9091C" w:rsidP="000754EC">
            <w:pPr>
              <w:pStyle w:val="SIText"/>
            </w:pPr>
            <w:r w:rsidRPr="006B5C22">
              <w:rPr>
                <w:rFonts w:cs="Arial"/>
                <w:szCs w:val="20"/>
              </w:rPr>
              <w:t>Horse Breeding (HBR)</w:t>
            </w:r>
          </w:p>
        </w:tc>
      </w:tr>
    </w:tbl>
    <w:p w14:paraId="4D59D4D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067B35ED" w14:textId="77777777" w:rsidTr="00B9091C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A466EB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B11D73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62DA6DE" w14:textId="77777777" w:rsidTr="00B9091C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D074C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B1BD7A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71C694A7" w14:textId="77777777" w:rsidTr="00B9091C">
        <w:trPr>
          <w:cantSplit/>
        </w:trPr>
        <w:tc>
          <w:tcPr>
            <w:tcW w:w="1396" w:type="pct"/>
            <w:shd w:val="clear" w:color="auto" w:fill="auto"/>
          </w:tcPr>
          <w:p w14:paraId="10677422" w14:textId="77777777" w:rsidR="00F1480E" w:rsidRPr="000754EC" w:rsidRDefault="00B9091C" w:rsidP="00B9091C">
            <w:pPr>
              <w:pStyle w:val="SIText"/>
            </w:pPr>
            <w:r w:rsidRPr="006B5C22">
              <w:t>1</w:t>
            </w:r>
            <w:r>
              <w:t>.</w:t>
            </w:r>
            <w:r w:rsidRPr="006B5C22">
              <w:t xml:space="preserve"> Manage reproductive performance</w:t>
            </w:r>
          </w:p>
        </w:tc>
        <w:tc>
          <w:tcPr>
            <w:tcW w:w="3604" w:type="pct"/>
            <w:shd w:val="clear" w:color="auto" w:fill="auto"/>
          </w:tcPr>
          <w:p w14:paraId="6BDEFBE3" w14:textId="77777777" w:rsidR="00B9091C" w:rsidRDefault="00B9091C" w:rsidP="00B9091C">
            <w:pPr>
              <w:pStyle w:val="SIText"/>
            </w:pPr>
            <w:r>
              <w:t>1.1 Identify and assess risks associated with managing the reproductive outcomes of stallions and mares for the operation, and implement control measures</w:t>
            </w:r>
          </w:p>
          <w:p w14:paraId="2A122ECB" w14:textId="77777777" w:rsidR="00906AAA" w:rsidRDefault="00B9091C" w:rsidP="00B9091C">
            <w:pPr>
              <w:pStyle w:val="SIText"/>
            </w:pPr>
            <w:r>
              <w:t xml:space="preserve">1.2 </w:t>
            </w:r>
            <w:r w:rsidRPr="006B5C22">
              <w:t>Manipulate oestrus to meet breeding program and other requirements</w:t>
            </w:r>
          </w:p>
          <w:p w14:paraId="0C62F6CD" w14:textId="1699FC1D" w:rsidR="00B9091C" w:rsidRPr="006B5C22" w:rsidRDefault="00B9091C" w:rsidP="00B9091C">
            <w:pPr>
              <w:pStyle w:val="SIText"/>
            </w:pPr>
            <w:r w:rsidRPr="00A62B5C">
              <w:t>1.3</w:t>
            </w:r>
            <w:r w:rsidRPr="006B5C22">
              <w:t xml:space="preserve"> Provide and adjust appropriate levels of nutrition and exercise as breeding animals are let down from work or brought into optimal breeding condition</w:t>
            </w:r>
          </w:p>
          <w:p w14:paraId="4BA2DB42" w14:textId="270CC686" w:rsidR="00B9091C" w:rsidRPr="006B5C22" w:rsidRDefault="00B9091C" w:rsidP="00B9091C">
            <w:pPr>
              <w:pStyle w:val="SIText"/>
            </w:pPr>
            <w:r w:rsidRPr="006B5C22">
              <w:t>1.</w:t>
            </w:r>
            <w:r>
              <w:t>4</w:t>
            </w:r>
            <w:r w:rsidRPr="006B5C22">
              <w:t xml:space="preserve"> Collect and analyse semen to assess fertility</w:t>
            </w:r>
          </w:p>
          <w:p w14:paraId="41C24313" w14:textId="3028D27B" w:rsidR="00B9091C" w:rsidRPr="006B5C22" w:rsidRDefault="00B9091C" w:rsidP="00B9091C">
            <w:pPr>
              <w:pStyle w:val="SIText"/>
            </w:pPr>
            <w:r w:rsidRPr="006B5C22">
              <w:t>1.</w:t>
            </w:r>
            <w:r>
              <w:t>5</w:t>
            </w:r>
            <w:r w:rsidRPr="006B5C22">
              <w:t xml:space="preserve"> Assess breeding health of stud stock and take appropriate action to maximise fertility and breeding performance</w:t>
            </w:r>
          </w:p>
          <w:p w14:paraId="54941069" w14:textId="291F7D52" w:rsidR="00B9091C" w:rsidRPr="006B5C22" w:rsidRDefault="00B9091C" w:rsidP="00B9091C">
            <w:pPr>
              <w:pStyle w:val="SIText"/>
            </w:pPr>
            <w:r w:rsidRPr="006B5C22">
              <w:t>1.</w:t>
            </w:r>
            <w:r>
              <w:t>6</w:t>
            </w:r>
            <w:r w:rsidRPr="006B5C22">
              <w:t xml:space="preserve"> Establish education requirements of stallions and provide additional training by experienced handler according to workplace practices</w:t>
            </w:r>
          </w:p>
          <w:p w14:paraId="4F46642F" w14:textId="381774F4" w:rsidR="00B9091C" w:rsidRPr="006B5C22" w:rsidRDefault="00B9091C" w:rsidP="00B9091C">
            <w:pPr>
              <w:pStyle w:val="SIText"/>
            </w:pPr>
            <w:r w:rsidRPr="006B5C22">
              <w:t>1.</w:t>
            </w:r>
            <w:r>
              <w:t>7</w:t>
            </w:r>
            <w:r w:rsidRPr="006B5C22">
              <w:t xml:space="preserve"> Monitor work health and safety and hygiene procedures and communicate to staff</w:t>
            </w:r>
          </w:p>
          <w:p w14:paraId="66E7F982" w14:textId="35591ED6" w:rsidR="00B1624D" w:rsidRPr="00B1624D" w:rsidRDefault="00B1624D" w:rsidP="00B1624D">
            <w:pPr>
              <w:pStyle w:val="SIText"/>
            </w:pPr>
            <w:r>
              <w:t>1.8</w:t>
            </w:r>
            <w:r w:rsidRPr="00B1624D">
              <w:t xml:space="preserve"> Implement biosecurity and infection control procedures to minimise uterine infection and transmission of sexually transmittable infections and diseases for both stallions and mares</w:t>
            </w:r>
          </w:p>
          <w:p w14:paraId="5A7E4952" w14:textId="4437C56A" w:rsidR="00B9091C" w:rsidRPr="006B5C22" w:rsidRDefault="00B9091C" w:rsidP="00B9091C">
            <w:pPr>
              <w:pStyle w:val="SIText"/>
            </w:pPr>
            <w:r w:rsidRPr="006B5C22">
              <w:t>1.</w:t>
            </w:r>
            <w:r w:rsidR="00B1624D">
              <w:t>9</w:t>
            </w:r>
            <w:r w:rsidRPr="006B5C22">
              <w:t xml:space="preserve"> Maintain stud records according to </w:t>
            </w:r>
            <w:r>
              <w:t>workplace</w:t>
            </w:r>
            <w:r w:rsidRPr="006B5C22">
              <w:t xml:space="preserve"> requirements</w:t>
            </w:r>
          </w:p>
          <w:p w14:paraId="39CFBE5C" w14:textId="2A9D53F1" w:rsidR="00F1480E" w:rsidRPr="000754EC" w:rsidRDefault="00B9091C" w:rsidP="00B1624D">
            <w:pPr>
              <w:pStyle w:val="SIText"/>
            </w:pPr>
            <w:r w:rsidRPr="006B5C22">
              <w:t>1.</w:t>
            </w:r>
            <w:r w:rsidR="00B1624D">
              <w:t>10</w:t>
            </w:r>
            <w:r w:rsidRPr="006B5C22">
              <w:t xml:space="preserve"> Ensure rules of breed registries, relevant equine disciplines and regulatory requirements are adhered to</w:t>
            </w:r>
          </w:p>
        </w:tc>
      </w:tr>
      <w:tr w:rsidR="00F1480E" w:rsidRPr="00963A46" w14:paraId="2A7F4E64" w14:textId="77777777" w:rsidTr="00B9091C">
        <w:trPr>
          <w:cantSplit/>
        </w:trPr>
        <w:tc>
          <w:tcPr>
            <w:tcW w:w="1396" w:type="pct"/>
            <w:shd w:val="clear" w:color="auto" w:fill="auto"/>
          </w:tcPr>
          <w:p w14:paraId="6A41C493" w14:textId="77777777" w:rsidR="00F1480E" w:rsidRPr="000754EC" w:rsidRDefault="00B9091C" w:rsidP="00B9091C">
            <w:pPr>
              <w:pStyle w:val="SIText"/>
            </w:pPr>
            <w:r w:rsidRPr="006B5C22">
              <w:lastRenderedPageBreak/>
              <w:t>2</w:t>
            </w:r>
            <w:r>
              <w:t>.</w:t>
            </w:r>
            <w:r w:rsidRPr="006B5C22">
              <w:t xml:space="preserve"> Manage foaling and post</w:t>
            </w:r>
            <w:r>
              <w:t>-</w:t>
            </w:r>
            <w:r w:rsidRPr="006B5C22">
              <w:t>foaling problems</w:t>
            </w:r>
          </w:p>
        </w:tc>
        <w:tc>
          <w:tcPr>
            <w:tcW w:w="3604" w:type="pct"/>
            <w:shd w:val="clear" w:color="auto" w:fill="auto"/>
          </w:tcPr>
          <w:p w14:paraId="781F299E" w14:textId="70AA159F" w:rsidR="00B9091C" w:rsidRDefault="00B9091C" w:rsidP="00B9091C">
            <w:pPr>
              <w:pStyle w:val="SIText"/>
            </w:pPr>
            <w:r w:rsidRPr="006B5C22">
              <w:t xml:space="preserve">2.1 </w:t>
            </w:r>
            <w:r>
              <w:t>Ensure staff are briefed on safety</w:t>
            </w:r>
            <w:r w:rsidR="000E7377">
              <w:t xml:space="preserve"> and site hygiene </w:t>
            </w:r>
            <w:r>
              <w:t>procedures relating to foaling and post-foaling procedures</w:t>
            </w:r>
          </w:p>
          <w:p w14:paraId="5E8C9A04" w14:textId="77777777" w:rsidR="00B9091C" w:rsidRPr="006B5C22" w:rsidRDefault="00B9091C" w:rsidP="00B9091C">
            <w:pPr>
              <w:pStyle w:val="SIText"/>
            </w:pPr>
            <w:r>
              <w:t xml:space="preserve">2.2 </w:t>
            </w:r>
            <w:r w:rsidRPr="006B5C22">
              <w:t xml:space="preserve">Ensure resources required to support foaling </w:t>
            </w:r>
            <w:r w:rsidRPr="00124693">
              <w:t>are clean, hygienic and available prior to foaling</w:t>
            </w:r>
            <w:r>
              <w:t>,</w:t>
            </w:r>
            <w:r w:rsidRPr="006B5C22">
              <w:t xml:space="preserve"> and respond to foaling pro</w:t>
            </w:r>
            <w:r>
              <w:t>blems</w:t>
            </w:r>
          </w:p>
          <w:p w14:paraId="52FD82F7" w14:textId="77777777" w:rsidR="00B9091C" w:rsidRPr="006B5C22" w:rsidRDefault="00B9091C" w:rsidP="00B9091C">
            <w:pPr>
              <w:pStyle w:val="SIText"/>
            </w:pPr>
            <w:r w:rsidRPr="006B5C22">
              <w:t>2.</w:t>
            </w:r>
            <w:r>
              <w:t>3</w:t>
            </w:r>
            <w:r w:rsidRPr="006B5C22">
              <w:t xml:space="preserve"> Monitor the stages of foaling for signs of problems</w:t>
            </w:r>
            <w:r>
              <w:t>,</w:t>
            </w:r>
            <w:r w:rsidRPr="006B5C22">
              <w:t xml:space="preserve"> and provide obstetrical assist</w:t>
            </w:r>
            <w:r>
              <w:t>ance within critical timeframes</w:t>
            </w:r>
          </w:p>
          <w:p w14:paraId="62960CB4" w14:textId="77777777" w:rsidR="00B9091C" w:rsidRPr="006B5C22" w:rsidRDefault="00B9091C" w:rsidP="00B9091C">
            <w:pPr>
              <w:pStyle w:val="SIText"/>
            </w:pPr>
            <w:r w:rsidRPr="00A62B5C">
              <w:t>2.4</w:t>
            </w:r>
            <w:r w:rsidRPr="006B5C22">
              <w:t xml:space="preserve"> Monitor health of mares and implement a</w:t>
            </w:r>
            <w:r>
              <w:t>n appropriate treatment program</w:t>
            </w:r>
          </w:p>
          <w:p w14:paraId="31724077" w14:textId="77777777" w:rsidR="00B9091C" w:rsidRPr="006B5C22" w:rsidRDefault="00B9091C" w:rsidP="00B9091C">
            <w:pPr>
              <w:pStyle w:val="SIText"/>
            </w:pPr>
            <w:r w:rsidRPr="006B5C22">
              <w:t>2.</w:t>
            </w:r>
            <w:r>
              <w:t>5</w:t>
            </w:r>
            <w:r w:rsidRPr="006B5C22">
              <w:t xml:space="preserve"> Monitor vital signs, general health and behaviour of newborn foals and seek veterinary assistance where required</w:t>
            </w:r>
          </w:p>
          <w:p w14:paraId="071FDE5D" w14:textId="77777777" w:rsidR="00B9091C" w:rsidRPr="006B5C22" w:rsidRDefault="00B9091C" w:rsidP="00B9091C">
            <w:pPr>
              <w:pStyle w:val="SIText"/>
            </w:pPr>
            <w:r w:rsidRPr="006B5C22">
              <w:t>2.</w:t>
            </w:r>
            <w:r>
              <w:t>6</w:t>
            </w:r>
            <w:r w:rsidRPr="006B5C22">
              <w:t xml:space="preserve"> Provide orphaned foals with specialised care and establish fostering arrangements</w:t>
            </w:r>
          </w:p>
          <w:p w14:paraId="6CA2540C" w14:textId="0B0B88EE" w:rsidR="00F1480E" w:rsidRPr="000754EC" w:rsidRDefault="00B9091C" w:rsidP="00B1624D">
            <w:pPr>
              <w:pStyle w:val="SIText"/>
            </w:pPr>
            <w:r w:rsidRPr="006B5C22">
              <w:t>2.</w:t>
            </w:r>
            <w:r>
              <w:t>7</w:t>
            </w:r>
            <w:r w:rsidRPr="006B5C22">
              <w:t xml:space="preserve"> Recognise foal neonatal maladjustment syndrome and implement a care program </w:t>
            </w:r>
          </w:p>
        </w:tc>
      </w:tr>
      <w:tr w:rsidR="00F1480E" w:rsidRPr="00963A46" w14:paraId="7AE2D17E" w14:textId="77777777" w:rsidTr="00B9091C">
        <w:trPr>
          <w:cantSplit/>
        </w:trPr>
        <w:tc>
          <w:tcPr>
            <w:tcW w:w="1396" w:type="pct"/>
            <w:shd w:val="clear" w:color="auto" w:fill="auto"/>
          </w:tcPr>
          <w:p w14:paraId="70EF19E2" w14:textId="77777777" w:rsidR="00F1480E" w:rsidRPr="000754EC" w:rsidRDefault="00B9091C" w:rsidP="00B9091C">
            <w:pPr>
              <w:pStyle w:val="SIText"/>
            </w:pPr>
            <w:r w:rsidRPr="006B5C22">
              <w:t>3</w:t>
            </w:r>
            <w:r>
              <w:t>.</w:t>
            </w:r>
            <w:r w:rsidRPr="006B5C22">
              <w:t xml:space="preserve"> Negotiate and prepare breeding contracts and leases</w:t>
            </w:r>
          </w:p>
        </w:tc>
        <w:tc>
          <w:tcPr>
            <w:tcW w:w="3604" w:type="pct"/>
            <w:shd w:val="clear" w:color="auto" w:fill="auto"/>
          </w:tcPr>
          <w:p w14:paraId="1FC0DEDA" w14:textId="77777777" w:rsidR="00B9091C" w:rsidRPr="006B5C22" w:rsidRDefault="00B9091C" w:rsidP="00B9091C">
            <w:pPr>
              <w:pStyle w:val="SIText"/>
            </w:pPr>
            <w:r w:rsidRPr="006B5C22">
              <w:t>3.1 Document requirements of breeding contracts and leasing agreements</w:t>
            </w:r>
          </w:p>
          <w:p w14:paraId="45320C77" w14:textId="77777777" w:rsidR="00B9091C" w:rsidRPr="006B5C22" w:rsidRDefault="00B9091C" w:rsidP="00B9091C">
            <w:pPr>
              <w:pStyle w:val="SIText"/>
            </w:pPr>
            <w:r w:rsidRPr="006B5C22">
              <w:t>3.2 Ensure conditions are agreed to between the parties</w:t>
            </w:r>
          </w:p>
          <w:p w14:paraId="2C14FEB5" w14:textId="77777777" w:rsidR="00B9091C" w:rsidRPr="006B5C22" w:rsidRDefault="00B9091C" w:rsidP="00B9091C">
            <w:pPr>
              <w:pStyle w:val="SIText"/>
            </w:pPr>
            <w:r w:rsidRPr="006B5C22">
              <w:t xml:space="preserve">3.3 Ensure negotiations conform to established </w:t>
            </w:r>
            <w:r>
              <w:t xml:space="preserve">workplace </w:t>
            </w:r>
            <w:r w:rsidRPr="006B5C22">
              <w:t>requirements and relevant legislation</w:t>
            </w:r>
          </w:p>
          <w:p w14:paraId="3C7C388D" w14:textId="77777777" w:rsidR="00B9091C" w:rsidRPr="006B5C22" w:rsidRDefault="00B9091C" w:rsidP="00B9091C">
            <w:pPr>
              <w:pStyle w:val="SIText"/>
            </w:pPr>
            <w:r w:rsidRPr="006B5C22">
              <w:t>3.4 Sign contract or lease document and exchange between parties</w:t>
            </w:r>
          </w:p>
          <w:p w14:paraId="0492480D" w14:textId="77777777" w:rsidR="00F1480E" w:rsidRPr="000754EC" w:rsidRDefault="00B9091C" w:rsidP="00B9091C">
            <w:pPr>
              <w:pStyle w:val="SIText"/>
            </w:pPr>
            <w:r w:rsidRPr="006B5C22">
              <w:t>3.5 Monitor conditions and obligations</w:t>
            </w:r>
            <w:r>
              <w:t>,</w:t>
            </w:r>
            <w:r w:rsidRPr="006B5C22">
              <w:t xml:space="preserve"> and implement grievance procedures according to contract or lease agreement</w:t>
            </w:r>
          </w:p>
        </w:tc>
      </w:tr>
    </w:tbl>
    <w:p w14:paraId="6A8BC682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6CD450C2" w14:textId="77777777" w:rsidTr="00B9091C">
        <w:trPr>
          <w:tblHeader/>
        </w:trPr>
        <w:tc>
          <w:tcPr>
            <w:tcW w:w="5000" w:type="pct"/>
            <w:gridSpan w:val="2"/>
          </w:tcPr>
          <w:p w14:paraId="5C87035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2986E8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6A88A15" w14:textId="77777777" w:rsidTr="00B9091C">
        <w:trPr>
          <w:tblHeader/>
        </w:trPr>
        <w:tc>
          <w:tcPr>
            <w:tcW w:w="1396" w:type="pct"/>
          </w:tcPr>
          <w:p w14:paraId="282B130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7857A1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6CCEC740" w14:textId="77777777" w:rsidTr="00B9091C">
        <w:tc>
          <w:tcPr>
            <w:tcW w:w="1396" w:type="pct"/>
          </w:tcPr>
          <w:p w14:paraId="3AC63267" w14:textId="77777777" w:rsidR="00F1480E" w:rsidRPr="000754EC" w:rsidRDefault="00B9091C" w:rsidP="000754EC">
            <w:pPr>
              <w:pStyle w:val="SIText"/>
            </w:pPr>
            <w:r w:rsidRPr="006B5C22">
              <w:rPr>
                <w:rFonts w:cs="Arial"/>
                <w:szCs w:val="20"/>
              </w:rPr>
              <w:t>Reading</w:t>
            </w:r>
          </w:p>
        </w:tc>
        <w:tc>
          <w:tcPr>
            <w:tcW w:w="3604" w:type="pct"/>
          </w:tcPr>
          <w:p w14:paraId="60886D1C" w14:textId="77777777" w:rsidR="00F1480E" w:rsidRPr="000754EC" w:rsidRDefault="00B9091C" w:rsidP="000754EC">
            <w:pPr>
              <w:pStyle w:val="SIBulletList1"/>
            </w:pPr>
            <w:r>
              <w:rPr>
                <w:rFonts w:cs="Arial"/>
              </w:rPr>
              <w:t>I</w:t>
            </w:r>
            <w:r w:rsidRPr="006B5C22">
              <w:rPr>
                <w:rFonts w:cs="Arial"/>
              </w:rPr>
              <w:t>nterpret and critically analyse complex and formal texts from a range of sources</w:t>
            </w:r>
          </w:p>
        </w:tc>
      </w:tr>
      <w:tr w:rsidR="00F1480E" w:rsidRPr="00336FCA" w:rsidDel="00423CB2" w14:paraId="6FD7D931" w14:textId="77777777" w:rsidTr="00B9091C">
        <w:tc>
          <w:tcPr>
            <w:tcW w:w="1396" w:type="pct"/>
          </w:tcPr>
          <w:p w14:paraId="53BEDAA9" w14:textId="77777777" w:rsidR="00F1480E" w:rsidRPr="000754EC" w:rsidRDefault="00B9091C" w:rsidP="000754EC">
            <w:pPr>
              <w:pStyle w:val="SIText"/>
            </w:pPr>
            <w:r w:rsidRPr="006B5C22">
              <w:rPr>
                <w:rFonts w:cs="Arial"/>
                <w:szCs w:val="20"/>
              </w:rPr>
              <w:t>Writing</w:t>
            </w:r>
          </w:p>
        </w:tc>
        <w:tc>
          <w:tcPr>
            <w:tcW w:w="3604" w:type="pct"/>
          </w:tcPr>
          <w:p w14:paraId="5BD75B56" w14:textId="77777777" w:rsidR="00F1480E" w:rsidRPr="000754EC" w:rsidRDefault="00B9091C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D</w:t>
            </w:r>
            <w:r w:rsidRPr="006B5C22">
              <w:rPr>
                <w:rFonts w:eastAsia="Calibri" w:cs="Arial"/>
              </w:rPr>
              <w:t>raft text for legal agreements and prepare administrative documentation</w:t>
            </w:r>
          </w:p>
        </w:tc>
      </w:tr>
      <w:tr w:rsidR="00F1480E" w:rsidRPr="00336FCA" w:rsidDel="00423CB2" w14:paraId="0F51535E" w14:textId="77777777" w:rsidTr="00B9091C">
        <w:tc>
          <w:tcPr>
            <w:tcW w:w="1396" w:type="pct"/>
          </w:tcPr>
          <w:p w14:paraId="46B41CAB" w14:textId="77777777" w:rsidR="00F1480E" w:rsidRPr="000754EC" w:rsidRDefault="00B9091C" w:rsidP="00B9091C">
            <w:pPr>
              <w:pStyle w:val="SIText"/>
            </w:pPr>
            <w:r w:rsidRPr="006B5C22">
              <w:rPr>
                <w:rFonts w:cs="Arial"/>
                <w:szCs w:val="20"/>
              </w:rPr>
              <w:t>Numeracy</w:t>
            </w:r>
          </w:p>
        </w:tc>
        <w:tc>
          <w:tcPr>
            <w:tcW w:w="3604" w:type="pct"/>
          </w:tcPr>
          <w:p w14:paraId="06BCAD4F" w14:textId="77777777" w:rsidR="00F1480E" w:rsidRPr="000754EC" w:rsidRDefault="00B9091C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C</w:t>
            </w:r>
            <w:r w:rsidRPr="006B5C22">
              <w:rPr>
                <w:rFonts w:eastAsia="Calibri" w:cs="Arial"/>
              </w:rPr>
              <w:t>alculate financial data and information for contracts and leases</w:t>
            </w:r>
          </w:p>
        </w:tc>
      </w:tr>
      <w:tr w:rsidR="00B9091C" w:rsidRPr="00336FCA" w:rsidDel="00423CB2" w14:paraId="5A7038B2" w14:textId="77777777" w:rsidTr="00B9091C">
        <w:tc>
          <w:tcPr>
            <w:tcW w:w="1396" w:type="pct"/>
          </w:tcPr>
          <w:p w14:paraId="3DF8024F" w14:textId="77777777" w:rsidR="00B9091C" w:rsidRDefault="00B9091C" w:rsidP="000754EC">
            <w:pPr>
              <w:pStyle w:val="SIText"/>
            </w:pPr>
            <w:r>
              <w:rPr>
                <w:rFonts w:cs="Arial"/>
                <w:szCs w:val="20"/>
              </w:rPr>
              <w:t>Oral communication</w:t>
            </w:r>
          </w:p>
        </w:tc>
        <w:tc>
          <w:tcPr>
            <w:tcW w:w="3604" w:type="pct"/>
          </w:tcPr>
          <w:p w14:paraId="6E7D5D46" w14:textId="77777777" w:rsidR="00B9091C" w:rsidRPr="000754EC" w:rsidRDefault="00B9091C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P</w:t>
            </w:r>
            <w:r w:rsidRPr="006B5C22">
              <w:rPr>
                <w:rFonts w:cs="Arial"/>
              </w:rPr>
              <w:t>articipate in verbal exchanges to effectively convey and elicit information fr</w:t>
            </w:r>
            <w:r>
              <w:rPr>
                <w:rFonts w:cs="Arial"/>
              </w:rPr>
              <w:t>o</w:t>
            </w:r>
            <w:r w:rsidRPr="006B5C22">
              <w:rPr>
                <w:rFonts w:cs="Arial"/>
              </w:rPr>
              <w:t>m staff, veterinarians and other personnel</w:t>
            </w:r>
          </w:p>
        </w:tc>
      </w:tr>
      <w:tr w:rsidR="00B9091C" w:rsidRPr="00336FCA" w:rsidDel="00423CB2" w14:paraId="29E750F1" w14:textId="77777777" w:rsidTr="00B9091C">
        <w:tc>
          <w:tcPr>
            <w:tcW w:w="1396" w:type="pct"/>
          </w:tcPr>
          <w:p w14:paraId="1E3BDEA8" w14:textId="77777777" w:rsidR="00B9091C" w:rsidRDefault="00B9091C" w:rsidP="000754EC">
            <w:pPr>
              <w:pStyle w:val="SIText"/>
            </w:pPr>
            <w:r w:rsidRPr="006B5C22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79D98C46" w14:textId="77777777" w:rsidR="00B9091C" w:rsidRPr="000754EC" w:rsidRDefault="00B9091C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W</w:t>
            </w:r>
            <w:r w:rsidRPr="006B5C22">
              <w:rPr>
                <w:rFonts w:cs="Arial"/>
              </w:rPr>
              <w:t>ork independently and with others, taking responsibility for making decisions to manage horse reproductive outcomes</w:t>
            </w:r>
          </w:p>
        </w:tc>
      </w:tr>
      <w:tr w:rsidR="00B9091C" w:rsidRPr="00336FCA" w:rsidDel="00423CB2" w14:paraId="4DF09E22" w14:textId="77777777" w:rsidTr="00B9091C">
        <w:tc>
          <w:tcPr>
            <w:tcW w:w="1396" w:type="pct"/>
          </w:tcPr>
          <w:p w14:paraId="2A18FC9A" w14:textId="77777777" w:rsidR="00B9091C" w:rsidRDefault="002E5AF9" w:rsidP="000754EC">
            <w:pPr>
              <w:pStyle w:val="SIText"/>
            </w:pPr>
            <w:r w:rsidRPr="006B5C22">
              <w:rPr>
                <w:rFonts w:cs="Arial"/>
                <w:szCs w:val="20"/>
              </w:rPr>
              <w:t>Interact with others</w:t>
            </w:r>
          </w:p>
        </w:tc>
        <w:tc>
          <w:tcPr>
            <w:tcW w:w="3604" w:type="pct"/>
          </w:tcPr>
          <w:p w14:paraId="1B9F6BA0" w14:textId="77777777" w:rsidR="00B9091C" w:rsidRPr="000754EC" w:rsidRDefault="002E5AF9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U</w:t>
            </w:r>
            <w:r w:rsidRPr="006B5C22">
              <w:rPr>
                <w:rFonts w:cs="Arial"/>
              </w:rPr>
              <w:t>se interpersonal skills to establish rapport required for effective relationships with owners and lessees</w:t>
            </w:r>
          </w:p>
        </w:tc>
      </w:tr>
      <w:tr w:rsidR="00B9091C" w:rsidRPr="00336FCA" w:rsidDel="00423CB2" w14:paraId="68679A0E" w14:textId="77777777" w:rsidTr="00B9091C">
        <w:tc>
          <w:tcPr>
            <w:tcW w:w="1396" w:type="pct"/>
          </w:tcPr>
          <w:p w14:paraId="22EF635B" w14:textId="77777777" w:rsidR="00B9091C" w:rsidRDefault="002E5AF9" w:rsidP="000754EC">
            <w:pPr>
              <w:pStyle w:val="SIText"/>
            </w:pPr>
            <w:r w:rsidRPr="006B5C22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54C36E34" w14:textId="77777777" w:rsidR="00B9091C" w:rsidRPr="000754EC" w:rsidRDefault="002E5AF9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M</w:t>
            </w:r>
            <w:r w:rsidRPr="006B5C22">
              <w:rPr>
                <w:rFonts w:cs="Arial"/>
              </w:rPr>
              <w:t>onitor progress of plans, schedules and contracts</w:t>
            </w:r>
            <w:r>
              <w:rPr>
                <w:rFonts w:cs="Arial"/>
              </w:rPr>
              <w:t>,</w:t>
            </w:r>
            <w:r w:rsidRPr="006B5C22">
              <w:rPr>
                <w:rFonts w:cs="Arial"/>
              </w:rPr>
              <w:t xml:space="preserve"> and review and update to meet new demands and priorities</w:t>
            </w:r>
          </w:p>
        </w:tc>
      </w:tr>
    </w:tbl>
    <w:p w14:paraId="698DEA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836"/>
        <w:gridCol w:w="2814"/>
      </w:tblGrid>
      <w:tr w:rsidR="00F1480E" w14:paraId="7F87876D" w14:textId="77777777" w:rsidTr="00F33FF2">
        <w:tc>
          <w:tcPr>
            <w:tcW w:w="5000" w:type="pct"/>
            <w:gridSpan w:val="4"/>
          </w:tcPr>
          <w:p w14:paraId="04745FB0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D186842" w14:textId="77777777" w:rsidTr="00906AAA">
        <w:tc>
          <w:tcPr>
            <w:tcW w:w="1028" w:type="pct"/>
          </w:tcPr>
          <w:p w14:paraId="0D634C0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5692E1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439" w:type="pct"/>
          </w:tcPr>
          <w:p w14:paraId="1F1B12D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429" w:type="pct"/>
          </w:tcPr>
          <w:p w14:paraId="6CAF533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492DCAF" w14:textId="77777777" w:rsidTr="00906AAA">
        <w:tc>
          <w:tcPr>
            <w:tcW w:w="1028" w:type="pct"/>
          </w:tcPr>
          <w:p w14:paraId="4C646871" w14:textId="253A4550" w:rsidR="00041E59" w:rsidRPr="000754EC" w:rsidRDefault="000E7377" w:rsidP="00416817">
            <w:pPr>
              <w:pStyle w:val="SIText"/>
            </w:pPr>
            <w:r>
              <w:t>RGR</w:t>
            </w:r>
            <w:r w:rsidRPr="000E7377">
              <w:t>HBR50</w:t>
            </w:r>
            <w:r w:rsidR="00416817">
              <w:t>2</w:t>
            </w:r>
            <w:r w:rsidRPr="000E7377">
              <w:t xml:space="preserve"> Manage reproductive outcomes of stallions and mares</w:t>
            </w:r>
            <w:r>
              <w:t xml:space="preserve"> </w:t>
            </w:r>
          </w:p>
        </w:tc>
        <w:tc>
          <w:tcPr>
            <w:tcW w:w="1105" w:type="pct"/>
          </w:tcPr>
          <w:p w14:paraId="4307A74B" w14:textId="580FFB1F" w:rsidR="00041E59" w:rsidRPr="000754EC" w:rsidRDefault="000E7377" w:rsidP="00906AAA">
            <w:pPr>
              <w:pStyle w:val="SIText"/>
            </w:pPr>
            <w:r w:rsidRPr="000E7377">
              <w:t>ACMHBR50</w:t>
            </w:r>
            <w:r w:rsidR="00416817">
              <w:t>2</w:t>
            </w:r>
            <w:r w:rsidRPr="000E7377">
              <w:t xml:space="preserve"> Manage </w:t>
            </w:r>
            <w:r>
              <w:t xml:space="preserve">reproductive outcomes of stallions and mares </w:t>
            </w:r>
          </w:p>
        </w:tc>
        <w:tc>
          <w:tcPr>
            <w:tcW w:w="1439" w:type="pct"/>
          </w:tcPr>
          <w:p w14:paraId="6C640460" w14:textId="5BFE813C" w:rsidR="000E7377" w:rsidRPr="00306FD6" w:rsidRDefault="000E7377" w:rsidP="000E7377">
            <w:pPr>
              <w:pStyle w:val="SIText"/>
            </w:pPr>
            <w:r w:rsidRPr="00306FD6">
              <w:t xml:space="preserve">Code changed to reflect appropriate industry sector </w:t>
            </w:r>
            <w:r w:rsidR="00906AAA" w:rsidRPr="00306FD6">
              <w:t>usage</w:t>
            </w:r>
            <w:r w:rsidR="00906AAA">
              <w:t xml:space="preserve">. </w:t>
            </w:r>
            <w:r w:rsidRPr="00306FD6">
              <w:t xml:space="preserve">Minor changes </w:t>
            </w:r>
            <w:r w:rsidR="00906AAA">
              <w:t xml:space="preserve">and new PC1.8 </w:t>
            </w:r>
            <w:r w:rsidRPr="00306FD6">
              <w:t>for clarity.</w:t>
            </w:r>
          </w:p>
          <w:p w14:paraId="17A9C5D6" w14:textId="7821C4CD" w:rsidR="00041E59" w:rsidRPr="000754EC" w:rsidRDefault="000E7377" w:rsidP="000E7377">
            <w:pPr>
              <w:pStyle w:val="SIText"/>
            </w:pPr>
            <w:r w:rsidRPr="00306FD6">
              <w:t xml:space="preserve">Removal of points duplicating performance criteria in Performance Evidence </w:t>
            </w:r>
          </w:p>
        </w:tc>
        <w:tc>
          <w:tcPr>
            <w:tcW w:w="1429" w:type="pct"/>
          </w:tcPr>
          <w:p w14:paraId="67175132" w14:textId="728CC63B" w:rsidR="00916CD7" w:rsidRPr="000754EC" w:rsidRDefault="000E7377" w:rsidP="002E5AF9">
            <w:pPr>
              <w:pStyle w:val="SIText"/>
            </w:pPr>
            <w:r>
              <w:t>E</w:t>
            </w:r>
            <w:r w:rsidR="002E5AF9">
              <w:t>quivalent unit</w:t>
            </w:r>
          </w:p>
        </w:tc>
      </w:tr>
    </w:tbl>
    <w:p w14:paraId="1128E0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67D1A95D" w14:textId="77777777" w:rsidTr="00B9091C">
        <w:tc>
          <w:tcPr>
            <w:tcW w:w="1396" w:type="pct"/>
            <w:shd w:val="clear" w:color="auto" w:fill="auto"/>
          </w:tcPr>
          <w:p w14:paraId="682CAD1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14F9DCB2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5094641E" w14:textId="6434CF8B" w:rsidR="00F1480E" w:rsidRPr="000754EC" w:rsidRDefault="006E643F" w:rsidP="000E7377">
            <w:pPr>
              <w:pStyle w:val="SIText"/>
            </w:pPr>
            <w:hyperlink r:id="rId13" w:history="1">
              <w:r w:rsidR="000E7377" w:rsidRPr="000E7377">
                <w:t>https://vetnet.education.gov.au/Pages/TrainingDocs.aspx?q=5c4b8489-f7e1-463b-81c8-6ecce6c192a0</w:t>
              </w:r>
            </w:hyperlink>
            <w:r w:rsidR="000E7377" w:rsidRPr="000E7377">
              <w:t xml:space="preserve"> </w:t>
            </w:r>
            <w:hyperlink w:history="1"/>
          </w:p>
        </w:tc>
      </w:tr>
    </w:tbl>
    <w:p w14:paraId="559F193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20CFE931" w14:textId="77777777" w:rsidTr="00B9091C">
        <w:trPr>
          <w:tblHeader/>
        </w:trPr>
        <w:tc>
          <w:tcPr>
            <w:tcW w:w="1478" w:type="pct"/>
            <w:shd w:val="clear" w:color="auto" w:fill="auto"/>
          </w:tcPr>
          <w:p w14:paraId="53962A2B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2DC8465" w14:textId="590AE23C" w:rsidR="00556C4C" w:rsidRPr="000754EC" w:rsidRDefault="00556C4C" w:rsidP="006B20CE">
            <w:pPr>
              <w:pStyle w:val="SIUnittitle"/>
            </w:pPr>
            <w:r w:rsidRPr="00F56827">
              <w:t xml:space="preserve">Assessment requirements for </w:t>
            </w:r>
            <w:r w:rsidR="006B20CE">
              <w:t>RGR</w:t>
            </w:r>
            <w:r w:rsidR="006B20CE" w:rsidRPr="00B9091C">
              <w:t xml:space="preserve">HBR502 </w:t>
            </w:r>
            <w:r w:rsidR="00B9091C" w:rsidRPr="00B9091C">
              <w:t>Manage reproductive outcomes of stallions and mares</w:t>
            </w:r>
          </w:p>
        </w:tc>
      </w:tr>
      <w:tr w:rsidR="00556C4C" w:rsidRPr="00A55106" w14:paraId="04304660" w14:textId="77777777" w:rsidTr="00B9091C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331AFC0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A55F804" w14:textId="77777777" w:rsidTr="00B9091C">
        <w:tc>
          <w:tcPr>
            <w:tcW w:w="5000" w:type="pct"/>
            <w:gridSpan w:val="2"/>
            <w:shd w:val="clear" w:color="auto" w:fill="auto"/>
          </w:tcPr>
          <w:p w14:paraId="4B087A63" w14:textId="7401119B" w:rsidR="002E5AF9" w:rsidRDefault="002E5AF9" w:rsidP="002E5AF9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</w:t>
            </w:r>
            <w:r>
              <w:t>formance criteria of this unit.</w:t>
            </w:r>
          </w:p>
          <w:p w14:paraId="7281AE1A" w14:textId="77777777" w:rsidR="00416817" w:rsidRDefault="002E5AF9" w:rsidP="002E5AF9">
            <w:pPr>
              <w:pStyle w:val="SIText"/>
            </w:pPr>
            <w:r>
              <w:t>There must be evidence that the individual has</w:t>
            </w:r>
            <w:r w:rsidR="00416817">
              <w:t>:</w:t>
            </w:r>
          </w:p>
          <w:p w14:paraId="1F4BF392" w14:textId="5D7286B5" w:rsidR="002E5AF9" w:rsidRDefault="002E5AF9" w:rsidP="00416817">
            <w:pPr>
              <w:pStyle w:val="SIBulletList1"/>
            </w:pPr>
            <w:r w:rsidRPr="006B5C22">
              <w:t>manag</w:t>
            </w:r>
            <w:r>
              <w:t>ed</w:t>
            </w:r>
            <w:r w:rsidRPr="006B5C22">
              <w:t xml:space="preserve"> </w:t>
            </w:r>
            <w:r w:rsidR="00416817">
              <w:t xml:space="preserve">the </w:t>
            </w:r>
            <w:r w:rsidRPr="006B5C22">
              <w:t xml:space="preserve">reproductive </w:t>
            </w:r>
            <w:r w:rsidR="00416817" w:rsidRPr="00416817">
              <w:t xml:space="preserve">performance </w:t>
            </w:r>
            <w:r w:rsidR="00416817">
              <w:t xml:space="preserve">and </w:t>
            </w:r>
            <w:r w:rsidRPr="006B5C22">
              <w:t xml:space="preserve">outcomes of </w:t>
            </w:r>
            <w:r w:rsidR="00416817">
              <w:t xml:space="preserve">at least one </w:t>
            </w:r>
            <w:r w:rsidRPr="006B5C22">
              <w:t xml:space="preserve">stallion and </w:t>
            </w:r>
            <w:r w:rsidR="00416817">
              <w:t xml:space="preserve">three </w:t>
            </w:r>
            <w:r w:rsidRPr="006B5C22">
              <w:t xml:space="preserve">mares </w:t>
            </w:r>
          </w:p>
          <w:p w14:paraId="7BCB85BF" w14:textId="0490214A" w:rsidR="00416817" w:rsidRPr="00416817" w:rsidRDefault="00416817" w:rsidP="00416817">
            <w:pPr>
              <w:pStyle w:val="SIBulletList1"/>
            </w:pPr>
            <w:r>
              <w:t>m</w:t>
            </w:r>
            <w:r w:rsidRPr="00416817">
              <w:t>anage</w:t>
            </w:r>
            <w:r w:rsidR="00906AAA">
              <w:t>d</w:t>
            </w:r>
            <w:r w:rsidRPr="00416817">
              <w:t xml:space="preserve"> foaling and post-foaling problems</w:t>
            </w:r>
            <w:r>
              <w:t xml:space="preserve"> for each mare</w:t>
            </w:r>
          </w:p>
          <w:p w14:paraId="49D6F04A" w14:textId="58C0CD1D" w:rsidR="00416817" w:rsidRPr="00416817" w:rsidRDefault="00416817" w:rsidP="00416817">
            <w:pPr>
              <w:pStyle w:val="SIBulletList1"/>
            </w:pPr>
            <w:r>
              <w:t>n</w:t>
            </w:r>
            <w:r w:rsidRPr="00416817">
              <w:t>egotiate</w:t>
            </w:r>
            <w:r>
              <w:t>d</w:t>
            </w:r>
            <w:r w:rsidRPr="00416817">
              <w:t xml:space="preserve"> and prepare</w:t>
            </w:r>
            <w:r>
              <w:t>d</w:t>
            </w:r>
            <w:r w:rsidRPr="00416817">
              <w:t xml:space="preserve"> breeding contracts and leases</w:t>
            </w:r>
            <w:r>
              <w:t xml:space="preserve"> for each stallion and mare. </w:t>
            </w:r>
          </w:p>
          <w:p w14:paraId="742B407D" w14:textId="36530D92" w:rsidR="00556C4C" w:rsidRPr="000754EC" w:rsidRDefault="00556C4C" w:rsidP="00416817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0F188DF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34CC2DD3" w14:textId="77777777" w:rsidTr="00B9091C">
        <w:trPr>
          <w:tblHeader/>
        </w:trPr>
        <w:tc>
          <w:tcPr>
            <w:tcW w:w="5000" w:type="pct"/>
            <w:shd w:val="clear" w:color="auto" w:fill="auto"/>
          </w:tcPr>
          <w:p w14:paraId="3C0C094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097ED6D" w14:textId="77777777" w:rsidTr="00B9091C">
        <w:tc>
          <w:tcPr>
            <w:tcW w:w="5000" w:type="pct"/>
            <w:shd w:val="clear" w:color="auto" w:fill="auto"/>
          </w:tcPr>
          <w:p w14:paraId="1806D35E" w14:textId="77777777" w:rsidR="002E5AF9" w:rsidRPr="006B5C22" w:rsidRDefault="002E5AF9" w:rsidP="002E5AF9">
            <w:pPr>
              <w:pStyle w:val="SIText"/>
            </w:pPr>
            <w:r w:rsidRPr="006B5C22">
              <w:t>An individual must be able to demonstrate the knowledge required to perform the tasks outlined in the elements and performance criteria of this unit. This includes knowledge of:</w:t>
            </w:r>
          </w:p>
          <w:p w14:paraId="58E77D36" w14:textId="77777777" w:rsidR="002E5AF9" w:rsidRPr="006B5C22" w:rsidRDefault="002E5AF9" w:rsidP="002E5AF9">
            <w:pPr>
              <w:pStyle w:val="SIBulletList1"/>
              <w:rPr>
                <w:rFonts w:cs="Arial"/>
              </w:rPr>
            </w:pPr>
            <w:r w:rsidRPr="006B5C22">
              <w:rPr>
                <w:rFonts w:cs="Arial"/>
              </w:rPr>
              <w:t>principles and practices for managing reproductive outcomes</w:t>
            </w:r>
            <w:r>
              <w:rPr>
                <w:rFonts w:cs="Arial"/>
              </w:rPr>
              <w:t>:</w:t>
            </w:r>
          </w:p>
          <w:p w14:paraId="39497811" w14:textId="2859D8BE" w:rsidR="00B1624D" w:rsidRDefault="002E5AF9" w:rsidP="002E5AF9">
            <w:pPr>
              <w:pStyle w:val="SIBulletList2"/>
            </w:pPr>
            <w:r w:rsidRPr="006B5C22">
              <w:t xml:space="preserve">anatomy and physiology of the reproductive organs </w:t>
            </w:r>
          </w:p>
          <w:p w14:paraId="43BB6612" w14:textId="2A1B9080" w:rsidR="002E5AF9" w:rsidRDefault="002E5AF9" w:rsidP="002E5AF9">
            <w:pPr>
              <w:pStyle w:val="SIBulletList2"/>
            </w:pPr>
            <w:r w:rsidRPr="006B5C22">
              <w:t xml:space="preserve">reproductive processes in </w:t>
            </w:r>
            <w:r w:rsidR="00B1624D">
              <w:t>mares and stallions</w:t>
            </w:r>
          </w:p>
          <w:p w14:paraId="2888ED8B" w14:textId="280DC40A" w:rsidR="00B1624D" w:rsidRPr="006B5C22" w:rsidRDefault="00B1624D" w:rsidP="002E5AF9">
            <w:pPr>
              <w:pStyle w:val="SIBulletList2"/>
            </w:pPr>
            <w:r>
              <w:t>care for pregnant mares including management of caslicked mares</w:t>
            </w:r>
          </w:p>
          <w:p w14:paraId="07479822" w14:textId="77777777" w:rsidR="002E5AF9" w:rsidRPr="006B5C22" w:rsidRDefault="002E5AF9" w:rsidP="002E5AF9">
            <w:pPr>
              <w:pStyle w:val="SIBulletList2"/>
            </w:pPr>
            <w:r w:rsidRPr="006B5C22">
              <w:rPr>
                <w:lang w:val="en-US"/>
              </w:rPr>
              <w:t>animal welfare</w:t>
            </w:r>
            <w:r w:rsidRPr="006B5C22">
              <w:t xml:space="preserve"> principles and regulations</w:t>
            </w:r>
          </w:p>
          <w:p w14:paraId="60A410CA" w14:textId="77777777" w:rsidR="002E5AF9" w:rsidRPr="006B5C22" w:rsidRDefault="002E5AF9" w:rsidP="002E5AF9">
            <w:pPr>
              <w:pStyle w:val="SIBulletList2"/>
            </w:pPr>
            <w:r w:rsidRPr="006B5C22">
              <w:t>ovulation stimulation and synchronisation</w:t>
            </w:r>
          </w:p>
          <w:p w14:paraId="1124F751" w14:textId="77777777" w:rsidR="002E5AF9" w:rsidRPr="006B5C22" w:rsidRDefault="002E5AF9" w:rsidP="002E5AF9">
            <w:pPr>
              <w:pStyle w:val="SIBulletList2"/>
            </w:pPr>
            <w:r w:rsidRPr="006B5C22">
              <w:t>educat</w:t>
            </w:r>
            <w:r>
              <w:t>ional requirements of stallions</w:t>
            </w:r>
          </w:p>
          <w:p w14:paraId="5230A169" w14:textId="77777777" w:rsidR="002E5AF9" w:rsidRPr="006B5C22" w:rsidRDefault="002E5AF9" w:rsidP="002E5AF9">
            <w:pPr>
              <w:pStyle w:val="SIBulletList2"/>
            </w:pPr>
            <w:r w:rsidRPr="006B5C22">
              <w:t>semen collection, analysis and storage</w:t>
            </w:r>
          </w:p>
          <w:p w14:paraId="2EAD21D2" w14:textId="77777777" w:rsidR="002E5AF9" w:rsidRPr="006B5C22" w:rsidRDefault="002E5AF9" w:rsidP="002E5AF9">
            <w:pPr>
              <w:pStyle w:val="SIBulletList1"/>
            </w:pPr>
            <w:r w:rsidRPr="006B5C22">
              <w:t>breed registry and equine discipline rules relevant to breeding, including</w:t>
            </w:r>
            <w:r w:rsidRPr="00A62B5C">
              <w:t xml:space="preserve"> </w:t>
            </w:r>
            <w:r w:rsidRPr="006B5C22">
              <w:t>natural service</w:t>
            </w:r>
            <w:r w:rsidRPr="00A62B5C">
              <w:t xml:space="preserve"> and/or </w:t>
            </w:r>
            <w:r w:rsidRPr="006B5C22">
              <w:t>artificial insemination</w:t>
            </w:r>
          </w:p>
          <w:p w14:paraId="42F7459D" w14:textId="77777777" w:rsidR="002E5AF9" w:rsidRPr="006B5C22" w:rsidRDefault="002E5AF9" w:rsidP="002E5AF9">
            <w:pPr>
              <w:pStyle w:val="SIBulletList1"/>
            </w:pPr>
            <w:r w:rsidRPr="006B5C22">
              <w:t>workplace b</w:t>
            </w:r>
            <w:r>
              <w:t>reeding guidelines and policies</w:t>
            </w:r>
          </w:p>
          <w:p w14:paraId="23366716" w14:textId="77777777" w:rsidR="002E5AF9" w:rsidRPr="006B5C22" w:rsidRDefault="002E5AF9" w:rsidP="002E5AF9">
            <w:pPr>
              <w:pStyle w:val="SIBulletList1"/>
            </w:pPr>
            <w:r w:rsidRPr="006B5C22">
              <w:t>horse breeding principles</w:t>
            </w:r>
          </w:p>
          <w:p w14:paraId="791D82AB" w14:textId="77777777" w:rsidR="002E5AF9" w:rsidRPr="006B5C22" w:rsidRDefault="002E5AF9" w:rsidP="002E5AF9">
            <w:pPr>
              <w:pStyle w:val="SIBulletList1"/>
            </w:pPr>
            <w:r w:rsidRPr="006B5C22">
              <w:t>purpose of breeding contracts and leases</w:t>
            </w:r>
          </w:p>
          <w:p w14:paraId="7C2AC57D" w14:textId="77777777" w:rsidR="002E5AF9" w:rsidRPr="006B5C22" w:rsidRDefault="002E5AF9" w:rsidP="002E5AF9">
            <w:pPr>
              <w:pStyle w:val="SIBulletList1"/>
            </w:pPr>
            <w:r w:rsidRPr="006B5C22">
              <w:t>purpose of breeding records</w:t>
            </w:r>
          </w:p>
          <w:p w14:paraId="0FE757DB" w14:textId="77777777" w:rsidR="002E5AF9" w:rsidRPr="006B5C22" w:rsidRDefault="002E5AF9" w:rsidP="002E5AF9">
            <w:pPr>
              <w:pStyle w:val="SIBulletList1"/>
            </w:pPr>
            <w:r w:rsidRPr="006B5C22">
              <w:t>signs of normal and abnormal foaling</w:t>
            </w:r>
          </w:p>
          <w:p w14:paraId="39222162" w14:textId="77777777" w:rsidR="002E5AF9" w:rsidRPr="006B5C22" w:rsidRDefault="002E5AF9" w:rsidP="002E5AF9">
            <w:pPr>
              <w:pStyle w:val="SIBulletList1"/>
            </w:pPr>
            <w:r w:rsidRPr="006B5C22">
              <w:t>care of newborn foals and orphaned foals</w:t>
            </w:r>
          </w:p>
          <w:p w14:paraId="6D67889C" w14:textId="77777777" w:rsidR="002E5AF9" w:rsidRPr="006B5C22" w:rsidRDefault="002E5AF9" w:rsidP="002E5AF9">
            <w:pPr>
              <w:pStyle w:val="SIBulletList1"/>
            </w:pPr>
            <w:r w:rsidRPr="006B5C22">
              <w:t>foaling health and abnormalities</w:t>
            </w:r>
          </w:p>
          <w:p w14:paraId="37F0CAF9" w14:textId="77777777" w:rsidR="002E5AF9" w:rsidRPr="006B5C22" w:rsidRDefault="002E5AF9" w:rsidP="002E5AF9">
            <w:pPr>
              <w:pStyle w:val="SIBulletList1"/>
            </w:pPr>
            <w:r w:rsidRPr="006B5C22">
              <w:t>normal foal behaviour</w:t>
            </w:r>
          </w:p>
          <w:p w14:paraId="2BA78781" w14:textId="77777777" w:rsidR="002E5AF9" w:rsidRPr="006B5C22" w:rsidRDefault="002E5AF9" w:rsidP="002E5AF9">
            <w:pPr>
              <w:pStyle w:val="SIBulletList1"/>
            </w:pPr>
            <w:r w:rsidRPr="006B5C22">
              <w:t>regulatory requirements and codes of practice:</w:t>
            </w:r>
          </w:p>
          <w:p w14:paraId="5506198F" w14:textId="77777777" w:rsidR="002E5AF9" w:rsidRPr="006B5C22" w:rsidRDefault="002E5AF9" w:rsidP="002E5AF9">
            <w:pPr>
              <w:pStyle w:val="SIBulletList2"/>
            </w:pPr>
            <w:r w:rsidRPr="006B5C22">
              <w:t>animal welfare principles and practices</w:t>
            </w:r>
          </w:p>
          <w:p w14:paraId="660F578B" w14:textId="77777777" w:rsidR="002E5AF9" w:rsidRPr="006B5C22" w:rsidRDefault="002E5AF9" w:rsidP="002E5AF9">
            <w:pPr>
              <w:pStyle w:val="SIBulletList2"/>
            </w:pPr>
            <w:r w:rsidRPr="006B5C22">
              <w:t>work health and safety</w:t>
            </w:r>
          </w:p>
          <w:p w14:paraId="759E4C1B" w14:textId="77777777" w:rsidR="002E5AF9" w:rsidRDefault="002E5AF9" w:rsidP="002E5AF9">
            <w:pPr>
              <w:pStyle w:val="SIBulletList2"/>
            </w:pPr>
            <w:r w:rsidRPr="006B5C22">
              <w:t>safe horse handling practices</w:t>
            </w:r>
          </w:p>
          <w:p w14:paraId="54DA9521" w14:textId="77777777" w:rsidR="00F1480E" w:rsidRPr="000754EC" w:rsidRDefault="002E5AF9" w:rsidP="002E5AF9">
            <w:pPr>
              <w:pStyle w:val="SIBulletList2"/>
            </w:pPr>
            <w:r w:rsidRPr="006B5C22">
              <w:t>biosecurity and environmental management principles</w:t>
            </w:r>
            <w:r>
              <w:t>.</w:t>
            </w:r>
          </w:p>
        </w:tc>
      </w:tr>
    </w:tbl>
    <w:p w14:paraId="3F7C51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2748FD5D" w14:textId="77777777" w:rsidTr="00B9091C">
        <w:trPr>
          <w:tblHeader/>
        </w:trPr>
        <w:tc>
          <w:tcPr>
            <w:tcW w:w="5000" w:type="pct"/>
            <w:shd w:val="clear" w:color="auto" w:fill="auto"/>
          </w:tcPr>
          <w:p w14:paraId="1F55527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8A3E5C7" w14:textId="77777777" w:rsidTr="00B9091C">
        <w:tc>
          <w:tcPr>
            <w:tcW w:w="5000" w:type="pct"/>
            <w:shd w:val="clear" w:color="auto" w:fill="auto"/>
          </w:tcPr>
          <w:p w14:paraId="362CAEBB" w14:textId="77777777" w:rsidR="002E5AF9" w:rsidRPr="006403F4" w:rsidRDefault="002E5AF9" w:rsidP="002E5AF9">
            <w:pPr>
              <w:pStyle w:val="SIText"/>
            </w:pPr>
            <w:r w:rsidRPr="006B5C22">
              <w:t xml:space="preserve">Assessment of </w:t>
            </w:r>
            <w:r>
              <w:t>skills</w:t>
            </w:r>
            <w:r w:rsidRPr="006B5C22">
              <w:t xml:space="preserve"> must take place </w:t>
            </w:r>
            <w:r>
              <w:t>under the following conditions:</w:t>
            </w:r>
          </w:p>
          <w:p w14:paraId="6B37FC85" w14:textId="77777777" w:rsidR="002E5AF9" w:rsidRPr="006B5C22" w:rsidRDefault="002E5AF9" w:rsidP="002E5AF9">
            <w:pPr>
              <w:pStyle w:val="SIBulletList1"/>
              <w:rPr>
                <w:rFonts w:cs="Arial"/>
              </w:rPr>
            </w:pPr>
            <w:r w:rsidRPr="006B5C22">
              <w:rPr>
                <w:rFonts w:cs="Arial"/>
              </w:rPr>
              <w:t>physical conditions:</w:t>
            </w:r>
          </w:p>
          <w:p w14:paraId="5DDF6A2F" w14:textId="77777777" w:rsidR="002E5AF9" w:rsidRPr="006403F4" w:rsidRDefault="002E5AF9" w:rsidP="002E5AF9">
            <w:pPr>
              <w:pStyle w:val="SIBulletList2"/>
              <w:rPr>
                <w:rFonts w:cs="Arial"/>
              </w:rPr>
            </w:pPr>
            <w:r w:rsidRPr="006B5C22">
              <w:rPr>
                <w:rFonts w:cs="Arial"/>
                <w:shd w:val="clear" w:color="auto" w:fill="FFFFFF"/>
              </w:rPr>
              <w:t xml:space="preserve">a workplace or </w:t>
            </w:r>
            <w:r>
              <w:rPr>
                <w:rFonts w:cs="Arial"/>
                <w:shd w:val="clear" w:color="auto" w:fill="FFFFFF"/>
              </w:rPr>
              <w:t>an</w:t>
            </w:r>
            <w:r w:rsidRPr="006B5C22">
              <w:rPr>
                <w:rFonts w:cs="Arial"/>
                <w:shd w:val="clear" w:color="auto" w:fill="FFFFFF"/>
              </w:rPr>
              <w:t xml:space="preserve"> environment that accurately </w:t>
            </w:r>
            <w:r>
              <w:rPr>
                <w:rFonts w:cs="Arial"/>
                <w:shd w:val="clear" w:color="auto" w:fill="FFFFFF"/>
              </w:rPr>
              <w:t>represents workplace conditions</w:t>
            </w:r>
          </w:p>
          <w:p w14:paraId="5EF96E41" w14:textId="77777777" w:rsidR="002E5AF9" w:rsidRPr="00AD6671" w:rsidRDefault="002E5AF9" w:rsidP="002E5AF9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resources, equipment and materials</w:t>
            </w:r>
            <w:r w:rsidRPr="00AD6671">
              <w:rPr>
                <w:rFonts w:cs="Arial"/>
              </w:rPr>
              <w:t>:</w:t>
            </w:r>
          </w:p>
          <w:p w14:paraId="2207A402" w14:textId="77777777" w:rsidR="002E5AF9" w:rsidRPr="006B5C22" w:rsidRDefault="002E5AF9" w:rsidP="002E5AF9">
            <w:pPr>
              <w:pStyle w:val="SIBulletList2"/>
              <w:rPr>
                <w:rFonts w:eastAsia="Calibri" w:cs="Arial"/>
              </w:rPr>
            </w:pPr>
            <w:r w:rsidRPr="006B5C22">
              <w:rPr>
                <w:rFonts w:eastAsia="Calibri" w:cs="Arial"/>
              </w:rPr>
              <w:t xml:space="preserve">various mares and stallions in </w:t>
            </w:r>
            <w:r>
              <w:rPr>
                <w:rFonts w:eastAsia="Calibri" w:cs="Arial"/>
              </w:rPr>
              <w:t xml:space="preserve">operation </w:t>
            </w:r>
            <w:r w:rsidRPr="006B5C22">
              <w:rPr>
                <w:rFonts w:eastAsia="Calibri" w:cs="Arial"/>
              </w:rPr>
              <w:t>breeding program</w:t>
            </w:r>
            <w:r>
              <w:rPr>
                <w:rFonts w:eastAsia="Calibri" w:cs="Arial"/>
              </w:rPr>
              <w:t xml:space="preserve"> </w:t>
            </w:r>
          </w:p>
          <w:p w14:paraId="1A2BA5E3" w14:textId="77777777" w:rsidR="002E5AF9" w:rsidRPr="006B5C22" w:rsidRDefault="002E5AF9" w:rsidP="002E5AF9">
            <w:pPr>
              <w:pStyle w:val="SIBulletList2"/>
              <w:rPr>
                <w:rFonts w:eastAsia="Calibri" w:cs="Arial"/>
              </w:rPr>
            </w:pPr>
            <w:r w:rsidRPr="006B5C22">
              <w:rPr>
                <w:rFonts w:eastAsia="Calibri" w:cs="Arial"/>
              </w:rPr>
              <w:t>breeding histories and relevant reproductive information about individual mares and stallions</w:t>
            </w:r>
          </w:p>
          <w:p w14:paraId="1787C20B" w14:textId="77777777" w:rsidR="002E5AF9" w:rsidRPr="006B5C22" w:rsidRDefault="002E5AF9" w:rsidP="002E5AF9">
            <w:pPr>
              <w:pStyle w:val="SIBulletList2"/>
              <w:rPr>
                <w:rFonts w:cs="Arial"/>
              </w:rPr>
            </w:pPr>
            <w:r w:rsidRPr="006B5C22">
              <w:rPr>
                <w:rFonts w:eastAsia="Calibri" w:cs="Arial"/>
              </w:rPr>
              <w:t>workplace breeding program</w:t>
            </w:r>
          </w:p>
          <w:p w14:paraId="4E2BEBE6" w14:textId="77777777" w:rsidR="002E5AF9" w:rsidRPr="006B5C22" w:rsidRDefault="002E5AF9" w:rsidP="002E5AF9">
            <w:pPr>
              <w:pStyle w:val="SIBulletList2"/>
              <w:rPr>
                <w:rFonts w:cs="Arial"/>
              </w:rPr>
            </w:pPr>
            <w:r w:rsidRPr="006B5C22">
              <w:rPr>
                <w:rFonts w:eastAsia="Calibri" w:cs="Arial"/>
              </w:rPr>
              <w:t>personal protective equipment applicable for task for handler</w:t>
            </w:r>
            <w:r>
              <w:rPr>
                <w:rFonts w:eastAsia="Calibri" w:cs="Arial"/>
              </w:rPr>
              <w:t>.</w:t>
            </w:r>
          </w:p>
          <w:p w14:paraId="0605B079" w14:textId="77777777" w:rsidR="002E5AF9" w:rsidRPr="006B5C22" w:rsidRDefault="002E5AF9" w:rsidP="002E5AF9">
            <w:pPr>
              <w:pStyle w:val="SIText"/>
            </w:pPr>
          </w:p>
          <w:p w14:paraId="234FC43C" w14:textId="77777777" w:rsidR="002E5AF9" w:rsidRDefault="002E5AF9" w:rsidP="002E5AF9">
            <w:pPr>
              <w:pStyle w:val="SIText"/>
            </w:pPr>
            <w:r w:rsidRPr="006B5C22">
              <w:t xml:space="preserve">Training and assessment strategies must show evidence of the use of guidance provided in the </w:t>
            </w:r>
            <w:r w:rsidRPr="006B5C22">
              <w:rPr>
                <w:i/>
              </w:rPr>
              <w:t>Companion Volume: User Guide: Safety in Equine Training.</w:t>
            </w:r>
          </w:p>
          <w:p w14:paraId="3791FB4F" w14:textId="77777777" w:rsidR="00906AAA" w:rsidRPr="006B5C22" w:rsidRDefault="00906AAA" w:rsidP="002E5AF9">
            <w:pPr>
              <w:pStyle w:val="SIText"/>
            </w:pPr>
          </w:p>
          <w:p w14:paraId="46280711" w14:textId="77777777" w:rsidR="00F1480E" w:rsidRPr="000754EC" w:rsidRDefault="002E5AF9" w:rsidP="002E5AF9">
            <w:pPr>
              <w:pStyle w:val="SIText"/>
              <w:rPr>
                <w:rFonts w:eastAsia="Calibri"/>
              </w:rPr>
            </w:pPr>
            <w:r w:rsidRPr="006B5C22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12B2CB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2AF3918F" w14:textId="77777777" w:rsidTr="004679E3">
        <w:tc>
          <w:tcPr>
            <w:tcW w:w="990" w:type="pct"/>
            <w:shd w:val="clear" w:color="auto" w:fill="auto"/>
          </w:tcPr>
          <w:p w14:paraId="7036B16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D41124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44667DC4" w14:textId="19DCC818" w:rsidR="00F1480E" w:rsidRPr="000754EC" w:rsidRDefault="006E643F" w:rsidP="000E7377">
            <w:pPr>
              <w:pStyle w:val="SIText"/>
            </w:pPr>
            <w:hyperlink r:id="rId14" w:history="1">
              <w:r w:rsidR="000E7377" w:rsidRPr="000008F8">
                <w:t>https://vetnet.education.gov.au/Pages/TrainingDocs.aspx?q=5c4b8489-f7e1-463b-81c8-6ecce6c192a0</w:t>
              </w:r>
            </w:hyperlink>
            <w:r w:rsidR="000E7377" w:rsidRPr="000E7377">
              <w:t xml:space="preserve"> </w:t>
            </w:r>
            <w:hyperlink r:id="rId15" w:history="1"/>
          </w:p>
        </w:tc>
      </w:tr>
    </w:tbl>
    <w:p w14:paraId="5D23EE1E" w14:textId="77777777" w:rsidR="00F1480E" w:rsidRDefault="00F1480E" w:rsidP="005F771F">
      <w:pPr>
        <w:pStyle w:val="SIText"/>
      </w:pPr>
    </w:p>
    <w:sectPr w:rsidR="00F1480E" w:rsidSect="00AE32CB">
      <w:headerReference w:type="default" r:id="rId16"/>
      <w:footerReference w:type="defaul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Sue Hamilton" w:date="2018-09-28T13:33:00Z" w:initials="SH">
    <w:p w14:paraId="2C5B1792" w14:textId="7A2F91B8" w:rsidR="004B3D60" w:rsidRDefault="004B3D60">
      <w:bookmarkStart w:id="1" w:name="_GoBack"/>
      <w:bookmarkEnd w:id="1"/>
      <w:r>
        <w:annotationRef/>
      </w:r>
      <w:r>
        <w:t>Is there too much overlap between RGRHBR502 and 504 - please advise. If so, which is the preferred unit?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5B179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7E740" w14:textId="77777777" w:rsidR="006E643F" w:rsidRDefault="006E643F" w:rsidP="00BF3F0A">
      <w:r>
        <w:separator/>
      </w:r>
    </w:p>
    <w:p w14:paraId="5DEF68D3" w14:textId="77777777" w:rsidR="006E643F" w:rsidRDefault="006E643F"/>
  </w:endnote>
  <w:endnote w:type="continuationSeparator" w:id="0">
    <w:p w14:paraId="30AC2759" w14:textId="77777777" w:rsidR="006E643F" w:rsidRDefault="006E643F" w:rsidP="00BF3F0A">
      <w:r>
        <w:continuationSeparator/>
      </w:r>
    </w:p>
    <w:p w14:paraId="576E4285" w14:textId="77777777" w:rsidR="006E643F" w:rsidRDefault="006E64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66F5BCA" w14:textId="6809386B" w:rsidR="00B9091C" w:rsidRPr="000754EC" w:rsidRDefault="00B9091C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E643F">
          <w:rPr>
            <w:noProof/>
          </w:rPr>
          <w:t>1</w:t>
        </w:r>
        <w:r w:rsidRPr="000754EC">
          <w:fldChar w:fldCharType="end"/>
        </w:r>
      </w:p>
      <w:p w14:paraId="39211C3D" w14:textId="77777777" w:rsidR="00B9091C" w:rsidRDefault="00B9091C" w:rsidP="005F771F">
        <w:pPr>
          <w:pStyle w:val="SIText"/>
        </w:pPr>
        <w:r w:rsidRPr="000754EC">
          <w:t xml:space="preserve">Template modified on </w:t>
        </w:r>
        <w:r>
          <w:t>5 July</w:t>
        </w:r>
        <w:r w:rsidRPr="000754EC">
          <w:t xml:space="preserve"> 2017</w:t>
        </w:r>
      </w:p>
    </w:sdtContent>
  </w:sdt>
  <w:p w14:paraId="4645316B" w14:textId="77777777" w:rsidR="00B9091C" w:rsidRDefault="00B909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2865C" w14:textId="77777777" w:rsidR="006E643F" w:rsidRDefault="006E643F" w:rsidP="00BF3F0A">
      <w:r>
        <w:separator/>
      </w:r>
    </w:p>
    <w:p w14:paraId="6FE91DC8" w14:textId="77777777" w:rsidR="006E643F" w:rsidRDefault="006E643F"/>
  </w:footnote>
  <w:footnote w:type="continuationSeparator" w:id="0">
    <w:p w14:paraId="760AA6AA" w14:textId="77777777" w:rsidR="006E643F" w:rsidRDefault="006E643F" w:rsidP="00BF3F0A">
      <w:r>
        <w:continuationSeparator/>
      </w:r>
    </w:p>
    <w:p w14:paraId="11A8CE7B" w14:textId="77777777" w:rsidR="006E643F" w:rsidRDefault="006E64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18C58" w14:textId="3043B0E5" w:rsidR="00B9091C" w:rsidRPr="00B9091C" w:rsidRDefault="000E7377" w:rsidP="00B9091C">
    <w:r>
      <w:t>RGR</w:t>
    </w:r>
    <w:r w:rsidRPr="00B9091C">
      <w:rPr>
        <w:lang w:eastAsia="en-US"/>
      </w:rPr>
      <w:t xml:space="preserve">HBR502 </w:t>
    </w:r>
    <w:r w:rsidR="00B9091C" w:rsidRPr="00B9091C">
      <w:rPr>
        <w:lang w:eastAsia="en-US"/>
      </w:rPr>
      <w:t>Manage reproductive outcomes of stallions and mares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361020F"/>
    <w:multiLevelType w:val="hybridMultilevel"/>
    <w:tmpl w:val="5194EA8A"/>
    <w:lvl w:ilvl="0" w:tplc="11FA1480">
      <w:start w:val="1"/>
      <w:numFmt w:val="bullet"/>
      <w:lvlText w:val=""/>
      <w:lvlJc w:val="left"/>
      <w:pPr>
        <w:tabs>
          <w:tab w:val="num" w:pos="330"/>
        </w:tabs>
        <w:ind w:left="330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trackRevisions/>
  <w:documentProtection w:formatting="1" w:enforcement="1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3992"/>
    <w:rsid w:val="00025A09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7377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0744"/>
    <w:rsid w:val="00176E4F"/>
    <w:rsid w:val="0018546B"/>
    <w:rsid w:val="001A6A3E"/>
    <w:rsid w:val="001A7B6D"/>
    <w:rsid w:val="001B34D5"/>
    <w:rsid w:val="001B3F14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5AF9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6817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3D60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0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20CE"/>
    <w:rsid w:val="006C2F32"/>
    <w:rsid w:val="006D38C3"/>
    <w:rsid w:val="006D4448"/>
    <w:rsid w:val="006E2C4D"/>
    <w:rsid w:val="006E42FE"/>
    <w:rsid w:val="006E643F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6AAA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C28EF"/>
    <w:rsid w:val="009D15E2"/>
    <w:rsid w:val="009D15FE"/>
    <w:rsid w:val="009D5D2C"/>
    <w:rsid w:val="009E7C72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51DB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624D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091C"/>
    <w:rsid w:val="00BA1CB1"/>
    <w:rsid w:val="00BA4178"/>
    <w:rsid w:val="00BA482D"/>
    <w:rsid w:val="00BB23F4"/>
    <w:rsid w:val="00BC4395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3758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790"/>
    <w:rsid w:val="00F5616F"/>
    <w:rsid w:val="00F56451"/>
    <w:rsid w:val="00F56827"/>
    <w:rsid w:val="00F65EF0"/>
    <w:rsid w:val="00F7165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E4E23B"/>
  <w15:docId w15:val="{24315AFD-10E6-44AB-90BA-06C004BC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5c4b8489-f7e1-463b-81c8-6ecce6c192a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file:///C:\Users\admin\AppData\Roaming\Microsoft\Word\h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5c4b8489-f7e1-463b-81c8-6ecce6c192a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3535D-4079-4BF0-BB92-EEBEDE307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EE13F3-8BE0-42E9-9838-9FA5073C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79</TotalTime>
  <Pages>4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Lucinda O'Brien</dc:creator>
  <cp:keywords/>
  <dc:description/>
  <cp:lastModifiedBy>Ruth Geldard</cp:lastModifiedBy>
  <cp:revision>8</cp:revision>
  <cp:lastPrinted>2016-05-27T05:21:00Z</cp:lastPrinted>
  <dcterms:created xsi:type="dcterms:W3CDTF">2017-08-25T04:03:00Z</dcterms:created>
  <dcterms:modified xsi:type="dcterms:W3CDTF">2019-02-12T04:13:00Z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