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840AA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F02FE92" w14:textId="77777777" w:rsidTr="00146EEC">
        <w:tc>
          <w:tcPr>
            <w:tcW w:w="2689" w:type="dxa"/>
          </w:tcPr>
          <w:p w14:paraId="0B659D7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457952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433293" w:rsidRPr="00352BDA" w14:paraId="715D87A5" w14:textId="77777777" w:rsidTr="00D2687B">
        <w:tc>
          <w:tcPr>
            <w:tcW w:w="2689" w:type="dxa"/>
          </w:tcPr>
          <w:p w14:paraId="7789CDE1" w14:textId="77777777" w:rsidR="00433293" w:rsidRPr="00433293" w:rsidRDefault="00433293" w:rsidP="00433293">
            <w:pPr>
              <w:pStyle w:val="SIText"/>
            </w:pPr>
            <w:r>
              <w:t>Release 1</w:t>
            </w:r>
          </w:p>
        </w:tc>
        <w:tc>
          <w:tcPr>
            <w:tcW w:w="6939" w:type="dxa"/>
          </w:tcPr>
          <w:p w14:paraId="7CAC198F" w14:textId="77777777" w:rsidR="00433293" w:rsidRPr="00433293" w:rsidRDefault="00433293" w:rsidP="00433293">
            <w:pPr>
              <w:pStyle w:val="SIText"/>
            </w:pPr>
            <w:r w:rsidRPr="00352BDA">
              <w:t xml:space="preserve">This version released with </w:t>
            </w:r>
            <w:r w:rsidRPr="00433293">
              <w:t>RGR Racing and Breeding Training Package Version 3.0.</w:t>
            </w:r>
          </w:p>
        </w:tc>
      </w:tr>
      <w:tr w:rsidR="00F1480E" w14:paraId="02827561" w14:textId="77777777" w:rsidTr="00146EEC">
        <w:tc>
          <w:tcPr>
            <w:tcW w:w="2689" w:type="dxa"/>
          </w:tcPr>
          <w:p w14:paraId="70ED005A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120CD4">
              <w:t xml:space="preserve"> </w:t>
            </w:r>
            <w:r w:rsidR="00337E82" w:rsidRPr="000754EC">
              <w:t>1</w:t>
            </w:r>
          </w:p>
        </w:tc>
        <w:tc>
          <w:tcPr>
            <w:tcW w:w="6939" w:type="dxa"/>
          </w:tcPr>
          <w:p w14:paraId="4F336A51" w14:textId="642D707E" w:rsidR="00F1480E" w:rsidRPr="000754EC" w:rsidRDefault="00120CD4" w:rsidP="00465DBC">
            <w:pPr>
              <w:pStyle w:val="SIText"/>
            </w:pPr>
            <w:r w:rsidRPr="00C064E7">
              <w:t>This version released with ACM Animal Care and Management Training Package Version 1.0</w:t>
            </w:r>
            <w:r>
              <w:t>.</w:t>
            </w:r>
          </w:p>
        </w:tc>
      </w:tr>
    </w:tbl>
    <w:p w14:paraId="61DDB67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6932"/>
      </w:tblGrid>
      <w:tr w:rsidR="00F1480E" w:rsidRPr="00963A46" w14:paraId="3115FCCE" w14:textId="77777777" w:rsidTr="00492472">
        <w:trPr>
          <w:tblHeader/>
        </w:trPr>
        <w:tc>
          <w:tcPr>
            <w:tcW w:w="1400" w:type="pct"/>
            <w:shd w:val="clear" w:color="auto" w:fill="auto"/>
          </w:tcPr>
          <w:p w14:paraId="11AD13B4" w14:textId="33974306" w:rsidR="00F1480E" w:rsidRPr="000754EC" w:rsidRDefault="00BF5813" w:rsidP="00BF5813">
            <w:pPr>
              <w:pStyle w:val="SIUNITCODE"/>
            </w:pPr>
            <w:r>
              <w:t>RGR</w:t>
            </w:r>
            <w:r w:rsidRPr="00120CD4">
              <w:t>HBR50</w:t>
            </w:r>
            <w:r w:rsidR="006C6298">
              <w:t>1</w:t>
            </w:r>
          </w:p>
        </w:tc>
        <w:tc>
          <w:tcPr>
            <w:tcW w:w="3600" w:type="pct"/>
            <w:shd w:val="clear" w:color="auto" w:fill="auto"/>
          </w:tcPr>
          <w:p w14:paraId="37D9942B" w14:textId="4CF2FB85" w:rsidR="00F1480E" w:rsidRPr="000754EC" w:rsidRDefault="00B534A5" w:rsidP="00EE2930">
            <w:pPr>
              <w:pStyle w:val="SIUnittitle"/>
            </w:pPr>
            <w:r>
              <w:t>Develop an</w:t>
            </w:r>
            <w:r w:rsidR="00EE2930">
              <w:t xml:space="preserve"> enterprise</w:t>
            </w:r>
            <w:r>
              <w:t xml:space="preserve"> </w:t>
            </w:r>
            <w:r w:rsidR="00335F7F" w:rsidRPr="00335F7F">
              <w:t>horse</w:t>
            </w:r>
            <w:r w:rsidR="004C5B2C">
              <w:t xml:space="preserve"> breeding </w:t>
            </w:r>
            <w:r>
              <w:t>strategy</w:t>
            </w:r>
          </w:p>
        </w:tc>
      </w:tr>
      <w:tr w:rsidR="00F1480E" w:rsidRPr="00963A46" w14:paraId="61A089F9" w14:textId="77777777" w:rsidTr="00492472">
        <w:tc>
          <w:tcPr>
            <w:tcW w:w="1400" w:type="pct"/>
            <w:shd w:val="clear" w:color="auto" w:fill="auto"/>
          </w:tcPr>
          <w:p w14:paraId="339033BE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E1DCFBF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0" w:type="pct"/>
            <w:shd w:val="clear" w:color="auto" w:fill="auto"/>
          </w:tcPr>
          <w:p w14:paraId="7531C3CB" w14:textId="1C23FE73" w:rsidR="00492472" w:rsidRDefault="00120CD4" w:rsidP="00120CD4">
            <w:pPr>
              <w:pStyle w:val="SIText"/>
            </w:pPr>
            <w:r w:rsidRPr="00DA22EA">
              <w:t xml:space="preserve">This unit of competency describes the skills and knowledge required to </w:t>
            </w:r>
            <w:r w:rsidR="00BB64F1">
              <w:t xml:space="preserve">plan, </w:t>
            </w:r>
            <w:r w:rsidR="00492472">
              <w:t>develop</w:t>
            </w:r>
            <w:r w:rsidR="00BB64F1">
              <w:t xml:space="preserve"> and</w:t>
            </w:r>
            <w:r w:rsidR="00492472">
              <w:t xml:space="preserve"> implement </w:t>
            </w:r>
            <w:r w:rsidR="005018A8">
              <w:t xml:space="preserve">a horse breeding </w:t>
            </w:r>
            <w:r w:rsidR="00BF5813">
              <w:t xml:space="preserve">strategy </w:t>
            </w:r>
            <w:r w:rsidR="005018A8">
              <w:t xml:space="preserve">for an </w:t>
            </w:r>
            <w:r w:rsidR="00BB64F1">
              <w:t xml:space="preserve">enterprise </w:t>
            </w:r>
            <w:r w:rsidR="005018A8">
              <w:t>or stud farm.</w:t>
            </w:r>
          </w:p>
          <w:p w14:paraId="5ADDED27" w14:textId="6DF2CED9" w:rsidR="00120CD4" w:rsidRPr="00DA22EA" w:rsidRDefault="00120CD4" w:rsidP="00120CD4">
            <w:pPr>
              <w:pStyle w:val="SIText"/>
            </w:pPr>
            <w:r w:rsidRPr="00DA22EA">
              <w:t>This unit is applicable to individuals who have specialised skills, technical and theoretical knowledge of the horse breeding sector</w:t>
            </w:r>
            <w:r>
              <w:t>,</w:t>
            </w:r>
            <w:r w:rsidRPr="00DA22EA">
              <w:t xml:space="preserve"> and management responsibilities for </w:t>
            </w:r>
            <w:r w:rsidR="00492472">
              <w:t>the breeding strategy for a horse stud</w:t>
            </w:r>
            <w:r w:rsidRPr="00DA22EA">
              <w:t>.</w:t>
            </w:r>
          </w:p>
          <w:p w14:paraId="0EDFD98C" w14:textId="77777777" w:rsidR="00120CD4" w:rsidRPr="004670A9" w:rsidRDefault="00120CD4" w:rsidP="00120CD4">
            <w:pPr>
              <w:pStyle w:val="SIText"/>
            </w:pPr>
            <w:r w:rsidRPr="004670A9">
              <w:t>No occupational licensing or certification requirements apply to this unit at the time of publication.</w:t>
            </w:r>
          </w:p>
          <w:p w14:paraId="3CA9844F" w14:textId="77777777" w:rsidR="00120CD4" w:rsidRDefault="00120CD4" w:rsidP="00120CD4">
            <w:pPr>
              <w:pStyle w:val="SIText"/>
            </w:pPr>
            <w:r w:rsidRPr="004670A9">
              <w:t>Work health and safety and animal welfare legislation relevant to interacting with horses applies to workers in this industry. Requirements vary between industry sectors and state/territory jurisdictions. Users are advised to check with the relevant authority for specific requirements</w:t>
            </w:r>
            <w:r>
              <w:t>.</w:t>
            </w:r>
          </w:p>
          <w:p w14:paraId="4E45AA3B" w14:textId="1E17E440" w:rsidR="00F1480E" w:rsidRPr="000754EC" w:rsidRDefault="00F1480E" w:rsidP="00120CD4">
            <w:pPr>
              <w:pStyle w:val="SIText"/>
            </w:pPr>
          </w:p>
        </w:tc>
      </w:tr>
      <w:tr w:rsidR="00F1480E" w:rsidRPr="00963A46" w14:paraId="4A631968" w14:textId="77777777" w:rsidTr="00492472">
        <w:tc>
          <w:tcPr>
            <w:tcW w:w="1400" w:type="pct"/>
            <w:shd w:val="clear" w:color="auto" w:fill="auto"/>
          </w:tcPr>
          <w:p w14:paraId="66DA0EEA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0" w:type="pct"/>
            <w:shd w:val="clear" w:color="auto" w:fill="auto"/>
          </w:tcPr>
          <w:p w14:paraId="567B11B4" w14:textId="77777777" w:rsidR="00F1480E" w:rsidRPr="000754EC" w:rsidRDefault="00F1480E" w:rsidP="00120CD4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6B1498E1" w14:textId="77777777" w:rsidTr="00492472">
        <w:tc>
          <w:tcPr>
            <w:tcW w:w="1400" w:type="pct"/>
            <w:shd w:val="clear" w:color="auto" w:fill="auto"/>
          </w:tcPr>
          <w:p w14:paraId="56D27DA7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0" w:type="pct"/>
            <w:shd w:val="clear" w:color="auto" w:fill="auto"/>
          </w:tcPr>
          <w:p w14:paraId="642B4575" w14:textId="77777777" w:rsidR="00F1480E" w:rsidRPr="000754EC" w:rsidRDefault="00120CD4" w:rsidP="000754EC">
            <w:pPr>
              <w:pStyle w:val="SIText"/>
            </w:pPr>
            <w:r w:rsidRPr="00DA22EA">
              <w:rPr>
                <w:rFonts w:cs="Arial"/>
                <w:szCs w:val="20"/>
              </w:rPr>
              <w:t>Horse Breeding (HBR)</w:t>
            </w:r>
          </w:p>
        </w:tc>
      </w:tr>
    </w:tbl>
    <w:p w14:paraId="1039E7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47AC74E" w14:textId="77777777" w:rsidTr="004B74C8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880504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D9411C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4497914" w14:textId="77777777" w:rsidTr="004B74C8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53C9DC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17EB09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B74C8" w:rsidRPr="00963A46" w14:paraId="6945649C" w14:textId="77777777" w:rsidTr="004B74C8">
        <w:trPr>
          <w:cantSplit/>
        </w:trPr>
        <w:tc>
          <w:tcPr>
            <w:tcW w:w="1396" w:type="pct"/>
            <w:shd w:val="clear" w:color="auto" w:fill="auto"/>
          </w:tcPr>
          <w:p w14:paraId="71B6E781" w14:textId="20A7FBF4" w:rsidR="004B74C8" w:rsidRPr="004B74C8" w:rsidRDefault="004B74C8" w:rsidP="00EE2930">
            <w:pPr>
              <w:pStyle w:val="SIText"/>
            </w:pPr>
            <w:r w:rsidRPr="004B74C8">
              <w:t xml:space="preserve">1. Plan </w:t>
            </w:r>
            <w:r w:rsidR="004C5B2C">
              <w:t xml:space="preserve">horse </w:t>
            </w:r>
            <w:r w:rsidRPr="004B74C8">
              <w:t xml:space="preserve">breeding </w:t>
            </w:r>
            <w:r w:rsidR="00EE2930">
              <w:t>strategy</w:t>
            </w:r>
          </w:p>
        </w:tc>
        <w:tc>
          <w:tcPr>
            <w:tcW w:w="3604" w:type="pct"/>
            <w:shd w:val="clear" w:color="auto" w:fill="auto"/>
          </w:tcPr>
          <w:p w14:paraId="4FE1864D" w14:textId="4324911B" w:rsidR="004B74C8" w:rsidRPr="004B74C8" w:rsidRDefault="004B74C8" w:rsidP="004B74C8">
            <w:r w:rsidRPr="004B74C8">
              <w:t xml:space="preserve">1.1 </w:t>
            </w:r>
            <w:r w:rsidR="000D069B">
              <w:t xml:space="preserve">Determine breeding objectives </w:t>
            </w:r>
            <w:r w:rsidR="00BB64F1">
              <w:t xml:space="preserve">based on </w:t>
            </w:r>
            <w:r w:rsidR="000D069B">
              <w:t>business</w:t>
            </w:r>
            <w:r w:rsidR="00BB64F1">
              <w:t xml:space="preserve"> or operational</w:t>
            </w:r>
            <w:r w:rsidR="000D069B">
              <w:t xml:space="preserve"> model </w:t>
            </w:r>
            <w:r w:rsidR="00BB64F1">
              <w:t xml:space="preserve">of </w:t>
            </w:r>
            <w:r w:rsidR="00BF5813">
              <w:t>the enterprise</w:t>
            </w:r>
            <w:r w:rsidR="000D069B">
              <w:t xml:space="preserve"> in consultation with relevant personnel</w:t>
            </w:r>
          </w:p>
          <w:p w14:paraId="19EA2632" w14:textId="759E7C4C" w:rsidR="004B74C8" w:rsidRPr="004B74C8" w:rsidRDefault="004B74C8" w:rsidP="004B74C8">
            <w:r w:rsidRPr="004B74C8">
              <w:t xml:space="preserve">1.2 Identify and arrange resources to support breeding </w:t>
            </w:r>
            <w:r w:rsidR="000D069B">
              <w:t>objectives</w:t>
            </w:r>
            <w:r w:rsidR="000D069B" w:rsidRPr="004B74C8">
              <w:t xml:space="preserve"> </w:t>
            </w:r>
          </w:p>
          <w:p w14:paraId="46C8070F" w14:textId="1D696E2F" w:rsidR="004B74C8" w:rsidRPr="004B74C8" w:rsidRDefault="004B74C8" w:rsidP="004B74C8">
            <w:r w:rsidRPr="004B74C8">
              <w:t xml:space="preserve">1.3 Select breeding </w:t>
            </w:r>
            <w:r w:rsidR="004C5B2C">
              <w:t>methods</w:t>
            </w:r>
            <w:r w:rsidRPr="004B74C8">
              <w:t xml:space="preserve"> to optimise results and consistency </w:t>
            </w:r>
          </w:p>
          <w:p w14:paraId="02C39B73" w14:textId="707EB2B0" w:rsidR="004B74C8" w:rsidRPr="004B74C8" w:rsidRDefault="004B74C8" w:rsidP="004B74C8">
            <w:r w:rsidRPr="004B74C8">
              <w:t xml:space="preserve">1.4 </w:t>
            </w:r>
            <w:r w:rsidR="00AD36B5">
              <w:t xml:space="preserve">Assess financial costs and </w:t>
            </w:r>
            <w:r w:rsidR="000D069B">
              <w:t xml:space="preserve">economic </w:t>
            </w:r>
            <w:r w:rsidR="00AD36B5">
              <w:t>returns</w:t>
            </w:r>
            <w:r w:rsidRPr="004B74C8">
              <w:t xml:space="preserve"> </w:t>
            </w:r>
            <w:r w:rsidR="000D069B">
              <w:t>for</w:t>
            </w:r>
            <w:r w:rsidRPr="004B74C8">
              <w:t xml:space="preserve"> breeding </w:t>
            </w:r>
            <w:r w:rsidR="00BF5813">
              <w:t>strategy</w:t>
            </w:r>
          </w:p>
          <w:p w14:paraId="3705817D" w14:textId="76C3A92C" w:rsidR="004B74C8" w:rsidRPr="004B74C8" w:rsidRDefault="004B74C8" w:rsidP="00BB64F1">
            <w:pPr>
              <w:pStyle w:val="SIText"/>
            </w:pPr>
            <w:r w:rsidRPr="004B74C8">
              <w:t xml:space="preserve">1.5 Formulate breeding </w:t>
            </w:r>
            <w:r w:rsidR="00BB64F1">
              <w:t>strategy</w:t>
            </w:r>
            <w:r w:rsidR="00BB64F1" w:rsidRPr="004B74C8">
              <w:t xml:space="preserve"> </w:t>
            </w:r>
            <w:r w:rsidRPr="004B74C8">
              <w:t xml:space="preserve">to meet </w:t>
            </w:r>
            <w:r w:rsidR="00BF5813">
              <w:t>enterprise</w:t>
            </w:r>
            <w:r w:rsidR="00BF5813" w:rsidRPr="004B74C8">
              <w:t xml:space="preserve"> </w:t>
            </w:r>
            <w:r w:rsidRPr="004B74C8">
              <w:t>objectives</w:t>
            </w:r>
            <w:r w:rsidR="00BB64F1">
              <w:t xml:space="preserve"> </w:t>
            </w:r>
            <w:r w:rsidR="00BB64F1" w:rsidRPr="00BB64F1">
              <w:t>and performance indicators</w:t>
            </w:r>
            <w:r w:rsidR="00BB64F1">
              <w:t xml:space="preserve"> to evaluate outcomes</w:t>
            </w:r>
          </w:p>
        </w:tc>
      </w:tr>
      <w:tr w:rsidR="00335F7F" w:rsidRPr="00963A46" w14:paraId="6893F546" w14:textId="77777777" w:rsidTr="004B74C8">
        <w:trPr>
          <w:cantSplit/>
        </w:trPr>
        <w:tc>
          <w:tcPr>
            <w:tcW w:w="1396" w:type="pct"/>
            <w:shd w:val="clear" w:color="auto" w:fill="auto"/>
          </w:tcPr>
          <w:p w14:paraId="2511853A" w14:textId="1DF6E5DA" w:rsidR="00335F7F" w:rsidRPr="004B74C8" w:rsidRDefault="00335F7F" w:rsidP="00BF5813">
            <w:pPr>
              <w:pStyle w:val="SIText"/>
            </w:pPr>
            <w:r>
              <w:t>2 Apply genetic principles to horse breeding</w:t>
            </w:r>
            <w:r w:rsidR="000D069B">
              <w:t xml:space="preserve"> </w:t>
            </w:r>
            <w:r w:rsidR="00BF5813">
              <w:t>strategy</w:t>
            </w:r>
          </w:p>
        </w:tc>
        <w:tc>
          <w:tcPr>
            <w:tcW w:w="3604" w:type="pct"/>
            <w:shd w:val="clear" w:color="auto" w:fill="auto"/>
          </w:tcPr>
          <w:p w14:paraId="7410761F" w14:textId="3ECF23C8" w:rsidR="00AD36B5" w:rsidRDefault="001B3F42" w:rsidP="001B3F42">
            <w:r>
              <w:t xml:space="preserve">2.1 </w:t>
            </w:r>
            <w:r w:rsidR="00926737">
              <w:t>Determine required traits</w:t>
            </w:r>
            <w:r w:rsidR="000D069B">
              <w:t xml:space="preserve"> suited to horse purpose</w:t>
            </w:r>
            <w:r w:rsidR="00926737">
              <w:t xml:space="preserve"> </w:t>
            </w:r>
            <w:r w:rsidR="00AD36B5">
              <w:t xml:space="preserve">that can be selected using genetic </w:t>
            </w:r>
            <w:r w:rsidR="000D069B">
              <w:t xml:space="preserve">qualitative and quantitative </w:t>
            </w:r>
            <w:r w:rsidR="00AD36B5">
              <w:t>principles</w:t>
            </w:r>
          </w:p>
          <w:p w14:paraId="47A2CDDE" w14:textId="7BAEF6F5" w:rsidR="00926737" w:rsidRDefault="00AD36B5" w:rsidP="001B3F42">
            <w:r>
              <w:t xml:space="preserve">2.2 </w:t>
            </w:r>
            <w:r w:rsidR="00335F7F">
              <w:t>Apply</w:t>
            </w:r>
            <w:r w:rsidR="001B3F42">
              <w:t xml:space="preserve"> </w:t>
            </w:r>
            <w:r w:rsidR="00335F7F">
              <w:t xml:space="preserve">genetic </w:t>
            </w:r>
            <w:r w:rsidR="001B3F42">
              <w:t>principles</w:t>
            </w:r>
            <w:r w:rsidR="00335F7F">
              <w:t xml:space="preserve"> </w:t>
            </w:r>
            <w:r w:rsidR="001B3F42">
              <w:t xml:space="preserve">and </w:t>
            </w:r>
            <w:r w:rsidR="00335F7F">
              <w:t>analyse</w:t>
            </w:r>
            <w:r w:rsidR="001B3F42">
              <w:t xml:space="preserve"> </w:t>
            </w:r>
            <w:r w:rsidR="00926737">
              <w:t xml:space="preserve">horse </w:t>
            </w:r>
            <w:r w:rsidR="001B3F42">
              <w:t>population data to predict results of possible matings</w:t>
            </w:r>
            <w:r>
              <w:t xml:space="preserve"> to achieve desired traits</w:t>
            </w:r>
          </w:p>
          <w:p w14:paraId="79BEF2CD" w14:textId="0E53C910" w:rsidR="001B3F42" w:rsidRDefault="00926737" w:rsidP="001B3F42">
            <w:r>
              <w:t>2.</w:t>
            </w:r>
            <w:r w:rsidR="00AD36B5">
              <w:t>3</w:t>
            </w:r>
            <w:r>
              <w:t xml:space="preserve"> Develop strategies for maximising gene frequencies for required traits</w:t>
            </w:r>
          </w:p>
          <w:p w14:paraId="2F1A2165" w14:textId="77777777" w:rsidR="00335F7F" w:rsidRDefault="00AD36B5" w:rsidP="00AD36B5">
            <w:r>
              <w:t>2.4 P</w:t>
            </w:r>
            <w:r w:rsidR="001B3F42">
              <w:t xml:space="preserve">redict outcomes of possible matings to achieve </w:t>
            </w:r>
            <w:r>
              <w:t>required traits</w:t>
            </w:r>
          </w:p>
          <w:p w14:paraId="2C30D624" w14:textId="23DC949E" w:rsidR="000D069B" w:rsidRPr="004B74C8" w:rsidRDefault="000D069B" w:rsidP="00AD36B5">
            <w:r>
              <w:t>2.5 Develop a strategy to achieve genetic progress</w:t>
            </w:r>
            <w:r w:rsidR="00BF5813">
              <w:t xml:space="preserve"> within enterprise herd</w:t>
            </w:r>
          </w:p>
        </w:tc>
      </w:tr>
      <w:tr w:rsidR="004B74C8" w:rsidRPr="00963A46" w14:paraId="415A295C" w14:textId="77777777" w:rsidTr="004B74C8">
        <w:trPr>
          <w:cantSplit/>
        </w:trPr>
        <w:tc>
          <w:tcPr>
            <w:tcW w:w="1396" w:type="pct"/>
            <w:shd w:val="clear" w:color="auto" w:fill="auto"/>
          </w:tcPr>
          <w:p w14:paraId="2631AA76" w14:textId="74E46EDE" w:rsidR="004B74C8" w:rsidRPr="004B74C8" w:rsidRDefault="004C5B2C" w:rsidP="004B74C8">
            <w:pPr>
              <w:pStyle w:val="SIText"/>
            </w:pPr>
            <w:r>
              <w:t>3</w:t>
            </w:r>
            <w:r w:rsidR="004B74C8" w:rsidRPr="004B74C8">
              <w:t xml:space="preserve">. Select </w:t>
            </w:r>
            <w:r w:rsidR="004B74C8">
              <w:t>horses</w:t>
            </w:r>
            <w:r w:rsidR="004B74C8" w:rsidRPr="004B74C8">
              <w:t xml:space="preserve"> for breeding</w:t>
            </w:r>
          </w:p>
        </w:tc>
        <w:tc>
          <w:tcPr>
            <w:tcW w:w="3604" w:type="pct"/>
            <w:shd w:val="clear" w:color="auto" w:fill="auto"/>
          </w:tcPr>
          <w:p w14:paraId="735A0611" w14:textId="2DCD1547" w:rsidR="00F54B79" w:rsidRDefault="004C5B2C" w:rsidP="004B74C8">
            <w:r>
              <w:t>3</w:t>
            </w:r>
            <w:r w:rsidR="004B74C8" w:rsidRPr="004B74C8">
              <w:t xml:space="preserve">.1 </w:t>
            </w:r>
            <w:r w:rsidR="00EC0FFB" w:rsidRPr="00EC0FFB">
              <w:t xml:space="preserve">Determine criteria </w:t>
            </w:r>
            <w:r w:rsidR="00EC0FFB">
              <w:t xml:space="preserve">for </w:t>
            </w:r>
            <w:r w:rsidR="00EC0FFB" w:rsidRPr="00EC0FFB">
              <w:t>selecti</w:t>
            </w:r>
            <w:r w:rsidR="00EC0FFB">
              <w:t>ng horses to bre</w:t>
            </w:r>
            <w:r w:rsidR="00F54B79">
              <w:t>e</w:t>
            </w:r>
            <w:r w:rsidR="00EC0FFB">
              <w:t>d</w:t>
            </w:r>
            <w:r w:rsidR="00EC0FFB" w:rsidRPr="004B74C8">
              <w:t xml:space="preserve"> </w:t>
            </w:r>
            <w:r w:rsidR="00EC0FFB" w:rsidRPr="00EC0FFB">
              <w:t xml:space="preserve">based on heritability and </w:t>
            </w:r>
            <w:r w:rsidR="00F54B79">
              <w:t>purpose of horse</w:t>
            </w:r>
          </w:p>
          <w:p w14:paraId="6876BFCD" w14:textId="41D0DF89" w:rsidR="00EC0FFB" w:rsidRDefault="00F54B79" w:rsidP="004B74C8">
            <w:r>
              <w:t>3.2 Analyse individual horse records for heritability, pedigree and progeny information to select breeding stock</w:t>
            </w:r>
            <w:r w:rsidR="00EC0FFB" w:rsidRPr="00EC0FFB">
              <w:t xml:space="preserve"> </w:t>
            </w:r>
          </w:p>
          <w:p w14:paraId="4C580EFB" w14:textId="2FB610C6" w:rsidR="004B74C8" w:rsidRPr="004B74C8" w:rsidRDefault="004C5B2C" w:rsidP="004B74C8">
            <w:r>
              <w:t>3.</w:t>
            </w:r>
            <w:r w:rsidR="00F54B79">
              <w:t xml:space="preserve">3 </w:t>
            </w:r>
            <w:r w:rsidR="004B74C8" w:rsidRPr="004B74C8">
              <w:t xml:space="preserve">Check and monitor selected </w:t>
            </w:r>
            <w:r>
              <w:t>horses</w:t>
            </w:r>
            <w:r w:rsidR="004B74C8" w:rsidRPr="004B74C8">
              <w:t xml:space="preserve"> to ensure condition and welfare status meets breeding program requirements</w:t>
            </w:r>
          </w:p>
          <w:p w14:paraId="34A537CB" w14:textId="1C83FEB6" w:rsidR="004B74C8" w:rsidRPr="004B74C8" w:rsidRDefault="004C5B2C" w:rsidP="00EE2930">
            <w:pPr>
              <w:pStyle w:val="SIText"/>
            </w:pPr>
            <w:r>
              <w:t>3</w:t>
            </w:r>
            <w:r w:rsidR="004B74C8" w:rsidRPr="004B74C8">
              <w:t>.</w:t>
            </w:r>
            <w:r w:rsidR="00F54B79">
              <w:t>4</w:t>
            </w:r>
            <w:r w:rsidR="00F54B79" w:rsidRPr="004B74C8">
              <w:t xml:space="preserve"> </w:t>
            </w:r>
            <w:r w:rsidR="00F54B79">
              <w:t xml:space="preserve">Select horses for breeding based on </w:t>
            </w:r>
            <w:r w:rsidR="004B74C8" w:rsidRPr="004B74C8">
              <w:t xml:space="preserve">genetic characteristics </w:t>
            </w:r>
            <w:r w:rsidR="00F54B79">
              <w:t xml:space="preserve">considering </w:t>
            </w:r>
            <w:r w:rsidR="003D4F8E">
              <w:t>enterprise</w:t>
            </w:r>
            <w:r w:rsidR="00F54B79">
              <w:t xml:space="preserve"> and/or client objectives</w:t>
            </w:r>
          </w:p>
        </w:tc>
      </w:tr>
      <w:tr w:rsidR="004B74C8" w:rsidRPr="00963A46" w14:paraId="31FA96C5" w14:textId="77777777" w:rsidTr="004B74C8">
        <w:trPr>
          <w:cantSplit/>
        </w:trPr>
        <w:tc>
          <w:tcPr>
            <w:tcW w:w="1396" w:type="pct"/>
            <w:shd w:val="clear" w:color="auto" w:fill="auto"/>
          </w:tcPr>
          <w:p w14:paraId="3AF17441" w14:textId="5FA7C22B" w:rsidR="004B74C8" w:rsidRPr="004B74C8" w:rsidRDefault="004C5B2C" w:rsidP="004B74C8">
            <w:pPr>
              <w:pStyle w:val="SIText"/>
            </w:pPr>
            <w:r>
              <w:t>4</w:t>
            </w:r>
            <w:r w:rsidR="004B74C8" w:rsidRPr="004B74C8">
              <w:t>. Monitor breeding program</w:t>
            </w:r>
          </w:p>
        </w:tc>
        <w:tc>
          <w:tcPr>
            <w:tcW w:w="3604" w:type="pct"/>
            <w:shd w:val="clear" w:color="auto" w:fill="auto"/>
          </w:tcPr>
          <w:p w14:paraId="0CC44E28" w14:textId="6D2D66A6" w:rsidR="004B74C8" w:rsidRPr="004B74C8" w:rsidRDefault="004C5B2C" w:rsidP="004B74C8">
            <w:r>
              <w:t>4</w:t>
            </w:r>
            <w:r w:rsidR="004B74C8" w:rsidRPr="004B74C8">
              <w:t>.1 Supervise implementation of the breeding program for efficiency and effectiveness</w:t>
            </w:r>
          </w:p>
          <w:p w14:paraId="61F7077B" w14:textId="415709EA" w:rsidR="004B74C8" w:rsidRPr="004B74C8" w:rsidRDefault="004C5B2C" w:rsidP="004B74C8">
            <w:r>
              <w:t>4</w:t>
            </w:r>
            <w:r w:rsidR="004B74C8" w:rsidRPr="004B74C8">
              <w:t xml:space="preserve">.2 Prioritise and implement changes necessary to achieve breeding </w:t>
            </w:r>
            <w:r w:rsidR="00F54B79">
              <w:t>objectives</w:t>
            </w:r>
            <w:r w:rsidR="00F54B79" w:rsidRPr="004B74C8">
              <w:t xml:space="preserve"> </w:t>
            </w:r>
          </w:p>
          <w:p w14:paraId="649E8FAC" w14:textId="677982ED" w:rsidR="004B74C8" w:rsidRPr="004B74C8" w:rsidRDefault="004C5B2C" w:rsidP="00EE2930">
            <w:r>
              <w:t>4</w:t>
            </w:r>
            <w:r w:rsidR="004B74C8" w:rsidRPr="004B74C8">
              <w:t xml:space="preserve">.3 Examine and control allocated resources within </w:t>
            </w:r>
            <w:r w:rsidR="003D4F8E">
              <w:t>enterprise</w:t>
            </w:r>
            <w:r w:rsidR="003D4F8E" w:rsidRPr="004B74C8">
              <w:t xml:space="preserve"> </w:t>
            </w:r>
            <w:r w:rsidR="004B74C8" w:rsidRPr="004B74C8">
              <w:t>budgetary constraints</w:t>
            </w:r>
          </w:p>
        </w:tc>
      </w:tr>
      <w:tr w:rsidR="004B74C8" w:rsidRPr="00963A46" w14:paraId="4BF68D61" w14:textId="77777777" w:rsidTr="004B74C8">
        <w:trPr>
          <w:cantSplit/>
        </w:trPr>
        <w:tc>
          <w:tcPr>
            <w:tcW w:w="1396" w:type="pct"/>
            <w:shd w:val="clear" w:color="auto" w:fill="auto"/>
          </w:tcPr>
          <w:p w14:paraId="7576E2DF" w14:textId="7263FA93" w:rsidR="004B74C8" w:rsidRPr="004B74C8" w:rsidRDefault="004C5B2C" w:rsidP="003D4F8E">
            <w:pPr>
              <w:pStyle w:val="SIText"/>
            </w:pPr>
            <w:r>
              <w:lastRenderedPageBreak/>
              <w:t>5</w:t>
            </w:r>
            <w:r w:rsidR="004B74C8" w:rsidRPr="004B74C8">
              <w:t>. Evaluate</w:t>
            </w:r>
            <w:r>
              <w:t xml:space="preserve"> horse</w:t>
            </w:r>
            <w:r w:rsidR="004B74C8" w:rsidRPr="004B74C8">
              <w:t xml:space="preserve"> breeding </w:t>
            </w:r>
            <w:r w:rsidR="003D4F8E">
              <w:t>strategy</w:t>
            </w:r>
          </w:p>
        </w:tc>
        <w:tc>
          <w:tcPr>
            <w:tcW w:w="3604" w:type="pct"/>
            <w:shd w:val="clear" w:color="auto" w:fill="auto"/>
          </w:tcPr>
          <w:p w14:paraId="78578C49" w14:textId="77777777" w:rsidR="00F54B79" w:rsidRDefault="004C5B2C" w:rsidP="004B74C8">
            <w:r>
              <w:t>5</w:t>
            </w:r>
            <w:r w:rsidR="004B74C8" w:rsidRPr="004B74C8">
              <w:t xml:space="preserve">.1 </w:t>
            </w:r>
            <w:r w:rsidR="00F54B79">
              <w:t>Collate and analyse breeding data and records to evaluate program</w:t>
            </w:r>
          </w:p>
          <w:p w14:paraId="71800282" w14:textId="0C48B98A" w:rsidR="004B74C8" w:rsidRPr="004B74C8" w:rsidRDefault="00F54B79" w:rsidP="004B74C8">
            <w:r>
              <w:t xml:space="preserve">5.2 </w:t>
            </w:r>
            <w:r w:rsidR="00CC2E48">
              <w:t>Assess</w:t>
            </w:r>
            <w:r w:rsidR="00CC2E48" w:rsidRPr="004B74C8">
              <w:t xml:space="preserve"> </w:t>
            </w:r>
            <w:r w:rsidR="004B74C8" w:rsidRPr="004B74C8">
              <w:t xml:space="preserve">breeding </w:t>
            </w:r>
            <w:r w:rsidR="003D4F8E" w:rsidRPr="003D4F8E">
              <w:t>selection criteria</w:t>
            </w:r>
            <w:r w:rsidR="003D4F8E">
              <w:t>,</w:t>
            </w:r>
            <w:r w:rsidR="003D4F8E" w:rsidRPr="003D4F8E">
              <w:t xml:space="preserve"> </w:t>
            </w:r>
            <w:r>
              <w:t>data</w:t>
            </w:r>
            <w:r w:rsidRPr="004B74C8">
              <w:t xml:space="preserve"> </w:t>
            </w:r>
            <w:r w:rsidR="004B74C8" w:rsidRPr="004B74C8">
              <w:t xml:space="preserve">and outcomes against </w:t>
            </w:r>
            <w:r w:rsidR="003D4F8E">
              <w:t>enterprise</w:t>
            </w:r>
            <w:r w:rsidR="003D4F8E" w:rsidRPr="004B74C8">
              <w:t xml:space="preserve"> </w:t>
            </w:r>
            <w:r w:rsidR="004B74C8" w:rsidRPr="004B74C8">
              <w:t>objectives</w:t>
            </w:r>
            <w:r w:rsidR="003D4F8E">
              <w:t xml:space="preserve"> and breeding strategy</w:t>
            </w:r>
          </w:p>
          <w:p w14:paraId="56ED2F5C" w14:textId="46DA3609" w:rsidR="004B74C8" w:rsidRPr="004B74C8" w:rsidRDefault="004C5B2C" w:rsidP="004B74C8">
            <w:r>
              <w:t>5</w:t>
            </w:r>
            <w:r w:rsidR="004B74C8" w:rsidRPr="004B74C8">
              <w:t>.</w:t>
            </w:r>
            <w:r w:rsidR="00CC2E48">
              <w:t>3</w:t>
            </w:r>
            <w:r w:rsidR="004B74C8" w:rsidRPr="004B74C8">
              <w:t xml:space="preserve"> </w:t>
            </w:r>
            <w:r w:rsidR="00CC2E48">
              <w:t>Review</w:t>
            </w:r>
            <w:r w:rsidR="00CC2E48" w:rsidRPr="004B74C8">
              <w:t xml:space="preserve"> </w:t>
            </w:r>
            <w:r w:rsidR="004B74C8" w:rsidRPr="004B74C8">
              <w:t>performance of facilities, resources and equipment for effectiveness and efficiency</w:t>
            </w:r>
          </w:p>
          <w:p w14:paraId="7C4A5D9F" w14:textId="21BB59EF" w:rsidR="004B74C8" w:rsidRPr="004B74C8" w:rsidRDefault="004C5B2C" w:rsidP="003D4F8E">
            <w:pPr>
              <w:pStyle w:val="SIText"/>
            </w:pPr>
            <w:r>
              <w:t>5</w:t>
            </w:r>
            <w:r w:rsidR="004B74C8" w:rsidRPr="004B74C8">
              <w:t>.4 Document relevant information for continu</w:t>
            </w:r>
            <w:r w:rsidR="003D4F8E">
              <w:t>ous improvement</w:t>
            </w:r>
            <w:r w:rsidR="004B74C8" w:rsidRPr="004B74C8">
              <w:t xml:space="preserve"> </w:t>
            </w:r>
            <w:r w:rsidR="003D4F8E">
              <w:t>and</w:t>
            </w:r>
            <w:r w:rsidR="003D4F8E" w:rsidRPr="004B74C8">
              <w:t xml:space="preserve"> </w:t>
            </w:r>
            <w:r w:rsidR="004B74C8" w:rsidRPr="004B74C8">
              <w:t xml:space="preserve">to inform future </w:t>
            </w:r>
            <w:r w:rsidR="003D4F8E">
              <w:t xml:space="preserve">breeding </w:t>
            </w:r>
            <w:r w:rsidR="004B74C8" w:rsidRPr="004B74C8">
              <w:t>practice</w:t>
            </w:r>
          </w:p>
        </w:tc>
      </w:tr>
    </w:tbl>
    <w:p w14:paraId="36D56B8F" w14:textId="51ADBB43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9447C54" w14:textId="77777777" w:rsidTr="004B74C8">
        <w:trPr>
          <w:tblHeader/>
        </w:trPr>
        <w:tc>
          <w:tcPr>
            <w:tcW w:w="5000" w:type="pct"/>
            <w:gridSpan w:val="2"/>
          </w:tcPr>
          <w:p w14:paraId="6D261FF6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AA50F2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9F005B7" w14:textId="77777777" w:rsidTr="004B74C8">
        <w:trPr>
          <w:tblHeader/>
        </w:trPr>
        <w:tc>
          <w:tcPr>
            <w:tcW w:w="1396" w:type="pct"/>
          </w:tcPr>
          <w:p w14:paraId="33627ED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4A85C7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38E4892A" w14:textId="77777777" w:rsidTr="004B74C8">
        <w:tc>
          <w:tcPr>
            <w:tcW w:w="1396" w:type="pct"/>
          </w:tcPr>
          <w:p w14:paraId="78181811" w14:textId="77777777" w:rsidR="00F1480E" w:rsidRPr="000754EC" w:rsidRDefault="00120CD4" w:rsidP="000754EC">
            <w:pPr>
              <w:pStyle w:val="SIText"/>
            </w:pPr>
            <w:r w:rsidRPr="00DA22EA">
              <w:rPr>
                <w:rFonts w:cs="Arial"/>
                <w:szCs w:val="20"/>
              </w:rPr>
              <w:t>Numeracy</w:t>
            </w:r>
          </w:p>
        </w:tc>
        <w:tc>
          <w:tcPr>
            <w:tcW w:w="3604" w:type="pct"/>
          </w:tcPr>
          <w:p w14:paraId="4F60352B" w14:textId="55AD112D" w:rsidR="00F1480E" w:rsidRPr="000754EC" w:rsidRDefault="00120CD4" w:rsidP="00956C02">
            <w:pPr>
              <w:pStyle w:val="SIBulletList1"/>
            </w:pPr>
            <w:r>
              <w:rPr>
                <w:rFonts w:cs="Arial"/>
              </w:rPr>
              <w:t>I</w:t>
            </w:r>
            <w:r w:rsidRPr="00DA22EA">
              <w:rPr>
                <w:rFonts w:cs="Arial"/>
              </w:rPr>
              <w:t xml:space="preserve">nterpret, </w:t>
            </w:r>
            <w:r w:rsidR="00956C02">
              <w:t>calculate</w:t>
            </w:r>
            <w:r w:rsidRPr="00DA22EA">
              <w:rPr>
                <w:rFonts w:cs="Arial"/>
              </w:rPr>
              <w:t xml:space="preserve"> and consolidate </w:t>
            </w:r>
            <w:r w:rsidR="00956C02">
              <w:t>complex workplace measures</w:t>
            </w:r>
            <w:r w:rsidRPr="00DA22EA">
              <w:rPr>
                <w:rFonts w:cs="Arial"/>
              </w:rPr>
              <w:t xml:space="preserve"> </w:t>
            </w:r>
            <w:r w:rsidR="005018A8">
              <w:t>relating to genetics</w:t>
            </w:r>
            <w:r w:rsidR="00956C02">
              <w:t>,</w:t>
            </w:r>
            <w:r w:rsidR="005018A8">
              <w:t xml:space="preserve"> breeding and finances</w:t>
            </w:r>
          </w:p>
        </w:tc>
      </w:tr>
      <w:tr w:rsidR="00F1480E" w:rsidRPr="00336FCA" w:rsidDel="00423CB2" w14:paraId="3D8970CC" w14:textId="77777777" w:rsidTr="004B74C8">
        <w:tc>
          <w:tcPr>
            <w:tcW w:w="1396" w:type="pct"/>
          </w:tcPr>
          <w:p w14:paraId="326EE23B" w14:textId="77777777" w:rsidR="00F1480E" w:rsidRPr="000754EC" w:rsidRDefault="00120CD4" w:rsidP="000754EC">
            <w:pPr>
              <w:pStyle w:val="SIText"/>
            </w:pPr>
            <w:r w:rsidRPr="00DA22EA">
              <w:rPr>
                <w:rFonts w:cs="Arial"/>
                <w:szCs w:val="20"/>
              </w:rPr>
              <w:t>Navigate the world of work</w:t>
            </w:r>
          </w:p>
        </w:tc>
        <w:tc>
          <w:tcPr>
            <w:tcW w:w="3604" w:type="pct"/>
          </w:tcPr>
          <w:p w14:paraId="62E9C055" w14:textId="3BA09C48" w:rsidR="00120CD4" w:rsidRPr="00DA22EA" w:rsidRDefault="00120CD4" w:rsidP="00120CD4">
            <w:pPr>
              <w:pStyle w:val="SIBulletList1"/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DA22EA">
              <w:rPr>
                <w:rFonts w:cs="Arial"/>
              </w:rPr>
              <w:t xml:space="preserve">ork independently </w:t>
            </w:r>
            <w:r w:rsidR="006C6298">
              <w:t>and/</w:t>
            </w:r>
            <w:r w:rsidRPr="00DA22EA">
              <w:rPr>
                <w:rFonts w:cs="Arial"/>
              </w:rPr>
              <w:t xml:space="preserve">or with others in making decisions to achieve </w:t>
            </w:r>
            <w:r w:rsidR="006C6298">
              <w:t>enterprise</w:t>
            </w:r>
            <w:r w:rsidR="006C6298" w:rsidRPr="00DA22EA">
              <w:rPr>
                <w:rFonts w:cs="Arial"/>
              </w:rPr>
              <w:t xml:space="preserve"> </w:t>
            </w:r>
            <w:r w:rsidR="005018A8">
              <w:t>breeding</w:t>
            </w:r>
            <w:r w:rsidRPr="00DA22EA">
              <w:rPr>
                <w:rFonts w:cs="Arial"/>
              </w:rPr>
              <w:t xml:space="preserve"> outcomes</w:t>
            </w:r>
          </w:p>
          <w:p w14:paraId="3C8460FC" w14:textId="598B098E" w:rsidR="00F1480E" w:rsidRPr="000754EC" w:rsidRDefault="006C6298" w:rsidP="006C6298">
            <w:pPr>
              <w:pStyle w:val="SIBulletList1"/>
              <w:rPr>
                <w:rFonts w:eastAsia="Calibri"/>
              </w:rPr>
            </w:pPr>
            <w:r>
              <w:t>Understand requirements of role and t</w:t>
            </w:r>
            <w:r w:rsidR="005018A8">
              <w:t>ake responsibility for</w:t>
            </w:r>
            <w:r>
              <w:t xml:space="preserve"> work and breeding strategy outcomes </w:t>
            </w:r>
          </w:p>
        </w:tc>
      </w:tr>
      <w:tr w:rsidR="00F1480E" w:rsidRPr="00336FCA" w:rsidDel="00423CB2" w14:paraId="46566478" w14:textId="77777777" w:rsidTr="004B74C8">
        <w:tc>
          <w:tcPr>
            <w:tcW w:w="1396" w:type="pct"/>
          </w:tcPr>
          <w:p w14:paraId="5CB9265D" w14:textId="77777777" w:rsidR="00F1480E" w:rsidRPr="000754EC" w:rsidRDefault="00120CD4" w:rsidP="000754EC">
            <w:pPr>
              <w:pStyle w:val="SIText"/>
            </w:pPr>
            <w:r w:rsidRPr="00DA22EA">
              <w:rPr>
                <w:rFonts w:cs="Arial"/>
                <w:szCs w:val="20"/>
              </w:rPr>
              <w:t>Interact with others</w:t>
            </w:r>
          </w:p>
        </w:tc>
        <w:tc>
          <w:tcPr>
            <w:tcW w:w="3604" w:type="pct"/>
          </w:tcPr>
          <w:p w14:paraId="460198F9" w14:textId="1BD7C766" w:rsidR="00F1480E" w:rsidRPr="000754EC" w:rsidRDefault="006C6298" w:rsidP="006C6298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Use industry contacts and networks to build expertise about horse selection and breeding</w:t>
            </w:r>
          </w:p>
        </w:tc>
      </w:tr>
      <w:tr w:rsidR="00120CD4" w:rsidRPr="00336FCA" w:rsidDel="00423CB2" w14:paraId="26F19D1E" w14:textId="77777777" w:rsidTr="004B74C8">
        <w:tc>
          <w:tcPr>
            <w:tcW w:w="1396" w:type="pct"/>
          </w:tcPr>
          <w:p w14:paraId="7B592B87" w14:textId="77777777" w:rsidR="00120CD4" w:rsidRDefault="00120CD4" w:rsidP="000754EC">
            <w:pPr>
              <w:pStyle w:val="SIText"/>
            </w:pPr>
            <w:r w:rsidRPr="00DA22EA">
              <w:rPr>
                <w:rFonts w:cs="Arial"/>
                <w:szCs w:val="20"/>
              </w:rPr>
              <w:t>Get the work done</w:t>
            </w:r>
          </w:p>
        </w:tc>
        <w:tc>
          <w:tcPr>
            <w:tcW w:w="3604" w:type="pct"/>
          </w:tcPr>
          <w:p w14:paraId="0397CAA2" w14:textId="2B75D88D" w:rsidR="00120CD4" w:rsidRDefault="00120CD4">
            <w:pPr>
              <w:pStyle w:val="SIBulletList1"/>
              <w:rPr>
                <w:rFonts w:eastAsia="Calibri"/>
              </w:rPr>
            </w:pPr>
            <w:r>
              <w:rPr>
                <w:rFonts w:eastAsia="Calibri" w:cs="Arial"/>
              </w:rPr>
              <w:t>U</w:t>
            </w:r>
            <w:r w:rsidRPr="00DA22EA">
              <w:rPr>
                <w:rFonts w:eastAsia="Calibri" w:cs="Arial"/>
              </w:rPr>
              <w:t xml:space="preserve">se key features of workplace technology to access, prepare and </w:t>
            </w:r>
            <w:r w:rsidR="00CC2E48">
              <w:rPr>
                <w:rFonts w:eastAsia="Calibri"/>
              </w:rPr>
              <w:t>report</w:t>
            </w:r>
            <w:r w:rsidR="00CC2E48" w:rsidRPr="00DA22EA">
              <w:rPr>
                <w:rFonts w:eastAsia="Calibri" w:cs="Arial"/>
              </w:rPr>
              <w:t xml:space="preserve"> </w:t>
            </w:r>
            <w:r w:rsidRPr="00DA22EA">
              <w:rPr>
                <w:rFonts w:eastAsia="Calibri" w:cs="Arial"/>
              </w:rPr>
              <w:t>information</w:t>
            </w:r>
          </w:p>
          <w:p w14:paraId="53CDDA2D" w14:textId="77777777" w:rsidR="00CC2E48" w:rsidRDefault="00CC2E48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Make decisions based on analysis of various breeding data and records</w:t>
            </w:r>
          </w:p>
          <w:p w14:paraId="26E7D560" w14:textId="0A6BA964" w:rsidR="00BB64F1" w:rsidRPr="000754EC" w:rsidRDefault="00BB64F1" w:rsidP="00BB64F1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Plan, sequence, prioritise and make </w:t>
            </w:r>
            <w:r>
              <w:t xml:space="preserve">adjustments to </w:t>
            </w:r>
            <w:r w:rsidRPr="00BB64F1">
              <w:t>accommodate contingencies</w:t>
            </w:r>
          </w:p>
        </w:tc>
      </w:tr>
    </w:tbl>
    <w:p w14:paraId="1E25483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38EC68D" w14:textId="77777777" w:rsidTr="00F33FF2">
        <w:tc>
          <w:tcPr>
            <w:tcW w:w="5000" w:type="pct"/>
            <w:gridSpan w:val="4"/>
          </w:tcPr>
          <w:p w14:paraId="174F2D6F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3C92E23" w14:textId="77777777" w:rsidTr="00F33FF2">
        <w:tc>
          <w:tcPr>
            <w:tcW w:w="1028" w:type="pct"/>
          </w:tcPr>
          <w:p w14:paraId="2763F72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10D442C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4FD1DE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D702F0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7803A23B" w14:textId="77777777" w:rsidTr="00F33FF2">
        <w:tc>
          <w:tcPr>
            <w:tcW w:w="1028" w:type="pct"/>
          </w:tcPr>
          <w:p w14:paraId="57FB9B4D" w14:textId="433D0DB6" w:rsidR="00041E59" w:rsidRPr="000754EC" w:rsidRDefault="004C5B2C" w:rsidP="006C6298">
            <w:r>
              <w:t>RGR</w:t>
            </w:r>
            <w:r w:rsidRPr="004C5B2C">
              <w:t>HBR50</w:t>
            </w:r>
            <w:r w:rsidR="006C6298">
              <w:t>1</w:t>
            </w:r>
            <w:r w:rsidRPr="004C5B2C">
              <w:t xml:space="preserve"> </w:t>
            </w:r>
            <w:r w:rsidR="00B534A5">
              <w:t>D</w:t>
            </w:r>
            <w:r w:rsidR="00B534A5" w:rsidRPr="00B534A5">
              <w:t xml:space="preserve">evelop </w:t>
            </w:r>
            <w:r w:rsidR="006C6298">
              <w:t>an enterprise</w:t>
            </w:r>
            <w:r w:rsidR="00B534A5" w:rsidRPr="00B534A5">
              <w:t xml:space="preserve"> horse breeding strategy</w:t>
            </w:r>
          </w:p>
        </w:tc>
        <w:tc>
          <w:tcPr>
            <w:tcW w:w="1105" w:type="pct"/>
          </w:tcPr>
          <w:p w14:paraId="6A81C7B7" w14:textId="617B565F" w:rsidR="00041E59" w:rsidRPr="000754EC" w:rsidRDefault="00492472" w:rsidP="00120CD4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0FD7A328" w14:textId="5C28BBCC" w:rsidR="00041E59" w:rsidRPr="000754EC" w:rsidRDefault="00492472" w:rsidP="00C53C8D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5E9AE9AE" w14:textId="60EB368A" w:rsidR="00916CD7" w:rsidRPr="000754EC" w:rsidRDefault="00492472" w:rsidP="00492472">
            <w:pPr>
              <w:pStyle w:val="SIText"/>
            </w:pPr>
            <w:r>
              <w:t>No e</w:t>
            </w:r>
            <w:r w:rsidR="00120CD4">
              <w:t>quivalent unit</w:t>
            </w:r>
          </w:p>
        </w:tc>
      </w:tr>
    </w:tbl>
    <w:p w14:paraId="3E73B27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6A88AFA" w14:textId="77777777" w:rsidTr="004B74C8">
        <w:tc>
          <w:tcPr>
            <w:tcW w:w="1396" w:type="pct"/>
            <w:shd w:val="clear" w:color="auto" w:fill="auto"/>
          </w:tcPr>
          <w:p w14:paraId="77922A9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D79A965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7F6451F1" w14:textId="237E94FB" w:rsidR="00F1480E" w:rsidRPr="000754EC" w:rsidRDefault="00433293" w:rsidP="00E40225">
            <w:pPr>
              <w:pStyle w:val="SIText"/>
            </w:pPr>
            <w:hyperlink r:id="rId11" w:history="1">
              <w:r w:rsidR="00665DE1" w:rsidRPr="00665DE1">
                <w:t>https://vetnet.education.gov.au/Pages/TrainingDocs.aspx?q=5c4b8489-f7e1-463b-81c8-6ecce6c192a0</w:t>
              </w:r>
            </w:hyperlink>
            <w:r w:rsidR="00665DE1">
              <w:t xml:space="preserve"> </w:t>
            </w:r>
          </w:p>
        </w:tc>
      </w:tr>
    </w:tbl>
    <w:p w14:paraId="4AE87F8C" w14:textId="77777777" w:rsidR="00F1480E" w:rsidRDefault="00F1480E" w:rsidP="005F771F">
      <w:pPr>
        <w:pStyle w:val="SIText"/>
      </w:pPr>
    </w:p>
    <w:p w14:paraId="5471F8D2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43EC9D23" w14:textId="77777777" w:rsidTr="004B74C8">
        <w:trPr>
          <w:tblHeader/>
        </w:trPr>
        <w:tc>
          <w:tcPr>
            <w:tcW w:w="1478" w:type="pct"/>
            <w:shd w:val="clear" w:color="auto" w:fill="auto"/>
          </w:tcPr>
          <w:p w14:paraId="33637DC3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ADC63C8" w14:textId="47AA10BC" w:rsidR="00556C4C" w:rsidRPr="000754EC" w:rsidRDefault="00556C4C" w:rsidP="006C6298">
            <w:pPr>
              <w:pStyle w:val="SIUnittitle"/>
            </w:pPr>
            <w:r w:rsidRPr="00F56827">
              <w:t xml:space="preserve">Assessment requirements for </w:t>
            </w:r>
            <w:r w:rsidR="00492472" w:rsidRPr="00492472">
              <w:t>RGRHBR50</w:t>
            </w:r>
            <w:r w:rsidR="006C6298">
              <w:t>1</w:t>
            </w:r>
            <w:r w:rsidR="00492472" w:rsidRPr="00492472">
              <w:t xml:space="preserve"> </w:t>
            </w:r>
            <w:r w:rsidR="00EE2930">
              <w:t>Develop an enterprise</w:t>
            </w:r>
            <w:r w:rsidR="00B534A5" w:rsidRPr="00B534A5">
              <w:t xml:space="preserve"> a horse breeding strategy</w:t>
            </w:r>
          </w:p>
        </w:tc>
      </w:tr>
      <w:tr w:rsidR="00556C4C" w:rsidRPr="00A55106" w14:paraId="496DA551" w14:textId="77777777" w:rsidTr="004B74C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7552B5E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6829074" w14:textId="77777777" w:rsidTr="004B74C8">
        <w:tc>
          <w:tcPr>
            <w:tcW w:w="5000" w:type="pct"/>
            <w:gridSpan w:val="2"/>
            <w:shd w:val="clear" w:color="auto" w:fill="auto"/>
          </w:tcPr>
          <w:p w14:paraId="0E6BEB0C" w14:textId="60E78CB2" w:rsidR="00120CD4" w:rsidRDefault="00120CD4" w:rsidP="00120CD4">
            <w:pPr>
              <w:pStyle w:val="SIText"/>
            </w:pPr>
            <w:r w:rsidRPr="00D92BB9">
              <w:t>A</w:t>
            </w:r>
            <w:r>
              <w:t>n</w:t>
            </w:r>
            <w:r w:rsidRPr="00D92BB9">
              <w:t xml:space="preserve"> </w:t>
            </w:r>
            <w:r>
              <w:t>individual</w:t>
            </w:r>
            <w:r w:rsidRPr="00D92BB9">
              <w:t xml:space="preserve"> demonstrating competency in this unit must satisfy all of the elements</w:t>
            </w:r>
            <w:r>
              <w:t xml:space="preserve"> and</w:t>
            </w:r>
            <w:r w:rsidRPr="00D92BB9">
              <w:t xml:space="preserve"> per</w:t>
            </w:r>
            <w:r>
              <w:t>formance criteria of this unit.</w:t>
            </w:r>
          </w:p>
          <w:p w14:paraId="7ABD35EE" w14:textId="77777777" w:rsidR="00492472" w:rsidRDefault="00492472" w:rsidP="00120CD4">
            <w:pPr>
              <w:pStyle w:val="SIText"/>
            </w:pPr>
          </w:p>
          <w:p w14:paraId="346CF7D6" w14:textId="77777777" w:rsidR="001771EC" w:rsidRDefault="00120CD4" w:rsidP="00120CD4">
            <w:pPr>
              <w:pStyle w:val="SIText"/>
            </w:pPr>
            <w:r>
              <w:t xml:space="preserve">There must be </w:t>
            </w:r>
            <w:r w:rsidRPr="00DA22EA">
              <w:t>evidence</w:t>
            </w:r>
            <w:r>
              <w:t xml:space="preserve"> that the individual has</w:t>
            </w:r>
            <w:r w:rsidR="001771EC">
              <w:t>:</w:t>
            </w:r>
          </w:p>
          <w:p w14:paraId="173AB78B" w14:textId="1DA56BE0" w:rsidR="00956C02" w:rsidRDefault="00120CD4" w:rsidP="00492472">
            <w:pPr>
              <w:pStyle w:val="SIBulletList1"/>
            </w:pPr>
            <w:r w:rsidRPr="001771EC">
              <w:t>develop</w:t>
            </w:r>
            <w:r w:rsidRPr="00492472">
              <w:t>ed</w:t>
            </w:r>
            <w:r w:rsidRPr="00DA22EA">
              <w:t xml:space="preserve"> and implement</w:t>
            </w:r>
            <w:r>
              <w:t>ed</w:t>
            </w:r>
            <w:r w:rsidRPr="00DA22EA">
              <w:t xml:space="preserve"> a</w:t>
            </w:r>
            <w:r w:rsidR="00492472">
              <w:t xml:space="preserve"> horse breeding </w:t>
            </w:r>
            <w:r w:rsidR="003D4F8E">
              <w:t xml:space="preserve">strategy </w:t>
            </w:r>
            <w:r w:rsidR="00492472">
              <w:t xml:space="preserve">for </w:t>
            </w:r>
            <w:r w:rsidR="00A32610">
              <w:t xml:space="preserve">an </w:t>
            </w:r>
            <w:r w:rsidR="003D4F8E">
              <w:t xml:space="preserve">enterprise </w:t>
            </w:r>
            <w:r w:rsidR="00A32610">
              <w:t xml:space="preserve">for </w:t>
            </w:r>
            <w:r w:rsidR="00CC2E48">
              <w:t xml:space="preserve">at least </w:t>
            </w:r>
            <w:r w:rsidR="00492472">
              <w:t xml:space="preserve">one </w:t>
            </w:r>
            <w:r w:rsidR="00A32610">
              <w:t xml:space="preserve">breeding </w:t>
            </w:r>
            <w:r w:rsidR="00492472">
              <w:t>season</w:t>
            </w:r>
            <w:r w:rsidR="00956C02">
              <w:t>, which outlines:</w:t>
            </w:r>
          </w:p>
          <w:p w14:paraId="0F683E97" w14:textId="1AF30EB2" w:rsidR="00956C02" w:rsidRDefault="00EE2930" w:rsidP="00A32610">
            <w:pPr>
              <w:pStyle w:val="SIBulletList2"/>
            </w:pPr>
            <w:r>
              <w:t xml:space="preserve">enterprise breeding </w:t>
            </w:r>
            <w:r w:rsidR="00956C02">
              <w:t>objectives and longer term goals</w:t>
            </w:r>
          </w:p>
          <w:p w14:paraId="2CCD73FD" w14:textId="4DF17562" w:rsidR="00A32610" w:rsidRDefault="00A32610" w:rsidP="00A32610">
            <w:pPr>
              <w:pStyle w:val="SIBulletList2"/>
            </w:pPr>
            <w:r>
              <w:t xml:space="preserve">breeding </w:t>
            </w:r>
            <w:r w:rsidR="003D4F8E">
              <w:t>strategy</w:t>
            </w:r>
            <w:r w:rsidR="00EE2930">
              <w:t>,</w:t>
            </w:r>
            <w:r w:rsidR="003D4F8E">
              <w:t xml:space="preserve"> </w:t>
            </w:r>
            <w:r w:rsidR="00EE2930">
              <w:t xml:space="preserve">including </w:t>
            </w:r>
            <w:r w:rsidR="00CC2E48">
              <w:t xml:space="preserve">genetically sound </w:t>
            </w:r>
            <w:r>
              <w:t>selection of horses</w:t>
            </w:r>
          </w:p>
          <w:p w14:paraId="23DBA0F4" w14:textId="77777777" w:rsidR="00A32610" w:rsidRPr="00A32610" w:rsidRDefault="00A32610" w:rsidP="00A32610">
            <w:pPr>
              <w:pStyle w:val="SIBulletList2"/>
            </w:pPr>
            <w:r w:rsidRPr="00A32610">
              <w:t>resources and costs</w:t>
            </w:r>
          </w:p>
          <w:p w14:paraId="453D94CF" w14:textId="49F79368" w:rsidR="00556C4C" w:rsidRPr="000754EC" w:rsidRDefault="00A32610" w:rsidP="00EE2930">
            <w:pPr>
              <w:pStyle w:val="SIBulletList2"/>
            </w:pPr>
            <w:r>
              <w:t>criteria to measure success</w:t>
            </w:r>
            <w:r w:rsidR="00CC2E48">
              <w:t xml:space="preserve"> against </w:t>
            </w:r>
            <w:r w:rsidR="00EE2930">
              <w:t>breeding strategy</w:t>
            </w:r>
            <w:r w:rsidR="00492472">
              <w:t>.</w:t>
            </w:r>
            <w:bookmarkStart w:id="0" w:name="_GoBack"/>
            <w:bookmarkEnd w:id="0"/>
          </w:p>
        </w:tc>
      </w:tr>
    </w:tbl>
    <w:p w14:paraId="39ECA86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D6A8883" w14:textId="77777777" w:rsidTr="004B74C8">
        <w:trPr>
          <w:tblHeader/>
        </w:trPr>
        <w:tc>
          <w:tcPr>
            <w:tcW w:w="5000" w:type="pct"/>
            <w:shd w:val="clear" w:color="auto" w:fill="auto"/>
          </w:tcPr>
          <w:p w14:paraId="47045CD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E358562" w14:textId="77777777" w:rsidTr="004B74C8">
        <w:tc>
          <w:tcPr>
            <w:tcW w:w="5000" w:type="pct"/>
            <w:shd w:val="clear" w:color="auto" w:fill="auto"/>
          </w:tcPr>
          <w:p w14:paraId="4B03CC5A" w14:textId="2CB3FBC5" w:rsidR="00120CD4" w:rsidRPr="00DA22EA" w:rsidRDefault="00120CD4" w:rsidP="00120CD4">
            <w:pPr>
              <w:pStyle w:val="SIText"/>
            </w:pPr>
            <w:r w:rsidRPr="00DA22EA">
              <w:t>An individual must be able to demonstrate the knowledge required to perform the tasks outlined in the elements and performance criteria of this unit. This includes knowledge of:</w:t>
            </w:r>
          </w:p>
          <w:p w14:paraId="24F14449" w14:textId="12A1DA94" w:rsidR="00492472" w:rsidRDefault="00956C02" w:rsidP="00120CD4">
            <w:pPr>
              <w:pStyle w:val="SIBulletList1"/>
            </w:pPr>
            <w:r>
              <w:t xml:space="preserve">basic </w:t>
            </w:r>
            <w:r w:rsidR="005018A8" w:rsidRPr="005018A8">
              <w:t>genetic</w:t>
            </w:r>
            <w:r>
              <w:t xml:space="preserve"> theories and</w:t>
            </w:r>
            <w:r w:rsidR="005018A8" w:rsidRPr="005018A8">
              <w:t xml:space="preserve"> principles</w:t>
            </w:r>
            <w:r w:rsidR="005018A8">
              <w:t>, including:</w:t>
            </w:r>
          </w:p>
          <w:p w14:paraId="0B16A9A9" w14:textId="77777777" w:rsidR="00CC2E48" w:rsidRDefault="00CC2E48" w:rsidP="005018A8">
            <w:pPr>
              <w:pStyle w:val="SIBulletList2"/>
            </w:pPr>
            <w:r>
              <w:t>qualitative and quantitative gene action</w:t>
            </w:r>
          </w:p>
          <w:p w14:paraId="51147FC6" w14:textId="77777777" w:rsidR="005018A8" w:rsidRDefault="00EC0FFB" w:rsidP="005018A8">
            <w:pPr>
              <w:pStyle w:val="SIBulletList2"/>
            </w:pPr>
            <w:r w:rsidRPr="00EC0FFB">
              <w:t xml:space="preserve">heritability of genetic traits </w:t>
            </w:r>
          </w:p>
          <w:p w14:paraId="267695A9" w14:textId="67D98A6F" w:rsidR="00EC0FFB" w:rsidRPr="00EC0FFB" w:rsidRDefault="00956C02" w:rsidP="005018A8">
            <w:pPr>
              <w:pStyle w:val="SIBulletList2"/>
            </w:pPr>
            <w:r>
              <w:t>dominant and recessive genes</w:t>
            </w:r>
          </w:p>
          <w:p w14:paraId="2E584ADD" w14:textId="7CE8CE13" w:rsidR="00EC0FFB" w:rsidRPr="00EC0FFB" w:rsidRDefault="00EC0FFB" w:rsidP="005018A8">
            <w:pPr>
              <w:pStyle w:val="SIBulletList2"/>
            </w:pPr>
            <w:r w:rsidRPr="00EC0FFB">
              <w:t xml:space="preserve">relevance of generation interval </w:t>
            </w:r>
            <w:r w:rsidR="00956C02">
              <w:t>and genetic correlation</w:t>
            </w:r>
          </w:p>
          <w:p w14:paraId="0C3CCB4B" w14:textId="709B10F1" w:rsidR="00EC0FFB" w:rsidRDefault="00956C02" w:rsidP="005018A8">
            <w:pPr>
              <w:pStyle w:val="SIBulletList2"/>
            </w:pPr>
            <w:r>
              <w:t xml:space="preserve">use of </w:t>
            </w:r>
            <w:r w:rsidR="00EC0FFB" w:rsidRPr="00EC0FFB">
              <w:t xml:space="preserve">estimated breeding values </w:t>
            </w:r>
            <w:r>
              <w:t>and indexes in</w:t>
            </w:r>
            <w:r w:rsidR="00EC0FFB" w:rsidRPr="00EC0FFB">
              <w:t xml:space="preserve"> multi-trait selection </w:t>
            </w:r>
          </w:p>
          <w:p w14:paraId="3A0D56F2" w14:textId="77777777" w:rsidR="00956C02" w:rsidRDefault="00956C02" w:rsidP="005018A8">
            <w:pPr>
              <w:pStyle w:val="SIBulletList2"/>
            </w:pPr>
            <w:r w:rsidRPr="00956C02">
              <w:t xml:space="preserve">measurement of genetic characteristics used in breeding programs </w:t>
            </w:r>
          </w:p>
          <w:p w14:paraId="07E5EFC8" w14:textId="2CCD48F3" w:rsidR="00956C02" w:rsidRPr="00EC0FFB" w:rsidRDefault="00956C02" w:rsidP="005018A8">
            <w:pPr>
              <w:pStyle w:val="SIBulletList2"/>
            </w:pPr>
            <w:r>
              <w:t>application to the development of an organisation breeding program and long term planning</w:t>
            </w:r>
          </w:p>
          <w:p w14:paraId="5F1DB02E" w14:textId="7987898B" w:rsidR="005018A8" w:rsidRDefault="005018A8" w:rsidP="00EC0FFB">
            <w:pPr>
              <w:pStyle w:val="SIBulletList1"/>
            </w:pPr>
            <w:r>
              <w:t xml:space="preserve">business models for horse breeding </w:t>
            </w:r>
            <w:r w:rsidR="006C6298">
              <w:t>enterprises</w:t>
            </w:r>
            <w:r>
              <w:t>, including:</w:t>
            </w:r>
          </w:p>
          <w:p w14:paraId="4A70557F" w14:textId="77777777" w:rsidR="005018A8" w:rsidRDefault="005018A8" w:rsidP="00956C02">
            <w:pPr>
              <w:pStyle w:val="SIBulletList2"/>
            </w:pPr>
            <w:r>
              <w:t>building own herd/stock</w:t>
            </w:r>
          </w:p>
          <w:p w14:paraId="7C68CAC4" w14:textId="467F7B18" w:rsidR="005018A8" w:rsidRDefault="005018A8" w:rsidP="00956C02">
            <w:pPr>
              <w:pStyle w:val="SIBulletList2"/>
            </w:pPr>
            <w:r>
              <w:t>servicing customer</w:t>
            </w:r>
            <w:r w:rsidR="00956C02">
              <w:t>s' horses (walk-ins)</w:t>
            </w:r>
          </w:p>
          <w:p w14:paraId="23A2230F" w14:textId="7518BEF6" w:rsidR="00956C02" w:rsidRDefault="00956C02" w:rsidP="00956C02">
            <w:pPr>
              <w:pStyle w:val="SIBulletList2"/>
            </w:pPr>
            <w:r>
              <w:t>mixture of both</w:t>
            </w:r>
          </w:p>
          <w:p w14:paraId="74F4E28A" w14:textId="77777777" w:rsidR="000D069B" w:rsidRPr="000D069B" w:rsidRDefault="000D069B" w:rsidP="000D069B">
            <w:pPr>
              <w:pStyle w:val="SIBulletList2"/>
            </w:pPr>
            <w:r>
              <w:t xml:space="preserve">providing agistment </w:t>
            </w:r>
            <w:r w:rsidRPr="000D069B">
              <w:t>and other services</w:t>
            </w:r>
          </w:p>
          <w:p w14:paraId="5A744D3F" w14:textId="161F2B7A" w:rsidR="00956C02" w:rsidRDefault="00956C02" w:rsidP="00956C02">
            <w:pPr>
              <w:pStyle w:val="SIBulletList2"/>
            </w:pPr>
            <w:r>
              <w:t>costs and benefits of horse breeding options</w:t>
            </w:r>
          </w:p>
          <w:p w14:paraId="71A3B30E" w14:textId="301901B8" w:rsidR="000D069B" w:rsidRDefault="000D069B" w:rsidP="000D069B">
            <w:pPr>
              <w:pStyle w:val="SIBulletList2"/>
            </w:pPr>
            <w:r>
              <w:t>syndication of stallions</w:t>
            </w:r>
          </w:p>
          <w:p w14:paraId="2269A795" w14:textId="4A4ED42C" w:rsidR="00CC2E48" w:rsidRDefault="00CC2E48" w:rsidP="000D069B">
            <w:pPr>
              <w:pStyle w:val="SIBulletList2"/>
            </w:pPr>
            <w:r>
              <w:t>market and/or partners</w:t>
            </w:r>
          </w:p>
          <w:p w14:paraId="15266759" w14:textId="77777777" w:rsidR="00CC2E48" w:rsidRDefault="00CC2E48" w:rsidP="00EC0FFB">
            <w:pPr>
              <w:pStyle w:val="SIBulletList1"/>
            </w:pPr>
            <w:r>
              <w:t>methods for selecting breeding stock, including:</w:t>
            </w:r>
          </w:p>
          <w:p w14:paraId="1E76C2E4" w14:textId="77777777" w:rsidR="00CC2E48" w:rsidRDefault="00CC2E48" w:rsidP="00EE2930">
            <w:pPr>
              <w:pStyle w:val="SIBulletList2"/>
            </w:pPr>
            <w:r>
              <w:t>individual horse records</w:t>
            </w:r>
          </w:p>
          <w:p w14:paraId="4A45CF12" w14:textId="77777777" w:rsidR="00CC2E48" w:rsidRDefault="00CC2E48" w:rsidP="00EE2930">
            <w:pPr>
              <w:pStyle w:val="SIBulletList2"/>
            </w:pPr>
            <w:r>
              <w:t>pedigree records</w:t>
            </w:r>
          </w:p>
          <w:p w14:paraId="4CCA16E2" w14:textId="77777777" w:rsidR="00CC2E48" w:rsidRDefault="00CC2E48" w:rsidP="00EE2930">
            <w:pPr>
              <w:pStyle w:val="SIBulletList2"/>
            </w:pPr>
            <w:r>
              <w:t>progeny records</w:t>
            </w:r>
          </w:p>
          <w:p w14:paraId="46085A7D" w14:textId="77777777" w:rsidR="00CC2E48" w:rsidRDefault="00CC2E48" w:rsidP="00EC0FFB">
            <w:pPr>
              <w:pStyle w:val="SIBulletList1"/>
            </w:pPr>
            <w:r>
              <w:t>indicators of genetic progress within a breeding program, including:</w:t>
            </w:r>
          </w:p>
          <w:p w14:paraId="7340CD53" w14:textId="77777777" w:rsidR="00CC2E48" w:rsidRDefault="00CC2E48" w:rsidP="00EE2930">
            <w:pPr>
              <w:pStyle w:val="SIBulletList2"/>
            </w:pPr>
            <w:r>
              <w:t>consistent goals/objectives</w:t>
            </w:r>
          </w:p>
          <w:p w14:paraId="7F609A30" w14:textId="77777777" w:rsidR="00CC2E48" w:rsidRDefault="00CC2E48" w:rsidP="00EE2930">
            <w:pPr>
              <w:pStyle w:val="SIBulletList2"/>
            </w:pPr>
            <w:r>
              <w:t>heritability</w:t>
            </w:r>
          </w:p>
          <w:p w14:paraId="2B043FA2" w14:textId="77777777" w:rsidR="00CC2E48" w:rsidRDefault="00CC2E48" w:rsidP="00EE2930">
            <w:pPr>
              <w:pStyle w:val="SIBulletList2"/>
            </w:pPr>
            <w:r>
              <w:t>selection intensity</w:t>
            </w:r>
          </w:p>
          <w:p w14:paraId="64730C83" w14:textId="0FCE89EA" w:rsidR="00CC2E48" w:rsidRDefault="00CC2E48" w:rsidP="00EE2930">
            <w:pPr>
              <w:pStyle w:val="SIBulletList2"/>
            </w:pPr>
            <w:r>
              <w:t>generation individual</w:t>
            </w:r>
          </w:p>
          <w:p w14:paraId="134FA8E8" w14:textId="4D4F23E2" w:rsidR="00EC0FFB" w:rsidRDefault="00956C02" w:rsidP="00EC0FFB">
            <w:pPr>
              <w:pStyle w:val="SIBulletList1"/>
            </w:pPr>
            <w:r>
              <w:t xml:space="preserve">financial and </w:t>
            </w:r>
            <w:r w:rsidR="00EC0FFB" w:rsidRPr="00EC0FFB">
              <w:t xml:space="preserve">economic </w:t>
            </w:r>
            <w:r>
              <w:t>assessment</w:t>
            </w:r>
            <w:r w:rsidR="00EC0FFB" w:rsidRPr="00EC0FFB">
              <w:t xml:space="preserve"> of </w:t>
            </w:r>
            <w:r w:rsidR="00CC2E48">
              <w:t>breeding program</w:t>
            </w:r>
          </w:p>
          <w:p w14:paraId="6F65A574" w14:textId="798AE21B" w:rsidR="000D069B" w:rsidRPr="00EC0FFB" w:rsidRDefault="000D069B" w:rsidP="00BF5813">
            <w:pPr>
              <w:pStyle w:val="SIBulletList1"/>
            </w:pPr>
            <w:r>
              <w:t xml:space="preserve">identifying appropriate professional support, including </w:t>
            </w:r>
            <w:r w:rsidRPr="000D069B">
              <w:t>veterinarian</w:t>
            </w:r>
            <w:r>
              <w:t xml:space="preserve"> and</w:t>
            </w:r>
            <w:r w:rsidRPr="000D069B">
              <w:t xml:space="preserve"> farrier</w:t>
            </w:r>
            <w:r>
              <w:t>,</w:t>
            </w:r>
            <w:r w:rsidRPr="000D069B">
              <w:t xml:space="preserve"> and securing service agreements</w:t>
            </w:r>
          </w:p>
          <w:p w14:paraId="4D5EAFE9" w14:textId="77777777" w:rsidR="00EC0FFB" w:rsidRPr="00EC0FFB" w:rsidRDefault="00EC0FFB" w:rsidP="00EC0FFB">
            <w:pPr>
              <w:pStyle w:val="SIBulletList1"/>
            </w:pPr>
            <w:r w:rsidRPr="00EC0FFB">
              <w:t>key requirements of regulations and codes of practice relevant to developing and implementing a breeding strategy, including:</w:t>
            </w:r>
          </w:p>
          <w:p w14:paraId="4C1E8A92" w14:textId="77777777" w:rsidR="00EC0FFB" w:rsidRPr="00EC0FFB" w:rsidRDefault="00EC0FFB" w:rsidP="00EC0FFB">
            <w:pPr>
              <w:pStyle w:val="SIBulletList2"/>
            </w:pPr>
            <w:r w:rsidRPr="00EC0FFB">
              <w:t>animal welfare</w:t>
            </w:r>
          </w:p>
          <w:p w14:paraId="4AB6D3A9" w14:textId="77777777" w:rsidR="00EC0FFB" w:rsidRPr="00EC0FFB" w:rsidRDefault="00EC0FFB" w:rsidP="00EC0FFB">
            <w:pPr>
              <w:pStyle w:val="SIBulletList2"/>
            </w:pPr>
            <w:r w:rsidRPr="00EC0FFB">
              <w:t>biosecurity</w:t>
            </w:r>
          </w:p>
          <w:p w14:paraId="2F96FB5A" w14:textId="121CAD85" w:rsidR="005018A8" w:rsidRPr="000754EC" w:rsidRDefault="00956C02" w:rsidP="00A32610">
            <w:pPr>
              <w:pStyle w:val="SIBulletList2"/>
            </w:pPr>
            <w:r>
              <w:t>rules of racing</w:t>
            </w:r>
            <w:r w:rsidR="00EE2930">
              <w:t xml:space="preserve"> or other discipline requirements</w:t>
            </w:r>
            <w:r w:rsidR="00EC0FFB" w:rsidRPr="00EC0FFB">
              <w:t>.</w:t>
            </w:r>
          </w:p>
        </w:tc>
      </w:tr>
    </w:tbl>
    <w:p w14:paraId="764AEAB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2DE3EF3" w14:textId="77777777" w:rsidTr="004B74C8">
        <w:trPr>
          <w:tblHeader/>
        </w:trPr>
        <w:tc>
          <w:tcPr>
            <w:tcW w:w="5000" w:type="pct"/>
            <w:shd w:val="clear" w:color="auto" w:fill="auto"/>
          </w:tcPr>
          <w:p w14:paraId="331AB6A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70D0070" w14:textId="77777777" w:rsidTr="004B74C8">
        <w:tc>
          <w:tcPr>
            <w:tcW w:w="5000" w:type="pct"/>
            <w:shd w:val="clear" w:color="auto" w:fill="auto"/>
          </w:tcPr>
          <w:p w14:paraId="4321A3AE" w14:textId="4DE30236" w:rsidR="00120CD4" w:rsidRPr="00DA22EA" w:rsidRDefault="00120CD4" w:rsidP="00120CD4">
            <w:pPr>
              <w:pStyle w:val="SIText"/>
            </w:pPr>
            <w:r w:rsidRPr="00DA22EA">
              <w:t xml:space="preserve">Assessment of </w:t>
            </w:r>
            <w:r>
              <w:t>skills</w:t>
            </w:r>
            <w:r w:rsidRPr="00DA22EA">
              <w:t xml:space="preserve"> must take place under</w:t>
            </w:r>
            <w:r>
              <w:t xml:space="preserve"> the following conditions:</w:t>
            </w:r>
          </w:p>
          <w:p w14:paraId="7C9114E9" w14:textId="77777777" w:rsidR="00120CD4" w:rsidRPr="00DA22EA" w:rsidRDefault="00120CD4" w:rsidP="00120CD4">
            <w:pPr>
              <w:pStyle w:val="SIBulletList1"/>
              <w:rPr>
                <w:rFonts w:cs="Arial"/>
              </w:rPr>
            </w:pPr>
            <w:r w:rsidRPr="00DA22EA">
              <w:rPr>
                <w:rFonts w:cs="Arial"/>
              </w:rPr>
              <w:t>physical conditions:</w:t>
            </w:r>
          </w:p>
          <w:p w14:paraId="64DC3284" w14:textId="77777777" w:rsidR="00120CD4" w:rsidRPr="00DA22EA" w:rsidRDefault="00120CD4" w:rsidP="00120CD4">
            <w:pPr>
              <w:pStyle w:val="SIBulletList2"/>
              <w:rPr>
                <w:rFonts w:cs="Arial"/>
              </w:rPr>
            </w:pPr>
            <w:r w:rsidRPr="00DA22EA">
              <w:rPr>
                <w:rFonts w:cs="Arial"/>
                <w:shd w:val="clear" w:color="auto" w:fill="FFFFFF"/>
              </w:rPr>
              <w:t xml:space="preserve">a workplace or </w:t>
            </w:r>
            <w:r>
              <w:rPr>
                <w:rFonts w:cs="Arial"/>
                <w:shd w:val="clear" w:color="auto" w:fill="FFFFFF"/>
              </w:rPr>
              <w:t>an</w:t>
            </w:r>
            <w:r w:rsidRPr="00DA22EA">
              <w:rPr>
                <w:rFonts w:cs="Arial"/>
                <w:shd w:val="clear" w:color="auto" w:fill="FFFFFF"/>
              </w:rPr>
              <w:t xml:space="preserve"> environment that accurately </w:t>
            </w:r>
            <w:r>
              <w:rPr>
                <w:rFonts w:cs="Arial"/>
                <w:shd w:val="clear" w:color="auto" w:fill="FFFFFF"/>
              </w:rPr>
              <w:t>represents workplace conditions</w:t>
            </w:r>
          </w:p>
          <w:p w14:paraId="6E8AE62A" w14:textId="77777777" w:rsidR="00120CD4" w:rsidRPr="00DA22EA" w:rsidRDefault="00120CD4" w:rsidP="00120CD4">
            <w:pPr>
              <w:pStyle w:val="SIBulletList1"/>
              <w:rPr>
                <w:rFonts w:cs="Arial"/>
              </w:rPr>
            </w:pPr>
            <w:r w:rsidRPr="00DA22EA">
              <w:rPr>
                <w:rFonts w:cs="Arial"/>
              </w:rPr>
              <w:t>resources, equipment and materials:</w:t>
            </w:r>
          </w:p>
          <w:p w14:paraId="3D8A07ED" w14:textId="3ACBFF0F" w:rsidR="00120CD4" w:rsidRPr="00A32610" w:rsidRDefault="00EC0FFB" w:rsidP="00120CD4">
            <w:pPr>
              <w:pStyle w:val="SIBulletList2"/>
              <w:rPr>
                <w:rFonts w:eastAsia="Calibri" w:cs="Arial"/>
              </w:rPr>
            </w:pPr>
            <w:r>
              <w:rPr>
                <w:rFonts w:eastAsia="Calibri"/>
              </w:rPr>
              <w:lastRenderedPageBreak/>
              <w:t>technology</w:t>
            </w:r>
            <w:r w:rsidR="00120CD4" w:rsidRPr="00DA22EA">
              <w:rPr>
                <w:rFonts w:eastAsia="Calibri" w:cs="Arial"/>
              </w:rPr>
              <w:t xml:space="preserve"> to </w:t>
            </w:r>
            <w:r w:rsidR="006C6298">
              <w:rPr>
                <w:rFonts w:eastAsia="Calibri"/>
              </w:rPr>
              <w:t>prepare</w:t>
            </w:r>
            <w:r w:rsidR="00EE2930" w:rsidRPr="00DA22EA">
              <w:rPr>
                <w:rFonts w:eastAsia="Calibri" w:cs="Arial"/>
              </w:rPr>
              <w:t xml:space="preserve"> </w:t>
            </w:r>
            <w:r>
              <w:rPr>
                <w:rFonts w:eastAsia="Calibri"/>
              </w:rPr>
              <w:t xml:space="preserve">a horse </w:t>
            </w:r>
            <w:r w:rsidR="00492472">
              <w:rPr>
                <w:rFonts w:eastAsia="Calibri"/>
              </w:rPr>
              <w:t xml:space="preserve">breeding </w:t>
            </w:r>
            <w:r w:rsidR="00EE2930">
              <w:rPr>
                <w:rFonts w:eastAsia="Calibri"/>
              </w:rPr>
              <w:t>strategy</w:t>
            </w:r>
          </w:p>
          <w:p w14:paraId="223C3BA1" w14:textId="77777777" w:rsidR="00A32610" w:rsidRPr="00A32610" w:rsidRDefault="00A32610" w:rsidP="00A32610">
            <w:pPr>
              <w:pStyle w:val="SIBulletList1"/>
              <w:rPr>
                <w:rFonts w:eastAsia="Calibri" w:cs="Arial"/>
              </w:rPr>
            </w:pPr>
            <w:r>
              <w:rPr>
                <w:rFonts w:eastAsia="Calibri"/>
              </w:rPr>
              <w:t>specifications:</w:t>
            </w:r>
          </w:p>
          <w:p w14:paraId="7BC84A9A" w14:textId="18D8ACA8" w:rsidR="00A32610" w:rsidRPr="00DC159E" w:rsidRDefault="00A32610" w:rsidP="00120CD4">
            <w:pPr>
              <w:pStyle w:val="SIBulletList2"/>
              <w:rPr>
                <w:rFonts w:eastAsia="Calibri" w:cs="Arial"/>
              </w:rPr>
            </w:pPr>
            <w:r>
              <w:rPr>
                <w:rFonts w:eastAsia="Calibri"/>
              </w:rPr>
              <w:t>information about costs of resources required for breeding program</w:t>
            </w:r>
          </w:p>
          <w:p w14:paraId="5FFDAF55" w14:textId="3F04C7AD" w:rsidR="00A32610" w:rsidRPr="00A32610" w:rsidRDefault="006C6298" w:rsidP="00A32610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enterprise</w:t>
            </w:r>
            <w:r w:rsidRPr="00A32610">
              <w:rPr>
                <w:rFonts w:eastAsia="Calibri"/>
              </w:rPr>
              <w:t xml:space="preserve"> </w:t>
            </w:r>
            <w:r w:rsidR="00A32610" w:rsidRPr="00A32610">
              <w:rPr>
                <w:rFonts w:eastAsia="Calibri"/>
              </w:rPr>
              <w:t>information about horse pedigrees and population data</w:t>
            </w:r>
            <w:r w:rsidR="00A32610">
              <w:rPr>
                <w:rFonts w:eastAsia="Calibri"/>
              </w:rPr>
              <w:t>.</w:t>
            </w:r>
          </w:p>
          <w:p w14:paraId="43B2537C" w14:textId="77777777" w:rsidR="00120CD4" w:rsidRPr="00DA22EA" w:rsidRDefault="00120CD4" w:rsidP="00120CD4">
            <w:pPr>
              <w:pStyle w:val="SIText"/>
            </w:pPr>
          </w:p>
          <w:p w14:paraId="5D573EB1" w14:textId="77777777" w:rsidR="00F1480E" w:rsidRPr="000754EC" w:rsidRDefault="00120CD4" w:rsidP="00120CD4">
            <w:pPr>
              <w:pStyle w:val="SIText"/>
              <w:rPr>
                <w:rFonts w:eastAsia="Calibri"/>
              </w:rPr>
            </w:pPr>
            <w:r w:rsidRPr="00DA22EA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48D6B75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54980B2" w14:textId="77777777" w:rsidTr="004679E3">
        <w:tc>
          <w:tcPr>
            <w:tcW w:w="990" w:type="pct"/>
            <w:shd w:val="clear" w:color="auto" w:fill="auto"/>
          </w:tcPr>
          <w:p w14:paraId="704502D6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28AB15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DC2627F" w14:textId="4EDB4B45" w:rsidR="00F1480E" w:rsidRPr="000754EC" w:rsidRDefault="00433293" w:rsidP="000754EC">
            <w:pPr>
              <w:pStyle w:val="SIText"/>
            </w:pPr>
            <w:hyperlink r:id="rId12" w:history="1">
              <w:r w:rsidR="00665DE1" w:rsidRPr="00665DE1">
                <w:t>https://vetnet.education.gov.au/Pages/TrainingDocs.aspx?q=5c4b8489-f7e1-463b-81c8-6ecce6c192a0</w:t>
              </w:r>
            </w:hyperlink>
            <w:r w:rsidR="00665DE1">
              <w:t xml:space="preserve"> </w:t>
            </w:r>
          </w:p>
        </w:tc>
      </w:tr>
    </w:tbl>
    <w:p w14:paraId="4FDB0F58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84604" w14:textId="77777777" w:rsidR="009730D8" w:rsidRDefault="009730D8" w:rsidP="00BF3F0A">
      <w:r>
        <w:separator/>
      </w:r>
    </w:p>
    <w:p w14:paraId="0552F6BA" w14:textId="77777777" w:rsidR="009730D8" w:rsidRDefault="009730D8"/>
  </w:endnote>
  <w:endnote w:type="continuationSeparator" w:id="0">
    <w:p w14:paraId="74DB1C7D" w14:textId="77777777" w:rsidR="009730D8" w:rsidRDefault="009730D8" w:rsidP="00BF3F0A">
      <w:r>
        <w:continuationSeparator/>
      </w:r>
    </w:p>
    <w:p w14:paraId="14E0D40F" w14:textId="77777777" w:rsidR="009730D8" w:rsidRDefault="009730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14:paraId="46656300" w14:textId="77777777" w:rsidR="00BF5813" w:rsidRPr="000754EC" w:rsidRDefault="00BF5813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33293">
          <w:rPr>
            <w:noProof/>
          </w:rPr>
          <w:t>4</w:t>
        </w:r>
        <w:r w:rsidRPr="000754EC">
          <w:fldChar w:fldCharType="end"/>
        </w:r>
      </w:p>
      <w:p w14:paraId="3A93DB68" w14:textId="77777777" w:rsidR="00BF5813" w:rsidRDefault="00BF5813" w:rsidP="005F771F">
        <w:pPr>
          <w:pStyle w:val="SIText"/>
        </w:pPr>
        <w:r w:rsidRPr="000754EC">
          <w:t xml:space="preserve">Template modified on </w:t>
        </w:r>
        <w:r>
          <w:t>5 July</w:t>
        </w:r>
        <w:r w:rsidRPr="000754EC">
          <w:t xml:space="preserve"> 2017</w:t>
        </w:r>
      </w:p>
    </w:sdtContent>
  </w:sdt>
  <w:p w14:paraId="5554E78B" w14:textId="77777777" w:rsidR="00BF5813" w:rsidRDefault="00BF581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BC9AF" w14:textId="77777777" w:rsidR="009730D8" w:rsidRDefault="009730D8" w:rsidP="00BF3F0A">
      <w:r>
        <w:separator/>
      </w:r>
    </w:p>
    <w:p w14:paraId="3FB53722" w14:textId="77777777" w:rsidR="009730D8" w:rsidRDefault="009730D8"/>
  </w:footnote>
  <w:footnote w:type="continuationSeparator" w:id="0">
    <w:p w14:paraId="73E97124" w14:textId="77777777" w:rsidR="009730D8" w:rsidRDefault="009730D8" w:rsidP="00BF3F0A">
      <w:r>
        <w:continuationSeparator/>
      </w:r>
    </w:p>
    <w:p w14:paraId="5DA662B2" w14:textId="77777777" w:rsidR="009730D8" w:rsidRDefault="009730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645D7" w14:textId="0B09A2F4" w:rsidR="00BF5813" w:rsidRPr="00120CD4" w:rsidRDefault="00BF5813" w:rsidP="00120CD4">
    <w:r>
      <w:t>RGR</w:t>
    </w:r>
    <w:r w:rsidRPr="00120CD4">
      <w:rPr>
        <w:lang w:eastAsia="en-US"/>
      </w:rPr>
      <w:t>HBR50</w:t>
    </w:r>
    <w:r w:rsidR="006C6298">
      <w:t>1</w:t>
    </w:r>
    <w:r w:rsidRPr="00120CD4">
      <w:rPr>
        <w:lang w:eastAsia="en-US"/>
      </w:rPr>
      <w:t xml:space="preserve"> </w:t>
    </w:r>
    <w:r>
      <w:t xml:space="preserve">Develop </w:t>
    </w:r>
    <w:r w:rsidR="00EE2930" w:rsidRPr="00EE2930">
      <w:t xml:space="preserve">an enterprise </w:t>
    </w:r>
    <w:r w:rsidR="00EE2930" w:rsidRPr="00EE2930">
      <w:annotationRef/>
    </w:r>
    <w:r w:rsidR="00EE2930" w:rsidRPr="00EE2930">
      <w:t>horse breeding strategy</w:t>
    </w:r>
    <w:r w:rsidR="00EE2930" w:rsidRPr="00EE2930" w:rsidDel="00EE2930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F353EC9"/>
    <w:multiLevelType w:val="multilevel"/>
    <w:tmpl w:val="AB2075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4D16FA9"/>
    <w:multiLevelType w:val="multilevel"/>
    <w:tmpl w:val="C9486B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5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4"/>
  </w:num>
  <w:num w:numId="10">
    <w:abstractNumId w:val="11"/>
  </w:num>
  <w:num w:numId="11">
    <w:abstractNumId w:val="13"/>
  </w:num>
  <w:num w:numId="12">
    <w:abstractNumId w:val="12"/>
  </w:num>
  <w:num w:numId="13">
    <w:abstractNumId w:val="16"/>
  </w:num>
  <w:num w:numId="14">
    <w:abstractNumId w:val="4"/>
  </w:num>
  <w:num w:numId="15">
    <w:abstractNumId w:val="5"/>
  </w:num>
  <w:num w:numId="16">
    <w:abstractNumId w:val="17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SortMethod w:val="0000"/>
  <w:trackRevisions/>
  <w:documentProtection w:formatting="1" w:enforcement="1" w:cryptProviderType="rsaAES" w:cryptAlgorithmClass="hash" w:cryptAlgorithmType="typeAny" w:cryptAlgorithmSid="14" w:cryptSpinCount="100000" w:hash="7j4Sgk6wZV4i/4lej/cwamczJRu62hPoZgFnDJRXCmY8PNLGhx5kBoGN7/BXnNn7MshFlTbiZnYKoljBCqSYvg==" w:salt="aA2h09glAceXepPjDbxo8A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40"/>
    <w:rsid w:val="000014B9"/>
    <w:rsid w:val="00005A15"/>
    <w:rsid w:val="0001108F"/>
    <w:rsid w:val="000115E2"/>
    <w:rsid w:val="000126D0"/>
    <w:rsid w:val="0001296A"/>
    <w:rsid w:val="00016803"/>
    <w:rsid w:val="00023992"/>
    <w:rsid w:val="00041E59"/>
    <w:rsid w:val="0005735D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069B"/>
    <w:rsid w:val="000E25E6"/>
    <w:rsid w:val="000E2C86"/>
    <w:rsid w:val="000F29F2"/>
    <w:rsid w:val="00101659"/>
    <w:rsid w:val="001078BF"/>
    <w:rsid w:val="00120CD4"/>
    <w:rsid w:val="00133957"/>
    <w:rsid w:val="001372F6"/>
    <w:rsid w:val="00144385"/>
    <w:rsid w:val="00146EEC"/>
    <w:rsid w:val="00151D55"/>
    <w:rsid w:val="00151D93"/>
    <w:rsid w:val="00156EF3"/>
    <w:rsid w:val="00176E4F"/>
    <w:rsid w:val="001771EC"/>
    <w:rsid w:val="0018546B"/>
    <w:rsid w:val="001A6A3E"/>
    <w:rsid w:val="001A7B6D"/>
    <w:rsid w:val="001B34D5"/>
    <w:rsid w:val="001B3F42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5F7F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4F8E"/>
    <w:rsid w:val="003E72B6"/>
    <w:rsid w:val="003E7BBE"/>
    <w:rsid w:val="004127E3"/>
    <w:rsid w:val="0043212E"/>
    <w:rsid w:val="00433293"/>
    <w:rsid w:val="00434366"/>
    <w:rsid w:val="00434ECE"/>
    <w:rsid w:val="00444423"/>
    <w:rsid w:val="00452F3E"/>
    <w:rsid w:val="004640AE"/>
    <w:rsid w:val="00465DBC"/>
    <w:rsid w:val="004679E3"/>
    <w:rsid w:val="00475172"/>
    <w:rsid w:val="004758B0"/>
    <w:rsid w:val="004832D2"/>
    <w:rsid w:val="00485559"/>
    <w:rsid w:val="00492472"/>
    <w:rsid w:val="004A142B"/>
    <w:rsid w:val="004A3860"/>
    <w:rsid w:val="004A44E8"/>
    <w:rsid w:val="004A7706"/>
    <w:rsid w:val="004B29B7"/>
    <w:rsid w:val="004B74C8"/>
    <w:rsid w:val="004B7A28"/>
    <w:rsid w:val="004C2244"/>
    <w:rsid w:val="004C5B2C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18A8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4040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2B44"/>
    <w:rsid w:val="00633CFE"/>
    <w:rsid w:val="00634FCA"/>
    <w:rsid w:val="00643D1B"/>
    <w:rsid w:val="006452B8"/>
    <w:rsid w:val="00652E62"/>
    <w:rsid w:val="00665DE1"/>
    <w:rsid w:val="00686A49"/>
    <w:rsid w:val="00687B62"/>
    <w:rsid w:val="00690C44"/>
    <w:rsid w:val="006969D9"/>
    <w:rsid w:val="006A2B68"/>
    <w:rsid w:val="006C2F32"/>
    <w:rsid w:val="006C6298"/>
    <w:rsid w:val="006D38C3"/>
    <w:rsid w:val="006D4448"/>
    <w:rsid w:val="006E2C4D"/>
    <w:rsid w:val="006E42FE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3C2D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71BB"/>
    <w:rsid w:val="008E260C"/>
    <w:rsid w:val="008E39BE"/>
    <w:rsid w:val="008E62EC"/>
    <w:rsid w:val="008F32F6"/>
    <w:rsid w:val="00916CD7"/>
    <w:rsid w:val="00920927"/>
    <w:rsid w:val="00921B38"/>
    <w:rsid w:val="00923720"/>
    <w:rsid w:val="00926737"/>
    <w:rsid w:val="009278C9"/>
    <w:rsid w:val="00932CD7"/>
    <w:rsid w:val="00944C09"/>
    <w:rsid w:val="009527CB"/>
    <w:rsid w:val="00953835"/>
    <w:rsid w:val="00956C02"/>
    <w:rsid w:val="00960F6C"/>
    <w:rsid w:val="00970747"/>
    <w:rsid w:val="009730D8"/>
    <w:rsid w:val="009A5900"/>
    <w:rsid w:val="009A6E6C"/>
    <w:rsid w:val="009A6F3F"/>
    <w:rsid w:val="009B331A"/>
    <w:rsid w:val="009C2650"/>
    <w:rsid w:val="009D15E2"/>
    <w:rsid w:val="009D15FE"/>
    <w:rsid w:val="009D5D2C"/>
    <w:rsid w:val="009D680E"/>
    <w:rsid w:val="009F0DCC"/>
    <w:rsid w:val="009F11CA"/>
    <w:rsid w:val="00A0695B"/>
    <w:rsid w:val="00A13052"/>
    <w:rsid w:val="00A216A8"/>
    <w:rsid w:val="00A223A6"/>
    <w:rsid w:val="00A32610"/>
    <w:rsid w:val="00A5092E"/>
    <w:rsid w:val="00A554D6"/>
    <w:rsid w:val="00A56E14"/>
    <w:rsid w:val="00A6476B"/>
    <w:rsid w:val="00A74F97"/>
    <w:rsid w:val="00A76C6C"/>
    <w:rsid w:val="00A87356"/>
    <w:rsid w:val="00A92DD1"/>
    <w:rsid w:val="00AA5338"/>
    <w:rsid w:val="00AB1B8E"/>
    <w:rsid w:val="00AC0696"/>
    <w:rsid w:val="00AC4C98"/>
    <w:rsid w:val="00AC5F6B"/>
    <w:rsid w:val="00AD36B5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463FD"/>
    <w:rsid w:val="00B534A5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64F1"/>
    <w:rsid w:val="00BC5075"/>
    <w:rsid w:val="00BC5419"/>
    <w:rsid w:val="00BD3B0F"/>
    <w:rsid w:val="00BF1D4C"/>
    <w:rsid w:val="00BF3F0A"/>
    <w:rsid w:val="00BF5813"/>
    <w:rsid w:val="00C143C3"/>
    <w:rsid w:val="00C1739B"/>
    <w:rsid w:val="00C21ADE"/>
    <w:rsid w:val="00C26067"/>
    <w:rsid w:val="00C30A29"/>
    <w:rsid w:val="00C317DC"/>
    <w:rsid w:val="00C53C8D"/>
    <w:rsid w:val="00C578E9"/>
    <w:rsid w:val="00C70626"/>
    <w:rsid w:val="00C72860"/>
    <w:rsid w:val="00C73B90"/>
    <w:rsid w:val="00C742EC"/>
    <w:rsid w:val="00C96AF3"/>
    <w:rsid w:val="00C97CCC"/>
    <w:rsid w:val="00CA0274"/>
    <w:rsid w:val="00CB746F"/>
    <w:rsid w:val="00CC2E48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0FFB"/>
    <w:rsid w:val="00EE2930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790"/>
    <w:rsid w:val="00F54B79"/>
    <w:rsid w:val="00F5616F"/>
    <w:rsid w:val="00F56451"/>
    <w:rsid w:val="00F56827"/>
    <w:rsid w:val="00F65EF0"/>
    <w:rsid w:val="00F7165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0709DC"/>
  <w15:docId w15:val="{5BDF8405-DA03-427C-BBEE-86B76070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SIRangeEntry">
    <w:name w:val="SI Range Entry"/>
    <w:basedOn w:val="SIText"/>
    <w:next w:val="SIText"/>
    <w:link w:val="SIRangeEntryChar"/>
    <w:qFormat/>
    <w:rsid w:val="00564ADD"/>
    <w:rPr>
      <w:b/>
      <w:i/>
    </w:rPr>
  </w:style>
  <w:style w:type="character" w:customStyle="1" w:styleId="SIRangeEntryChar">
    <w:name w:val="SI Range Entry Char"/>
    <w:basedOn w:val="SITextChar"/>
    <w:link w:val="SIRangeEntry"/>
    <w:rsid w:val="00564ADD"/>
    <w:rPr>
      <w:rFonts w:ascii="Arial" w:eastAsia="Times New Roman" w:hAnsi="Arial" w:cs="Times New Roman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345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2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4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55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9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5c4b8489-f7e1-463b-81c8-6ecce6c192a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5c4b8489-f7e1-463b-81c8-6ecce6c192a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ddb879f-cec9-4936-9d4d-0be4dbe9c025">Racehorse breeding skills</Projec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4d074fc5-4881-4904-900d-cdf408c29254"/>
    <ds:schemaRef ds:uri="http://purl.org/dc/terms/"/>
    <ds:schemaRef ds:uri="http://schemas.microsoft.com/office/2006/documentManagement/types"/>
    <ds:schemaRef ds:uri="http://purl.org/dc/dcmitype/"/>
    <ds:schemaRef ds:uri="4ddb879f-cec9-4936-9d4d-0be4dbe9c02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6C5DE8-322A-4F17-8417-E9DB64193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4ED953-A5F5-49FE-B760-2E1C71563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(3).dotx</Template>
  <TotalTime>303</TotalTime>
  <Pages>4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Sue Hamilton</cp:lastModifiedBy>
  <cp:revision>9</cp:revision>
  <cp:lastPrinted>2016-05-27T05:21:00Z</cp:lastPrinted>
  <dcterms:created xsi:type="dcterms:W3CDTF">2018-09-24T10:15:00Z</dcterms:created>
  <dcterms:modified xsi:type="dcterms:W3CDTF">2019-01-31T04:11:00Z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