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A2A8E3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160831A" w14:textId="77777777" w:rsidTr="001774CF">
        <w:tc>
          <w:tcPr>
            <w:tcW w:w="2689" w:type="dxa"/>
          </w:tcPr>
          <w:p w14:paraId="7835C62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1FFE77D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355A48E" w14:textId="77777777" w:rsidTr="001774CF">
        <w:tc>
          <w:tcPr>
            <w:tcW w:w="2689" w:type="dxa"/>
          </w:tcPr>
          <w:p w14:paraId="3E922402" w14:textId="7777777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960DF">
              <w:t xml:space="preserve"> </w:t>
            </w:r>
            <w:r w:rsidR="00337E82" w:rsidRPr="000754EC">
              <w:t>1</w:t>
            </w:r>
          </w:p>
        </w:tc>
        <w:tc>
          <w:tcPr>
            <w:tcW w:w="6939" w:type="dxa"/>
          </w:tcPr>
          <w:p w14:paraId="077C36F9" w14:textId="213F992C" w:rsidR="00F1480E" w:rsidRPr="000754EC" w:rsidRDefault="003960DF" w:rsidP="003107D9">
            <w:pPr>
              <w:pStyle w:val="SIText"/>
            </w:pPr>
            <w:r w:rsidRPr="00C064E7">
              <w:t>This version released with ACM Animal Care and Management Training Package Version 1.0</w:t>
            </w:r>
            <w:r>
              <w:t>.</w:t>
            </w:r>
          </w:p>
        </w:tc>
      </w:tr>
      <w:tr w:rsidR="00A73E3D" w14:paraId="1D9FEA4E" w14:textId="77777777" w:rsidTr="001774CF">
        <w:tc>
          <w:tcPr>
            <w:tcW w:w="2689" w:type="dxa"/>
          </w:tcPr>
          <w:p w14:paraId="5517A006" w14:textId="7EAE056B" w:rsidR="00A73E3D" w:rsidRPr="00A73E3D" w:rsidRDefault="00A73E3D" w:rsidP="00A73E3D">
            <w:pPr>
              <w:pStyle w:val="SIText"/>
            </w:pPr>
            <w:r w:rsidRPr="00A73E3D">
              <w:t>Release 1</w:t>
            </w:r>
          </w:p>
        </w:tc>
        <w:tc>
          <w:tcPr>
            <w:tcW w:w="6939" w:type="dxa"/>
          </w:tcPr>
          <w:p w14:paraId="0662F6BA" w14:textId="7512D187" w:rsidR="00A73E3D" w:rsidRPr="00A73E3D" w:rsidRDefault="00A73E3D" w:rsidP="00A73E3D">
            <w:pPr>
              <w:pStyle w:val="SIText"/>
            </w:pPr>
            <w:r w:rsidRPr="00A73E3D">
              <w:t>This version released with RGR Racing and Breeding Training Package Version 3.0.</w:t>
            </w:r>
          </w:p>
        </w:tc>
      </w:tr>
    </w:tbl>
    <w:p w14:paraId="4796BAF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8"/>
        <w:gridCol w:w="7136"/>
      </w:tblGrid>
      <w:tr w:rsidR="00F1480E" w:rsidRPr="00963A46" w14:paraId="12C21DD0" w14:textId="77777777" w:rsidTr="001774CF">
        <w:trPr>
          <w:tblHeader/>
        </w:trPr>
        <w:tc>
          <w:tcPr>
            <w:tcW w:w="1379" w:type="pct"/>
            <w:shd w:val="clear" w:color="auto" w:fill="auto"/>
          </w:tcPr>
          <w:p w14:paraId="7C8F9EB2" w14:textId="08274D44" w:rsidR="00F1480E" w:rsidRPr="000754EC" w:rsidRDefault="00A73E3D" w:rsidP="00E709C6">
            <w:pPr>
              <w:pStyle w:val="SIUNITCODE"/>
            </w:pPr>
            <w:r>
              <w:t>RGR</w:t>
            </w:r>
            <w:r w:rsidRPr="003960DF">
              <w:t>HBR3</w:t>
            </w:r>
            <w:r w:rsidR="00E709C6">
              <w:t>08</w:t>
            </w:r>
          </w:p>
        </w:tc>
        <w:tc>
          <w:tcPr>
            <w:tcW w:w="3621" w:type="pct"/>
            <w:shd w:val="clear" w:color="auto" w:fill="auto"/>
          </w:tcPr>
          <w:p w14:paraId="2CC8145E" w14:textId="66CBDA08" w:rsidR="00F1480E" w:rsidRPr="000754EC" w:rsidRDefault="003960DF" w:rsidP="00E709C6">
            <w:pPr>
              <w:pStyle w:val="SIUnittitle"/>
            </w:pPr>
            <w:r w:rsidRPr="003960DF">
              <w:t xml:space="preserve">Care for </w:t>
            </w:r>
            <w:r w:rsidR="00E709C6">
              <w:t>brood</w:t>
            </w:r>
            <w:r w:rsidRPr="003960DF">
              <w:t>mares</w:t>
            </w:r>
          </w:p>
        </w:tc>
      </w:tr>
      <w:tr w:rsidR="00F1480E" w:rsidRPr="00963A46" w14:paraId="20963A62" w14:textId="77777777" w:rsidTr="001774CF">
        <w:tc>
          <w:tcPr>
            <w:tcW w:w="1379" w:type="pct"/>
            <w:shd w:val="clear" w:color="auto" w:fill="auto"/>
          </w:tcPr>
          <w:p w14:paraId="3BFE68DD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2A09B7E2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21" w:type="pct"/>
            <w:shd w:val="clear" w:color="auto" w:fill="auto"/>
          </w:tcPr>
          <w:p w14:paraId="51E02B86" w14:textId="3D2AFE63" w:rsidR="003960DF" w:rsidRPr="004D5D14" w:rsidRDefault="003960DF" w:rsidP="003960DF">
            <w:pPr>
              <w:pStyle w:val="SIText"/>
            </w:pPr>
            <w:r w:rsidRPr="004D5D14">
              <w:t>This unit of competency describes the skills and knowledge required to</w:t>
            </w:r>
            <w:r w:rsidRPr="004D5D14">
              <w:rPr>
                <w:lang w:eastAsia="en-AU"/>
              </w:rPr>
              <w:t xml:space="preserve"> </w:t>
            </w:r>
            <w:r w:rsidRPr="004D5D14">
              <w:t xml:space="preserve">monitor and care for </w:t>
            </w:r>
            <w:r w:rsidR="00321B3A">
              <w:t>brood</w:t>
            </w:r>
            <w:r w:rsidRPr="004D5D14">
              <w:t xml:space="preserve">mares, </w:t>
            </w:r>
            <w:r w:rsidR="00321B3A">
              <w:t>throughout the breeding season</w:t>
            </w:r>
            <w:r w:rsidRPr="004D5D14">
              <w:t>.</w:t>
            </w:r>
          </w:p>
          <w:p w14:paraId="1FF28607" w14:textId="77777777" w:rsidR="003960DF" w:rsidRPr="004D5D14" w:rsidRDefault="003960DF" w:rsidP="003960DF">
            <w:pPr>
              <w:pStyle w:val="SIText"/>
            </w:pPr>
            <w:r w:rsidRPr="004D5D14">
              <w:t>The unit applies to individuals who work under broad direction and take responsibility for their own work. They complete routine activities and work in a range of known contexts within horse breeding environments.</w:t>
            </w:r>
          </w:p>
          <w:p w14:paraId="360C85EC" w14:textId="77777777" w:rsidR="003960DF" w:rsidRPr="004670A9" w:rsidRDefault="003960DF" w:rsidP="003960DF">
            <w:pPr>
              <w:pStyle w:val="SIText"/>
            </w:pPr>
            <w:r w:rsidRPr="004670A9">
              <w:t>No occupational licensing or certification requirements apply to this unit at the time of publication.</w:t>
            </w:r>
          </w:p>
          <w:p w14:paraId="197A7E3C" w14:textId="77777777" w:rsidR="003960DF" w:rsidRDefault="003960DF" w:rsidP="003960DF">
            <w:pPr>
              <w:pStyle w:val="SIText"/>
            </w:pPr>
            <w:r w:rsidRPr="004670A9">
              <w:t>Work health and safety and animal welfare legislation relevant to interacting with horses applies to workers in this industry. Requirements vary between industry sectors and state/territory jurisdictions. Users are advised to check with the relevant authority for specific requirements.</w:t>
            </w:r>
          </w:p>
          <w:p w14:paraId="0B4992ED" w14:textId="091E0DC2" w:rsidR="00F1480E" w:rsidRPr="000754EC" w:rsidRDefault="00F1480E" w:rsidP="003960DF">
            <w:pPr>
              <w:pStyle w:val="SIText"/>
            </w:pPr>
          </w:p>
        </w:tc>
      </w:tr>
      <w:tr w:rsidR="00F1480E" w:rsidRPr="00963A46" w14:paraId="0FE24802" w14:textId="77777777" w:rsidTr="001774CF">
        <w:tc>
          <w:tcPr>
            <w:tcW w:w="1379" w:type="pct"/>
            <w:shd w:val="clear" w:color="auto" w:fill="auto"/>
          </w:tcPr>
          <w:p w14:paraId="3E4A827D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21" w:type="pct"/>
            <w:shd w:val="clear" w:color="auto" w:fill="auto"/>
          </w:tcPr>
          <w:p w14:paraId="4B7CDACA" w14:textId="77777777" w:rsidR="00F1480E" w:rsidRPr="000754EC" w:rsidRDefault="00F1480E" w:rsidP="003960DF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7D5DD0EB" w14:textId="77777777" w:rsidTr="001774CF">
        <w:tc>
          <w:tcPr>
            <w:tcW w:w="1379" w:type="pct"/>
            <w:shd w:val="clear" w:color="auto" w:fill="auto"/>
          </w:tcPr>
          <w:p w14:paraId="76F13948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21" w:type="pct"/>
            <w:shd w:val="clear" w:color="auto" w:fill="auto"/>
          </w:tcPr>
          <w:p w14:paraId="1F2F8714" w14:textId="77777777" w:rsidR="00F1480E" w:rsidRPr="000754EC" w:rsidRDefault="003960DF" w:rsidP="000754EC">
            <w:pPr>
              <w:pStyle w:val="SIText"/>
            </w:pPr>
            <w:r w:rsidRPr="004D5D14">
              <w:rPr>
                <w:rFonts w:cs="Arial"/>
                <w:szCs w:val="20"/>
              </w:rPr>
              <w:t>Horse Breeding (HBR)</w:t>
            </w:r>
          </w:p>
        </w:tc>
      </w:tr>
    </w:tbl>
    <w:p w14:paraId="1324D29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1557DB1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6AFB138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D2E53F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DA7D21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67BAE5B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1DCC61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709C6" w:rsidRPr="00963A46" w14:paraId="3D3CDF4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A84D708" w14:textId="36E3D075" w:rsidR="00E709C6" w:rsidRPr="004D5D14" w:rsidRDefault="00E709C6">
            <w:pPr>
              <w:pStyle w:val="SIText"/>
            </w:pPr>
            <w:r>
              <w:t xml:space="preserve">1. </w:t>
            </w:r>
            <w:r w:rsidR="00987E4A">
              <w:t>Monitor</w:t>
            </w:r>
            <w:r w:rsidR="001C157A">
              <w:t xml:space="preserve"> broodmare</w:t>
            </w:r>
            <w:r w:rsidR="00AB3FA5">
              <w:t>s in breeding season</w:t>
            </w:r>
          </w:p>
        </w:tc>
        <w:tc>
          <w:tcPr>
            <w:tcW w:w="3604" w:type="pct"/>
            <w:shd w:val="clear" w:color="auto" w:fill="auto"/>
          </w:tcPr>
          <w:p w14:paraId="5CC0E59B" w14:textId="08BD9939" w:rsidR="00AB3FA5" w:rsidRDefault="00987E4A" w:rsidP="00987E4A">
            <w:pPr>
              <w:pStyle w:val="SIText"/>
            </w:pPr>
            <w:r>
              <w:t xml:space="preserve">1.1 </w:t>
            </w:r>
            <w:r w:rsidR="00AB3FA5" w:rsidRPr="004D5D14">
              <w:t xml:space="preserve">Modify the nutritional requirements of mares during </w:t>
            </w:r>
            <w:r w:rsidR="007E4096">
              <w:t>breeding season</w:t>
            </w:r>
          </w:p>
          <w:p w14:paraId="31D1C745" w14:textId="6CABD128" w:rsidR="00E709C6" w:rsidRDefault="007E4096" w:rsidP="00987E4A">
            <w:pPr>
              <w:pStyle w:val="SIText"/>
            </w:pPr>
            <w:r>
              <w:t xml:space="preserve">1.2 </w:t>
            </w:r>
            <w:r w:rsidR="00987E4A">
              <w:t>Monitor</w:t>
            </w:r>
            <w:r w:rsidR="00612607">
              <w:t xml:space="preserve"> </w:t>
            </w:r>
            <w:r w:rsidR="00987E4A" w:rsidRPr="004D5D14">
              <w:t xml:space="preserve">mare </w:t>
            </w:r>
            <w:r w:rsidR="00987E4A">
              <w:t>for signs of oestrus cycles</w:t>
            </w:r>
            <w:r w:rsidR="00987E4A" w:rsidRPr="004D5D14">
              <w:t xml:space="preserve"> </w:t>
            </w:r>
            <w:r w:rsidR="00987E4A">
              <w:t>and re</w:t>
            </w:r>
            <w:r w:rsidR="00AB3FA5">
              <w:t>cord</w:t>
            </w:r>
            <w:r w:rsidR="00987E4A">
              <w:t xml:space="preserve"> according to workplace procedures</w:t>
            </w:r>
          </w:p>
          <w:p w14:paraId="669FF2C1" w14:textId="5D4AE4CD" w:rsidR="00987E4A" w:rsidRDefault="007E4096" w:rsidP="00987E4A">
            <w:pPr>
              <w:pStyle w:val="SIText"/>
            </w:pPr>
            <w:r>
              <w:t>1.3</w:t>
            </w:r>
            <w:r w:rsidR="00987E4A">
              <w:t xml:space="preserve"> Implement activities that aim to </w:t>
            </w:r>
            <w:r w:rsidR="00612607">
              <w:t>manipulate</w:t>
            </w:r>
            <w:r w:rsidR="00987E4A">
              <w:t xml:space="preserve"> mare cycles according to workplace practices</w:t>
            </w:r>
          </w:p>
          <w:p w14:paraId="253A00C9" w14:textId="1AA6F6E7" w:rsidR="00987E4A" w:rsidRPr="004D5D14" w:rsidRDefault="007E4096">
            <w:pPr>
              <w:pStyle w:val="SIText"/>
            </w:pPr>
            <w:r>
              <w:t>1.4</w:t>
            </w:r>
            <w:r w:rsidR="00987E4A">
              <w:t xml:space="preserve"> </w:t>
            </w:r>
            <w:r>
              <w:t>Record</w:t>
            </w:r>
            <w:r w:rsidR="00AB3FA5">
              <w:t xml:space="preserve"> individual mare </w:t>
            </w:r>
            <w:r>
              <w:t>details accurately</w:t>
            </w:r>
            <w:r w:rsidR="00AB3FA5">
              <w:t xml:space="preserve"> and assist with identifying optimum mating times</w:t>
            </w:r>
          </w:p>
        </w:tc>
      </w:tr>
      <w:tr w:rsidR="00F1480E" w:rsidRPr="00963A46" w14:paraId="56EA4CC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A34B579" w14:textId="61028685" w:rsidR="00F1480E" w:rsidRPr="000754EC" w:rsidRDefault="00A9604C" w:rsidP="003960DF">
            <w:pPr>
              <w:pStyle w:val="SIText"/>
            </w:pPr>
            <w:r>
              <w:t>2</w:t>
            </w:r>
            <w:r w:rsidR="003960DF">
              <w:t>.</w:t>
            </w:r>
            <w:r w:rsidR="003960DF" w:rsidRPr="004D5D14">
              <w:t xml:space="preserve"> Monitor and care for pregnant mares</w:t>
            </w:r>
          </w:p>
        </w:tc>
        <w:tc>
          <w:tcPr>
            <w:tcW w:w="3604" w:type="pct"/>
            <w:shd w:val="clear" w:color="auto" w:fill="auto"/>
          </w:tcPr>
          <w:p w14:paraId="43229E13" w14:textId="38EF7B40" w:rsidR="003960DF" w:rsidRPr="004D5D14" w:rsidRDefault="00A9604C" w:rsidP="003960DF">
            <w:pPr>
              <w:pStyle w:val="SIText"/>
            </w:pPr>
            <w:r>
              <w:t>2</w:t>
            </w:r>
            <w:r w:rsidR="003960DF" w:rsidRPr="004D5D14">
              <w:t>.1 Identify hazards and control risks in pregnant mare environment</w:t>
            </w:r>
          </w:p>
          <w:p w14:paraId="221724CF" w14:textId="56582568" w:rsidR="003960DF" w:rsidRPr="004D5D14" w:rsidRDefault="00A9604C" w:rsidP="003960DF">
            <w:pPr>
              <w:pStyle w:val="SIText"/>
            </w:pPr>
            <w:r>
              <w:t>2</w:t>
            </w:r>
            <w:r w:rsidR="003960DF" w:rsidRPr="004D5D14">
              <w:t>.2 Observe and note indicators of mare health</w:t>
            </w:r>
            <w:r w:rsidR="003960DF">
              <w:t>,</w:t>
            </w:r>
            <w:r w:rsidR="003960DF" w:rsidRPr="004D5D14">
              <w:t xml:space="preserve"> </w:t>
            </w:r>
            <w:r w:rsidR="003960DF">
              <w:t>and report daily monitoring</w:t>
            </w:r>
          </w:p>
          <w:p w14:paraId="6CEBCDDF" w14:textId="0E9FFAD9" w:rsidR="003960DF" w:rsidRPr="004D5D14" w:rsidRDefault="00A9604C" w:rsidP="003960DF">
            <w:pPr>
              <w:pStyle w:val="SIText"/>
            </w:pPr>
            <w:r>
              <w:t>2</w:t>
            </w:r>
            <w:r w:rsidR="003960DF" w:rsidRPr="004D5D14">
              <w:t>.</w:t>
            </w:r>
            <w:r w:rsidR="003960DF">
              <w:t>3</w:t>
            </w:r>
            <w:r w:rsidR="003960DF" w:rsidRPr="004D5D14">
              <w:t xml:space="preserve"> Modify the nutritional requirements of mares during each trimester of pregnancy</w:t>
            </w:r>
          </w:p>
          <w:p w14:paraId="2D45D874" w14:textId="2A67182C" w:rsidR="003960DF" w:rsidRPr="004D5D14" w:rsidRDefault="00A9604C" w:rsidP="003960DF">
            <w:pPr>
              <w:pStyle w:val="SIText"/>
            </w:pPr>
            <w:r>
              <w:t>2</w:t>
            </w:r>
            <w:r w:rsidR="003960DF" w:rsidRPr="004D5D14">
              <w:t>.</w:t>
            </w:r>
            <w:r w:rsidR="003960DF">
              <w:t>4</w:t>
            </w:r>
            <w:r w:rsidR="003960DF" w:rsidRPr="004D5D14">
              <w:t xml:space="preserve"> Provide supplementary feeding and describe the conditions under which it might be required</w:t>
            </w:r>
          </w:p>
          <w:p w14:paraId="6B8D981B" w14:textId="50171272" w:rsidR="003960DF" w:rsidRPr="004D5D14" w:rsidRDefault="00A9604C" w:rsidP="003960DF">
            <w:pPr>
              <w:pStyle w:val="SIText"/>
            </w:pPr>
            <w:r>
              <w:t>2</w:t>
            </w:r>
            <w:r w:rsidR="003960DF" w:rsidRPr="004D5D14">
              <w:t>.</w:t>
            </w:r>
            <w:r w:rsidR="003960DF">
              <w:t>5</w:t>
            </w:r>
            <w:r w:rsidR="003960DF" w:rsidRPr="004D5D14">
              <w:t xml:space="preserve"> Provide a safe and secure environment for pregnant mares</w:t>
            </w:r>
          </w:p>
          <w:p w14:paraId="321125F7" w14:textId="202B7DAD" w:rsidR="00F1480E" w:rsidRPr="000754EC" w:rsidRDefault="00A9604C" w:rsidP="003960DF">
            <w:pPr>
              <w:pStyle w:val="SIText"/>
            </w:pPr>
            <w:r>
              <w:t>2</w:t>
            </w:r>
            <w:r w:rsidR="003960DF" w:rsidRPr="004D5D14">
              <w:t>.</w:t>
            </w:r>
            <w:r w:rsidR="003960DF">
              <w:t>6</w:t>
            </w:r>
            <w:r w:rsidR="003960DF" w:rsidRPr="004D5D14">
              <w:t xml:space="preserve"> Vaccinate and worm mares using safe horse handling techniques</w:t>
            </w:r>
          </w:p>
        </w:tc>
      </w:tr>
      <w:tr w:rsidR="00F1480E" w:rsidRPr="00963A46" w14:paraId="0769E0E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5900BD0" w14:textId="3F811CA8" w:rsidR="00F1480E" w:rsidRPr="000754EC" w:rsidRDefault="00A9604C" w:rsidP="003960DF">
            <w:pPr>
              <w:pStyle w:val="SIText"/>
            </w:pPr>
            <w:r>
              <w:t>3</w:t>
            </w:r>
            <w:r w:rsidR="003960DF">
              <w:t>.</w:t>
            </w:r>
            <w:r w:rsidR="003960DF" w:rsidRPr="004D5D14">
              <w:t xml:space="preserve"> </w:t>
            </w:r>
            <w:r w:rsidR="003960DF">
              <w:t>Assist with cases of</w:t>
            </w:r>
            <w:r w:rsidR="003960DF" w:rsidRPr="004D5D14">
              <w:t xml:space="preserve"> abortion</w:t>
            </w:r>
          </w:p>
        </w:tc>
        <w:tc>
          <w:tcPr>
            <w:tcW w:w="3604" w:type="pct"/>
            <w:shd w:val="clear" w:color="auto" w:fill="auto"/>
          </w:tcPr>
          <w:p w14:paraId="32221A22" w14:textId="57352575" w:rsidR="003960DF" w:rsidRPr="004D5D14" w:rsidRDefault="00A9604C" w:rsidP="003960DF">
            <w:pPr>
              <w:pStyle w:val="SIText"/>
            </w:pPr>
            <w:r>
              <w:t>3</w:t>
            </w:r>
            <w:r w:rsidR="003960DF" w:rsidRPr="004D5D14">
              <w:t xml:space="preserve">.1 </w:t>
            </w:r>
            <w:r w:rsidR="003960DF">
              <w:t>Assist with</w:t>
            </w:r>
            <w:r w:rsidR="003960DF" w:rsidRPr="004D5D14">
              <w:t xml:space="preserve"> preventative measures to lower the risk of abortion</w:t>
            </w:r>
            <w:r w:rsidR="003960DF">
              <w:t>,</w:t>
            </w:r>
            <w:r w:rsidR="003960DF" w:rsidRPr="004D5D14">
              <w:t xml:space="preserve"> including </w:t>
            </w:r>
            <w:r w:rsidR="003960DF">
              <w:t>C</w:t>
            </w:r>
            <w:r w:rsidR="003960DF" w:rsidRPr="004D5D14">
              <w:t>aslick procedures, quarantine and housing</w:t>
            </w:r>
          </w:p>
          <w:p w14:paraId="61514FA9" w14:textId="2CEADDD6" w:rsidR="00F1480E" w:rsidRPr="000754EC" w:rsidRDefault="00A9604C" w:rsidP="003960DF">
            <w:pPr>
              <w:pStyle w:val="SIText"/>
            </w:pPr>
            <w:r>
              <w:t>3</w:t>
            </w:r>
            <w:r w:rsidR="003960DF" w:rsidRPr="004D5D14">
              <w:t xml:space="preserve">.2 </w:t>
            </w:r>
            <w:r w:rsidR="003960DF">
              <w:t>Follow stud procedures</w:t>
            </w:r>
            <w:r w:rsidR="003960DF" w:rsidRPr="004D5D14">
              <w:t xml:space="preserve"> for cases of abortion and post-abortion care</w:t>
            </w:r>
          </w:p>
        </w:tc>
      </w:tr>
    </w:tbl>
    <w:p w14:paraId="03E60E4F" w14:textId="77777777" w:rsidR="005F771F" w:rsidRDefault="005F771F" w:rsidP="005F771F">
      <w:pPr>
        <w:pStyle w:val="SIText"/>
      </w:pPr>
    </w:p>
    <w:p w14:paraId="2BBFA100" w14:textId="77777777" w:rsidR="005F771F" w:rsidRPr="000754EC" w:rsidRDefault="005F771F" w:rsidP="000754EC">
      <w:r>
        <w:br w:type="page"/>
      </w:r>
    </w:p>
    <w:p w14:paraId="71904E98" w14:textId="77777777" w:rsidR="00F1480E" w:rsidRPr="00FE792C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7103"/>
      </w:tblGrid>
      <w:tr w:rsidR="00F1480E" w:rsidRPr="00336FCA" w:rsidDel="00423CB2" w14:paraId="0E416F80" w14:textId="77777777" w:rsidTr="00CA2922">
        <w:trPr>
          <w:tblHeader/>
        </w:trPr>
        <w:tc>
          <w:tcPr>
            <w:tcW w:w="5000" w:type="pct"/>
            <w:gridSpan w:val="2"/>
          </w:tcPr>
          <w:p w14:paraId="48241601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2B6CF6B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842A241" w14:textId="77777777" w:rsidTr="00CA2922">
        <w:trPr>
          <w:tblHeader/>
        </w:trPr>
        <w:tc>
          <w:tcPr>
            <w:tcW w:w="1396" w:type="pct"/>
          </w:tcPr>
          <w:p w14:paraId="7F5F2AA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0F37E5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29ECC38C" w14:textId="77777777" w:rsidTr="00CA2922">
        <w:tc>
          <w:tcPr>
            <w:tcW w:w="1396" w:type="pct"/>
          </w:tcPr>
          <w:p w14:paraId="4F575880" w14:textId="77777777" w:rsidR="00F1480E" w:rsidRPr="000754EC" w:rsidRDefault="003960DF" w:rsidP="000754EC">
            <w:pPr>
              <w:pStyle w:val="SIText"/>
            </w:pPr>
            <w:r w:rsidRPr="004D5D14">
              <w:rPr>
                <w:rFonts w:cs="Arial"/>
                <w:szCs w:val="20"/>
              </w:rPr>
              <w:t>Writing</w:t>
            </w:r>
          </w:p>
        </w:tc>
        <w:tc>
          <w:tcPr>
            <w:tcW w:w="3604" w:type="pct"/>
          </w:tcPr>
          <w:p w14:paraId="64EB1761" w14:textId="77777777" w:rsidR="00F1480E" w:rsidRPr="000754EC" w:rsidRDefault="003960DF" w:rsidP="000754EC">
            <w:pPr>
              <w:pStyle w:val="SIBulletList1"/>
            </w:pPr>
            <w:r>
              <w:rPr>
                <w:rFonts w:eastAsia="Calibri"/>
              </w:rPr>
              <w:t>E</w:t>
            </w:r>
            <w:r w:rsidRPr="00146859">
              <w:rPr>
                <w:rFonts w:eastAsia="Calibri"/>
              </w:rPr>
              <w:t>nter accurate data and observations for individual pregnant mares in workplace records</w:t>
            </w:r>
          </w:p>
        </w:tc>
      </w:tr>
      <w:tr w:rsidR="00F1480E" w:rsidRPr="00336FCA" w:rsidDel="00423CB2" w14:paraId="278B70F2" w14:textId="77777777" w:rsidTr="00CA2922">
        <w:tc>
          <w:tcPr>
            <w:tcW w:w="1396" w:type="pct"/>
          </w:tcPr>
          <w:p w14:paraId="7B16AD7E" w14:textId="77777777" w:rsidR="00F1480E" w:rsidRPr="000754EC" w:rsidRDefault="003960DF" w:rsidP="000754EC">
            <w:pPr>
              <w:pStyle w:val="SIText"/>
            </w:pPr>
            <w:r w:rsidRPr="004D5D14">
              <w:rPr>
                <w:rFonts w:cs="Arial"/>
                <w:szCs w:val="20"/>
              </w:rPr>
              <w:t>Numeracy</w:t>
            </w:r>
          </w:p>
        </w:tc>
        <w:tc>
          <w:tcPr>
            <w:tcW w:w="3604" w:type="pct"/>
          </w:tcPr>
          <w:p w14:paraId="300AC099" w14:textId="77777777" w:rsidR="00F1480E" w:rsidRPr="000754EC" w:rsidRDefault="003960DF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U</w:t>
            </w:r>
            <w:r w:rsidRPr="00146859">
              <w:rPr>
                <w:rFonts w:eastAsia="Calibri"/>
              </w:rPr>
              <w:t>se basic arithmetic to calculate gestation ti</w:t>
            </w:r>
            <w:r>
              <w:rPr>
                <w:rFonts w:eastAsia="Calibri"/>
              </w:rPr>
              <w:t>mes and expected birthing dates</w:t>
            </w:r>
          </w:p>
        </w:tc>
      </w:tr>
      <w:tr w:rsidR="00F1480E" w:rsidRPr="00336FCA" w:rsidDel="00423CB2" w14:paraId="6E4943E1" w14:textId="77777777" w:rsidTr="00CA2922">
        <w:tc>
          <w:tcPr>
            <w:tcW w:w="1396" w:type="pct"/>
          </w:tcPr>
          <w:p w14:paraId="2B78B2B5" w14:textId="77777777" w:rsidR="00F1480E" w:rsidRPr="000754EC" w:rsidRDefault="003960DF" w:rsidP="000754EC">
            <w:pPr>
              <w:pStyle w:val="SIText"/>
            </w:pPr>
            <w:r w:rsidRPr="004D5D14">
              <w:rPr>
                <w:rFonts w:cs="Arial"/>
                <w:szCs w:val="20"/>
              </w:rPr>
              <w:t>Navigate the world of work</w:t>
            </w:r>
          </w:p>
        </w:tc>
        <w:tc>
          <w:tcPr>
            <w:tcW w:w="3604" w:type="pct"/>
          </w:tcPr>
          <w:p w14:paraId="506C8579" w14:textId="49AD4D68" w:rsidR="00F1480E" w:rsidRPr="000754EC" w:rsidRDefault="003960DF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C</w:t>
            </w:r>
            <w:r w:rsidRPr="00146859">
              <w:rPr>
                <w:rFonts w:eastAsia="Calibri"/>
              </w:rPr>
              <w:t xml:space="preserve">omply with workplace procedures, including </w:t>
            </w:r>
            <w:r>
              <w:rPr>
                <w:rFonts w:eastAsia="Calibri"/>
              </w:rPr>
              <w:t>work health and safety,</w:t>
            </w:r>
            <w:r w:rsidRPr="00146859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safe</w:t>
            </w:r>
            <w:r w:rsidRPr="00146859">
              <w:rPr>
                <w:rFonts w:eastAsia="Calibri"/>
              </w:rPr>
              <w:t xml:space="preserve"> horse handling practices, </w:t>
            </w:r>
            <w:r w:rsidR="00A73E3D">
              <w:rPr>
                <w:rFonts w:eastAsia="Calibri"/>
              </w:rPr>
              <w:t xml:space="preserve">biosecurity </w:t>
            </w:r>
            <w:r w:rsidRPr="00146859">
              <w:rPr>
                <w:rFonts w:eastAsia="Calibri"/>
              </w:rPr>
              <w:t>and animal welfare requirements, in own role and work area</w:t>
            </w:r>
          </w:p>
        </w:tc>
      </w:tr>
      <w:tr w:rsidR="003960DF" w:rsidRPr="00336FCA" w:rsidDel="00423CB2" w14:paraId="1548B354" w14:textId="77777777" w:rsidTr="00CA2922">
        <w:tc>
          <w:tcPr>
            <w:tcW w:w="1396" w:type="pct"/>
          </w:tcPr>
          <w:p w14:paraId="0BBDEF2D" w14:textId="77777777" w:rsidR="003960DF" w:rsidRDefault="003960DF" w:rsidP="000754EC">
            <w:pPr>
              <w:pStyle w:val="SIText"/>
            </w:pPr>
            <w:r w:rsidRPr="004D5D14">
              <w:rPr>
                <w:rFonts w:cs="Arial"/>
                <w:szCs w:val="20"/>
              </w:rPr>
              <w:t>Get the work done</w:t>
            </w:r>
          </w:p>
        </w:tc>
        <w:tc>
          <w:tcPr>
            <w:tcW w:w="3604" w:type="pct"/>
          </w:tcPr>
          <w:p w14:paraId="108D3C23" w14:textId="77777777" w:rsidR="003960DF" w:rsidRPr="000754EC" w:rsidRDefault="003960DF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P</w:t>
            </w:r>
            <w:r w:rsidRPr="00146859">
              <w:rPr>
                <w:rFonts w:eastAsia="Calibri"/>
              </w:rPr>
              <w:t>lan and sequence multiple tasks</w:t>
            </w:r>
            <w:r>
              <w:rPr>
                <w:rFonts w:eastAsia="Calibri"/>
              </w:rPr>
              <w:t>,</w:t>
            </w:r>
            <w:r w:rsidRPr="00146859">
              <w:rPr>
                <w:rFonts w:eastAsia="Calibri"/>
              </w:rPr>
              <w:t xml:space="preserve"> monitoring activity and prioritising tasks to achieve outcomes</w:t>
            </w:r>
          </w:p>
        </w:tc>
      </w:tr>
    </w:tbl>
    <w:p w14:paraId="2114623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178"/>
        <w:gridCol w:w="2465"/>
        <w:gridCol w:w="3185"/>
      </w:tblGrid>
      <w:tr w:rsidR="00F1480E" w14:paraId="4558CD28" w14:textId="77777777" w:rsidTr="00F33FF2">
        <w:tc>
          <w:tcPr>
            <w:tcW w:w="5000" w:type="pct"/>
            <w:gridSpan w:val="4"/>
          </w:tcPr>
          <w:p w14:paraId="2609143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0F4FA72" w14:textId="77777777" w:rsidTr="00F33FF2">
        <w:tc>
          <w:tcPr>
            <w:tcW w:w="1028" w:type="pct"/>
          </w:tcPr>
          <w:p w14:paraId="7AC34F32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1C21EEF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F2994B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93AD471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A73E3D" w14:paraId="06ECD292" w14:textId="77777777" w:rsidTr="00F33FF2">
        <w:tc>
          <w:tcPr>
            <w:tcW w:w="1028" w:type="pct"/>
          </w:tcPr>
          <w:p w14:paraId="3138C9F2" w14:textId="4B23F8B5" w:rsidR="00A73E3D" w:rsidRPr="00A73E3D" w:rsidRDefault="00A73E3D">
            <w:pPr>
              <w:pStyle w:val="SIText"/>
            </w:pPr>
            <w:r w:rsidRPr="00A73E3D">
              <w:t>RGRHBR3</w:t>
            </w:r>
            <w:r w:rsidR="00E709C6">
              <w:t>08</w:t>
            </w:r>
            <w:r w:rsidRPr="00A73E3D">
              <w:t xml:space="preserve"> Care for </w:t>
            </w:r>
            <w:r w:rsidR="00CC3F2F">
              <w:t>brood</w:t>
            </w:r>
            <w:r w:rsidRPr="00A73E3D">
              <w:t>mares</w:t>
            </w:r>
          </w:p>
        </w:tc>
        <w:tc>
          <w:tcPr>
            <w:tcW w:w="1105" w:type="pct"/>
          </w:tcPr>
          <w:p w14:paraId="6AA81D48" w14:textId="3E090934" w:rsidR="00A73E3D" w:rsidRPr="00A73E3D" w:rsidRDefault="00A73E3D" w:rsidP="00A73E3D">
            <w:pPr>
              <w:pStyle w:val="SIText"/>
            </w:pPr>
            <w:r w:rsidRPr="00A73E3D">
              <w:t xml:space="preserve">ACMHBR313 Care for pregnant mares </w:t>
            </w:r>
          </w:p>
        </w:tc>
        <w:tc>
          <w:tcPr>
            <w:tcW w:w="1251" w:type="pct"/>
          </w:tcPr>
          <w:p w14:paraId="3ED0DA50" w14:textId="1C1B295E" w:rsidR="00A73E3D" w:rsidRPr="00A73E3D" w:rsidRDefault="00A73E3D" w:rsidP="00A73E3D">
            <w:pPr>
              <w:pStyle w:val="SIText"/>
            </w:pPr>
            <w:r w:rsidRPr="00A73E3D">
              <w:t xml:space="preserve">Code </w:t>
            </w:r>
            <w:r w:rsidR="00E709C6">
              <w:t xml:space="preserve">and title </w:t>
            </w:r>
            <w:r w:rsidRPr="00A73E3D">
              <w:t xml:space="preserve">changed to reflect appropriate industry sector usage. </w:t>
            </w:r>
          </w:p>
          <w:p w14:paraId="6D5410D7" w14:textId="1A477894" w:rsidR="00A73E3D" w:rsidRPr="00A73E3D" w:rsidRDefault="00CC3F2F" w:rsidP="00A73E3D">
            <w:pPr>
              <w:pStyle w:val="SIText"/>
            </w:pPr>
            <w:r>
              <w:t xml:space="preserve">New element one and </w:t>
            </w:r>
            <w:r w:rsidR="00A73E3D" w:rsidRPr="00A73E3D">
              <w:t>changes for clarity.</w:t>
            </w:r>
          </w:p>
          <w:p w14:paraId="4E78413A" w14:textId="44747A56" w:rsidR="00A73E3D" w:rsidRPr="00A73E3D" w:rsidRDefault="00A73E3D" w:rsidP="00A73E3D">
            <w:pPr>
              <w:pStyle w:val="SIText"/>
            </w:pPr>
            <w:r w:rsidRPr="00A73E3D">
              <w:t>Removal of points duplicating performance criteria in Performance Evidence.</w:t>
            </w:r>
          </w:p>
        </w:tc>
        <w:tc>
          <w:tcPr>
            <w:tcW w:w="1616" w:type="pct"/>
          </w:tcPr>
          <w:p w14:paraId="766B2163" w14:textId="43860318" w:rsidR="00A73E3D" w:rsidRPr="00A73E3D" w:rsidRDefault="00CC3F2F" w:rsidP="00A73E3D">
            <w:pPr>
              <w:pStyle w:val="SIText"/>
            </w:pPr>
            <w:r>
              <w:t>No e</w:t>
            </w:r>
            <w:r w:rsidR="00A73E3D" w:rsidRPr="00A73E3D">
              <w:t>quivalent unit</w:t>
            </w:r>
          </w:p>
        </w:tc>
      </w:tr>
    </w:tbl>
    <w:p w14:paraId="4656EB6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A55106" w14:paraId="6757C7EE" w14:textId="77777777" w:rsidTr="00CA2922">
        <w:tc>
          <w:tcPr>
            <w:tcW w:w="1396" w:type="pct"/>
            <w:shd w:val="clear" w:color="auto" w:fill="auto"/>
          </w:tcPr>
          <w:p w14:paraId="0F91A96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621BDBB5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1C8970D" w14:textId="07317EFF" w:rsidR="00F1480E" w:rsidRPr="000754EC" w:rsidRDefault="009B2703" w:rsidP="00E40225">
            <w:pPr>
              <w:pStyle w:val="SIText"/>
            </w:pPr>
            <w:hyperlink r:id="rId11" w:history="1">
              <w:r w:rsidR="00A73E3D" w:rsidRPr="00A73E3D">
                <w:t>https://vetnet.education.gov.au/Pages/TrainingDocs.aspx?q=5c4b8489-f7e1-463b-81c8-6ecce6c192a0</w:t>
              </w:r>
            </w:hyperlink>
            <w:r w:rsidR="00A73E3D" w:rsidRPr="00A73E3D">
              <w:t xml:space="preserve"> </w:t>
            </w:r>
          </w:p>
        </w:tc>
      </w:tr>
    </w:tbl>
    <w:p w14:paraId="2D9DD91E" w14:textId="77777777" w:rsidR="00F1480E" w:rsidRDefault="00F1480E" w:rsidP="005F771F">
      <w:pPr>
        <w:pStyle w:val="SIText"/>
      </w:pPr>
    </w:p>
    <w:p w14:paraId="1B9F1DB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6941"/>
      </w:tblGrid>
      <w:tr w:rsidR="00556C4C" w:rsidRPr="00E91BFF" w14:paraId="0900BCE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2435902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2CBA7AAB" w14:textId="10E1B6DC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A73E3D">
              <w:t>RGR</w:t>
            </w:r>
            <w:r w:rsidR="003960DF" w:rsidRPr="003960DF">
              <w:t>HBR313 Care for pregnant mares</w:t>
            </w:r>
          </w:p>
        </w:tc>
      </w:tr>
      <w:tr w:rsidR="00556C4C" w:rsidRPr="00A55106" w14:paraId="634A2AF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C5BA80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3087709F" w14:textId="77777777" w:rsidTr="00113678">
        <w:tc>
          <w:tcPr>
            <w:tcW w:w="5000" w:type="pct"/>
            <w:gridSpan w:val="2"/>
            <w:shd w:val="clear" w:color="auto" w:fill="auto"/>
          </w:tcPr>
          <w:p w14:paraId="2F606EA6" w14:textId="4004EC59" w:rsidR="003960DF" w:rsidRDefault="003960DF" w:rsidP="003960DF">
            <w:pPr>
              <w:pStyle w:val="SIText"/>
            </w:pPr>
            <w:r w:rsidRPr="00D92BB9">
              <w:t>A</w:t>
            </w:r>
            <w:r>
              <w:t>n</w:t>
            </w:r>
            <w:r w:rsidRPr="00D92BB9">
              <w:t xml:space="preserve"> </w:t>
            </w:r>
            <w:r>
              <w:t>individual</w:t>
            </w:r>
            <w:r w:rsidRPr="00D92BB9">
              <w:t xml:space="preserve"> demonstrating competency in this unit must satisfy all of the elements</w:t>
            </w:r>
            <w:r>
              <w:t xml:space="preserve"> and</w:t>
            </w:r>
            <w:r w:rsidRPr="00D92BB9">
              <w:t xml:space="preserve"> per</w:t>
            </w:r>
            <w:r>
              <w:t>formance criteria of this unit.</w:t>
            </w:r>
          </w:p>
          <w:p w14:paraId="4ADCAD85" w14:textId="77777777" w:rsidR="009E75B0" w:rsidRDefault="003960DF" w:rsidP="003960DF">
            <w:pPr>
              <w:pStyle w:val="SIText"/>
            </w:pPr>
            <w:r>
              <w:t xml:space="preserve">There must be evidence </w:t>
            </w:r>
            <w:r w:rsidRPr="00957987">
              <w:t>that</w:t>
            </w:r>
            <w:r>
              <w:t xml:space="preserve"> the individual has</w:t>
            </w:r>
            <w:r w:rsidR="009E75B0">
              <w:t>:</w:t>
            </w:r>
          </w:p>
          <w:p w14:paraId="02EC5852" w14:textId="7F67FE44" w:rsidR="001C157A" w:rsidRDefault="001C157A" w:rsidP="001D3053">
            <w:pPr>
              <w:pStyle w:val="SIBulletList1"/>
            </w:pPr>
            <w:r>
              <w:t>monitored two broodmares, including one maiden</w:t>
            </w:r>
            <w:r w:rsidR="008E39E6">
              <w:t xml:space="preserve">, for signs of oestrus </w:t>
            </w:r>
          </w:p>
          <w:p w14:paraId="2D365C94" w14:textId="30A9F36D" w:rsidR="009E75B0" w:rsidRDefault="009E75B0" w:rsidP="001D3053">
            <w:pPr>
              <w:pStyle w:val="SIBulletList1"/>
            </w:pPr>
            <w:r>
              <w:t xml:space="preserve">monitored and </w:t>
            </w:r>
            <w:r w:rsidR="003960DF" w:rsidRPr="00146859">
              <w:t>car</w:t>
            </w:r>
            <w:r w:rsidR="003960DF">
              <w:t>ed</w:t>
            </w:r>
            <w:r w:rsidR="003960DF" w:rsidRPr="00146859">
              <w:t xml:space="preserve"> for at least three pregnant mares</w:t>
            </w:r>
            <w:r w:rsidR="003960DF">
              <w:t xml:space="preserve"> during all trimesters</w:t>
            </w:r>
          </w:p>
          <w:p w14:paraId="1E9A3D79" w14:textId="77777777" w:rsidR="001D3053" w:rsidRDefault="009E75B0" w:rsidP="001D3053">
            <w:pPr>
              <w:pStyle w:val="SIBulletList1"/>
            </w:pPr>
            <w:r w:rsidRPr="009E75B0">
              <w:t>maintain</w:t>
            </w:r>
            <w:r>
              <w:t>ed</w:t>
            </w:r>
            <w:r w:rsidRPr="009E75B0">
              <w:t xml:space="preserve"> records</w:t>
            </w:r>
            <w:r>
              <w:t xml:space="preserve"> for each mare according to workplace requirements</w:t>
            </w:r>
          </w:p>
          <w:p w14:paraId="1545F194" w14:textId="51DE0262" w:rsidR="001D3053" w:rsidRPr="00227B51" w:rsidRDefault="001D3053" w:rsidP="001D3053">
            <w:pPr>
              <w:pStyle w:val="SIBulletList1"/>
              <w:rPr>
                <w:rFonts w:eastAsia="Calibri"/>
              </w:rPr>
            </w:pPr>
            <w:r>
              <w:t xml:space="preserve">responded to and/or </w:t>
            </w:r>
            <w:r w:rsidRPr="001D3053">
              <w:t>assist</w:t>
            </w:r>
            <w:r>
              <w:t>ed</w:t>
            </w:r>
            <w:r w:rsidRPr="001D3053">
              <w:t xml:space="preserve"> with cases of abortion</w:t>
            </w:r>
            <w:r>
              <w:t>.</w:t>
            </w:r>
          </w:p>
          <w:p w14:paraId="3E30CE91" w14:textId="77777777" w:rsidR="00227B51" w:rsidRPr="001D3053" w:rsidRDefault="00227B51" w:rsidP="00227B51">
            <w:pPr>
              <w:pStyle w:val="SIText"/>
              <w:rPr>
                <w:rFonts w:eastAsia="Calibri"/>
              </w:rPr>
            </w:pPr>
          </w:p>
          <w:p w14:paraId="41E6062B" w14:textId="73FFC87F" w:rsidR="00556C4C" w:rsidRPr="000754EC" w:rsidRDefault="00556C4C" w:rsidP="00227B51">
            <w:pPr>
              <w:pStyle w:val="SIBulletList1"/>
              <w:numPr>
                <w:ilvl w:val="0"/>
                <w:numId w:val="0"/>
              </w:numPr>
              <w:ind w:left="357"/>
            </w:pPr>
          </w:p>
        </w:tc>
      </w:tr>
    </w:tbl>
    <w:p w14:paraId="56F844CC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3ECBD2F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D74396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7F30A80" w14:textId="77777777" w:rsidTr="00CA2922">
        <w:tc>
          <w:tcPr>
            <w:tcW w:w="5000" w:type="pct"/>
            <w:shd w:val="clear" w:color="auto" w:fill="auto"/>
          </w:tcPr>
          <w:p w14:paraId="2C69AC7E" w14:textId="6F45954F" w:rsidR="003960DF" w:rsidRPr="004D5D14" w:rsidRDefault="003960DF" w:rsidP="003960DF">
            <w:pPr>
              <w:pStyle w:val="SIText"/>
            </w:pPr>
            <w:r w:rsidRPr="004D5D14">
              <w:t>An individual must be able to demonstrate the knowledge required to perform the tasks outlined in the elements and performance criteria of this unit. This includes knowledge of:</w:t>
            </w:r>
          </w:p>
          <w:p w14:paraId="4DB28B6F" w14:textId="138AA354" w:rsidR="001C157A" w:rsidRDefault="001C157A" w:rsidP="003960DF">
            <w:pPr>
              <w:pStyle w:val="SIBulletList1"/>
            </w:pPr>
            <w:r>
              <w:t>basics of mare reproductive physiology, including:</w:t>
            </w:r>
          </w:p>
          <w:p w14:paraId="5DB476FC" w14:textId="674A9F10" w:rsidR="001C157A" w:rsidRDefault="008E39E6" w:rsidP="008E39E6">
            <w:pPr>
              <w:pStyle w:val="SIBulletList2"/>
            </w:pPr>
            <w:r>
              <w:t xml:space="preserve">signs of </w:t>
            </w:r>
            <w:r w:rsidR="001C157A">
              <w:t xml:space="preserve">oestrus </w:t>
            </w:r>
            <w:r w:rsidR="00A9604C">
              <w:t xml:space="preserve">and dioestrus </w:t>
            </w:r>
          </w:p>
          <w:p w14:paraId="4D118F03" w14:textId="34C518FB" w:rsidR="008E39E6" w:rsidRDefault="008E39E6" w:rsidP="008E39E6">
            <w:pPr>
              <w:pStyle w:val="SIBulletList2"/>
            </w:pPr>
            <w:r>
              <w:t>practices to manipulate oestrus cycle</w:t>
            </w:r>
          </w:p>
          <w:p w14:paraId="20B77267" w14:textId="1F417F7E" w:rsidR="008E39E6" w:rsidRDefault="00CC3F2F" w:rsidP="008E39E6">
            <w:pPr>
              <w:pStyle w:val="SIBulletList2"/>
            </w:pPr>
            <w:r>
              <w:t xml:space="preserve">fertility - </w:t>
            </w:r>
            <w:r w:rsidR="008E39E6">
              <w:t>maiden mares</w:t>
            </w:r>
            <w:r>
              <w:t xml:space="preserve"> and barren mares</w:t>
            </w:r>
          </w:p>
          <w:p w14:paraId="45387A66" w14:textId="1D47E290" w:rsidR="001C157A" w:rsidRDefault="001C157A" w:rsidP="008E39E6">
            <w:pPr>
              <w:pStyle w:val="SIBulletList2"/>
            </w:pPr>
            <w:r>
              <w:t xml:space="preserve">signs </w:t>
            </w:r>
            <w:r w:rsidR="008E39E6">
              <w:t>of</w:t>
            </w:r>
            <w:r>
              <w:t xml:space="preserve"> receptivity to mating</w:t>
            </w:r>
          </w:p>
          <w:p w14:paraId="6D0B3849" w14:textId="77777777" w:rsidR="003960DF" w:rsidRPr="00957987" w:rsidRDefault="003960DF" w:rsidP="003960DF">
            <w:pPr>
              <w:pStyle w:val="SIBulletList1"/>
            </w:pPr>
            <w:r w:rsidRPr="00957987">
              <w:t>principles and practices for caring for pregnant mares</w:t>
            </w:r>
            <w:r>
              <w:t>, including:</w:t>
            </w:r>
          </w:p>
          <w:p w14:paraId="627B328B" w14:textId="77777777" w:rsidR="003960DF" w:rsidRPr="00957987" w:rsidRDefault="003960DF" w:rsidP="003960DF">
            <w:pPr>
              <w:pStyle w:val="SIBulletList2"/>
            </w:pPr>
            <w:r w:rsidRPr="00957987">
              <w:t>signs of good health in pregnant mares</w:t>
            </w:r>
            <w:r>
              <w:t>, and common contraindications</w:t>
            </w:r>
          </w:p>
          <w:p w14:paraId="2B4ED93C" w14:textId="77777777" w:rsidR="003960DF" w:rsidRPr="00957987" w:rsidRDefault="003960DF" w:rsidP="003960DF">
            <w:pPr>
              <w:pStyle w:val="SIBulletList2"/>
            </w:pPr>
            <w:r w:rsidRPr="00957987">
              <w:t>feed, shelter and environment requirements for p</w:t>
            </w:r>
            <w:r>
              <w:t>regnant mares in each trimester</w:t>
            </w:r>
          </w:p>
          <w:p w14:paraId="0AF0AB5E" w14:textId="77777777" w:rsidR="003960DF" w:rsidRPr="00957987" w:rsidRDefault="003960DF" w:rsidP="003960DF">
            <w:pPr>
              <w:pStyle w:val="SIBulletList2"/>
            </w:pPr>
            <w:r w:rsidRPr="00957987">
              <w:t>signs of foaling, the foaling process and contraindications</w:t>
            </w:r>
          </w:p>
          <w:p w14:paraId="4DEADD16" w14:textId="77777777" w:rsidR="003960DF" w:rsidRPr="00957987" w:rsidRDefault="003960DF" w:rsidP="003960DF">
            <w:pPr>
              <w:pStyle w:val="SIBulletList2"/>
            </w:pPr>
            <w:r w:rsidRPr="00957987">
              <w:t>signs and causes of abortions and preventative and management treatments</w:t>
            </w:r>
          </w:p>
          <w:p w14:paraId="463067B7" w14:textId="77777777" w:rsidR="003960DF" w:rsidRPr="00957987" w:rsidRDefault="003960DF" w:rsidP="003960DF">
            <w:pPr>
              <w:pStyle w:val="SIBulletList2"/>
            </w:pPr>
            <w:r w:rsidRPr="00957987">
              <w:t>reason for using Caslick procedure and steps to undertake the procedure</w:t>
            </w:r>
          </w:p>
          <w:p w14:paraId="4A079F56" w14:textId="77777777" w:rsidR="003960DF" w:rsidRPr="00957987" w:rsidRDefault="003960DF" w:rsidP="003960DF">
            <w:pPr>
              <w:pStyle w:val="SIBulletList2"/>
            </w:pPr>
            <w:r w:rsidRPr="00957987">
              <w:t>processes post-abortion</w:t>
            </w:r>
            <w:r>
              <w:t>,</w:t>
            </w:r>
            <w:r w:rsidRPr="00957987">
              <w:t xml:space="preserve"> including isolation procedures and veterinary assistance</w:t>
            </w:r>
          </w:p>
          <w:p w14:paraId="08C4610F" w14:textId="37D33D2B" w:rsidR="00A73E3D" w:rsidRDefault="003960DF" w:rsidP="003960DF">
            <w:pPr>
              <w:pStyle w:val="SIBulletList1"/>
            </w:pPr>
            <w:r w:rsidRPr="00957987">
              <w:t>workplace</w:t>
            </w:r>
            <w:r w:rsidR="00A73E3D">
              <w:t xml:space="preserve"> procedures relating to caring for pregnant mares, including:</w:t>
            </w:r>
          </w:p>
          <w:p w14:paraId="4EC9B1FC" w14:textId="36BBA03B" w:rsidR="00A73E3D" w:rsidRDefault="003960DF" w:rsidP="00A72D76">
            <w:pPr>
              <w:pStyle w:val="SIBulletList2"/>
            </w:pPr>
            <w:r w:rsidRPr="00957987">
              <w:t>recording and reporting requirements</w:t>
            </w:r>
          </w:p>
          <w:p w14:paraId="3DDE6C98" w14:textId="02F78305" w:rsidR="00A73E3D" w:rsidRDefault="00A73E3D" w:rsidP="00A72D76">
            <w:pPr>
              <w:pStyle w:val="SIBulletList2"/>
            </w:pPr>
            <w:r>
              <w:t>site hygiene, infection control and biosecurity</w:t>
            </w:r>
          </w:p>
          <w:p w14:paraId="21788780" w14:textId="4E4FEF6B" w:rsidR="00F1480E" w:rsidRPr="000754EC" w:rsidRDefault="00A73E3D" w:rsidP="00A72D76">
            <w:pPr>
              <w:pStyle w:val="SIBulletList2"/>
            </w:pPr>
            <w:r>
              <w:t>safety and safe horse handling</w:t>
            </w:r>
            <w:r w:rsidR="003960DF" w:rsidRPr="00957987">
              <w:t>.</w:t>
            </w:r>
          </w:p>
        </w:tc>
      </w:tr>
    </w:tbl>
    <w:p w14:paraId="31E6918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04909C6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56A281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3F3ACCC" w14:textId="77777777" w:rsidTr="00CA2922">
        <w:tc>
          <w:tcPr>
            <w:tcW w:w="5000" w:type="pct"/>
            <w:shd w:val="clear" w:color="auto" w:fill="auto"/>
          </w:tcPr>
          <w:p w14:paraId="3ACBD456" w14:textId="77777777" w:rsidR="003960DF" w:rsidRPr="004D5D14" w:rsidRDefault="003960DF" w:rsidP="003960DF">
            <w:pPr>
              <w:pStyle w:val="SIText"/>
            </w:pPr>
            <w:r w:rsidRPr="004D5D14">
              <w:t xml:space="preserve">Assessment of </w:t>
            </w:r>
            <w:r>
              <w:t>skills</w:t>
            </w:r>
            <w:r w:rsidRPr="004D5D14">
              <w:t xml:space="preserve"> must take place </w:t>
            </w:r>
            <w:r>
              <w:t>under the following conditions:</w:t>
            </w:r>
          </w:p>
          <w:p w14:paraId="389DA954" w14:textId="77777777" w:rsidR="003960DF" w:rsidRPr="00EB6247" w:rsidRDefault="003960DF" w:rsidP="003960DF">
            <w:pPr>
              <w:pStyle w:val="SIBulletList1"/>
            </w:pPr>
            <w:r w:rsidRPr="0007702B">
              <w:t>physical</w:t>
            </w:r>
            <w:r w:rsidRPr="00EB6247">
              <w:t xml:space="preserve"> conditions:</w:t>
            </w:r>
          </w:p>
          <w:p w14:paraId="1375DD4D" w14:textId="77777777" w:rsidR="003960DF" w:rsidRPr="00146859" w:rsidRDefault="003960DF" w:rsidP="003960DF">
            <w:pPr>
              <w:pStyle w:val="SIBulletList2"/>
            </w:pPr>
            <w:r w:rsidRPr="00146859">
              <w:rPr>
                <w:shd w:val="clear" w:color="auto" w:fill="FFFFFF"/>
              </w:rPr>
              <w:t xml:space="preserve">a workplace or </w:t>
            </w:r>
            <w:r>
              <w:rPr>
                <w:shd w:val="clear" w:color="auto" w:fill="FFFFFF"/>
              </w:rPr>
              <w:t>an</w:t>
            </w:r>
            <w:r w:rsidRPr="00146859">
              <w:rPr>
                <w:shd w:val="clear" w:color="auto" w:fill="FFFFFF"/>
              </w:rPr>
              <w:t xml:space="preserve"> environment that accurately </w:t>
            </w:r>
            <w:r>
              <w:rPr>
                <w:shd w:val="clear" w:color="auto" w:fill="FFFFFF"/>
              </w:rPr>
              <w:t>represents workplace conditions</w:t>
            </w:r>
          </w:p>
          <w:p w14:paraId="2BB78806" w14:textId="77777777" w:rsidR="003960DF" w:rsidRPr="00DB1DCE" w:rsidRDefault="003960DF" w:rsidP="003960DF">
            <w:pPr>
              <w:pStyle w:val="SIBulletList1"/>
            </w:pPr>
            <w:r>
              <w:t xml:space="preserve">resources, </w:t>
            </w:r>
            <w:r w:rsidRPr="0007702B">
              <w:t>equipment</w:t>
            </w:r>
            <w:r>
              <w:t xml:space="preserve"> and materials</w:t>
            </w:r>
            <w:r w:rsidRPr="00DB1DCE">
              <w:t>:</w:t>
            </w:r>
          </w:p>
          <w:p w14:paraId="3AEA18BC" w14:textId="56FEC715" w:rsidR="003960DF" w:rsidRPr="004D5D14" w:rsidRDefault="003960DF" w:rsidP="003960DF">
            <w:pPr>
              <w:pStyle w:val="SIBulletList2"/>
              <w:rPr>
                <w:rFonts w:eastAsia="Calibri"/>
              </w:rPr>
            </w:pPr>
            <w:r w:rsidRPr="00146859">
              <w:rPr>
                <w:rFonts w:eastAsia="Calibri"/>
              </w:rPr>
              <w:t>various mares</w:t>
            </w:r>
            <w:r>
              <w:rPr>
                <w:rFonts w:eastAsia="Calibri"/>
              </w:rPr>
              <w:t xml:space="preserve"> </w:t>
            </w:r>
            <w:r w:rsidRPr="00EB6247">
              <w:t xml:space="preserve">assessed as suitable for the experience and skill of the </w:t>
            </w:r>
            <w:r>
              <w:t>individual</w:t>
            </w:r>
          </w:p>
          <w:p w14:paraId="41C3B3DF" w14:textId="77777777" w:rsidR="003960DF" w:rsidRPr="00146859" w:rsidRDefault="003960DF" w:rsidP="003960DF">
            <w:pPr>
              <w:pStyle w:val="SIBulletList2"/>
              <w:rPr>
                <w:rFonts w:eastAsia="Calibri"/>
              </w:rPr>
            </w:pPr>
            <w:r>
              <w:t>suitable simulations for assisting with cases of abortion</w:t>
            </w:r>
          </w:p>
          <w:p w14:paraId="0BD8481C" w14:textId="77777777" w:rsidR="003960DF" w:rsidRPr="00146859" w:rsidRDefault="003960DF" w:rsidP="003960DF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 xml:space="preserve">appropriate tack and </w:t>
            </w:r>
            <w:r w:rsidRPr="00146859">
              <w:rPr>
                <w:rFonts w:eastAsia="Calibri"/>
              </w:rPr>
              <w:t>equipment</w:t>
            </w:r>
            <w:r>
              <w:rPr>
                <w:rFonts w:eastAsia="Calibri"/>
              </w:rPr>
              <w:t>,</w:t>
            </w:r>
            <w:r w:rsidRPr="00146859">
              <w:rPr>
                <w:rFonts w:eastAsia="Calibri"/>
              </w:rPr>
              <w:t xml:space="preserve"> and feed and supplements</w:t>
            </w:r>
            <w:r>
              <w:rPr>
                <w:rFonts w:eastAsia="Calibri"/>
              </w:rPr>
              <w:t>,</w:t>
            </w:r>
            <w:r w:rsidRPr="00146859">
              <w:rPr>
                <w:rFonts w:eastAsia="Calibri"/>
              </w:rPr>
              <w:t xml:space="preserve"> to care for pregnant mares</w:t>
            </w:r>
          </w:p>
          <w:p w14:paraId="03530256" w14:textId="77777777" w:rsidR="003960DF" w:rsidRPr="0048541C" w:rsidRDefault="003960DF" w:rsidP="003960DF">
            <w:pPr>
              <w:pStyle w:val="SIBulletList2"/>
              <w:rPr>
                <w:rFonts w:eastAsia="Calibri"/>
              </w:rPr>
            </w:pPr>
            <w:r w:rsidRPr="00146859">
              <w:rPr>
                <w:rFonts w:eastAsia="Calibri"/>
              </w:rPr>
              <w:t xml:space="preserve">personal protective equipment </w:t>
            </w:r>
            <w:r>
              <w:rPr>
                <w:rFonts w:eastAsia="Calibri"/>
              </w:rPr>
              <w:t xml:space="preserve">(PPE) </w:t>
            </w:r>
            <w:r>
              <w:t xml:space="preserve">correctly fitted and </w:t>
            </w:r>
            <w:r w:rsidRPr="00EB6247">
              <w:t xml:space="preserve">applicable to </w:t>
            </w:r>
            <w:r>
              <w:t>activity</w:t>
            </w:r>
            <w:r w:rsidRPr="00EB6247">
              <w:t xml:space="preserve"> for the </w:t>
            </w:r>
            <w:r>
              <w:t>individual.</w:t>
            </w:r>
          </w:p>
          <w:p w14:paraId="228D5E82" w14:textId="77777777" w:rsidR="003960DF" w:rsidRPr="004D5D14" w:rsidRDefault="003960DF" w:rsidP="003960DF">
            <w:pPr>
              <w:pStyle w:val="SIText"/>
            </w:pPr>
          </w:p>
          <w:p w14:paraId="246F5CB9" w14:textId="77777777" w:rsidR="003960DF" w:rsidRPr="004D5D14" w:rsidRDefault="003960DF" w:rsidP="003960DF">
            <w:pPr>
              <w:pStyle w:val="SIText"/>
            </w:pPr>
            <w:r w:rsidRPr="004D5D14">
              <w:t xml:space="preserve">Training and assessment strategies must show evidence of the use of guidance provided in the </w:t>
            </w:r>
            <w:r w:rsidRPr="004D5D14">
              <w:rPr>
                <w:i/>
              </w:rPr>
              <w:t>Companion Volume: User Guide: Safety in Equine Training</w:t>
            </w:r>
            <w:r w:rsidRPr="004D5D14">
              <w:t>.</w:t>
            </w:r>
          </w:p>
          <w:p w14:paraId="5F44F83A" w14:textId="77777777" w:rsidR="00F1480E" w:rsidRPr="000754EC" w:rsidRDefault="003960DF" w:rsidP="003960DF">
            <w:pPr>
              <w:pStyle w:val="SIText"/>
              <w:rPr>
                <w:rFonts w:eastAsia="Calibri"/>
              </w:rPr>
            </w:pPr>
            <w:r w:rsidRPr="004D5D14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6639053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903"/>
      </w:tblGrid>
      <w:tr w:rsidR="00F1480E" w:rsidRPr="00A55106" w14:paraId="603E02C4" w14:textId="77777777" w:rsidTr="004679E3">
        <w:tc>
          <w:tcPr>
            <w:tcW w:w="990" w:type="pct"/>
            <w:shd w:val="clear" w:color="auto" w:fill="auto"/>
          </w:tcPr>
          <w:p w14:paraId="348B1489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69F8CA8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41E3EE69" w14:textId="53927734" w:rsidR="00F1480E" w:rsidRPr="000754EC" w:rsidRDefault="009B2703" w:rsidP="000754EC">
            <w:pPr>
              <w:pStyle w:val="SIText"/>
            </w:pPr>
            <w:hyperlink r:id="rId12" w:history="1">
              <w:r w:rsidR="00A73E3D" w:rsidRPr="00A73E3D">
                <w:t>https://vetnet.education.gov.au/Pages/TrainingDocs.aspx?q=5c4b8489-f7e1-463b-81c8-6ecce6c192a0</w:t>
              </w:r>
            </w:hyperlink>
            <w:r w:rsidR="00A73E3D" w:rsidRPr="00A73E3D">
              <w:t xml:space="preserve"> </w:t>
            </w:r>
          </w:p>
        </w:tc>
      </w:tr>
    </w:tbl>
    <w:p w14:paraId="45FD0420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FAB3F" w14:textId="77777777" w:rsidR="009B2703" w:rsidRDefault="009B2703" w:rsidP="00BF3F0A">
      <w:r>
        <w:separator/>
      </w:r>
    </w:p>
    <w:p w14:paraId="3CE9786A" w14:textId="77777777" w:rsidR="009B2703" w:rsidRDefault="009B2703"/>
  </w:endnote>
  <w:endnote w:type="continuationSeparator" w:id="0">
    <w:p w14:paraId="6DD5F47B" w14:textId="77777777" w:rsidR="009B2703" w:rsidRDefault="009B2703" w:rsidP="00BF3F0A">
      <w:r>
        <w:continuationSeparator/>
      </w:r>
    </w:p>
    <w:p w14:paraId="441103FA" w14:textId="77777777" w:rsidR="009B2703" w:rsidRDefault="009B2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E325A3C" w14:textId="1CE0FC4A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B2703">
          <w:rPr>
            <w:noProof/>
          </w:rPr>
          <w:t>1</w:t>
        </w:r>
        <w:r w:rsidRPr="000754EC">
          <w:fldChar w:fldCharType="end"/>
        </w:r>
      </w:p>
      <w:p w14:paraId="6CBCB09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A554D6">
          <w:t>5 July</w:t>
        </w:r>
        <w:r w:rsidR="00752C75" w:rsidRPr="000754EC">
          <w:t xml:space="preserve"> 2017</w:t>
        </w:r>
      </w:p>
    </w:sdtContent>
  </w:sdt>
  <w:p w14:paraId="1DCFC0B7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90A17" w14:textId="77777777" w:rsidR="009B2703" w:rsidRDefault="009B2703" w:rsidP="00BF3F0A">
      <w:r>
        <w:separator/>
      </w:r>
    </w:p>
    <w:p w14:paraId="5324F4A3" w14:textId="77777777" w:rsidR="009B2703" w:rsidRDefault="009B2703"/>
  </w:footnote>
  <w:footnote w:type="continuationSeparator" w:id="0">
    <w:p w14:paraId="1EA40EBB" w14:textId="77777777" w:rsidR="009B2703" w:rsidRDefault="009B2703" w:rsidP="00BF3F0A">
      <w:r>
        <w:continuationSeparator/>
      </w:r>
    </w:p>
    <w:p w14:paraId="16D5E404" w14:textId="77777777" w:rsidR="009B2703" w:rsidRDefault="009B27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5C452" w14:textId="69DAC0E7" w:rsidR="009C2650" w:rsidRPr="003960DF" w:rsidRDefault="00A73E3D" w:rsidP="003960DF">
    <w:r>
      <w:t>RGR</w:t>
    </w:r>
    <w:r w:rsidRPr="003960DF">
      <w:rPr>
        <w:lang w:eastAsia="en-US"/>
      </w:rPr>
      <w:t>HBR3</w:t>
    </w:r>
    <w:r w:rsidR="00E709C6">
      <w:t>08</w:t>
    </w:r>
    <w:r w:rsidRPr="003960DF">
      <w:rPr>
        <w:lang w:eastAsia="en-US"/>
      </w:rPr>
      <w:t xml:space="preserve"> </w:t>
    </w:r>
    <w:r w:rsidR="003960DF" w:rsidRPr="003960DF">
      <w:rPr>
        <w:lang w:eastAsia="en-US"/>
      </w:rPr>
      <w:t xml:space="preserve">Care for </w:t>
    </w:r>
    <w:r w:rsidR="00E709C6">
      <w:t>brood</w:t>
    </w:r>
    <w:r w:rsidR="003960DF" w:rsidRPr="003960DF">
      <w:rPr>
        <w:lang w:eastAsia="en-US"/>
      </w:rPr>
      <w:t>mares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3F6A7E2B"/>
    <w:multiLevelType w:val="hybridMultilevel"/>
    <w:tmpl w:val="FBC0811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13A39F2"/>
    <w:multiLevelType w:val="hybridMultilevel"/>
    <w:tmpl w:val="635E6E3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5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4"/>
  </w:num>
  <w:num w:numId="10">
    <w:abstractNumId w:val="10"/>
  </w:num>
  <w:num w:numId="11">
    <w:abstractNumId w:val="13"/>
  </w:num>
  <w:num w:numId="12">
    <w:abstractNumId w:val="11"/>
  </w:num>
  <w:num w:numId="13">
    <w:abstractNumId w:val="16"/>
  </w:num>
  <w:num w:numId="14">
    <w:abstractNumId w:val="4"/>
  </w:num>
  <w:num w:numId="15">
    <w:abstractNumId w:val="5"/>
  </w:num>
  <w:num w:numId="16">
    <w:abstractNumId w:val="17"/>
  </w:num>
  <w:num w:numId="17">
    <w:abstractNumId w:val="9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documentProtection w:formatting="1" w:enforcement="1" w:cryptProviderType="rsaAES" w:cryptAlgorithmClass="hash" w:cryptAlgorithmType="typeAny" w:cryptAlgorithmSid="14" w:cryptSpinCount="100000" w:hash="7j4Sgk6wZV4i/4lej/cwamczJRu62hPoZgFnDJRXCmY8PNLGhx5kBoGN7/BXnNn7MshFlTbiZnYKoljBCqSYvg==" w:salt="aA2h09glAceXepPjDbxo8A==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40"/>
    <w:rsid w:val="000014B9"/>
    <w:rsid w:val="00005A15"/>
    <w:rsid w:val="0001108F"/>
    <w:rsid w:val="000115E2"/>
    <w:rsid w:val="000126D0"/>
    <w:rsid w:val="0001296A"/>
    <w:rsid w:val="00016803"/>
    <w:rsid w:val="00023992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774CF"/>
    <w:rsid w:val="0018546B"/>
    <w:rsid w:val="001A6A3E"/>
    <w:rsid w:val="001A7B6D"/>
    <w:rsid w:val="001B34D5"/>
    <w:rsid w:val="001B513A"/>
    <w:rsid w:val="001C0A75"/>
    <w:rsid w:val="001C1306"/>
    <w:rsid w:val="001C157A"/>
    <w:rsid w:val="001D3053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27B51"/>
    <w:rsid w:val="00233143"/>
    <w:rsid w:val="00234444"/>
    <w:rsid w:val="00242293"/>
    <w:rsid w:val="00244EA7"/>
    <w:rsid w:val="00262FC3"/>
    <w:rsid w:val="0026394F"/>
    <w:rsid w:val="002721FB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7D9"/>
    <w:rsid w:val="00310A6A"/>
    <w:rsid w:val="003144E6"/>
    <w:rsid w:val="00321B3A"/>
    <w:rsid w:val="00337E82"/>
    <w:rsid w:val="00346FDC"/>
    <w:rsid w:val="00350BB1"/>
    <w:rsid w:val="00352C83"/>
    <w:rsid w:val="00366805"/>
    <w:rsid w:val="0037067D"/>
    <w:rsid w:val="0038735B"/>
    <w:rsid w:val="003916D1"/>
    <w:rsid w:val="003960DF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4040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2607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E2C4D"/>
    <w:rsid w:val="006E42FE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E4096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39E6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87E4A"/>
    <w:rsid w:val="009A5900"/>
    <w:rsid w:val="009A6E6C"/>
    <w:rsid w:val="009A6F3F"/>
    <w:rsid w:val="009B2703"/>
    <w:rsid w:val="009B331A"/>
    <w:rsid w:val="009C2650"/>
    <w:rsid w:val="009D15E2"/>
    <w:rsid w:val="009D15FE"/>
    <w:rsid w:val="009D5D2C"/>
    <w:rsid w:val="009E75B0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D76"/>
    <w:rsid w:val="00A73E3D"/>
    <w:rsid w:val="00A76C6C"/>
    <w:rsid w:val="00A87356"/>
    <w:rsid w:val="00A92DD1"/>
    <w:rsid w:val="00A9604C"/>
    <w:rsid w:val="00AA5338"/>
    <w:rsid w:val="00AB1B8E"/>
    <w:rsid w:val="00AB3FA5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0583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63B10"/>
    <w:rsid w:val="00C70626"/>
    <w:rsid w:val="00C72860"/>
    <w:rsid w:val="00C73B90"/>
    <w:rsid w:val="00C742EC"/>
    <w:rsid w:val="00C96AF3"/>
    <w:rsid w:val="00C97CCC"/>
    <w:rsid w:val="00CA0274"/>
    <w:rsid w:val="00CB746F"/>
    <w:rsid w:val="00CC3F2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E238E6"/>
    <w:rsid w:val="00E35064"/>
    <w:rsid w:val="00E3681D"/>
    <w:rsid w:val="00E40225"/>
    <w:rsid w:val="00E501F0"/>
    <w:rsid w:val="00E6166D"/>
    <w:rsid w:val="00E709C6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05E4"/>
    <w:rsid w:val="00F1480E"/>
    <w:rsid w:val="00F1497D"/>
    <w:rsid w:val="00F16AAC"/>
    <w:rsid w:val="00F33FF2"/>
    <w:rsid w:val="00F438FC"/>
    <w:rsid w:val="00F50790"/>
    <w:rsid w:val="00F5616F"/>
    <w:rsid w:val="00F56451"/>
    <w:rsid w:val="00F56827"/>
    <w:rsid w:val="00F65EF0"/>
    <w:rsid w:val="00F71651"/>
    <w:rsid w:val="00F76CC6"/>
    <w:rsid w:val="00F83D7C"/>
    <w:rsid w:val="00FB232E"/>
    <w:rsid w:val="00FD557D"/>
    <w:rsid w:val="00FE0282"/>
    <w:rsid w:val="00FE124D"/>
    <w:rsid w:val="00FE792C"/>
    <w:rsid w:val="00FF05F5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6A23E8"/>
  <w15:docId w15:val="{89FA2DD0-C4DE-4320-8256-3C827FD94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SIRangeEntry">
    <w:name w:val="SI Range Entry"/>
    <w:basedOn w:val="SIText"/>
    <w:next w:val="SIText"/>
    <w:link w:val="SIRangeEntryChar"/>
    <w:qFormat/>
    <w:rsid w:val="00564ADD"/>
    <w:rPr>
      <w:b/>
      <w:i/>
    </w:rPr>
  </w:style>
  <w:style w:type="character" w:customStyle="1" w:styleId="SIRangeEntryChar">
    <w:name w:val="SI Range Entry Char"/>
    <w:basedOn w:val="SITextChar"/>
    <w:link w:val="SIRangeEntry"/>
    <w:rsid w:val="00564ADD"/>
    <w:rPr>
      <w:rFonts w:ascii="Arial" w:eastAsia="Times New Roman" w:hAnsi="Arial" w:cs="Times New Roman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5c4b8489-f7e1-463b-81c8-6ecce6c192a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5c4b8489-f7e1-463b-81c8-6ecce6c192a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 xmlns="4ddb879f-cec9-4936-9d4d-0be4dbe9c025">Racehorse breeding skills</Project>
    <Project_x0020_phase xmlns="4d074fc5-4881-4904-900d-cdf408c29254">Development</Project_x0020_phase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db879f-cec9-4936-9d4d-0be4dbe9c025"/>
    <ds:schemaRef ds:uri="4d074fc5-4881-4904-900d-cdf408c29254"/>
  </ds:schemaRefs>
</ds:datastoreItem>
</file>

<file path=customXml/itemProps2.xml><?xml version="1.0" encoding="utf-8"?>
<ds:datastoreItem xmlns:ds="http://schemas.openxmlformats.org/officeDocument/2006/customXml" ds:itemID="{AD91D226-02B2-4610-9819-7CFF6193F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B4D609-B968-4C22-BBD8-F8E4B0C6C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(3)</Template>
  <TotalTime>84</TotalTime>
  <Pages>3</Pages>
  <Words>977</Words>
  <Characters>5572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Ruth Geldard</cp:lastModifiedBy>
  <cp:revision>17</cp:revision>
  <cp:lastPrinted>2016-05-27T05:21:00Z</cp:lastPrinted>
  <dcterms:created xsi:type="dcterms:W3CDTF">2017-08-25T04:03:00Z</dcterms:created>
  <dcterms:modified xsi:type="dcterms:W3CDTF">2019-02-12T04:16:00Z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