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56D5C895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EB72F6">
              <w:t>301</w:t>
            </w:r>
          </w:p>
        </w:tc>
        <w:tc>
          <w:tcPr>
            <w:tcW w:w="3604" w:type="pct"/>
            <w:shd w:val="clear" w:color="auto" w:fill="auto"/>
          </w:tcPr>
          <w:p w14:paraId="41850966" w14:textId="0924F0B8" w:rsidR="00F1480E" w:rsidRPr="000754EC" w:rsidRDefault="00EB72F6" w:rsidP="000754EC">
            <w:pPr>
              <w:pStyle w:val="SIUnittitle"/>
            </w:pPr>
            <w:r w:rsidRPr="00EB72F6">
              <w:t>Wholesale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FF9D51" w14:textId="747D8018" w:rsidR="00EB72F6" w:rsidRDefault="00EB72F6" w:rsidP="00EB72F6">
            <w:pPr>
              <w:pStyle w:val="SIText"/>
            </w:pPr>
            <w:r w:rsidRPr="00EB72F6">
              <w:t xml:space="preserve">This unit of competency describes the skills and knowledge required to </w:t>
            </w:r>
            <w:r w:rsidR="00E61B6D">
              <w:t>prepare and deliver</w:t>
            </w:r>
            <w:r w:rsidR="00DA745D">
              <w:t xml:space="preserve"> </w:t>
            </w:r>
            <w:r w:rsidRPr="00EB72F6">
              <w:t xml:space="preserve">wholesale seafood products. </w:t>
            </w:r>
            <w:r w:rsidR="00DA745D">
              <w:t xml:space="preserve">It includes the </w:t>
            </w:r>
            <w:r w:rsidR="00CE6A33">
              <w:t>ability</w:t>
            </w:r>
            <w:r w:rsidRPr="00EB72F6">
              <w:t xml:space="preserve"> to communicate with the customer, select, prepare and weigh product, and if necessary, consolidate other items to complete order, </w:t>
            </w:r>
            <w:r w:rsidR="00CE6A33">
              <w:t>prepare</w:t>
            </w:r>
            <w:r w:rsidR="00CE6A33" w:rsidRPr="00EB72F6">
              <w:t xml:space="preserve"> </w:t>
            </w:r>
            <w:r w:rsidRPr="00EB72F6">
              <w:t xml:space="preserve">invoices and deliver product. </w:t>
            </w:r>
          </w:p>
          <w:p w14:paraId="545C5FA5" w14:textId="77777777" w:rsidR="006A0182" w:rsidRPr="00EB72F6" w:rsidRDefault="006A0182" w:rsidP="00EB72F6">
            <w:pPr>
              <w:pStyle w:val="SIText"/>
            </w:pPr>
          </w:p>
          <w:p w14:paraId="4142FB2D" w14:textId="30524E31" w:rsidR="00EB72F6" w:rsidRDefault="00EB72F6" w:rsidP="00EB72F6">
            <w:pPr>
              <w:pStyle w:val="SIText"/>
            </w:pPr>
            <w:r w:rsidRPr="00EB72F6">
              <w:t xml:space="preserve">The unit applies to individuals who </w:t>
            </w:r>
            <w:r w:rsidR="00400237">
              <w:t xml:space="preserve">work under </w:t>
            </w:r>
            <w:r w:rsidR="00460F6A">
              <w:t>supervision</w:t>
            </w:r>
            <w:bookmarkStart w:id="0" w:name="_GoBack"/>
            <w:bookmarkEnd w:id="0"/>
            <w:r w:rsidR="00400237">
              <w:t xml:space="preserve"> </w:t>
            </w:r>
            <w:r w:rsidR="00CE6A33">
              <w:t xml:space="preserve">to </w:t>
            </w:r>
            <w:r w:rsidR="00400237">
              <w:t>prepare and deliver orders</w:t>
            </w:r>
            <w:r w:rsidR="00400237" w:rsidRPr="00EB72F6">
              <w:t xml:space="preserve"> </w:t>
            </w:r>
            <w:r w:rsidRPr="00EB72F6">
              <w:t xml:space="preserve">at any wholesale outlet that sells seafood products. </w:t>
            </w:r>
          </w:p>
          <w:p w14:paraId="59F886A9" w14:textId="2E52E6BD" w:rsidR="00CF6A56" w:rsidRDefault="00CF6A56" w:rsidP="00EB72F6">
            <w:pPr>
              <w:pStyle w:val="SIText"/>
            </w:pPr>
          </w:p>
          <w:p w14:paraId="10C6C08E" w14:textId="3313CEDB" w:rsidR="00201C2C" w:rsidRPr="00201C2C" w:rsidRDefault="00201C2C" w:rsidP="00201C2C">
            <w:r w:rsidRPr="00201C2C">
              <w:t>All work must be carried out to comply with workplace procedures, according to state/territory health and safety, food safety and environmental regulations, legislation and standards that apply to the workplace.</w:t>
            </w:r>
          </w:p>
          <w:p w14:paraId="3D6A9AA8" w14:textId="2163E7F7" w:rsidR="00CF6A56" w:rsidRDefault="00CE6A33" w:rsidP="005E579F">
            <w:r>
              <w:t>Licences may be required for driving delivery vehicles and operating load-shifting equipment such as forklifts.</w:t>
            </w:r>
          </w:p>
          <w:p w14:paraId="5B6C66E7" w14:textId="77777777" w:rsidR="006A0182" w:rsidRPr="00EB72F6" w:rsidRDefault="006A0182" w:rsidP="00EB72F6">
            <w:pPr>
              <w:pStyle w:val="SIText"/>
            </w:pPr>
          </w:p>
          <w:p w14:paraId="222DE076" w14:textId="41AAC384" w:rsidR="00373436" w:rsidRPr="000754EC" w:rsidRDefault="00EB72F6" w:rsidP="00EB72F6">
            <w:pPr>
              <w:pStyle w:val="SIText"/>
            </w:pPr>
            <w:r w:rsidRPr="00EB72F6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1561760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B72F6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1C26E295" w:rsidR="00EB72F6" w:rsidRPr="00EB72F6" w:rsidRDefault="00EB72F6" w:rsidP="00EB72F6">
            <w:pPr>
              <w:pStyle w:val="SIText"/>
            </w:pPr>
            <w:r w:rsidRPr="00EB72F6">
              <w:t>1.</w:t>
            </w:r>
            <w:r>
              <w:t xml:space="preserve"> </w:t>
            </w:r>
            <w:r w:rsidRPr="00EB72F6">
              <w:t>Communicate with customers</w:t>
            </w:r>
          </w:p>
        </w:tc>
        <w:tc>
          <w:tcPr>
            <w:tcW w:w="3604" w:type="pct"/>
            <w:shd w:val="clear" w:color="auto" w:fill="auto"/>
          </w:tcPr>
          <w:p w14:paraId="6CAA3BC7" w14:textId="19463800" w:rsidR="00EB72F6" w:rsidRPr="00EB72F6" w:rsidRDefault="00EB72F6" w:rsidP="00EB72F6">
            <w:r w:rsidRPr="00EB72F6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 xml:space="preserve"> </w:t>
            </w:r>
            <w:r w:rsidR="00133D0F">
              <w:rPr>
                <w:rFonts w:eastAsiaTheme="minorEastAsia"/>
              </w:rPr>
              <w:t xml:space="preserve">Inform customers of </w:t>
            </w:r>
            <w:r w:rsidRPr="00EB72F6">
              <w:rPr>
                <w:rFonts w:eastAsiaTheme="minorEastAsia"/>
              </w:rPr>
              <w:t xml:space="preserve">current </w:t>
            </w:r>
            <w:r w:rsidR="00051C27">
              <w:rPr>
                <w:rFonts w:eastAsiaTheme="minorEastAsia"/>
              </w:rPr>
              <w:t xml:space="preserve">seafood </w:t>
            </w:r>
            <w:r w:rsidRPr="00EB72F6">
              <w:rPr>
                <w:rFonts w:eastAsiaTheme="minorEastAsia"/>
              </w:rPr>
              <w:t>product and market knowledge</w:t>
            </w:r>
          </w:p>
          <w:p w14:paraId="59C424DF" w14:textId="12655682" w:rsidR="00EB72F6" w:rsidRPr="00EB72F6" w:rsidRDefault="00EB72F6" w:rsidP="00EB72F6">
            <w:r w:rsidRPr="00EB72F6">
              <w:rPr>
                <w:rFonts w:eastAsiaTheme="minorEastAsia"/>
              </w:rPr>
              <w:t>1.2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Record customer orders accurately and negotiate prices </w:t>
            </w:r>
          </w:p>
          <w:p w14:paraId="202872FB" w14:textId="0B227A83" w:rsidR="00EB72F6" w:rsidRPr="00EB72F6" w:rsidRDefault="00EB72F6" w:rsidP="00EB72F6">
            <w:pPr>
              <w:pStyle w:val="SIText"/>
            </w:pPr>
            <w:r w:rsidRPr="00EB72F6">
              <w:rPr>
                <w:rFonts w:eastAsiaTheme="minorEastAsia"/>
              </w:rPr>
              <w:t>1.3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Handle complaints sensitively, courteously and with discretion</w:t>
            </w:r>
          </w:p>
        </w:tc>
      </w:tr>
      <w:tr w:rsidR="00EB72F6" w:rsidRPr="00963A46" w14:paraId="1327AE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D3A867" w14:textId="2F637F36" w:rsidR="00EB72F6" w:rsidRPr="00EB72F6" w:rsidRDefault="00EB72F6" w:rsidP="00EB72F6">
            <w:pPr>
              <w:pStyle w:val="SIText"/>
            </w:pPr>
            <w:r w:rsidRPr="00EB72F6">
              <w:t>2.</w:t>
            </w:r>
            <w:r>
              <w:t xml:space="preserve"> </w:t>
            </w:r>
            <w:r w:rsidRPr="00EB72F6">
              <w:t>Prepare order</w:t>
            </w:r>
          </w:p>
        </w:tc>
        <w:tc>
          <w:tcPr>
            <w:tcW w:w="3604" w:type="pct"/>
            <w:shd w:val="clear" w:color="auto" w:fill="auto"/>
          </w:tcPr>
          <w:p w14:paraId="5980E826" w14:textId="4AED204A" w:rsidR="00EB72F6" w:rsidRPr="00EB72F6" w:rsidRDefault="00EB72F6" w:rsidP="00EB72F6">
            <w:r w:rsidRPr="00EB72F6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="00051C27">
              <w:rPr>
                <w:rFonts w:eastAsiaTheme="minorEastAsia"/>
              </w:rPr>
              <w:t xml:space="preserve">Select and fit personal protective equipment and ensure </w:t>
            </w:r>
            <w:r w:rsidRPr="00EB72F6">
              <w:rPr>
                <w:rFonts w:eastAsiaTheme="minorEastAsia"/>
              </w:rPr>
              <w:t xml:space="preserve">workplace and equipment </w:t>
            </w:r>
            <w:r w:rsidR="00051C27">
              <w:rPr>
                <w:rFonts w:eastAsiaTheme="minorEastAsia"/>
              </w:rPr>
              <w:t xml:space="preserve">are clean </w:t>
            </w:r>
            <w:r w:rsidRPr="00EB72F6">
              <w:rPr>
                <w:rFonts w:eastAsiaTheme="minorEastAsia"/>
              </w:rPr>
              <w:t xml:space="preserve">before </w:t>
            </w:r>
            <w:r w:rsidR="00051C27">
              <w:rPr>
                <w:rFonts w:eastAsiaTheme="minorEastAsia"/>
              </w:rPr>
              <w:t>preparing order</w:t>
            </w:r>
          </w:p>
          <w:p w14:paraId="4156F1C4" w14:textId="3B3D3FDE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2.2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Inspect </w:t>
            </w:r>
            <w:r w:rsidR="000F647B">
              <w:rPr>
                <w:rFonts w:eastAsiaTheme="minorEastAsia"/>
              </w:rPr>
              <w:t xml:space="preserve">required </w:t>
            </w:r>
            <w:r w:rsidRPr="00EB72F6">
              <w:rPr>
                <w:rFonts w:eastAsiaTheme="minorEastAsia"/>
              </w:rPr>
              <w:t>products for signs of spoilage, defects and parasites, set aside</w:t>
            </w:r>
            <w:r w:rsidR="00A22130">
              <w:rPr>
                <w:rFonts w:eastAsiaTheme="minorEastAsia"/>
              </w:rPr>
              <w:t xml:space="preserve"> and dispose of</w:t>
            </w:r>
            <w:r w:rsidRPr="00EB72F6">
              <w:rPr>
                <w:rFonts w:eastAsiaTheme="minorEastAsia"/>
              </w:rPr>
              <w:t xml:space="preserve"> defective product </w:t>
            </w:r>
            <w:r w:rsidR="00A22130">
              <w:rPr>
                <w:rFonts w:eastAsiaTheme="minorEastAsia"/>
              </w:rPr>
              <w:t xml:space="preserve">after </w:t>
            </w:r>
            <w:r w:rsidRPr="00EB72F6">
              <w:rPr>
                <w:rFonts w:eastAsiaTheme="minorEastAsia"/>
              </w:rPr>
              <w:t>consultation with supervisor</w:t>
            </w:r>
          </w:p>
          <w:p w14:paraId="3F85BEA0" w14:textId="10DF33B6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2.3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Prepare product according to customer specifications and </w:t>
            </w:r>
            <w:r w:rsidR="00E14EC7">
              <w:rPr>
                <w:rFonts w:eastAsiaTheme="minorEastAsia"/>
              </w:rPr>
              <w:t xml:space="preserve">chill thoroughly to </w:t>
            </w:r>
            <w:r w:rsidRPr="00EB72F6">
              <w:rPr>
                <w:rFonts w:eastAsiaTheme="minorEastAsia"/>
              </w:rPr>
              <w:t>ensure temperature requirements are met</w:t>
            </w:r>
          </w:p>
          <w:p w14:paraId="08EED27A" w14:textId="47FD9BB6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2.4</w:t>
            </w:r>
            <w:r>
              <w:rPr>
                <w:rFonts w:eastAsiaTheme="minorEastAsia"/>
              </w:rPr>
              <w:t xml:space="preserve"> </w:t>
            </w:r>
            <w:r w:rsidR="00E14EC7">
              <w:rPr>
                <w:rFonts w:eastAsiaTheme="minorEastAsia"/>
              </w:rPr>
              <w:t>Ensure</w:t>
            </w:r>
            <w:r w:rsidRPr="00EB72F6">
              <w:rPr>
                <w:rFonts w:eastAsiaTheme="minorEastAsia"/>
              </w:rPr>
              <w:t xml:space="preserve"> materials used in preparing the order for transport </w:t>
            </w:r>
            <w:r w:rsidR="00E14EC7">
              <w:rPr>
                <w:rFonts w:eastAsiaTheme="minorEastAsia"/>
              </w:rPr>
              <w:t xml:space="preserve">are </w:t>
            </w:r>
            <w:r w:rsidRPr="00EB72F6">
              <w:rPr>
                <w:rFonts w:eastAsiaTheme="minorEastAsia"/>
              </w:rPr>
              <w:t xml:space="preserve">hygienically </w:t>
            </w:r>
            <w:r w:rsidR="00E14EC7">
              <w:rPr>
                <w:rFonts w:eastAsiaTheme="minorEastAsia"/>
              </w:rPr>
              <w:t xml:space="preserve">stored </w:t>
            </w:r>
            <w:r w:rsidRPr="00EB72F6">
              <w:rPr>
                <w:rFonts w:eastAsiaTheme="minorEastAsia"/>
              </w:rPr>
              <w:t>according to the workplace food safety plan.</w:t>
            </w:r>
          </w:p>
          <w:p w14:paraId="4D0D3756" w14:textId="2F6D0EA6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2.5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Weigh product and record weight on appropriate form or invoice</w:t>
            </w:r>
            <w:r w:rsidR="00246139">
              <w:rPr>
                <w:rFonts w:eastAsiaTheme="minorEastAsia"/>
              </w:rPr>
              <w:t xml:space="preserve"> according to workplace procedures</w:t>
            </w:r>
          </w:p>
          <w:p w14:paraId="0F10ADBF" w14:textId="73C52200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2.6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Package and label weighed items to ensure product remains at appropriate temperature and undamaged during transport</w:t>
            </w:r>
          </w:p>
          <w:p w14:paraId="0FF05CE0" w14:textId="4348C541" w:rsidR="00EB72F6" w:rsidRPr="00EB72F6" w:rsidRDefault="00EB72F6" w:rsidP="00EB72F6">
            <w:pPr>
              <w:pStyle w:val="SIText"/>
            </w:pPr>
            <w:r w:rsidRPr="00EB72F6">
              <w:rPr>
                <w:rFonts w:eastAsiaTheme="minorEastAsia"/>
              </w:rPr>
              <w:t>2.7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Maintain identification and traceability of product on both packaged and unpackaged goods</w:t>
            </w:r>
          </w:p>
        </w:tc>
      </w:tr>
      <w:tr w:rsidR="00EB72F6" w:rsidRPr="00963A46" w14:paraId="5762D9E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9904D1" w14:textId="10A04203" w:rsidR="00EB72F6" w:rsidRPr="00EB72F6" w:rsidRDefault="00EB72F6" w:rsidP="00EB72F6">
            <w:pPr>
              <w:pStyle w:val="SIText"/>
            </w:pPr>
            <w:r w:rsidRPr="00EB72F6">
              <w:t>3.</w:t>
            </w:r>
            <w:r>
              <w:t xml:space="preserve"> </w:t>
            </w:r>
            <w:r w:rsidRPr="00EB72F6">
              <w:t>Consolidate order</w:t>
            </w:r>
          </w:p>
        </w:tc>
        <w:tc>
          <w:tcPr>
            <w:tcW w:w="3604" w:type="pct"/>
            <w:shd w:val="clear" w:color="auto" w:fill="auto"/>
          </w:tcPr>
          <w:p w14:paraId="032BBB5C" w14:textId="59FACB0B" w:rsidR="00EB72F6" w:rsidRPr="00EB72F6" w:rsidRDefault="00EB72F6" w:rsidP="00EB72F6">
            <w:r w:rsidRPr="00EB72F6">
              <w:rPr>
                <w:rFonts w:eastAsiaTheme="minorEastAsia"/>
              </w:rPr>
              <w:t>3.1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Check off each </w:t>
            </w:r>
            <w:r w:rsidR="00246139">
              <w:rPr>
                <w:rFonts w:eastAsiaTheme="minorEastAsia"/>
              </w:rPr>
              <w:t xml:space="preserve">order </w:t>
            </w:r>
            <w:r w:rsidRPr="00EB72F6">
              <w:rPr>
                <w:rFonts w:eastAsiaTheme="minorEastAsia"/>
              </w:rPr>
              <w:t>item against a picking slip or order list and consolidate into one order</w:t>
            </w:r>
          </w:p>
          <w:p w14:paraId="275A89BD" w14:textId="7FA1DFB5" w:rsidR="00EB72F6" w:rsidRPr="00EB72F6" w:rsidRDefault="00EB72F6" w:rsidP="00EB72F6">
            <w:pPr>
              <w:pStyle w:val="SIText"/>
            </w:pPr>
            <w:r w:rsidRPr="00EB72F6">
              <w:rPr>
                <w:rFonts w:eastAsiaTheme="minorEastAsia"/>
              </w:rPr>
              <w:t>3.2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Complete documentation, including invoice, for the consolidated order</w:t>
            </w:r>
            <w:r w:rsidR="00246139">
              <w:rPr>
                <w:rFonts w:eastAsiaTheme="minorEastAsia"/>
              </w:rPr>
              <w:t xml:space="preserve"> according to workplace procedures</w:t>
            </w:r>
          </w:p>
        </w:tc>
      </w:tr>
      <w:tr w:rsidR="00EB72F6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309C93A9" w:rsidR="00EB72F6" w:rsidRPr="00EB72F6" w:rsidRDefault="00EB72F6" w:rsidP="00EB72F6">
            <w:pPr>
              <w:pStyle w:val="SIText"/>
            </w:pPr>
            <w:r w:rsidRPr="00EB72F6">
              <w:lastRenderedPageBreak/>
              <w:t>4.</w:t>
            </w:r>
            <w:r>
              <w:t xml:space="preserve"> </w:t>
            </w:r>
            <w:r w:rsidRPr="00EB72F6">
              <w:t>Transfer and deliver product</w:t>
            </w:r>
          </w:p>
        </w:tc>
        <w:tc>
          <w:tcPr>
            <w:tcW w:w="3604" w:type="pct"/>
            <w:shd w:val="clear" w:color="auto" w:fill="auto"/>
          </w:tcPr>
          <w:p w14:paraId="6B197888" w14:textId="2BAAADE8" w:rsidR="00EB72F6" w:rsidRPr="00EB72F6" w:rsidRDefault="00EB72F6" w:rsidP="00EB72F6">
            <w:r w:rsidRPr="00EB72F6">
              <w:rPr>
                <w:rFonts w:eastAsiaTheme="minorEastAsia"/>
              </w:rPr>
              <w:t>4.1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Ensure product assigned to the customer at the workplace </w:t>
            </w:r>
            <w:r w:rsidR="00950753">
              <w:rPr>
                <w:rFonts w:eastAsiaTheme="minorEastAsia"/>
              </w:rPr>
              <w:t>is signed by the customer</w:t>
            </w:r>
          </w:p>
          <w:p w14:paraId="4B31ED9F" w14:textId="271910B5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4.2</w:t>
            </w:r>
            <w:r>
              <w:rPr>
                <w:rFonts w:eastAsiaTheme="minorEastAsia"/>
              </w:rPr>
              <w:t xml:space="preserve"> C</w:t>
            </w:r>
            <w:r w:rsidRPr="00EB72F6">
              <w:rPr>
                <w:rFonts w:eastAsiaTheme="minorEastAsia"/>
              </w:rPr>
              <w:t>heck delivery vehicle for cleanliness and serviceability</w:t>
            </w:r>
          </w:p>
          <w:p w14:paraId="5575BC1C" w14:textId="61707035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4.3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Place consolidated order into the vehicle and check product to ensure temperature is maintained until delivery</w:t>
            </w:r>
          </w:p>
          <w:p w14:paraId="20BE65BA" w14:textId="5DCF901A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4.4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Operate and park delivery vehicle according to road and traffic legislation </w:t>
            </w:r>
          </w:p>
          <w:p w14:paraId="43514518" w14:textId="3466336E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4.5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Deliver product safely to customer using the most appropriate route</w:t>
            </w:r>
          </w:p>
          <w:p w14:paraId="2B73179F" w14:textId="4DAB9CEE" w:rsidR="00EB72F6" w:rsidRPr="00EB72F6" w:rsidRDefault="00EB72F6" w:rsidP="00EB72F6">
            <w:pPr>
              <w:pStyle w:val="SIText"/>
            </w:pPr>
            <w:r w:rsidRPr="00EB72F6">
              <w:rPr>
                <w:rFonts w:eastAsiaTheme="minorEastAsia"/>
              </w:rPr>
              <w:t>4.6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Check and keep documentation signed by customer accepting product</w:t>
            </w:r>
          </w:p>
        </w:tc>
      </w:tr>
      <w:tr w:rsidR="00EB72F6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494338B5" w:rsidR="00EB72F6" w:rsidRPr="00EB72F6" w:rsidRDefault="00EB72F6" w:rsidP="00EB72F6">
            <w:pPr>
              <w:pStyle w:val="SIText"/>
            </w:pPr>
            <w:r w:rsidRPr="00EB72F6">
              <w:t>5.</w:t>
            </w:r>
            <w:r>
              <w:t xml:space="preserve"> </w:t>
            </w:r>
            <w:r w:rsidRPr="00EB72F6">
              <w:t>Return to workplace</w:t>
            </w:r>
          </w:p>
        </w:tc>
        <w:tc>
          <w:tcPr>
            <w:tcW w:w="3604" w:type="pct"/>
            <w:shd w:val="clear" w:color="auto" w:fill="auto"/>
          </w:tcPr>
          <w:p w14:paraId="77FD52AC" w14:textId="2ACBA4AA" w:rsidR="00EB72F6" w:rsidRPr="00EB72F6" w:rsidRDefault="00EB72F6" w:rsidP="00EB72F6">
            <w:r w:rsidRPr="00EB72F6">
              <w:rPr>
                <w:rFonts w:eastAsiaTheme="minorEastAsia"/>
              </w:rPr>
              <w:t>5.1</w:t>
            </w:r>
            <w:r>
              <w:rPr>
                <w:rFonts w:eastAsiaTheme="minorEastAsia"/>
              </w:rPr>
              <w:t xml:space="preserve"> </w:t>
            </w:r>
            <w:r w:rsidR="00950753">
              <w:rPr>
                <w:rFonts w:eastAsiaTheme="minorEastAsia"/>
              </w:rPr>
              <w:t>Forward</w:t>
            </w:r>
            <w:r w:rsidRPr="00EB72F6">
              <w:rPr>
                <w:rFonts w:eastAsiaTheme="minorEastAsia"/>
              </w:rPr>
              <w:t xml:space="preserve"> documentation for seafood delivery to the appropriate </w:t>
            </w:r>
            <w:r w:rsidR="00B34024">
              <w:rPr>
                <w:rFonts w:eastAsiaTheme="minorEastAsia"/>
              </w:rPr>
              <w:t xml:space="preserve">personnel </w:t>
            </w:r>
            <w:r w:rsidRPr="00EB72F6">
              <w:rPr>
                <w:rFonts w:eastAsiaTheme="minorEastAsia"/>
              </w:rPr>
              <w:t>at the workplace</w:t>
            </w:r>
          </w:p>
          <w:p w14:paraId="4C5977A9" w14:textId="6178C8BA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5.2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Empty and clean delivery vehicle </w:t>
            </w:r>
            <w:r w:rsidR="00B34024">
              <w:rPr>
                <w:rFonts w:eastAsiaTheme="minorEastAsia"/>
              </w:rPr>
              <w:t>using</w:t>
            </w:r>
            <w:r w:rsidRPr="00EB72F6">
              <w:rPr>
                <w:rFonts w:eastAsiaTheme="minorEastAsia"/>
              </w:rPr>
              <w:t xml:space="preserve"> cleaning chemicals and equipment safely</w:t>
            </w:r>
            <w:r w:rsidR="00B34024">
              <w:rPr>
                <w:rFonts w:eastAsiaTheme="minorEastAsia"/>
              </w:rPr>
              <w:t xml:space="preserve"> and according to manufacturer instructions</w:t>
            </w:r>
          </w:p>
          <w:p w14:paraId="1F506CE2" w14:textId="1215D4F1" w:rsidR="00EB72F6" w:rsidRPr="00EB72F6" w:rsidRDefault="00EB72F6" w:rsidP="00EB72F6">
            <w:pPr>
              <w:rPr>
                <w:rFonts w:eastAsiaTheme="minorEastAsia"/>
              </w:rPr>
            </w:pPr>
            <w:r w:rsidRPr="00EB72F6">
              <w:rPr>
                <w:rFonts w:eastAsiaTheme="minorEastAsia"/>
              </w:rPr>
              <w:t>5.3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>Use and maintain vehicle according to road and traffic legislation</w:t>
            </w:r>
          </w:p>
          <w:p w14:paraId="02A7B6D4" w14:textId="100ACD09" w:rsidR="00EB72F6" w:rsidRPr="00EB72F6" w:rsidRDefault="00EB72F6" w:rsidP="00EB72F6">
            <w:pPr>
              <w:pStyle w:val="SIText"/>
            </w:pPr>
            <w:r w:rsidRPr="00EB72F6">
              <w:rPr>
                <w:rFonts w:eastAsiaTheme="minorEastAsia"/>
              </w:rPr>
              <w:t>5.4</w:t>
            </w:r>
            <w:r>
              <w:rPr>
                <w:rFonts w:eastAsiaTheme="minorEastAsia"/>
              </w:rPr>
              <w:t xml:space="preserve"> </w:t>
            </w:r>
            <w:r w:rsidRPr="00EB72F6">
              <w:rPr>
                <w:rFonts w:eastAsiaTheme="minorEastAsia"/>
              </w:rPr>
              <w:t xml:space="preserve">Complete log book or other documentation </w:t>
            </w:r>
            <w:r w:rsidR="00B34024">
              <w:rPr>
                <w:rFonts w:eastAsiaTheme="minorEastAsia"/>
              </w:rPr>
              <w:t xml:space="preserve">according to workplace procedures </w:t>
            </w:r>
            <w:r w:rsidRPr="00EB72F6">
              <w:rPr>
                <w:rFonts w:eastAsiaTheme="minorEastAsia"/>
              </w:rPr>
              <w:t>on return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03ED91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B72F6" w:rsidRPr="00336FCA" w:rsidDel="00423CB2" w14:paraId="7A6C86DB" w14:textId="77777777" w:rsidTr="00CA2922">
        <w:tc>
          <w:tcPr>
            <w:tcW w:w="1396" w:type="pct"/>
          </w:tcPr>
          <w:p w14:paraId="63013FFB" w14:textId="77E8DF6C" w:rsidR="00EB72F6" w:rsidRPr="00EB72F6" w:rsidRDefault="00EB72F6" w:rsidP="00EB72F6">
            <w:pPr>
              <w:pStyle w:val="SIText"/>
            </w:pPr>
            <w:r w:rsidRPr="00EB72F6">
              <w:t xml:space="preserve">Numeracy </w:t>
            </w:r>
          </w:p>
        </w:tc>
        <w:tc>
          <w:tcPr>
            <w:tcW w:w="3604" w:type="pct"/>
          </w:tcPr>
          <w:p w14:paraId="3BD035F5" w14:textId="77777777" w:rsidR="00EB72F6" w:rsidRPr="00EB72F6" w:rsidRDefault="00EB72F6" w:rsidP="00EB72F6">
            <w:pPr>
              <w:pStyle w:val="SIBulletList1"/>
            </w:pPr>
            <w:r w:rsidRPr="00EB72F6">
              <w:t>Calculate extensions of weight and price to give an accurate cost of product</w:t>
            </w:r>
          </w:p>
          <w:p w14:paraId="3DB2DE6E" w14:textId="77777777" w:rsidR="00EB72F6" w:rsidRPr="00EB72F6" w:rsidRDefault="00EB72F6" w:rsidP="00EB72F6">
            <w:pPr>
              <w:pStyle w:val="SIBulletList1"/>
            </w:pPr>
            <w:r w:rsidRPr="00EB72F6">
              <w:t>Calculate total of invoice using a calculator</w:t>
            </w:r>
          </w:p>
          <w:p w14:paraId="1D26F408" w14:textId="72C3361F" w:rsidR="00EB72F6" w:rsidRPr="00EB72F6" w:rsidRDefault="00EB72F6" w:rsidP="00B34024">
            <w:pPr>
              <w:pStyle w:val="SIBulletList1"/>
            </w:pPr>
            <w:r w:rsidRPr="00EB72F6">
              <w:t>Read a thermometer accurately</w:t>
            </w:r>
          </w:p>
        </w:tc>
      </w:tr>
      <w:tr w:rsidR="00EB72F6" w:rsidRPr="00336FCA" w:rsidDel="00423CB2" w14:paraId="229D9642" w14:textId="77777777" w:rsidTr="00CA2922">
        <w:tc>
          <w:tcPr>
            <w:tcW w:w="1396" w:type="pct"/>
          </w:tcPr>
          <w:p w14:paraId="307E895A" w14:textId="324CDE09" w:rsidR="00EB72F6" w:rsidRPr="00EB72F6" w:rsidRDefault="00EB72F6" w:rsidP="00EB72F6">
            <w:pPr>
              <w:pStyle w:val="SIText"/>
            </w:pPr>
            <w:r w:rsidRPr="00EB72F6">
              <w:t xml:space="preserve">Reading </w:t>
            </w:r>
          </w:p>
        </w:tc>
        <w:tc>
          <w:tcPr>
            <w:tcW w:w="3604" w:type="pct"/>
          </w:tcPr>
          <w:p w14:paraId="122EA5DC" w14:textId="38EA1B82" w:rsidR="00EB72F6" w:rsidRPr="00EB72F6" w:rsidRDefault="00EB72F6" w:rsidP="00EB72F6">
            <w:pPr>
              <w:pStyle w:val="SIBulletList1"/>
              <w:rPr>
                <w:rFonts w:eastAsia="Calibri"/>
              </w:rPr>
            </w:pPr>
            <w:r w:rsidRPr="00EB72F6">
              <w:t>Interpret order forms and product labels</w:t>
            </w:r>
          </w:p>
        </w:tc>
      </w:tr>
      <w:tr w:rsidR="00EB72F6" w:rsidRPr="00336FCA" w:rsidDel="00423CB2" w14:paraId="05F8553F" w14:textId="77777777" w:rsidTr="00CA2922">
        <w:tc>
          <w:tcPr>
            <w:tcW w:w="1396" w:type="pct"/>
          </w:tcPr>
          <w:p w14:paraId="0A3AC22F" w14:textId="082E1263" w:rsidR="00EB72F6" w:rsidRPr="00EB72F6" w:rsidRDefault="00EB72F6" w:rsidP="00EB72F6">
            <w:r w:rsidRPr="00EB72F6">
              <w:t xml:space="preserve">Writing </w:t>
            </w:r>
          </w:p>
        </w:tc>
        <w:tc>
          <w:tcPr>
            <w:tcW w:w="3604" w:type="pct"/>
          </w:tcPr>
          <w:p w14:paraId="6A84105E" w14:textId="77777777" w:rsidR="00EB72F6" w:rsidRPr="00EB72F6" w:rsidRDefault="00EB72F6" w:rsidP="00EB72F6">
            <w:pPr>
              <w:pStyle w:val="SIBulletList1"/>
            </w:pPr>
            <w:r w:rsidRPr="00EB72F6">
              <w:t>Record customer orders</w:t>
            </w:r>
          </w:p>
          <w:p w14:paraId="0B38328F" w14:textId="6774CD06" w:rsidR="00EB72F6" w:rsidRPr="00EB72F6" w:rsidRDefault="00EB72F6" w:rsidP="00EB72F6">
            <w:pPr>
              <w:pStyle w:val="SIBulletList1"/>
              <w:rPr>
                <w:rFonts w:eastAsia="Calibri"/>
              </w:rPr>
            </w:pPr>
            <w:r w:rsidRPr="00EB72F6">
              <w:t>Prepare invoices and/or statements using calculator</w:t>
            </w:r>
          </w:p>
        </w:tc>
      </w:tr>
      <w:tr w:rsidR="00EB72F6" w:rsidRPr="00336FCA" w:rsidDel="00423CB2" w14:paraId="0F023268" w14:textId="77777777" w:rsidTr="00CA2922">
        <w:tc>
          <w:tcPr>
            <w:tcW w:w="1396" w:type="pct"/>
          </w:tcPr>
          <w:p w14:paraId="143678B8" w14:textId="06EA4815" w:rsidR="00EB72F6" w:rsidRPr="00EB72F6" w:rsidRDefault="00EB72F6" w:rsidP="00EB72F6">
            <w:r w:rsidRPr="00EB72F6">
              <w:t>Navigate the world of work</w:t>
            </w:r>
          </w:p>
        </w:tc>
        <w:tc>
          <w:tcPr>
            <w:tcW w:w="3604" w:type="pct"/>
          </w:tcPr>
          <w:p w14:paraId="08C1D482" w14:textId="51E6F7F2" w:rsidR="00EB72F6" w:rsidRPr="00EB72F6" w:rsidRDefault="00EB72F6" w:rsidP="00EB72F6">
            <w:pPr>
              <w:pStyle w:val="SIBulletList1"/>
              <w:rPr>
                <w:rFonts w:eastAsia="Calibri"/>
              </w:rPr>
            </w:pPr>
            <w:r w:rsidRPr="00EB72F6">
              <w:t>Take responsibility for decisions about when and how to complete tasks and coordinate with others</w:t>
            </w:r>
          </w:p>
        </w:tc>
      </w:tr>
      <w:tr w:rsidR="00EB72F6" w:rsidRPr="00336FCA" w:rsidDel="00423CB2" w14:paraId="4BE849ED" w14:textId="77777777" w:rsidTr="00CA2922">
        <w:tc>
          <w:tcPr>
            <w:tcW w:w="1396" w:type="pct"/>
          </w:tcPr>
          <w:p w14:paraId="2809BECC" w14:textId="24C2F2D5" w:rsidR="00EB72F6" w:rsidRPr="00EB72F6" w:rsidRDefault="00EB72F6" w:rsidP="00EB72F6">
            <w:r w:rsidRPr="00EB72F6">
              <w:t>Interact with others</w:t>
            </w:r>
          </w:p>
        </w:tc>
        <w:tc>
          <w:tcPr>
            <w:tcW w:w="3604" w:type="pct"/>
          </w:tcPr>
          <w:p w14:paraId="18E95ED8" w14:textId="31A2DD05" w:rsidR="00EB72F6" w:rsidRPr="00EB72F6" w:rsidRDefault="00EB72F6" w:rsidP="00B05E64">
            <w:pPr>
              <w:pStyle w:val="SIBulletList1"/>
              <w:rPr>
                <w:rFonts w:eastAsia="Calibri"/>
              </w:rPr>
            </w:pPr>
            <w:r w:rsidRPr="00EB72F6">
              <w:t>Select and use appropriate product and process terminology when communicating with other personnel and customer</w:t>
            </w:r>
          </w:p>
        </w:tc>
      </w:tr>
      <w:tr w:rsidR="00EB72F6" w:rsidRPr="00336FCA" w:rsidDel="00423CB2" w14:paraId="1F9DEA63" w14:textId="77777777" w:rsidTr="00CA2922">
        <w:tc>
          <w:tcPr>
            <w:tcW w:w="1396" w:type="pct"/>
          </w:tcPr>
          <w:p w14:paraId="1E309450" w14:textId="3C1D4F33" w:rsidR="00EB72F6" w:rsidRPr="00EB72F6" w:rsidRDefault="00EB72F6" w:rsidP="00EB72F6">
            <w:r w:rsidRPr="00EB72F6">
              <w:t>Get the work done</w:t>
            </w:r>
          </w:p>
        </w:tc>
        <w:tc>
          <w:tcPr>
            <w:tcW w:w="3604" w:type="pct"/>
          </w:tcPr>
          <w:p w14:paraId="4B7418B7" w14:textId="0CB431A1" w:rsidR="00EB72F6" w:rsidRDefault="00EB72F6" w:rsidP="00EB72F6">
            <w:pPr>
              <w:pStyle w:val="SIBulletList1"/>
            </w:pPr>
            <w:r w:rsidRPr="00EB72F6">
              <w:t xml:space="preserve">Communicate using a telephone </w:t>
            </w:r>
            <w:r w:rsidR="00B05E64">
              <w:t>and online technology</w:t>
            </w:r>
          </w:p>
          <w:p w14:paraId="77E0AA67" w14:textId="1FE239D2" w:rsidR="000B0149" w:rsidRPr="00EB72F6" w:rsidRDefault="000B0149" w:rsidP="00EB72F6">
            <w:pPr>
              <w:pStyle w:val="SIBulletList1"/>
            </w:pPr>
            <w:r>
              <w:t>Use GPS navigation tool</w:t>
            </w:r>
          </w:p>
          <w:p w14:paraId="48B695CE" w14:textId="76A921F7" w:rsidR="00EB72F6" w:rsidRPr="00EB72F6" w:rsidRDefault="00EB72F6" w:rsidP="00B05E64">
            <w:pPr>
              <w:pStyle w:val="SIBulletList1"/>
              <w:rPr>
                <w:rFonts w:eastAsia="Calibri"/>
              </w:rPr>
            </w:pPr>
            <w:r w:rsidRPr="00EB72F6">
              <w:t>Plan a range of routine, and some non-routine, tasks, making slight adjustments if necessary, and addressing some unexpected issues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B72F6" w14:paraId="67633B90" w14:textId="77777777" w:rsidTr="00F33FF2">
        <w:tc>
          <w:tcPr>
            <w:tcW w:w="1028" w:type="pct"/>
          </w:tcPr>
          <w:p w14:paraId="666F2C5F" w14:textId="3DB32E9F" w:rsidR="00EB72F6" w:rsidRPr="00EB72F6" w:rsidRDefault="00EB72F6" w:rsidP="00EB72F6">
            <w:pPr>
              <w:pStyle w:val="SIText"/>
            </w:pPr>
            <w:r>
              <w:t>SFISAD</w:t>
            </w:r>
            <w:r w:rsidRPr="00EB72F6">
              <w:t>301 Wholesale product</w:t>
            </w:r>
          </w:p>
        </w:tc>
        <w:tc>
          <w:tcPr>
            <w:tcW w:w="1105" w:type="pct"/>
          </w:tcPr>
          <w:p w14:paraId="520629F4" w14:textId="51A5472D" w:rsidR="00EB72F6" w:rsidRPr="00EB72F6" w:rsidRDefault="00EB72F6" w:rsidP="00EB72F6">
            <w:pPr>
              <w:pStyle w:val="SIText"/>
            </w:pPr>
            <w:r w:rsidRPr="00EB72F6">
              <w:t>SFIDIST301C Wholesale product</w:t>
            </w:r>
          </w:p>
        </w:tc>
        <w:tc>
          <w:tcPr>
            <w:tcW w:w="1251" w:type="pct"/>
          </w:tcPr>
          <w:p w14:paraId="51844FA1" w14:textId="4CA86655" w:rsidR="00EB72F6" w:rsidRPr="00EB72F6" w:rsidRDefault="00EB72F6" w:rsidP="00EB72F6">
            <w:pPr>
              <w:pStyle w:val="SIText"/>
            </w:pPr>
            <w:r w:rsidRPr="00EB72F6">
              <w:t>Updated to meet Standards for Training Packages</w:t>
            </w:r>
          </w:p>
        </w:tc>
        <w:tc>
          <w:tcPr>
            <w:tcW w:w="1616" w:type="pct"/>
          </w:tcPr>
          <w:p w14:paraId="509E63B0" w14:textId="736AB4AD" w:rsidR="00EB72F6" w:rsidRPr="00EB72F6" w:rsidRDefault="00EB72F6" w:rsidP="00EB72F6">
            <w:pPr>
              <w:pStyle w:val="SIText"/>
            </w:pPr>
            <w:r w:rsidRPr="00EB72F6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0B12C105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EB72F6" w:rsidRPr="00EB72F6">
              <w:t>SFISAD301 Wholesale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1B25C6B8" w14:textId="164608C0" w:rsidR="00EB72F6" w:rsidRPr="00EB72F6" w:rsidRDefault="00EB72F6" w:rsidP="00EB72F6">
            <w:pPr>
              <w:pStyle w:val="SIText"/>
            </w:pPr>
            <w:r w:rsidRPr="00EB72F6">
              <w:t>An individual demonstrating competency</w:t>
            </w:r>
            <w:r w:rsidR="006A0182">
              <w:t xml:space="preserve"> must satisfy all the elements and </w:t>
            </w:r>
            <w:r w:rsidRPr="00EB72F6">
              <w:t xml:space="preserve">performance criteria of this unit. </w:t>
            </w:r>
            <w:r w:rsidR="006A0182">
              <w:t>There must be e</w:t>
            </w:r>
            <w:r w:rsidRPr="00EB72F6">
              <w:t xml:space="preserve">vidence </w:t>
            </w:r>
            <w:r w:rsidR="006A0182">
              <w:t xml:space="preserve">that the individual has </w:t>
            </w:r>
            <w:r w:rsidR="00BB6632">
              <w:t xml:space="preserve">prepared and delivered wholesale product on at least </w:t>
            </w:r>
            <w:r w:rsidR="00DE250D">
              <w:t>one</w:t>
            </w:r>
            <w:r w:rsidR="00BB6632">
              <w:t xml:space="preserve"> </w:t>
            </w:r>
            <w:r w:rsidR="00DE250D">
              <w:t>occasion</w:t>
            </w:r>
            <w:r w:rsidR="00BB6632">
              <w:t xml:space="preserve"> including:</w:t>
            </w:r>
          </w:p>
          <w:p w14:paraId="2CE6335E" w14:textId="6251770F" w:rsidR="00F03311" w:rsidRDefault="00EB72F6" w:rsidP="00EB72F6">
            <w:pPr>
              <w:pStyle w:val="SIBulletList1"/>
            </w:pPr>
            <w:r w:rsidRPr="00EB72F6">
              <w:t>communicat</w:t>
            </w:r>
            <w:r w:rsidR="00BB6632">
              <w:t>ing</w:t>
            </w:r>
            <w:r w:rsidRPr="00EB72F6">
              <w:t xml:space="preserve"> with customer</w:t>
            </w:r>
            <w:r w:rsidR="00BB6632">
              <w:t xml:space="preserve">s on </w:t>
            </w:r>
            <w:r w:rsidR="00F03311">
              <w:t>product</w:t>
            </w:r>
            <w:r w:rsidR="00592A61">
              <w:t>,</w:t>
            </w:r>
            <w:r w:rsidR="00F03311">
              <w:t xml:space="preserve"> market knowledge and </w:t>
            </w:r>
            <w:r w:rsidR="00EE5540">
              <w:t>orders</w:t>
            </w:r>
          </w:p>
          <w:p w14:paraId="134549D4" w14:textId="337B3319" w:rsidR="00EB72F6" w:rsidRPr="00EB72F6" w:rsidRDefault="00F03311" w:rsidP="00EB72F6">
            <w:pPr>
              <w:pStyle w:val="SIBulletList1"/>
            </w:pPr>
            <w:r w:rsidRPr="00EB72F6">
              <w:t>prepari</w:t>
            </w:r>
            <w:r>
              <w:t xml:space="preserve">ng customer orders to </w:t>
            </w:r>
            <w:r w:rsidR="00EB72F6" w:rsidRPr="00EB72F6">
              <w:t>specification</w:t>
            </w:r>
          </w:p>
          <w:p w14:paraId="7BFBC499" w14:textId="0BD47EC8" w:rsidR="00630B20" w:rsidRDefault="00630B20" w:rsidP="00630B20">
            <w:pPr>
              <w:pStyle w:val="SIBulletList1"/>
            </w:pPr>
            <w:r>
              <w:t>assessing product for suitability and removing and disposing of unsuitable product</w:t>
            </w:r>
          </w:p>
          <w:p w14:paraId="7210683D" w14:textId="675B58DE" w:rsidR="00954CE2" w:rsidRDefault="00954CE2" w:rsidP="00630B20">
            <w:pPr>
              <w:pStyle w:val="SIBulletList1"/>
            </w:pPr>
            <w:r>
              <w:t>maintaining correct temperature of product</w:t>
            </w:r>
          </w:p>
          <w:p w14:paraId="0AF4B218" w14:textId="788CC3DB" w:rsidR="0074427F" w:rsidRDefault="00EB72F6" w:rsidP="0074427F">
            <w:pPr>
              <w:pStyle w:val="SIBulletList1"/>
            </w:pPr>
            <w:r w:rsidRPr="00EB72F6">
              <w:t>weigh</w:t>
            </w:r>
            <w:r w:rsidR="0074427F">
              <w:t>ing</w:t>
            </w:r>
            <w:r w:rsidRPr="00EB72F6">
              <w:t xml:space="preserve"> the order accurately and complete the weight or price extensions</w:t>
            </w:r>
          </w:p>
          <w:p w14:paraId="696581FC" w14:textId="77777777" w:rsidR="00DF19FA" w:rsidRDefault="0074427F" w:rsidP="0074427F">
            <w:pPr>
              <w:pStyle w:val="SIBulletList1"/>
            </w:pPr>
            <w:r>
              <w:t>consolidating the order</w:t>
            </w:r>
          </w:p>
          <w:p w14:paraId="147D5552" w14:textId="169DFBA6" w:rsidR="008B687D" w:rsidRPr="00EB72F6" w:rsidRDefault="008B687D" w:rsidP="0074427F">
            <w:pPr>
              <w:pStyle w:val="SIBulletList1"/>
            </w:pPr>
            <w:r w:rsidRPr="00EB72F6">
              <w:t>undertak</w:t>
            </w:r>
            <w:r w:rsidRPr="008B687D">
              <w:t>ing all product handling according to workplace procedures, work</w:t>
            </w:r>
            <w:r w:rsidR="00592A61">
              <w:t>place</w:t>
            </w:r>
            <w:r w:rsidRPr="008B687D">
              <w:t xml:space="preserve"> health and safety and food regulations</w:t>
            </w:r>
          </w:p>
          <w:p w14:paraId="52E9E1E0" w14:textId="1DE1BFEE" w:rsidR="00EB72F6" w:rsidRPr="00EB72F6" w:rsidRDefault="00EB72F6" w:rsidP="00EB72F6">
            <w:pPr>
              <w:pStyle w:val="SIBulletList1"/>
            </w:pPr>
            <w:r w:rsidRPr="00EB72F6">
              <w:t>load</w:t>
            </w:r>
            <w:r w:rsidR="0074427F">
              <w:t>ing</w:t>
            </w:r>
            <w:r w:rsidRPr="00EB72F6">
              <w:t xml:space="preserve"> all product on to a delivery vehicle</w:t>
            </w:r>
          </w:p>
          <w:p w14:paraId="718B3B65" w14:textId="4DDE66DC" w:rsidR="00EB72F6" w:rsidRDefault="00EB72F6" w:rsidP="00EB72F6">
            <w:pPr>
              <w:pStyle w:val="SIBulletList1"/>
            </w:pPr>
            <w:r w:rsidRPr="00EB72F6">
              <w:t>deliver</w:t>
            </w:r>
            <w:r w:rsidR="00DF19FA">
              <w:t>ing</w:t>
            </w:r>
            <w:r w:rsidRPr="00EB72F6">
              <w:t xml:space="preserve"> chilled or frozen product </w:t>
            </w:r>
            <w:r w:rsidR="00DF19FA">
              <w:t>safely</w:t>
            </w:r>
            <w:r w:rsidR="008B687D">
              <w:t xml:space="preserve"> </w:t>
            </w:r>
            <w:r w:rsidR="002F7B95">
              <w:t xml:space="preserve">using the most appropriate route </w:t>
            </w:r>
            <w:r w:rsidR="008B687D">
              <w:t>according to road regulations</w:t>
            </w:r>
          </w:p>
          <w:p w14:paraId="264CA8C4" w14:textId="1136FFC1" w:rsidR="00A95636" w:rsidRPr="00EB72F6" w:rsidRDefault="00A95636" w:rsidP="00EB72F6">
            <w:pPr>
              <w:pStyle w:val="SIBulletList1"/>
            </w:pPr>
            <w:r>
              <w:t>ensuring cleanliness of workplace and delivery vehicle</w:t>
            </w:r>
          </w:p>
          <w:p w14:paraId="48A43C30" w14:textId="3002B547" w:rsidR="00CF49A8" w:rsidRPr="00CF49A8" w:rsidRDefault="008B687D" w:rsidP="005E579F">
            <w:pPr>
              <w:pStyle w:val="SIBulletList1"/>
            </w:pPr>
            <w:r>
              <w:t xml:space="preserve">completing </w:t>
            </w:r>
            <w:r w:rsidRPr="008B687D">
              <w:t>and maintaining all documentation</w:t>
            </w:r>
            <w:r>
              <w:t xml:space="preserve"> prior and </w:t>
            </w:r>
            <w:r w:rsidR="00954CE2">
              <w:t>post-delivery</w:t>
            </w:r>
            <w:r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FEF9A64" w14:textId="77777777" w:rsidR="00EB72F6" w:rsidRPr="00EB72F6" w:rsidRDefault="00EB72F6" w:rsidP="00EB72F6">
            <w:pPr>
              <w:pStyle w:val="SIText"/>
            </w:pPr>
            <w:r w:rsidRPr="00EB72F6">
              <w:t>An individual must be able to demonstrate the knowledge required to perform the tasks outlined in the elements and performance criteria of this unit. This includes knowledge of:</w:t>
            </w:r>
          </w:p>
          <w:p w14:paraId="32EDD115" w14:textId="1BDFBEE2" w:rsidR="00E60DDF" w:rsidRDefault="00C644FD" w:rsidP="003A6AF2">
            <w:pPr>
              <w:pStyle w:val="SIBulletList1"/>
            </w:pPr>
            <w:r>
              <w:t>local, national and global seafood product and market knowledge</w:t>
            </w:r>
          </w:p>
          <w:p w14:paraId="71AAAA9B" w14:textId="0335719F" w:rsidR="00C644FD" w:rsidRDefault="00C644FD" w:rsidP="003A6AF2">
            <w:pPr>
              <w:pStyle w:val="SIBulletList1"/>
            </w:pPr>
            <w:r>
              <w:t>workplace procedures for taking customer orders and handling complaints</w:t>
            </w:r>
          </w:p>
          <w:p w14:paraId="1642BA76" w14:textId="40A271A0" w:rsidR="003A6AF2" w:rsidRPr="000F630F" w:rsidRDefault="003A6AF2" w:rsidP="003A6AF2">
            <w:pPr>
              <w:pStyle w:val="SIBulletList1"/>
            </w:pPr>
            <w:r>
              <w:t xml:space="preserve">food safety </w:t>
            </w:r>
            <w:r w:rsidRPr="000F630F">
              <w:t xml:space="preserve">procedures and regulations for preparing and </w:t>
            </w:r>
            <w:r>
              <w:t>delivering wholesale</w:t>
            </w:r>
            <w:r w:rsidRPr="000F630F">
              <w:t xml:space="preserve"> seafood products including:</w:t>
            </w:r>
          </w:p>
          <w:p w14:paraId="008F9EB3" w14:textId="77777777" w:rsidR="003A6AF2" w:rsidRPr="003A6AF2" w:rsidRDefault="003A6AF2" w:rsidP="005E579F">
            <w:pPr>
              <w:pStyle w:val="SIBulletList2"/>
            </w:pPr>
            <w:r w:rsidRPr="00EB72F6">
              <w:t>hygienic handling and preparation of seafood</w:t>
            </w:r>
          </w:p>
          <w:p w14:paraId="2041C581" w14:textId="75BDABEB" w:rsidR="003A6AF2" w:rsidRDefault="003A6AF2" w:rsidP="005E579F">
            <w:pPr>
              <w:pStyle w:val="SIBulletList2"/>
            </w:pPr>
            <w:r w:rsidRPr="00B60EAC">
              <w:t>storage requirements for seafood product</w:t>
            </w:r>
          </w:p>
          <w:p w14:paraId="5AE1796E" w14:textId="77777777" w:rsidR="00EB72F6" w:rsidRPr="00EB72F6" w:rsidRDefault="00EB72F6" w:rsidP="005E579F">
            <w:pPr>
              <w:pStyle w:val="SIBulletList2"/>
            </w:pPr>
            <w:r w:rsidRPr="00EB72F6">
              <w:t>personal, workplace and product hygiene</w:t>
            </w:r>
          </w:p>
          <w:p w14:paraId="41992B8B" w14:textId="1DFD3570" w:rsidR="003A6AF2" w:rsidRPr="000F630F" w:rsidRDefault="003A6AF2" w:rsidP="003A6AF2">
            <w:pPr>
              <w:pStyle w:val="SIBulletList1"/>
            </w:pPr>
            <w:r w:rsidRPr="00403C6E">
              <w:t>product knowledge</w:t>
            </w:r>
            <w:r w:rsidRPr="000F630F">
              <w:t xml:space="preserve"> of </w:t>
            </w:r>
            <w:r>
              <w:t xml:space="preserve">wholesale </w:t>
            </w:r>
            <w:r w:rsidRPr="000F630F">
              <w:t>seafood product including:</w:t>
            </w:r>
          </w:p>
          <w:p w14:paraId="2C285AC0" w14:textId="77777777" w:rsidR="003A6AF2" w:rsidRPr="000F630F" w:rsidRDefault="003A6AF2" w:rsidP="003A6AF2">
            <w:pPr>
              <w:pStyle w:val="SIBulletList2"/>
            </w:pPr>
            <w:r w:rsidRPr="00B60EAC">
              <w:t>common fish defects, diseases and parasites</w:t>
            </w:r>
          </w:p>
          <w:p w14:paraId="232E36C4" w14:textId="6A5174F4" w:rsidR="003A6AF2" w:rsidRPr="000F630F" w:rsidRDefault="003A6AF2" w:rsidP="003A6AF2">
            <w:pPr>
              <w:pStyle w:val="SIBulletList2"/>
            </w:pPr>
            <w:r w:rsidRPr="00B60EAC">
              <w:t xml:space="preserve">species </w:t>
            </w:r>
            <w:r w:rsidRPr="000F630F">
              <w:t>identification in accordance with Australian Fish Names Standard AS 5300</w:t>
            </w:r>
            <w:r w:rsidR="00592A61">
              <w:t>-2015</w:t>
            </w:r>
          </w:p>
          <w:p w14:paraId="3EF7CDD4" w14:textId="77777777" w:rsidR="003A6AF2" w:rsidRPr="000F630F" w:rsidRDefault="003A6AF2" w:rsidP="003A6AF2">
            <w:pPr>
              <w:pStyle w:val="SIBulletList2"/>
            </w:pPr>
            <w:r w:rsidRPr="00B60EAC">
              <w:t>species harvest or fishing area, seasonality and cooking methods</w:t>
            </w:r>
          </w:p>
          <w:p w14:paraId="2A5191D7" w14:textId="77777777" w:rsidR="00E60DDF" w:rsidRDefault="003A6AF2" w:rsidP="00E60DDF">
            <w:pPr>
              <w:pStyle w:val="SIBulletList2"/>
            </w:pPr>
            <w:r w:rsidRPr="00B60EAC">
              <w:t xml:space="preserve">degree of </w:t>
            </w:r>
            <w:r w:rsidRPr="000F630F">
              <w:t>freshness and spoilage for a particular species and product</w:t>
            </w:r>
            <w:r w:rsidR="00E60DDF" w:rsidRPr="00EB72F6">
              <w:t xml:space="preserve"> </w:t>
            </w:r>
          </w:p>
          <w:p w14:paraId="16FC4A6E" w14:textId="28310A3D" w:rsidR="00EB72F6" w:rsidRPr="00EB72F6" w:rsidRDefault="00EB72F6" w:rsidP="003A6AF2">
            <w:pPr>
              <w:pStyle w:val="SIBulletList1"/>
            </w:pPr>
            <w:r w:rsidRPr="00EB72F6">
              <w:t>use of chemicals and cleaning equipment</w:t>
            </w:r>
            <w:r w:rsidR="00E60DDF">
              <w:t xml:space="preserve"> for workplace and delivery vehicle</w:t>
            </w:r>
          </w:p>
          <w:p w14:paraId="4E6B6710" w14:textId="44D0F824" w:rsidR="00E60DDF" w:rsidRDefault="00E60DDF" w:rsidP="00EB72F6">
            <w:pPr>
              <w:pStyle w:val="SIBulletList1"/>
            </w:pPr>
            <w:r>
              <w:t xml:space="preserve">documentation requirements for </w:t>
            </w:r>
            <w:r w:rsidRPr="000F630F">
              <w:t xml:space="preserve">preparing and </w:t>
            </w:r>
            <w:r w:rsidRPr="00E60DDF">
              <w:t>delivering wholesale</w:t>
            </w:r>
            <w:r>
              <w:t xml:space="preserve"> seafood products</w:t>
            </w:r>
          </w:p>
          <w:p w14:paraId="1FCC6887" w14:textId="42C3CD61" w:rsidR="000B0149" w:rsidRDefault="00AC1510" w:rsidP="00EB72F6">
            <w:pPr>
              <w:pStyle w:val="SIBulletList1"/>
            </w:pPr>
            <w:r>
              <w:t>use of GPS navigation for delivering wholesale seafood products</w:t>
            </w:r>
          </w:p>
          <w:p w14:paraId="7D18C0FD" w14:textId="68F49F17" w:rsidR="00CF49A8" w:rsidRPr="00CF49A8" w:rsidRDefault="00E60DDF" w:rsidP="00EB72F6">
            <w:pPr>
              <w:pStyle w:val="SIBulletList1"/>
            </w:pPr>
            <w:r>
              <w:t>local area road and traffic regulations</w:t>
            </w:r>
            <w:r w:rsidR="00C644FD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FD7A7CC" w14:textId="77777777" w:rsidR="00EB72F6" w:rsidRPr="00EB72F6" w:rsidRDefault="00EB72F6" w:rsidP="00EB72F6">
            <w:pPr>
              <w:pStyle w:val="SIText"/>
            </w:pPr>
            <w:r w:rsidRPr="00EB72F6">
              <w:t xml:space="preserve">Assessment of this unit of competency must take place under the following conditions: </w:t>
            </w:r>
          </w:p>
          <w:p w14:paraId="3F4D3F13" w14:textId="77777777" w:rsidR="00EB72F6" w:rsidRPr="00EB72F6" w:rsidRDefault="00EB72F6" w:rsidP="00EB72F6">
            <w:pPr>
              <w:pStyle w:val="SIBulletList1"/>
            </w:pPr>
            <w:r w:rsidRPr="00EB72F6">
              <w:t>physical conditions:</w:t>
            </w:r>
          </w:p>
          <w:p w14:paraId="117984D0" w14:textId="0B881F62" w:rsidR="00EB72F6" w:rsidRPr="00EB72F6" w:rsidRDefault="00E61B6D" w:rsidP="00E61B6D">
            <w:pPr>
              <w:pStyle w:val="SIBulletList2"/>
            </w:pPr>
            <w:r>
              <w:t xml:space="preserve">skills must be demonstrated in </w:t>
            </w:r>
            <w:r w:rsidRPr="00E61B6D">
              <w:t xml:space="preserve">a seafood </w:t>
            </w:r>
            <w:r>
              <w:t>wholesale</w:t>
            </w:r>
            <w:r w:rsidRPr="00E61B6D">
              <w:t xml:space="preserve"> outlet </w:t>
            </w:r>
            <w:r w:rsidR="00FC556A">
              <w:t xml:space="preserve">setting </w:t>
            </w:r>
            <w:r w:rsidRPr="00E61B6D">
              <w:t>or an environment that accurately represents workplace conditions</w:t>
            </w:r>
          </w:p>
          <w:p w14:paraId="7DE8C8EB" w14:textId="77777777" w:rsidR="00EB72F6" w:rsidRPr="00EB72F6" w:rsidRDefault="00EB72F6" w:rsidP="00EB72F6">
            <w:pPr>
              <w:pStyle w:val="SIBulletList1"/>
            </w:pPr>
            <w:r w:rsidRPr="00EB72F6">
              <w:t>resources, equipment and materials:</w:t>
            </w:r>
          </w:p>
          <w:p w14:paraId="3054539C" w14:textId="50C06F87" w:rsidR="001A7BF9" w:rsidRDefault="001A7BF9" w:rsidP="00EB72F6">
            <w:pPr>
              <w:pStyle w:val="SIBulletList2"/>
            </w:pPr>
            <w:r>
              <w:t>personal protective equipment</w:t>
            </w:r>
          </w:p>
          <w:p w14:paraId="6670E9C3" w14:textId="7424516A" w:rsidR="00EB72F6" w:rsidRPr="00EB72F6" w:rsidRDefault="00EB72F6" w:rsidP="00EB72F6">
            <w:pPr>
              <w:pStyle w:val="SIBulletList2"/>
            </w:pPr>
            <w:r w:rsidRPr="00EB72F6">
              <w:t>calculator</w:t>
            </w:r>
          </w:p>
          <w:p w14:paraId="14C4CA90" w14:textId="77777777" w:rsidR="00EB72F6" w:rsidRPr="00EB72F6" w:rsidRDefault="00EB72F6" w:rsidP="00EB72F6">
            <w:pPr>
              <w:pStyle w:val="SIBulletList2"/>
            </w:pPr>
            <w:r w:rsidRPr="00EB72F6">
              <w:t>ice and cartons</w:t>
            </w:r>
          </w:p>
          <w:p w14:paraId="5C9BBF4B" w14:textId="0028A6E8" w:rsidR="00EB72F6" w:rsidRPr="00EB72F6" w:rsidRDefault="00EB72F6" w:rsidP="00EB72F6">
            <w:pPr>
              <w:pStyle w:val="SIBulletList2"/>
            </w:pPr>
            <w:r w:rsidRPr="00EB72F6">
              <w:t>invoice documents</w:t>
            </w:r>
          </w:p>
          <w:p w14:paraId="5E0676F0" w14:textId="77777777" w:rsidR="00EB72F6" w:rsidRPr="00EB72F6" w:rsidRDefault="00EB72F6" w:rsidP="00EB72F6">
            <w:pPr>
              <w:pStyle w:val="SIBulletList2"/>
            </w:pPr>
            <w:r w:rsidRPr="00EB72F6">
              <w:t>scales</w:t>
            </w:r>
          </w:p>
          <w:p w14:paraId="390DB519" w14:textId="77777777" w:rsidR="00EB72F6" w:rsidRPr="00EB72F6" w:rsidRDefault="00EB72F6" w:rsidP="00EB72F6">
            <w:pPr>
              <w:pStyle w:val="SIBulletList2"/>
            </w:pPr>
            <w:r w:rsidRPr="00EB72F6">
              <w:t>seafood product, including species of fish, crustaceans and molluscs</w:t>
            </w:r>
          </w:p>
          <w:p w14:paraId="5DE946BD" w14:textId="5B1D7AEB" w:rsidR="00EB72F6" w:rsidRDefault="00EB72F6" w:rsidP="00EB72F6">
            <w:pPr>
              <w:pStyle w:val="SIBulletList2"/>
            </w:pPr>
            <w:r w:rsidRPr="00EB72F6">
              <w:t>thermometer or temperature recording devices</w:t>
            </w:r>
          </w:p>
          <w:p w14:paraId="150168FC" w14:textId="5618B3BD" w:rsidR="00164604" w:rsidRDefault="00164604" w:rsidP="00EB72F6">
            <w:pPr>
              <w:pStyle w:val="SIBulletList2"/>
            </w:pPr>
            <w:r>
              <w:t xml:space="preserve">vehicle with GPS or </w:t>
            </w:r>
            <w:r w:rsidR="000B0149">
              <w:t>equivalent</w:t>
            </w:r>
          </w:p>
          <w:p w14:paraId="6D7DBD28" w14:textId="77777777" w:rsidR="00E61B6D" w:rsidRPr="00E61B6D" w:rsidRDefault="00E61B6D" w:rsidP="00E61B6D">
            <w:pPr>
              <w:pStyle w:val="SIBulletList1"/>
            </w:pPr>
            <w:r>
              <w:t>specifications:</w:t>
            </w:r>
          </w:p>
          <w:p w14:paraId="10761AF3" w14:textId="71EA78EF" w:rsidR="00E61B6D" w:rsidRDefault="00E61B6D" w:rsidP="00E61B6D">
            <w:pPr>
              <w:pStyle w:val="SIBulletList2"/>
            </w:pPr>
            <w:r>
              <w:t>workplace procedures for preparing</w:t>
            </w:r>
            <w:r w:rsidR="00AB2975">
              <w:t xml:space="preserve"> and delivering </w:t>
            </w:r>
            <w:r w:rsidR="008F4C50">
              <w:t>wholesale</w:t>
            </w:r>
            <w:r w:rsidRPr="00E61B6D">
              <w:t xml:space="preserve"> seafood </w:t>
            </w:r>
            <w:r w:rsidR="008F4C50">
              <w:t xml:space="preserve">orders </w:t>
            </w:r>
            <w:r w:rsidRPr="00E61B6D">
              <w:t>that includes advice on food safety</w:t>
            </w:r>
            <w:r w:rsidR="008F4C50">
              <w:t>, health and safety</w:t>
            </w:r>
            <w:r w:rsidRPr="00E61B6D">
              <w:t xml:space="preserve"> and environmental requirements</w:t>
            </w:r>
            <w:r w:rsidR="00AC1510">
              <w:t xml:space="preserve"> and </w:t>
            </w:r>
            <w:r w:rsidR="008832D5">
              <w:t>operating a vehicle safely to road regulations</w:t>
            </w:r>
          </w:p>
          <w:p w14:paraId="339B1C85" w14:textId="385CA74B" w:rsidR="00484638" w:rsidRDefault="00484638" w:rsidP="00484638">
            <w:pPr>
              <w:pStyle w:val="SIBulletList2"/>
            </w:pPr>
            <w:r>
              <w:t xml:space="preserve">manufacturer instructions for </w:t>
            </w:r>
            <w:r w:rsidR="000E1195">
              <w:t>vehicle operations and cleaning</w:t>
            </w:r>
          </w:p>
          <w:p w14:paraId="73EAABCB" w14:textId="558AC049" w:rsidR="000E1195" w:rsidRPr="00E61B6D" w:rsidRDefault="000E1195" w:rsidP="00484638">
            <w:pPr>
              <w:pStyle w:val="SIBulletList2"/>
            </w:pPr>
            <w:r>
              <w:t>safety data sheets for cleaning chemicals</w:t>
            </w:r>
          </w:p>
          <w:p w14:paraId="1DF48CAF" w14:textId="77777777" w:rsidR="00E61B6D" w:rsidRPr="00E61B6D" w:rsidRDefault="00E61B6D" w:rsidP="00E61B6D">
            <w:pPr>
              <w:pStyle w:val="SIBulletList1"/>
            </w:pPr>
            <w:r>
              <w:t>relationships:</w:t>
            </w:r>
          </w:p>
          <w:p w14:paraId="06B1E885" w14:textId="4F7840C3" w:rsidR="00E61B6D" w:rsidRPr="00EB72F6" w:rsidRDefault="00E61B6D" w:rsidP="00E61B6D">
            <w:pPr>
              <w:pStyle w:val="SIBulletList2"/>
            </w:pPr>
            <w:r>
              <w:t>interactions with customers</w:t>
            </w:r>
            <w:r w:rsidR="008F4C50">
              <w:t xml:space="preserve"> and supervisor</w:t>
            </w:r>
            <w:r w:rsidRPr="00E61B6D">
              <w:t>.</w:t>
            </w:r>
          </w:p>
          <w:p w14:paraId="594BA583" w14:textId="77777777" w:rsidR="00EB72F6" w:rsidRPr="00EB72F6" w:rsidRDefault="00EB72F6" w:rsidP="00EB72F6"/>
          <w:p w14:paraId="71739C8B" w14:textId="50929C71" w:rsidR="00CF49A8" w:rsidRPr="00CF49A8" w:rsidRDefault="00EB72F6" w:rsidP="00EB72F6">
            <w:pPr>
              <w:pStyle w:val="SIText"/>
            </w:pPr>
            <w:r w:rsidRPr="00EB72F6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5ABA913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A63DB">
          <w:rPr>
            <w:noProof/>
          </w:rPr>
          <w:t>4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1301E476" w:rsidR="00540BD0" w:rsidRDefault="00BB79E3">
    <w:r>
      <w:t>SFI</w:t>
    </w:r>
    <w:r w:rsidR="00CE68EA">
      <w:t>SAD</w:t>
    </w:r>
    <w:r w:rsidR="00EB72F6">
      <w:t xml:space="preserve">301 </w:t>
    </w:r>
    <w:r w:rsidR="00EB72F6" w:rsidRPr="00EB72F6">
      <w:t>Wholesale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1C27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B0149"/>
    <w:rsid w:val="000C149A"/>
    <w:rsid w:val="000C224E"/>
    <w:rsid w:val="000E1195"/>
    <w:rsid w:val="000E25E6"/>
    <w:rsid w:val="000E2C86"/>
    <w:rsid w:val="000F29F2"/>
    <w:rsid w:val="000F647B"/>
    <w:rsid w:val="00101659"/>
    <w:rsid w:val="00105AEA"/>
    <w:rsid w:val="001078BF"/>
    <w:rsid w:val="00133957"/>
    <w:rsid w:val="00133D0F"/>
    <w:rsid w:val="001372F6"/>
    <w:rsid w:val="00144385"/>
    <w:rsid w:val="00146EEC"/>
    <w:rsid w:val="00151D55"/>
    <w:rsid w:val="00151D93"/>
    <w:rsid w:val="00156EF3"/>
    <w:rsid w:val="00164604"/>
    <w:rsid w:val="0016702B"/>
    <w:rsid w:val="00176E4F"/>
    <w:rsid w:val="00183446"/>
    <w:rsid w:val="0018546B"/>
    <w:rsid w:val="00195B88"/>
    <w:rsid w:val="001A6A3E"/>
    <w:rsid w:val="001A7B6D"/>
    <w:rsid w:val="001A7BF9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01C2C"/>
    <w:rsid w:val="0021210E"/>
    <w:rsid w:val="0021414D"/>
    <w:rsid w:val="00223124"/>
    <w:rsid w:val="00233143"/>
    <w:rsid w:val="00234444"/>
    <w:rsid w:val="00242293"/>
    <w:rsid w:val="00244EA7"/>
    <w:rsid w:val="00246139"/>
    <w:rsid w:val="00262FC3"/>
    <w:rsid w:val="0026394F"/>
    <w:rsid w:val="00276DB8"/>
    <w:rsid w:val="00282664"/>
    <w:rsid w:val="00285FB8"/>
    <w:rsid w:val="002970C3"/>
    <w:rsid w:val="002A4CD3"/>
    <w:rsid w:val="002A63DB"/>
    <w:rsid w:val="002A6CC4"/>
    <w:rsid w:val="002C316C"/>
    <w:rsid w:val="002C55E9"/>
    <w:rsid w:val="002D0C8B"/>
    <w:rsid w:val="002D330A"/>
    <w:rsid w:val="002E170C"/>
    <w:rsid w:val="002E193E"/>
    <w:rsid w:val="002F7B95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6AF2"/>
    <w:rsid w:val="003A7221"/>
    <w:rsid w:val="003B3493"/>
    <w:rsid w:val="003C13AE"/>
    <w:rsid w:val="003D2E73"/>
    <w:rsid w:val="003E72B6"/>
    <w:rsid w:val="003E7BBE"/>
    <w:rsid w:val="00400237"/>
    <w:rsid w:val="004127E3"/>
    <w:rsid w:val="0043212E"/>
    <w:rsid w:val="00434366"/>
    <w:rsid w:val="00434ECE"/>
    <w:rsid w:val="00444423"/>
    <w:rsid w:val="00452F3E"/>
    <w:rsid w:val="00460F6A"/>
    <w:rsid w:val="004640AE"/>
    <w:rsid w:val="004679E3"/>
    <w:rsid w:val="00475172"/>
    <w:rsid w:val="004758B0"/>
    <w:rsid w:val="004832D2"/>
    <w:rsid w:val="00484638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A61"/>
    <w:rsid w:val="00592C35"/>
    <w:rsid w:val="005A1D70"/>
    <w:rsid w:val="005A3AA5"/>
    <w:rsid w:val="005A6C9C"/>
    <w:rsid w:val="005A74DC"/>
    <w:rsid w:val="005B5146"/>
    <w:rsid w:val="005D1AFD"/>
    <w:rsid w:val="005E51E6"/>
    <w:rsid w:val="005E579F"/>
    <w:rsid w:val="005F027A"/>
    <w:rsid w:val="005F33CC"/>
    <w:rsid w:val="005F771F"/>
    <w:rsid w:val="006121D4"/>
    <w:rsid w:val="00613B49"/>
    <w:rsid w:val="00616845"/>
    <w:rsid w:val="00620E8E"/>
    <w:rsid w:val="00630B20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182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27F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32D5"/>
    <w:rsid w:val="00886790"/>
    <w:rsid w:val="008908DE"/>
    <w:rsid w:val="008A12ED"/>
    <w:rsid w:val="008A39D3"/>
    <w:rsid w:val="008B2C77"/>
    <w:rsid w:val="008B4AD2"/>
    <w:rsid w:val="008B687D"/>
    <w:rsid w:val="008B7138"/>
    <w:rsid w:val="008E260C"/>
    <w:rsid w:val="008E39B1"/>
    <w:rsid w:val="008E39BE"/>
    <w:rsid w:val="008E62EC"/>
    <w:rsid w:val="008F0FC5"/>
    <w:rsid w:val="008F32F6"/>
    <w:rsid w:val="008F4C50"/>
    <w:rsid w:val="00916CD7"/>
    <w:rsid w:val="00920927"/>
    <w:rsid w:val="00921B38"/>
    <w:rsid w:val="00923720"/>
    <w:rsid w:val="009278C9"/>
    <w:rsid w:val="00932CD7"/>
    <w:rsid w:val="00944C09"/>
    <w:rsid w:val="00950753"/>
    <w:rsid w:val="009527CB"/>
    <w:rsid w:val="00953496"/>
    <w:rsid w:val="00953835"/>
    <w:rsid w:val="00954CE2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130"/>
    <w:rsid w:val="00A223A6"/>
    <w:rsid w:val="00A3639E"/>
    <w:rsid w:val="00A5092E"/>
    <w:rsid w:val="00A554D6"/>
    <w:rsid w:val="00A56E14"/>
    <w:rsid w:val="00A6354D"/>
    <w:rsid w:val="00A6476B"/>
    <w:rsid w:val="00A76C6C"/>
    <w:rsid w:val="00A87356"/>
    <w:rsid w:val="00A92DD1"/>
    <w:rsid w:val="00A95636"/>
    <w:rsid w:val="00AA5338"/>
    <w:rsid w:val="00AB1B8E"/>
    <w:rsid w:val="00AB2975"/>
    <w:rsid w:val="00AC0696"/>
    <w:rsid w:val="00AC1510"/>
    <w:rsid w:val="00AC4C98"/>
    <w:rsid w:val="00AC5F6B"/>
    <w:rsid w:val="00AD3896"/>
    <w:rsid w:val="00AD5B47"/>
    <w:rsid w:val="00AE1ED9"/>
    <w:rsid w:val="00AE32CB"/>
    <w:rsid w:val="00AF3957"/>
    <w:rsid w:val="00B05E64"/>
    <w:rsid w:val="00B12013"/>
    <w:rsid w:val="00B22C67"/>
    <w:rsid w:val="00B34024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6632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58E2"/>
    <w:rsid w:val="00C578E9"/>
    <w:rsid w:val="00C644FD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68EA"/>
    <w:rsid w:val="00CE6A33"/>
    <w:rsid w:val="00CE7D19"/>
    <w:rsid w:val="00CF0CF5"/>
    <w:rsid w:val="00CF2B3E"/>
    <w:rsid w:val="00CF49A8"/>
    <w:rsid w:val="00CF6A56"/>
    <w:rsid w:val="00D0201F"/>
    <w:rsid w:val="00D03685"/>
    <w:rsid w:val="00D07D4E"/>
    <w:rsid w:val="00D115AA"/>
    <w:rsid w:val="00D145BE"/>
    <w:rsid w:val="00D20C57"/>
    <w:rsid w:val="00D25D16"/>
    <w:rsid w:val="00D32124"/>
    <w:rsid w:val="00D3779E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45D"/>
    <w:rsid w:val="00DC1D69"/>
    <w:rsid w:val="00DC5A3A"/>
    <w:rsid w:val="00DD0726"/>
    <w:rsid w:val="00DE250D"/>
    <w:rsid w:val="00DF19FA"/>
    <w:rsid w:val="00E14EC7"/>
    <w:rsid w:val="00E238E6"/>
    <w:rsid w:val="00E35064"/>
    <w:rsid w:val="00E36158"/>
    <w:rsid w:val="00E3681D"/>
    <w:rsid w:val="00E40225"/>
    <w:rsid w:val="00E501F0"/>
    <w:rsid w:val="00E60DDF"/>
    <w:rsid w:val="00E6166D"/>
    <w:rsid w:val="00E61B6D"/>
    <w:rsid w:val="00E71E2E"/>
    <w:rsid w:val="00E91BFF"/>
    <w:rsid w:val="00E92933"/>
    <w:rsid w:val="00E94FAD"/>
    <w:rsid w:val="00EB0AA4"/>
    <w:rsid w:val="00EB5C88"/>
    <w:rsid w:val="00EB72F6"/>
    <w:rsid w:val="00EC0469"/>
    <w:rsid w:val="00EE5540"/>
    <w:rsid w:val="00EF01F8"/>
    <w:rsid w:val="00EF40EF"/>
    <w:rsid w:val="00EF47FE"/>
    <w:rsid w:val="00F03311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556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2c743792-68f8-49ca-91f1-c2c4f730896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B9527B1-F40F-49B3-AD4F-11F5859B3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3614EC-5673-4F31-BFDD-1300CA8B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4</cp:revision>
  <cp:lastPrinted>2016-05-27T05:21:00Z</cp:lastPrinted>
  <dcterms:created xsi:type="dcterms:W3CDTF">2018-08-21T01:06:00Z</dcterms:created>
  <dcterms:modified xsi:type="dcterms:W3CDTF">2018-09-21T05:52:00Z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