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1461EEBE" w:rsidR="00F1480E" w:rsidRPr="000754EC" w:rsidRDefault="006A0208" w:rsidP="00CE68EA">
            <w:pPr>
              <w:pStyle w:val="SIUNITCODE"/>
            </w:pPr>
            <w:r>
              <w:t>SFI</w:t>
            </w:r>
            <w:r w:rsidR="00CE68EA">
              <w:t>SAD</w:t>
            </w:r>
            <w:r w:rsidR="00B60EAC">
              <w:t>202</w:t>
            </w:r>
          </w:p>
        </w:tc>
        <w:tc>
          <w:tcPr>
            <w:tcW w:w="3604" w:type="pct"/>
            <w:shd w:val="clear" w:color="auto" w:fill="auto"/>
          </w:tcPr>
          <w:p w14:paraId="41850966" w14:textId="0F5EE599" w:rsidR="00F1480E" w:rsidRPr="000754EC" w:rsidRDefault="00B60EAC" w:rsidP="000754EC">
            <w:pPr>
              <w:pStyle w:val="SIUnittitle"/>
            </w:pPr>
            <w:r w:rsidRPr="00B60EAC">
              <w:t>Retail seafood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C28EB73" w14:textId="5FE1966B" w:rsidR="00B60EAC" w:rsidRDefault="00B60EAC" w:rsidP="00B60EAC">
            <w:pPr>
              <w:pStyle w:val="SIText"/>
            </w:pPr>
            <w:r w:rsidRPr="00B60EAC">
              <w:t>This unit of competency describes the skills and knowledge required to set up, serve from</w:t>
            </w:r>
            <w:r w:rsidR="00C1122E">
              <w:t>,</w:t>
            </w:r>
            <w:r w:rsidRPr="00B60EAC">
              <w:t xml:space="preserve"> and pack up a retail display of fresh, frozen and live seafood. </w:t>
            </w:r>
            <w:r w:rsidR="004E123E">
              <w:t xml:space="preserve">It includes the </w:t>
            </w:r>
            <w:r w:rsidR="000648DC">
              <w:t>ability</w:t>
            </w:r>
            <w:r w:rsidRPr="00B60EAC">
              <w:t xml:space="preserve"> to assess seafood freshness, assemble a display that attracts customers, ensure correct temperature of product</w:t>
            </w:r>
            <w:r w:rsidR="005D7309">
              <w:t xml:space="preserve"> and</w:t>
            </w:r>
            <w:r w:rsidRPr="00B60EAC">
              <w:t xml:space="preserve"> </w:t>
            </w:r>
            <w:r w:rsidR="00E01CE6">
              <w:t>avoid</w:t>
            </w:r>
            <w:r w:rsidR="00E01CE6" w:rsidRPr="00B60EAC">
              <w:t xml:space="preserve"> </w:t>
            </w:r>
            <w:r w:rsidRPr="00B60EAC">
              <w:t>cross-contamination, serve customers</w:t>
            </w:r>
            <w:r w:rsidR="005D7309">
              <w:t xml:space="preserve">, </w:t>
            </w:r>
            <w:r w:rsidR="0098618F">
              <w:t xml:space="preserve">clean display </w:t>
            </w:r>
            <w:r w:rsidR="005D7309">
              <w:t xml:space="preserve">and count and store remaining product after </w:t>
            </w:r>
            <w:r w:rsidR="00BF3A66">
              <w:t>packing</w:t>
            </w:r>
            <w:r w:rsidR="005D7309">
              <w:t xml:space="preserve"> up.</w:t>
            </w:r>
          </w:p>
          <w:p w14:paraId="11D137BA" w14:textId="77777777" w:rsidR="00C65001" w:rsidRPr="00B60EAC" w:rsidRDefault="00C65001" w:rsidP="00B60EAC">
            <w:pPr>
              <w:pStyle w:val="SIText"/>
            </w:pPr>
          </w:p>
          <w:p w14:paraId="18DD5B4B" w14:textId="757DFE41" w:rsidR="00B60EAC" w:rsidRDefault="00B60EAC" w:rsidP="00B60EAC">
            <w:pPr>
              <w:pStyle w:val="SIText"/>
            </w:pPr>
            <w:r w:rsidRPr="00B60EAC">
              <w:t xml:space="preserve">The unit applies to individuals </w:t>
            </w:r>
            <w:r w:rsidR="0098618F">
              <w:t xml:space="preserve">who </w:t>
            </w:r>
            <w:r w:rsidR="00A149DF">
              <w:t xml:space="preserve">under supervision undertake </w:t>
            </w:r>
            <w:r w:rsidR="0098618F">
              <w:t xml:space="preserve">routine tasks in setting up and maintaining a retail display </w:t>
            </w:r>
            <w:r w:rsidRPr="00B60EAC">
              <w:t>in outlet</w:t>
            </w:r>
            <w:r w:rsidR="0098618F">
              <w:t>s</w:t>
            </w:r>
            <w:r w:rsidRPr="00B60EAC">
              <w:t xml:space="preserve">, including </w:t>
            </w:r>
            <w:r w:rsidR="00900C87" w:rsidRPr="00B60EAC">
              <w:t>supermarkets, which</w:t>
            </w:r>
            <w:r w:rsidRPr="00B60EAC">
              <w:t xml:space="preserve"> </w:t>
            </w:r>
            <w:r w:rsidR="00A149DF">
              <w:t>sells</w:t>
            </w:r>
            <w:r w:rsidR="00A149DF" w:rsidRPr="00B60EAC">
              <w:t xml:space="preserve"> </w:t>
            </w:r>
            <w:r w:rsidRPr="00B60EAC">
              <w:t xml:space="preserve">fresh, frozen and live seafood to the public. </w:t>
            </w:r>
          </w:p>
          <w:p w14:paraId="7D7411E3" w14:textId="5865968D" w:rsidR="00C65001" w:rsidRDefault="00C65001" w:rsidP="00B60EAC">
            <w:pPr>
              <w:pStyle w:val="SIText"/>
            </w:pPr>
          </w:p>
          <w:p w14:paraId="15ECD968" w14:textId="3A5D333D" w:rsidR="004A7241" w:rsidRPr="004A7241" w:rsidRDefault="004A7241" w:rsidP="004A7241">
            <w:r w:rsidRPr="004A7241">
              <w:t>All work must be carried out to comply with workplace procedures, according to state/territory health and safety, food safety and environmental regulations, legislation and standards that apply to the workplace.</w:t>
            </w:r>
          </w:p>
          <w:p w14:paraId="44DBF036" w14:textId="0B853807" w:rsidR="00C65001" w:rsidRPr="00B60EAC" w:rsidRDefault="00C65001" w:rsidP="00B60EAC">
            <w:pPr>
              <w:pStyle w:val="SIText"/>
            </w:pPr>
          </w:p>
          <w:p w14:paraId="222DE076" w14:textId="79729AD6" w:rsidR="00373436" w:rsidRPr="000754EC" w:rsidRDefault="00B60EAC" w:rsidP="00B60EAC">
            <w:pPr>
              <w:pStyle w:val="SIText"/>
            </w:pPr>
            <w:r w:rsidRPr="00B60EAC">
              <w:t>No occupational licensing, legislative or certification requirements apply to this unit at the time of publication.</w:t>
            </w:r>
            <w:r w:rsidRPr="00B60EAC">
              <w:fldChar w:fldCharType="begin"/>
            </w:r>
            <w:r w:rsidRPr="00B60EAC">
              <w:instrText xml:space="preserve"> STYLEREF  "AFSA AR Code"  \* MERGEFORMAT </w:instrText>
            </w:r>
            <w:r w:rsidRPr="00B60EAC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1561760" w:rsidR="006A0208" w:rsidRPr="006A0208" w:rsidRDefault="006317F6" w:rsidP="00CE68EA">
            <w:pPr>
              <w:pStyle w:val="SIText"/>
            </w:pPr>
            <w:r>
              <w:t xml:space="preserve">Seafood </w:t>
            </w:r>
            <w:r w:rsidR="00CE68EA">
              <w:t xml:space="preserve">Industry Sales and </w:t>
            </w:r>
            <w:r w:rsidR="003364F3">
              <w:t>Distribution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SAD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60EAC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138E8986" w:rsidR="00B60EAC" w:rsidRPr="00B60EAC" w:rsidRDefault="00B60EAC" w:rsidP="00B60EAC">
            <w:pPr>
              <w:pStyle w:val="SIText"/>
            </w:pPr>
            <w:r>
              <w:t xml:space="preserve">1. </w:t>
            </w:r>
            <w:r w:rsidRPr="00B60EAC">
              <w:t>Set up display</w:t>
            </w:r>
          </w:p>
        </w:tc>
        <w:tc>
          <w:tcPr>
            <w:tcW w:w="3604" w:type="pct"/>
            <w:shd w:val="clear" w:color="auto" w:fill="auto"/>
          </w:tcPr>
          <w:p w14:paraId="2396E9C1" w14:textId="4D985D55" w:rsidR="004E123E" w:rsidRDefault="004E123E" w:rsidP="00B60EAC">
            <w:r>
              <w:t>1.1 Select and fit personal protective equ</w:t>
            </w:r>
            <w:r w:rsidR="00FF204A">
              <w:t xml:space="preserve">ipment according to food and health and safety </w:t>
            </w:r>
            <w:r>
              <w:t>requirements</w:t>
            </w:r>
          </w:p>
          <w:p w14:paraId="76F95C88" w14:textId="51465611" w:rsidR="00B60EAC" w:rsidRPr="00B60EAC" w:rsidRDefault="00B60EAC" w:rsidP="00B60EAC">
            <w:r>
              <w:t>1.</w:t>
            </w:r>
            <w:r w:rsidR="004E123E">
              <w:t xml:space="preserve">2 </w:t>
            </w:r>
            <w:r w:rsidRPr="00B60EAC">
              <w:t>Remove seafood from chiller, assess for freshness and suitability, and prepare for retail display</w:t>
            </w:r>
          </w:p>
          <w:p w14:paraId="575FD480" w14:textId="2DFCC525" w:rsidR="00B60EAC" w:rsidRPr="00B60EAC" w:rsidRDefault="00B60EAC" w:rsidP="00B60EAC">
            <w:r w:rsidRPr="00B60EAC">
              <w:t>1.</w:t>
            </w:r>
            <w:r w:rsidR="004E123E">
              <w:t xml:space="preserve">3 </w:t>
            </w:r>
            <w:r w:rsidR="00FD3554">
              <w:t>Dispose of unsuitable product according to environmental requirements</w:t>
            </w:r>
          </w:p>
          <w:p w14:paraId="12681F86" w14:textId="622C3C92" w:rsidR="00B60EAC" w:rsidRPr="00B60EAC" w:rsidRDefault="00B60EAC" w:rsidP="00B60EAC">
            <w:r w:rsidRPr="00B60EAC">
              <w:t>1.</w:t>
            </w:r>
            <w:r w:rsidR="004E123E">
              <w:t xml:space="preserve">4 </w:t>
            </w:r>
            <w:r w:rsidRPr="00B60EAC">
              <w:t xml:space="preserve">Check temperature of product in retail display to ensure conformity with food </w:t>
            </w:r>
            <w:r w:rsidR="00D67251">
              <w:t xml:space="preserve">safety requirements </w:t>
            </w:r>
          </w:p>
          <w:p w14:paraId="3F8E162C" w14:textId="22DECFD7" w:rsidR="00B60EAC" w:rsidRPr="00B60EAC" w:rsidRDefault="00B60EAC" w:rsidP="00B60EAC">
            <w:r w:rsidRPr="00B60EAC">
              <w:t>1.</w:t>
            </w:r>
            <w:r w:rsidR="004E123E">
              <w:t xml:space="preserve">5 </w:t>
            </w:r>
            <w:r w:rsidRPr="00B60EAC">
              <w:t>Check display to ensure that no cross-contamination occurs between raw and cooked products</w:t>
            </w:r>
          </w:p>
          <w:p w14:paraId="48F55C31" w14:textId="76C6840A" w:rsidR="00B60EAC" w:rsidRPr="00B60EAC" w:rsidRDefault="00B60EAC" w:rsidP="00B60EAC">
            <w:r w:rsidRPr="00B60EAC">
              <w:t>1.</w:t>
            </w:r>
            <w:r w:rsidR="004E123E">
              <w:t xml:space="preserve">6 </w:t>
            </w:r>
            <w:r w:rsidRPr="00B60EAC">
              <w:t>Clean and prepare price tickets to show the correct name and price</w:t>
            </w:r>
          </w:p>
          <w:p w14:paraId="202872FB" w14:textId="60FC08C0" w:rsidR="00B60EAC" w:rsidRPr="00B60EAC" w:rsidRDefault="00B60EAC" w:rsidP="00B60EAC">
            <w:pPr>
              <w:pStyle w:val="SIText"/>
            </w:pPr>
            <w:r w:rsidRPr="00B60EAC">
              <w:t>1.</w:t>
            </w:r>
            <w:r w:rsidR="004E123E">
              <w:t xml:space="preserve">7 </w:t>
            </w:r>
            <w:r w:rsidRPr="00B60EAC">
              <w:t>Place live product in tanks, monitor and maintain water quality to set requireme</w:t>
            </w:r>
            <w:r w:rsidRPr="00B60EAC">
              <w:rPr>
                <w:rFonts w:eastAsiaTheme="minorEastAsia"/>
              </w:rPr>
              <w:t>nts of the species</w:t>
            </w:r>
          </w:p>
        </w:tc>
      </w:tr>
      <w:tr w:rsidR="00B60EAC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107E6A7F" w:rsidR="00B60EAC" w:rsidRPr="00B60EAC" w:rsidRDefault="00B60EAC" w:rsidP="00B60EAC">
            <w:pPr>
              <w:pStyle w:val="SIText"/>
            </w:pPr>
            <w:r w:rsidRPr="00B60EAC">
              <w:t>2.</w:t>
            </w:r>
            <w:r>
              <w:t xml:space="preserve"> </w:t>
            </w:r>
            <w:r w:rsidRPr="00B60EAC">
              <w:t>Maintain display</w:t>
            </w:r>
          </w:p>
        </w:tc>
        <w:tc>
          <w:tcPr>
            <w:tcW w:w="3604" w:type="pct"/>
            <w:shd w:val="clear" w:color="auto" w:fill="auto"/>
          </w:tcPr>
          <w:p w14:paraId="31242D99" w14:textId="54559268" w:rsidR="00B60EAC" w:rsidRPr="00B60EAC" w:rsidRDefault="00B60EAC" w:rsidP="00B60EAC">
            <w:r w:rsidRPr="00B60EAC">
              <w:t>2.1</w:t>
            </w:r>
            <w:r>
              <w:t xml:space="preserve"> </w:t>
            </w:r>
            <w:r w:rsidRPr="00B60EAC">
              <w:t>Monitor product temperature to ensure that it is within the required range</w:t>
            </w:r>
          </w:p>
          <w:p w14:paraId="53F61448" w14:textId="47BB7646" w:rsidR="00B60EAC" w:rsidRPr="00B60EAC" w:rsidRDefault="00B60EAC" w:rsidP="00B60EAC">
            <w:r w:rsidRPr="00B60EAC">
              <w:t>2.2</w:t>
            </w:r>
            <w:r>
              <w:t xml:space="preserve"> </w:t>
            </w:r>
            <w:r w:rsidRPr="00B60EAC">
              <w:t>Keep fresh product moist and attractive</w:t>
            </w:r>
            <w:r w:rsidR="00D30C6E">
              <w:t xml:space="preserve"> according to workplace procedures</w:t>
            </w:r>
          </w:p>
          <w:p w14:paraId="2274F5DC" w14:textId="3FE8935A" w:rsidR="00B60EAC" w:rsidRPr="00B60EAC" w:rsidRDefault="00B60EAC" w:rsidP="00B60EAC">
            <w:r w:rsidRPr="00B60EAC">
              <w:t>2.3</w:t>
            </w:r>
            <w:r>
              <w:t xml:space="preserve"> </w:t>
            </w:r>
            <w:r w:rsidRPr="00B60EAC">
              <w:t xml:space="preserve">Ensure ice and water used on fresh product is potable according to food </w:t>
            </w:r>
            <w:r w:rsidR="00D30C6E">
              <w:t>safety requirements</w:t>
            </w:r>
          </w:p>
          <w:p w14:paraId="76097CDC" w14:textId="682DA30C" w:rsidR="00B60EAC" w:rsidRPr="00B60EAC" w:rsidRDefault="00B60EAC" w:rsidP="00B60EAC">
            <w:r w:rsidRPr="00B60EAC">
              <w:t>2.</w:t>
            </w:r>
            <w:r w:rsidR="00D44476">
              <w:t xml:space="preserve">4 </w:t>
            </w:r>
            <w:r w:rsidRPr="00B60EAC">
              <w:t>Check display of frozen product to ensure that all products are within their use-by-date and are placed below the freezer unit load line according to manufacturer instructions</w:t>
            </w:r>
          </w:p>
          <w:p w14:paraId="6507F13E" w14:textId="6261FAC2" w:rsidR="00B60EAC" w:rsidRPr="00B60EAC" w:rsidRDefault="00B60EAC" w:rsidP="00B60EAC">
            <w:r w:rsidRPr="00B60EAC">
              <w:t>2.</w:t>
            </w:r>
            <w:r w:rsidR="00D44476">
              <w:t xml:space="preserve">5 </w:t>
            </w:r>
            <w:r w:rsidRPr="00B60EAC">
              <w:t xml:space="preserve">Check live product display tanks to ensure </w:t>
            </w:r>
            <w:r w:rsidR="00846309">
              <w:t xml:space="preserve">fish are sterile and </w:t>
            </w:r>
            <w:r w:rsidRPr="00B60EAC">
              <w:t>water quality is appropriate for the species</w:t>
            </w:r>
          </w:p>
          <w:p w14:paraId="2B73179F" w14:textId="4D4DF5ED" w:rsidR="00B60EAC" w:rsidRPr="00B60EAC" w:rsidRDefault="00B60EAC" w:rsidP="00B60EAC">
            <w:pPr>
              <w:pStyle w:val="SIText"/>
            </w:pPr>
            <w:r w:rsidRPr="00B60EAC">
              <w:t>2.</w:t>
            </w:r>
            <w:r w:rsidR="00D44476">
              <w:t xml:space="preserve">6 </w:t>
            </w:r>
            <w:r w:rsidRPr="00B60EAC">
              <w:t xml:space="preserve">Report faults in refrigeration, tank and other equipment to the </w:t>
            </w:r>
            <w:r w:rsidR="006B3E90">
              <w:t>relevant personnel</w:t>
            </w:r>
          </w:p>
        </w:tc>
      </w:tr>
      <w:tr w:rsidR="00B60EAC" w:rsidRPr="00963A46" w14:paraId="1F471D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C82C957" w14:textId="5B889CF8" w:rsidR="00B60EAC" w:rsidRPr="00B60EAC" w:rsidRDefault="00B60EAC" w:rsidP="00B60EAC">
            <w:pPr>
              <w:pStyle w:val="SIText"/>
            </w:pPr>
            <w:r w:rsidRPr="00B60EAC">
              <w:lastRenderedPageBreak/>
              <w:t>3.</w:t>
            </w:r>
            <w:r>
              <w:t xml:space="preserve"> </w:t>
            </w:r>
            <w:r w:rsidRPr="00B60EAC">
              <w:t>Serve customers</w:t>
            </w:r>
          </w:p>
        </w:tc>
        <w:tc>
          <w:tcPr>
            <w:tcW w:w="3604" w:type="pct"/>
            <w:shd w:val="clear" w:color="auto" w:fill="auto"/>
          </w:tcPr>
          <w:p w14:paraId="5513155B" w14:textId="259CFCE9" w:rsidR="00B60EAC" w:rsidRPr="00B60EAC" w:rsidRDefault="00B60EAC" w:rsidP="00B60EAC">
            <w:r w:rsidRPr="00B60EAC">
              <w:t>3.1</w:t>
            </w:r>
            <w:r>
              <w:t xml:space="preserve"> </w:t>
            </w:r>
            <w:r w:rsidR="005F1542">
              <w:t>Apply</w:t>
            </w:r>
            <w:r w:rsidR="005F1542" w:rsidRPr="00B60EAC">
              <w:t xml:space="preserve"> </w:t>
            </w:r>
            <w:r w:rsidRPr="00B60EAC">
              <w:t xml:space="preserve">knowledge </w:t>
            </w:r>
            <w:r w:rsidR="00C1122E">
              <w:t xml:space="preserve">of product shelf </w:t>
            </w:r>
            <w:r w:rsidR="00C1122E" w:rsidRPr="00B60EAC">
              <w:t>life and suggested cooking methods</w:t>
            </w:r>
            <w:r w:rsidR="00C1122E" w:rsidRPr="00C1122E">
              <w:t xml:space="preserve"> </w:t>
            </w:r>
            <w:r w:rsidR="005F1542">
              <w:t xml:space="preserve">when communicating to customers </w:t>
            </w:r>
          </w:p>
          <w:p w14:paraId="58272BC2" w14:textId="00CA3D36" w:rsidR="00B60EAC" w:rsidRPr="00B60EAC" w:rsidRDefault="00B60EAC" w:rsidP="00B60EAC">
            <w:r w:rsidRPr="00B60EAC">
              <w:t>3.2</w:t>
            </w:r>
            <w:r>
              <w:t xml:space="preserve"> </w:t>
            </w:r>
            <w:r w:rsidRPr="00B60EAC">
              <w:t>Trim, skin or scale product to order</w:t>
            </w:r>
            <w:r w:rsidR="005F1542">
              <w:t xml:space="preserve"> according to food safety </w:t>
            </w:r>
            <w:r w:rsidR="00A55F23">
              <w:t>and workplace requirements</w:t>
            </w:r>
          </w:p>
          <w:p w14:paraId="1072CDA0" w14:textId="351D8AB3" w:rsidR="00B60EAC" w:rsidRPr="00B60EAC" w:rsidRDefault="00B60EAC" w:rsidP="00900C87">
            <w:r w:rsidRPr="00B60EAC">
              <w:t>3.3</w:t>
            </w:r>
            <w:r>
              <w:t xml:space="preserve"> </w:t>
            </w:r>
            <w:r w:rsidRPr="00B60EAC">
              <w:t xml:space="preserve">Handle, weigh, wrap and package product </w:t>
            </w:r>
            <w:r w:rsidR="00A55F23">
              <w:t>according to</w:t>
            </w:r>
            <w:r w:rsidR="00A55F23" w:rsidRPr="00A55F23">
              <w:t xml:space="preserve"> food safety and workplace requirements</w:t>
            </w:r>
          </w:p>
        </w:tc>
      </w:tr>
      <w:tr w:rsidR="00B60EAC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1B6E7EA7" w:rsidR="00B60EAC" w:rsidRPr="00B60EAC" w:rsidRDefault="00B60EAC" w:rsidP="00B60EAC">
            <w:pPr>
              <w:pStyle w:val="SIText"/>
            </w:pPr>
            <w:r w:rsidRPr="00B60EAC">
              <w:t>4.</w:t>
            </w:r>
            <w:r>
              <w:t xml:space="preserve"> </w:t>
            </w:r>
            <w:r w:rsidRPr="00B60EAC">
              <w:t>Pack up and clean up</w:t>
            </w:r>
          </w:p>
        </w:tc>
        <w:tc>
          <w:tcPr>
            <w:tcW w:w="3604" w:type="pct"/>
            <w:shd w:val="clear" w:color="auto" w:fill="auto"/>
          </w:tcPr>
          <w:p w14:paraId="6D0476C0" w14:textId="42E05319" w:rsidR="00B60EAC" w:rsidRPr="00B60EAC" w:rsidRDefault="00B60EAC" w:rsidP="00B60EAC">
            <w:r w:rsidRPr="00B60EAC">
              <w:t>4.1</w:t>
            </w:r>
            <w:r>
              <w:t xml:space="preserve"> </w:t>
            </w:r>
            <w:r w:rsidRPr="00B60EAC">
              <w:t xml:space="preserve">Remove product from retail display, assess freshness and suitability for </w:t>
            </w:r>
            <w:r w:rsidR="00846309">
              <w:t xml:space="preserve">consumption </w:t>
            </w:r>
            <w:r w:rsidRPr="00B60EAC">
              <w:t xml:space="preserve">and dispose of unsuitable product </w:t>
            </w:r>
            <w:r w:rsidR="00A55F23">
              <w:t xml:space="preserve">according to </w:t>
            </w:r>
            <w:r w:rsidR="00A94EB0">
              <w:t>environmental requirements</w:t>
            </w:r>
          </w:p>
          <w:p w14:paraId="50269C2D" w14:textId="0988BFE4" w:rsidR="0065169F" w:rsidRPr="0065169F" w:rsidRDefault="0065169F" w:rsidP="0065169F">
            <w:r w:rsidRPr="00B60EAC">
              <w:t>4.</w:t>
            </w:r>
            <w:r>
              <w:t>2</w:t>
            </w:r>
            <w:r w:rsidRPr="0065169F">
              <w:t xml:space="preserve"> Check use-by-dates on packaged fresh and frozen product and dispose of out-of-date product according to environmental requirements</w:t>
            </w:r>
          </w:p>
          <w:p w14:paraId="5F4CA48D" w14:textId="035E480D" w:rsidR="00B60EAC" w:rsidRPr="00B60EAC" w:rsidRDefault="00B60EAC" w:rsidP="00B60EAC">
            <w:r w:rsidRPr="00B60EAC">
              <w:t>4.</w:t>
            </w:r>
            <w:r w:rsidR="0065169F">
              <w:t xml:space="preserve">3 </w:t>
            </w:r>
            <w:r w:rsidRPr="00B60EAC">
              <w:t>Remove and clean price tags</w:t>
            </w:r>
            <w:r w:rsidR="00A55F23">
              <w:t xml:space="preserve"> according to </w:t>
            </w:r>
            <w:r w:rsidR="00A94EB0">
              <w:t xml:space="preserve">workplace </w:t>
            </w:r>
            <w:r w:rsidR="00A55F23">
              <w:t>cleaning procedures</w:t>
            </w:r>
          </w:p>
          <w:p w14:paraId="1A51985B" w14:textId="63162C7C" w:rsidR="00B60EAC" w:rsidRPr="00B60EAC" w:rsidRDefault="00B60EAC" w:rsidP="00B60EAC">
            <w:r w:rsidRPr="00B60EAC">
              <w:t>4.</w:t>
            </w:r>
            <w:r w:rsidR="0065169F">
              <w:t xml:space="preserve">4 </w:t>
            </w:r>
            <w:r w:rsidRPr="00B60EAC">
              <w:t>Clean the empty retail display,</w:t>
            </w:r>
            <w:r w:rsidR="00A55F23">
              <w:t xml:space="preserve"> </w:t>
            </w:r>
            <w:r w:rsidRPr="00B60EAC">
              <w:t xml:space="preserve">fresh product preparation areas and refrigerated storage rooms </w:t>
            </w:r>
            <w:r w:rsidR="00A55F23">
              <w:t xml:space="preserve">according to food safety </w:t>
            </w:r>
            <w:r w:rsidR="00A94EB0">
              <w:t>and workplace cleaning requirements</w:t>
            </w:r>
          </w:p>
          <w:p w14:paraId="02A7B6D4" w14:textId="0028F0B9" w:rsidR="00B60EAC" w:rsidRPr="00B60EAC" w:rsidRDefault="00B60EAC" w:rsidP="00900C87">
            <w:r w:rsidRPr="00B60EAC">
              <w:t>4.</w:t>
            </w:r>
            <w:r w:rsidR="0065169F">
              <w:t xml:space="preserve">5 </w:t>
            </w:r>
            <w:r w:rsidRPr="00B60EAC">
              <w:t>Clean live tank displays to maintain water quality</w:t>
            </w:r>
            <w:r w:rsidR="00A94EB0">
              <w:t xml:space="preserve"> according to species</w:t>
            </w:r>
          </w:p>
        </w:tc>
      </w:tr>
      <w:tr w:rsidR="00651307" w:rsidRPr="00963A46" w14:paraId="795A9F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E3DFEFF" w14:textId="17BF6EB4" w:rsidR="00651307" w:rsidRPr="00B60EAC" w:rsidRDefault="00A956DB" w:rsidP="00B60EAC">
            <w:pPr>
              <w:pStyle w:val="SIText"/>
            </w:pPr>
            <w:r>
              <w:t>5.</w:t>
            </w:r>
            <w:r w:rsidR="00110C66">
              <w:t xml:space="preserve"> </w:t>
            </w:r>
            <w:r w:rsidR="00D01AC2">
              <w:t>Count</w:t>
            </w:r>
            <w:r>
              <w:t xml:space="preserve"> </w:t>
            </w:r>
            <w:r w:rsidR="003E7A41">
              <w:t>and store stock</w:t>
            </w:r>
          </w:p>
        </w:tc>
        <w:tc>
          <w:tcPr>
            <w:tcW w:w="3604" w:type="pct"/>
            <w:shd w:val="clear" w:color="auto" w:fill="auto"/>
          </w:tcPr>
          <w:p w14:paraId="6407F037" w14:textId="0AB1B32C" w:rsidR="00651307" w:rsidRDefault="0065169F" w:rsidP="00B60EAC">
            <w:r>
              <w:t>5</w:t>
            </w:r>
            <w:r w:rsidRPr="00B60EAC">
              <w:t>.</w:t>
            </w:r>
            <w:r>
              <w:t>1</w:t>
            </w:r>
            <w:r w:rsidRPr="0065169F">
              <w:t xml:space="preserve"> </w:t>
            </w:r>
            <w:r w:rsidRPr="00B60EAC">
              <w:t>Undertake stocktake of fresh, live and frozen product</w:t>
            </w:r>
            <w:r w:rsidR="00D3323C">
              <w:t xml:space="preserve"> according to workplace procedures</w:t>
            </w:r>
          </w:p>
          <w:p w14:paraId="51204E22" w14:textId="542796B2" w:rsidR="00A956DB" w:rsidRDefault="00A956DB" w:rsidP="0065169F">
            <w:r>
              <w:t>5</w:t>
            </w:r>
            <w:r w:rsidRPr="00A956DB">
              <w:t>.</w:t>
            </w:r>
            <w:r>
              <w:t>2</w:t>
            </w:r>
            <w:r w:rsidRPr="00A956DB">
              <w:t xml:space="preserve"> </w:t>
            </w:r>
            <w:r w:rsidR="00F2730E">
              <w:t xml:space="preserve">Record </w:t>
            </w:r>
            <w:r w:rsidRPr="00A956DB">
              <w:t xml:space="preserve">identification and traceability of unpackaged fresh and live product </w:t>
            </w:r>
          </w:p>
          <w:p w14:paraId="2B6C6B3C" w14:textId="4695FA55" w:rsidR="0065169F" w:rsidRPr="00B60EAC" w:rsidRDefault="0065169F" w:rsidP="0065169F">
            <w:r>
              <w:t>5</w:t>
            </w:r>
            <w:r w:rsidRPr="00B60EAC">
              <w:t>.</w:t>
            </w:r>
            <w:r w:rsidR="00A956DB">
              <w:t>3</w:t>
            </w:r>
            <w:r w:rsidRPr="0065169F">
              <w:t xml:space="preserve"> Place product in chiller and freezer storage rooms in appropriate areas and re-ice product as required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60EAC" w:rsidRPr="00336FCA" w:rsidDel="00423CB2" w14:paraId="7A6C86DB" w14:textId="77777777" w:rsidTr="00CA2922">
        <w:tc>
          <w:tcPr>
            <w:tcW w:w="1396" w:type="pct"/>
          </w:tcPr>
          <w:p w14:paraId="63013FFB" w14:textId="0E5A1083" w:rsidR="00B60EAC" w:rsidRPr="00B60EAC" w:rsidRDefault="00B60EAC" w:rsidP="00B60EAC">
            <w:pPr>
              <w:pStyle w:val="SIText"/>
            </w:pPr>
            <w:r w:rsidRPr="00B60EAC">
              <w:t xml:space="preserve">Numeracy </w:t>
            </w:r>
          </w:p>
        </w:tc>
        <w:tc>
          <w:tcPr>
            <w:tcW w:w="3604" w:type="pct"/>
          </w:tcPr>
          <w:p w14:paraId="303827FD" w14:textId="3DA7AC1E" w:rsidR="00B60EAC" w:rsidRPr="00B60EAC" w:rsidRDefault="001A7A07" w:rsidP="00B60EAC">
            <w:pPr>
              <w:pStyle w:val="SIBulletList1"/>
            </w:pPr>
            <w:r>
              <w:t>I</w:t>
            </w:r>
            <w:r w:rsidR="00B60EAC" w:rsidRPr="00B60EAC">
              <w:t xml:space="preserve">nterpret </w:t>
            </w:r>
            <w:r>
              <w:t xml:space="preserve">the reading of </w:t>
            </w:r>
            <w:r w:rsidR="00B60EAC" w:rsidRPr="00B60EAC">
              <w:t>a thermometer</w:t>
            </w:r>
          </w:p>
          <w:p w14:paraId="1D26F408" w14:textId="32E0C34B" w:rsidR="00B60EAC" w:rsidRPr="00B60EAC" w:rsidRDefault="00B60EAC" w:rsidP="003767CB">
            <w:pPr>
              <w:pStyle w:val="SIBulletList1"/>
            </w:pPr>
            <w:r w:rsidRPr="00B60EAC">
              <w:t>Calculate extensions of weight and price to give the correct price of the product</w:t>
            </w:r>
          </w:p>
        </w:tc>
      </w:tr>
      <w:tr w:rsidR="00B60EAC" w:rsidRPr="00336FCA" w:rsidDel="00423CB2" w14:paraId="229D9642" w14:textId="77777777" w:rsidTr="00CA2922">
        <w:tc>
          <w:tcPr>
            <w:tcW w:w="1396" w:type="pct"/>
          </w:tcPr>
          <w:p w14:paraId="307E895A" w14:textId="46B3D30A" w:rsidR="00B60EAC" w:rsidRPr="00B60EAC" w:rsidRDefault="00B60EAC" w:rsidP="00B60EAC">
            <w:pPr>
              <w:pStyle w:val="SIText"/>
            </w:pPr>
            <w:r w:rsidRPr="00B60EAC">
              <w:t xml:space="preserve">Oral communication </w:t>
            </w:r>
          </w:p>
        </w:tc>
        <w:tc>
          <w:tcPr>
            <w:tcW w:w="3604" w:type="pct"/>
          </w:tcPr>
          <w:p w14:paraId="122EA5DC" w14:textId="7BB406B0" w:rsidR="00B60EAC" w:rsidRPr="00B60EAC" w:rsidRDefault="00B60EAC" w:rsidP="00B60EAC">
            <w:pPr>
              <w:pStyle w:val="SIBulletList1"/>
              <w:rPr>
                <w:rFonts w:eastAsia="Calibri"/>
              </w:rPr>
            </w:pPr>
            <w:r w:rsidRPr="00B60EAC">
              <w:t>Communicate effectively with customers about orders</w:t>
            </w:r>
          </w:p>
        </w:tc>
      </w:tr>
      <w:tr w:rsidR="00B60EAC" w:rsidRPr="00336FCA" w:rsidDel="00423CB2" w14:paraId="05F8553F" w14:textId="77777777" w:rsidTr="00CA2922">
        <w:tc>
          <w:tcPr>
            <w:tcW w:w="1396" w:type="pct"/>
          </w:tcPr>
          <w:p w14:paraId="0A3AC22F" w14:textId="447188E5" w:rsidR="00B60EAC" w:rsidRPr="00B60EAC" w:rsidRDefault="00B60EAC" w:rsidP="00B60EAC">
            <w:r w:rsidRPr="00B60EAC">
              <w:t xml:space="preserve">Reading </w:t>
            </w:r>
          </w:p>
        </w:tc>
        <w:tc>
          <w:tcPr>
            <w:tcW w:w="3604" w:type="pct"/>
          </w:tcPr>
          <w:p w14:paraId="0B38328F" w14:textId="321084C0" w:rsidR="00B60EAC" w:rsidRPr="00B44BB2" w:rsidRDefault="00B60EAC" w:rsidP="00B44BB2">
            <w:pPr>
              <w:pStyle w:val="SIBulletList1"/>
              <w:rPr>
                <w:rFonts w:eastAsia="Calibri"/>
              </w:rPr>
            </w:pPr>
            <w:r w:rsidRPr="00B60EAC">
              <w:t>Identify and trace product</w:t>
            </w:r>
          </w:p>
        </w:tc>
      </w:tr>
      <w:tr w:rsidR="00B60EAC" w:rsidRPr="00336FCA" w:rsidDel="00423CB2" w14:paraId="0F023268" w14:textId="77777777" w:rsidTr="00CA2922">
        <w:tc>
          <w:tcPr>
            <w:tcW w:w="1396" w:type="pct"/>
          </w:tcPr>
          <w:p w14:paraId="143678B8" w14:textId="42859E00" w:rsidR="00B60EAC" w:rsidRPr="00B60EAC" w:rsidRDefault="00B60EAC" w:rsidP="00B60EAC">
            <w:r w:rsidRPr="00B60EAC">
              <w:t xml:space="preserve">Writing </w:t>
            </w:r>
          </w:p>
        </w:tc>
        <w:tc>
          <w:tcPr>
            <w:tcW w:w="3604" w:type="pct"/>
          </w:tcPr>
          <w:p w14:paraId="1A019F42" w14:textId="77777777" w:rsidR="00B60EAC" w:rsidRPr="00B60EAC" w:rsidRDefault="00B60EAC" w:rsidP="00B60EAC">
            <w:pPr>
              <w:pStyle w:val="SIBulletList1"/>
            </w:pPr>
            <w:r w:rsidRPr="00B60EAC">
              <w:t>Interpret and write price, correct fish name and country of origin on tickets or labels</w:t>
            </w:r>
          </w:p>
          <w:p w14:paraId="08C1D482" w14:textId="4B475A27" w:rsidR="00B60EAC" w:rsidRPr="00B60EAC" w:rsidRDefault="00B60EAC" w:rsidP="00B60EAC">
            <w:pPr>
              <w:pStyle w:val="SIBulletList1"/>
              <w:rPr>
                <w:rFonts w:eastAsia="Calibri"/>
              </w:rPr>
            </w:pPr>
            <w:r w:rsidRPr="00B60EAC">
              <w:t>Record customer orders when taken face to face or by telephone</w:t>
            </w:r>
          </w:p>
        </w:tc>
      </w:tr>
      <w:tr w:rsidR="00B60EAC" w:rsidRPr="00336FCA" w:rsidDel="00423CB2" w14:paraId="4BE849ED" w14:textId="77777777" w:rsidTr="00CA2922">
        <w:tc>
          <w:tcPr>
            <w:tcW w:w="1396" w:type="pct"/>
          </w:tcPr>
          <w:p w14:paraId="2809BECC" w14:textId="0B5A6655" w:rsidR="00B60EAC" w:rsidRPr="00B60EAC" w:rsidRDefault="00B60EAC" w:rsidP="00B60EAC">
            <w:r w:rsidRPr="00B60EAC">
              <w:t>Navigate the world of work</w:t>
            </w:r>
          </w:p>
        </w:tc>
        <w:tc>
          <w:tcPr>
            <w:tcW w:w="3604" w:type="pct"/>
          </w:tcPr>
          <w:p w14:paraId="18E95ED8" w14:textId="18F675ED" w:rsidR="00B60EAC" w:rsidRPr="00B60EAC" w:rsidRDefault="00B60EAC" w:rsidP="00B60EAC">
            <w:pPr>
              <w:pStyle w:val="SIBulletList1"/>
              <w:rPr>
                <w:rFonts w:eastAsia="Calibri"/>
              </w:rPr>
            </w:pPr>
            <w:r w:rsidRPr="00B60EAC">
              <w:t>Take steps to develop skills and knowledge of seafood products sold from retail outlet</w:t>
            </w:r>
          </w:p>
        </w:tc>
      </w:tr>
      <w:tr w:rsidR="00B60EAC" w:rsidRPr="00336FCA" w:rsidDel="00423CB2" w14:paraId="1F9DEA63" w14:textId="77777777" w:rsidTr="00CA2922">
        <w:tc>
          <w:tcPr>
            <w:tcW w:w="1396" w:type="pct"/>
          </w:tcPr>
          <w:p w14:paraId="1E309450" w14:textId="4216D6D8" w:rsidR="00B60EAC" w:rsidRPr="00B60EAC" w:rsidRDefault="00B60EAC" w:rsidP="00B60EAC">
            <w:r w:rsidRPr="00B60EAC">
              <w:t>Interact with others</w:t>
            </w:r>
          </w:p>
        </w:tc>
        <w:tc>
          <w:tcPr>
            <w:tcW w:w="3604" w:type="pct"/>
          </w:tcPr>
          <w:p w14:paraId="013CFCD5" w14:textId="77777777" w:rsidR="00B60EAC" w:rsidRPr="00B60EAC" w:rsidRDefault="00B60EAC" w:rsidP="00B60EAC">
            <w:pPr>
              <w:pStyle w:val="SIBulletList1"/>
            </w:pPr>
            <w:r w:rsidRPr="00B60EAC">
              <w:rPr>
                <w:rFonts w:eastAsia="Calibri"/>
              </w:rPr>
              <w:t xml:space="preserve">Communicate and report operational and safety information to relevant persons </w:t>
            </w:r>
          </w:p>
          <w:p w14:paraId="48B695CE" w14:textId="7A68E6F7" w:rsidR="00B60EAC" w:rsidRPr="00B44BB2" w:rsidRDefault="00B60EAC" w:rsidP="00A149DF">
            <w:pPr>
              <w:pStyle w:val="SIBulletList1"/>
              <w:rPr>
                <w:rFonts w:eastAsia="Calibri"/>
              </w:rPr>
            </w:pPr>
            <w:r w:rsidRPr="00B60EAC">
              <w:rPr>
                <w:rFonts w:eastAsia="Calibri"/>
              </w:rPr>
              <w:t>Select and use appropriate terminology when communicating with personnel and customers</w:t>
            </w:r>
          </w:p>
        </w:tc>
      </w:tr>
      <w:tr w:rsidR="00B60EAC" w:rsidRPr="00336FCA" w:rsidDel="00423CB2" w14:paraId="376B22CD" w14:textId="77777777" w:rsidTr="00CA2922">
        <w:tc>
          <w:tcPr>
            <w:tcW w:w="1396" w:type="pct"/>
          </w:tcPr>
          <w:p w14:paraId="129A1CD6" w14:textId="52D81049" w:rsidR="00B60EAC" w:rsidRPr="00B60EAC" w:rsidRDefault="00B60EAC" w:rsidP="00B60EAC">
            <w:r w:rsidRPr="00B60EAC">
              <w:t>Get the work done</w:t>
            </w:r>
          </w:p>
        </w:tc>
        <w:tc>
          <w:tcPr>
            <w:tcW w:w="3604" w:type="pct"/>
          </w:tcPr>
          <w:p w14:paraId="6649C72E" w14:textId="4C403A96" w:rsidR="00B60EAC" w:rsidRPr="00B60EAC" w:rsidRDefault="00B60EAC" w:rsidP="00B60EAC">
            <w:pPr>
              <w:pStyle w:val="SIBulletList1"/>
              <w:rPr>
                <w:rFonts w:eastAsia="Calibri"/>
              </w:rPr>
            </w:pPr>
            <w:r w:rsidRPr="00B60EAC">
              <w:rPr>
                <w:rFonts w:eastAsia="Calibri"/>
              </w:rPr>
              <w:t>Use digital technologies including calculator and electronic scales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60EAC" w14:paraId="67633B90" w14:textId="77777777" w:rsidTr="00F33FF2">
        <w:tc>
          <w:tcPr>
            <w:tcW w:w="1028" w:type="pct"/>
          </w:tcPr>
          <w:p w14:paraId="666F2C5F" w14:textId="73B4F31A" w:rsidR="00B60EAC" w:rsidRPr="00B60EAC" w:rsidRDefault="00B60EAC" w:rsidP="00B60EAC">
            <w:pPr>
              <w:pStyle w:val="SIText"/>
            </w:pPr>
            <w:r>
              <w:t>SFISAD</w:t>
            </w:r>
            <w:r w:rsidRPr="00B60EAC">
              <w:t>202 Retail seafood</w:t>
            </w:r>
          </w:p>
        </w:tc>
        <w:tc>
          <w:tcPr>
            <w:tcW w:w="1105" w:type="pct"/>
          </w:tcPr>
          <w:p w14:paraId="520629F4" w14:textId="2D353792" w:rsidR="00B60EAC" w:rsidRPr="00B60EAC" w:rsidRDefault="00B60EAC" w:rsidP="00B60EAC">
            <w:pPr>
              <w:pStyle w:val="SIText"/>
            </w:pPr>
            <w:r w:rsidRPr="00B60EAC">
              <w:t>SFIDIST202C Retail fresh, frozen and live seafood</w:t>
            </w:r>
          </w:p>
        </w:tc>
        <w:tc>
          <w:tcPr>
            <w:tcW w:w="1251" w:type="pct"/>
          </w:tcPr>
          <w:p w14:paraId="44942924" w14:textId="77777777" w:rsidR="00B60EAC" w:rsidRDefault="00B60EAC" w:rsidP="00B60EAC">
            <w:pPr>
              <w:pStyle w:val="SIText"/>
            </w:pPr>
            <w:r w:rsidRPr="00B60EAC">
              <w:t>Updated to meet Standards for Training Packages</w:t>
            </w:r>
          </w:p>
          <w:p w14:paraId="1DBE9B2F" w14:textId="77777777" w:rsidR="00CC0C35" w:rsidRDefault="00CC0C35" w:rsidP="00B60EAC">
            <w:pPr>
              <w:pStyle w:val="SIText"/>
            </w:pPr>
            <w:r>
              <w:t>Element added and minor amendments to performance criteria for clarity</w:t>
            </w:r>
          </w:p>
          <w:p w14:paraId="51844FA1" w14:textId="21A7CF76" w:rsidR="00163552" w:rsidRPr="00B60EAC" w:rsidRDefault="00163552" w:rsidP="00B60EAC">
            <w:pPr>
              <w:pStyle w:val="SIText"/>
            </w:pPr>
            <w:r>
              <w:t>Revised unit title</w:t>
            </w:r>
          </w:p>
        </w:tc>
        <w:tc>
          <w:tcPr>
            <w:tcW w:w="1616" w:type="pct"/>
          </w:tcPr>
          <w:p w14:paraId="509E63B0" w14:textId="6C6FD114" w:rsidR="00B60EAC" w:rsidRPr="00B60EAC" w:rsidRDefault="00B60EAC" w:rsidP="00B60EAC">
            <w:pPr>
              <w:pStyle w:val="SIText"/>
            </w:pPr>
            <w:r w:rsidRPr="00B60EAC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7FDF18A3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B60EAC" w:rsidRPr="00B60EAC">
              <w:t>SFISAD202 Retail seafood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17B941F3" w14:textId="4CC45697" w:rsidR="00B60EAC" w:rsidRPr="00B60EAC" w:rsidRDefault="00B60EAC" w:rsidP="00B60EAC">
            <w:pPr>
              <w:pStyle w:val="SIText"/>
            </w:pPr>
            <w:r w:rsidRPr="00B60EAC">
              <w:t>An individual demonstrating competency must satisfy all the elements</w:t>
            </w:r>
            <w:r w:rsidR="00C53203">
              <w:t xml:space="preserve"> and </w:t>
            </w:r>
            <w:r w:rsidRPr="00B60EAC">
              <w:t xml:space="preserve">performance criteria of this unit. </w:t>
            </w:r>
            <w:r w:rsidR="00C53203">
              <w:t>There must be e</w:t>
            </w:r>
            <w:r w:rsidRPr="00B60EAC">
              <w:t xml:space="preserve">vidence </w:t>
            </w:r>
            <w:r w:rsidR="00C53203">
              <w:t xml:space="preserve">that the individual </w:t>
            </w:r>
            <w:r w:rsidR="00113FB2">
              <w:t xml:space="preserve">set up, maintained and </w:t>
            </w:r>
            <w:r w:rsidR="00C53203">
              <w:t xml:space="preserve">seafood </w:t>
            </w:r>
            <w:r w:rsidR="00926B53">
              <w:t xml:space="preserve">from a retail display </w:t>
            </w:r>
            <w:r w:rsidR="00FC4FCF">
              <w:t xml:space="preserve">on at least one </w:t>
            </w:r>
            <w:r w:rsidR="008077E3">
              <w:t>occasion</w:t>
            </w:r>
            <w:r w:rsidR="00FC4FCF">
              <w:t xml:space="preserve"> </w:t>
            </w:r>
            <w:r w:rsidR="00C53203">
              <w:t>including:</w:t>
            </w:r>
          </w:p>
          <w:p w14:paraId="3585C893" w14:textId="73B0EC95" w:rsidR="00F62481" w:rsidRDefault="00F62481" w:rsidP="00B60EAC">
            <w:pPr>
              <w:pStyle w:val="SIBulletList1"/>
            </w:pPr>
            <w:r>
              <w:t>using required personal protective equipment</w:t>
            </w:r>
            <w:bookmarkStart w:id="0" w:name="_GoBack"/>
            <w:bookmarkEnd w:id="0"/>
          </w:p>
          <w:p w14:paraId="7E70B2B6" w14:textId="517B0B58" w:rsidR="00F62481" w:rsidRPr="00F62481" w:rsidRDefault="00F62481" w:rsidP="00F62481">
            <w:pPr>
              <w:pStyle w:val="SIBulletList1"/>
            </w:pPr>
            <w:r w:rsidRPr="00B60EAC">
              <w:t>identify</w:t>
            </w:r>
            <w:r w:rsidR="00D30C6E">
              <w:t>ing</w:t>
            </w:r>
            <w:r w:rsidRPr="00B60EAC">
              <w:t xml:space="preserve"> suitable product</w:t>
            </w:r>
            <w:r w:rsidR="001A7A07">
              <w:t xml:space="preserve"> for display</w:t>
            </w:r>
          </w:p>
          <w:p w14:paraId="302749CC" w14:textId="68FBF343" w:rsidR="00A46384" w:rsidRDefault="00A46384" w:rsidP="00B60EAC">
            <w:pPr>
              <w:pStyle w:val="SIBulletList1"/>
            </w:pPr>
            <w:r>
              <w:t>maintaining correct temperature</w:t>
            </w:r>
            <w:r w:rsidR="00E67712">
              <w:t xml:space="preserve"> and freshness of product</w:t>
            </w:r>
          </w:p>
          <w:p w14:paraId="136589BB" w14:textId="193F3B22" w:rsidR="00183C17" w:rsidRPr="00183C17" w:rsidRDefault="00183C17" w:rsidP="00183C17">
            <w:pPr>
              <w:pStyle w:val="SIBulletList1"/>
            </w:pPr>
            <w:r>
              <w:t>maintaining water quality for live product</w:t>
            </w:r>
          </w:p>
          <w:p w14:paraId="5FC49234" w14:textId="59DC9DA6" w:rsidR="00521114" w:rsidRPr="0017008D" w:rsidRDefault="0017008D" w:rsidP="0017008D">
            <w:pPr>
              <w:pStyle w:val="SIBulletList1"/>
            </w:pPr>
            <w:r w:rsidRPr="0017008D">
              <w:t>setting up product to prevent cross-contamination</w:t>
            </w:r>
          </w:p>
          <w:p w14:paraId="1AA4BCD0" w14:textId="28372482" w:rsidR="00B60EAC" w:rsidRPr="009C1F8F" w:rsidRDefault="0017008D" w:rsidP="0017008D">
            <w:pPr>
              <w:pStyle w:val="SIBulletList1"/>
            </w:pPr>
            <w:r w:rsidRPr="009C1F8F">
              <w:t>preparing</w:t>
            </w:r>
            <w:r w:rsidR="005A0989" w:rsidRPr="009C1F8F">
              <w:t xml:space="preserve"> price tickets</w:t>
            </w:r>
          </w:p>
          <w:p w14:paraId="6D4C3476" w14:textId="66805D60" w:rsidR="00E909E0" w:rsidRPr="00E909E0" w:rsidRDefault="00B60EAC" w:rsidP="00E909E0">
            <w:pPr>
              <w:pStyle w:val="SIBulletList1"/>
            </w:pPr>
            <w:r w:rsidRPr="00B60EAC">
              <w:t>clean</w:t>
            </w:r>
            <w:r w:rsidR="00E909E0">
              <w:t>ing</w:t>
            </w:r>
            <w:r w:rsidR="000B64F8">
              <w:t xml:space="preserve"> </w:t>
            </w:r>
            <w:r w:rsidRPr="00B60EAC">
              <w:t>display, preparation and storage areas</w:t>
            </w:r>
            <w:r w:rsidR="00E909E0" w:rsidRPr="00B60EAC">
              <w:t xml:space="preserve"> </w:t>
            </w:r>
            <w:r w:rsidR="00E909E0">
              <w:t>to</w:t>
            </w:r>
            <w:r w:rsidR="00E909E0" w:rsidRPr="00E909E0">
              <w:t xml:space="preserve"> </w:t>
            </w:r>
            <w:r w:rsidR="00E909E0">
              <w:t xml:space="preserve">comply with </w:t>
            </w:r>
            <w:r w:rsidR="00E909E0" w:rsidRPr="00E909E0">
              <w:t>food safety regulations</w:t>
            </w:r>
          </w:p>
          <w:p w14:paraId="23AEE5C5" w14:textId="77777777" w:rsidR="006B0E93" w:rsidRDefault="00E909E0" w:rsidP="00B60EAC">
            <w:pPr>
              <w:pStyle w:val="SIBulletList1"/>
            </w:pPr>
            <w:r>
              <w:t xml:space="preserve">serving customers courteously and knowledgeably </w:t>
            </w:r>
          </w:p>
          <w:p w14:paraId="3CEC26FE" w14:textId="658B1705" w:rsidR="00B60EAC" w:rsidRPr="00B60EAC" w:rsidRDefault="006B0E93" w:rsidP="00B60EAC">
            <w:pPr>
              <w:pStyle w:val="SIBulletList1"/>
            </w:pPr>
            <w:r>
              <w:t>handling, preparing</w:t>
            </w:r>
            <w:r w:rsidR="00494BB1">
              <w:t>, weighing</w:t>
            </w:r>
            <w:r>
              <w:t xml:space="preserve"> and wrapping product to order</w:t>
            </w:r>
          </w:p>
          <w:p w14:paraId="6AF9E566" w14:textId="77777777" w:rsidR="00494BB1" w:rsidRDefault="001A7A07" w:rsidP="001A7A07">
            <w:pPr>
              <w:pStyle w:val="SIBulletList1"/>
            </w:pPr>
            <w:r>
              <w:t xml:space="preserve">removing </w:t>
            </w:r>
            <w:r w:rsidR="00494BB1">
              <w:t xml:space="preserve">and disposing of </w:t>
            </w:r>
            <w:r w:rsidR="005A0989">
              <w:t xml:space="preserve">unsuitable product </w:t>
            </w:r>
            <w:r w:rsidR="00494BB1">
              <w:t>safely</w:t>
            </w:r>
          </w:p>
          <w:p w14:paraId="246CB63D" w14:textId="44A9EE0E" w:rsidR="00521114" w:rsidRDefault="008077E3" w:rsidP="00494BB1">
            <w:pPr>
              <w:pStyle w:val="SIBulletList1"/>
            </w:pPr>
            <w:r>
              <w:t>recording and storing</w:t>
            </w:r>
            <w:r w:rsidR="00926B53">
              <w:t xml:space="preserve"> remaining stock</w:t>
            </w:r>
          </w:p>
          <w:p w14:paraId="48A43C30" w14:textId="24EB02D0" w:rsidR="00CF49A8" w:rsidRPr="00CF49A8" w:rsidRDefault="00521114" w:rsidP="00494BB1">
            <w:pPr>
              <w:pStyle w:val="SIBulletList1"/>
            </w:pPr>
            <w:r>
              <w:t>reporting faulty equipment</w:t>
            </w:r>
            <w:r w:rsidR="00494BB1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33DBCE" w14:textId="77777777" w:rsidR="00B60EAC" w:rsidRPr="00B60EAC" w:rsidRDefault="00B60EAC" w:rsidP="00B60EAC">
            <w:pPr>
              <w:pStyle w:val="SIText"/>
            </w:pPr>
            <w:r w:rsidRPr="00B60EAC">
              <w:t>An individual must be able to demonstrate the knowledge required to perform the tasks outlined in the elements and performance criteria of this unit. This includes knowledge of:</w:t>
            </w:r>
          </w:p>
          <w:p w14:paraId="4D18E8D9" w14:textId="34587CA1" w:rsidR="00C65001" w:rsidRPr="00C65001" w:rsidRDefault="00C65001" w:rsidP="00C65001">
            <w:pPr>
              <w:pStyle w:val="SIBulletList1"/>
            </w:pPr>
            <w:r>
              <w:t>food safety procedures and</w:t>
            </w:r>
            <w:r w:rsidRPr="00C65001">
              <w:t xml:space="preserve"> regulations for </w:t>
            </w:r>
            <w:r w:rsidR="003F6D6C">
              <w:t>preparing and selling</w:t>
            </w:r>
            <w:r w:rsidRPr="00C65001">
              <w:t xml:space="preserve"> seafood products including:</w:t>
            </w:r>
          </w:p>
          <w:p w14:paraId="4FA9B090" w14:textId="31874302" w:rsidR="00C65001" w:rsidRDefault="00C65001" w:rsidP="00C65001">
            <w:pPr>
              <w:pStyle w:val="SIBulletList2"/>
            </w:pPr>
            <w:r w:rsidRPr="00403C6E">
              <w:t xml:space="preserve">hygienic handling of </w:t>
            </w:r>
            <w:r w:rsidR="009C1F8F">
              <w:t xml:space="preserve">live, raw </w:t>
            </w:r>
            <w:r w:rsidRPr="00C65001">
              <w:t>and cooked seafood</w:t>
            </w:r>
          </w:p>
          <w:p w14:paraId="0CDE99A1" w14:textId="61A85022" w:rsidR="009C1F8F" w:rsidRPr="00C65001" w:rsidRDefault="00584E2D" w:rsidP="00C65001">
            <w:pPr>
              <w:pStyle w:val="SIBulletList2"/>
            </w:pPr>
            <w:r>
              <w:t>preparation</w:t>
            </w:r>
            <w:r w:rsidR="009C1F8F">
              <w:t xml:space="preserve"> and display of live, </w:t>
            </w:r>
            <w:r w:rsidR="009C1F8F" w:rsidRPr="009C1F8F">
              <w:t>raw and cooked seafood</w:t>
            </w:r>
          </w:p>
          <w:p w14:paraId="3BE75516" w14:textId="7C75BAC9" w:rsidR="00C65001" w:rsidRPr="00C65001" w:rsidRDefault="00F62481" w:rsidP="00F62481">
            <w:pPr>
              <w:pStyle w:val="SIBulletList2"/>
            </w:pPr>
            <w:r w:rsidRPr="00B60EAC">
              <w:t xml:space="preserve">storage requirements </w:t>
            </w:r>
          </w:p>
          <w:p w14:paraId="37D486B4" w14:textId="77777777" w:rsidR="00C65001" w:rsidRDefault="00C65001" w:rsidP="00B60EAC">
            <w:pPr>
              <w:pStyle w:val="SIBulletList1"/>
            </w:pPr>
            <w:r w:rsidRPr="00403C6E">
              <w:t>product knowledge</w:t>
            </w:r>
            <w:r w:rsidRPr="00C65001">
              <w:t xml:space="preserve"> of seafood product including:</w:t>
            </w:r>
          </w:p>
          <w:p w14:paraId="2D9CE5E1" w14:textId="77777777" w:rsidR="00F62481" w:rsidRPr="00F62481" w:rsidRDefault="00F62481" w:rsidP="00900C87">
            <w:pPr>
              <w:pStyle w:val="SIBulletList2"/>
            </w:pPr>
            <w:r w:rsidRPr="00B60EAC">
              <w:t>common fish defects, diseases and parasites</w:t>
            </w:r>
          </w:p>
          <w:p w14:paraId="11EFE2AA" w14:textId="4B8BB9C3" w:rsidR="003F6D6C" w:rsidRDefault="00B60EAC" w:rsidP="00900C87">
            <w:pPr>
              <w:pStyle w:val="SIBulletList2"/>
            </w:pPr>
            <w:r w:rsidRPr="00B60EAC">
              <w:t>species identification in accordance with Australian Fish Names Standard AS 5300</w:t>
            </w:r>
            <w:r w:rsidR="00EA52FD">
              <w:t>-2015</w:t>
            </w:r>
          </w:p>
          <w:p w14:paraId="21309CC4" w14:textId="26BAD40E" w:rsidR="003F6D6C" w:rsidRPr="003F6D6C" w:rsidRDefault="003F6D6C" w:rsidP="00900C87">
            <w:pPr>
              <w:pStyle w:val="SIBulletList2"/>
            </w:pPr>
            <w:r w:rsidRPr="00B60EAC">
              <w:t>species harvest or fishing area, seasonality and cooking methods</w:t>
            </w:r>
          </w:p>
          <w:p w14:paraId="2584322D" w14:textId="4A625AB6" w:rsidR="00F62481" w:rsidRPr="00F62481" w:rsidRDefault="00F62481" w:rsidP="00F62481">
            <w:pPr>
              <w:pStyle w:val="SIBulletList2"/>
            </w:pPr>
            <w:r w:rsidRPr="00B60EAC">
              <w:t xml:space="preserve">degree of </w:t>
            </w:r>
            <w:r w:rsidRPr="00F62481">
              <w:t>freshness and spoilage for a particular species and product</w:t>
            </w:r>
          </w:p>
          <w:p w14:paraId="3A689A7A" w14:textId="77777777" w:rsidR="00CF49A8" w:rsidRDefault="000B64F8" w:rsidP="00900C87">
            <w:pPr>
              <w:pStyle w:val="SIBulletList2"/>
            </w:pPr>
            <w:r w:rsidRPr="005331AA">
              <w:t>suitability of different cooking methods, such as grilling, ba</w:t>
            </w:r>
            <w:r w:rsidRPr="000B64F8">
              <w:t>king, barbequing, deep frying and steaming for species sold</w:t>
            </w:r>
          </w:p>
          <w:p w14:paraId="67DE4F08" w14:textId="77777777" w:rsidR="00F5356D" w:rsidRDefault="00584E2D">
            <w:pPr>
              <w:pStyle w:val="SIBulletList1"/>
            </w:pPr>
            <w:r>
              <w:t>retailing procedures for seafood products</w:t>
            </w:r>
          </w:p>
          <w:p w14:paraId="7D18C0FD" w14:textId="50ACD055" w:rsidR="00584E2D" w:rsidRPr="00CF49A8" w:rsidRDefault="00584E2D">
            <w:pPr>
              <w:pStyle w:val="SIBulletList1"/>
            </w:pPr>
            <w:r>
              <w:t>stocktake and storage procedures for seafood products</w:t>
            </w:r>
            <w:r w:rsidR="00BB6608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AFADDF2" w14:textId="77777777" w:rsidR="00B60EAC" w:rsidRPr="00B60EAC" w:rsidRDefault="00B60EAC" w:rsidP="00B60EAC">
            <w:pPr>
              <w:pStyle w:val="SIText"/>
            </w:pPr>
            <w:r w:rsidRPr="00B60EAC">
              <w:t xml:space="preserve">Assessment of this unit of competency must take place under the following conditions: </w:t>
            </w:r>
          </w:p>
          <w:p w14:paraId="452153DF" w14:textId="77777777" w:rsidR="00B60EAC" w:rsidRPr="00B60EAC" w:rsidRDefault="00B60EAC" w:rsidP="00B60EAC">
            <w:pPr>
              <w:pStyle w:val="SIBulletList1"/>
            </w:pPr>
            <w:r w:rsidRPr="00B60EAC">
              <w:t>physical conditions:</w:t>
            </w:r>
          </w:p>
          <w:p w14:paraId="2A9B6C60" w14:textId="27E4949F" w:rsidR="00B60EAC" w:rsidRPr="00B60EAC" w:rsidRDefault="00EB5DD1" w:rsidP="00EB5DD1">
            <w:pPr>
              <w:pStyle w:val="SIBulletList2"/>
            </w:pPr>
            <w:r>
              <w:t xml:space="preserve">skills must be demonstrated in </w:t>
            </w:r>
            <w:r w:rsidRPr="00EB5DD1">
              <w:t xml:space="preserve">a seafood retail </w:t>
            </w:r>
            <w:r w:rsidR="00C65001">
              <w:t>outlet</w:t>
            </w:r>
            <w:r w:rsidRPr="00EB5DD1">
              <w:t xml:space="preserve"> or an environment that accurately represents workplace conditions</w:t>
            </w:r>
          </w:p>
          <w:p w14:paraId="27997AF7" w14:textId="77777777" w:rsidR="00B60EAC" w:rsidRPr="00B60EAC" w:rsidRDefault="00B60EAC" w:rsidP="00B60EAC">
            <w:pPr>
              <w:pStyle w:val="SIBulletList1"/>
            </w:pPr>
            <w:r w:rsidRPr="00B60EAC">
              <w:t>resources, equipment and materials:</w:t>
            </w:r>
          </w:p>
          <w:p w14:paraId="7C3C8F37" w14:textId="65711640" w:rsidR="00FF204A" w:rsidRDefault="00E166A0" w:rsidP="00B60EAC">
            <w:pPr>
              <w:pStyle w:val="SIBulletList2"/>
            </w:pPr>
            <w:r>
              <w:t>personal protective equipment</w:t>
            </w:r>
          </w:p>
          <w:p w14:paraId="460F1246" w14:textId="26008009" w:rsidR="00B60EAC" w:rsidRPr="00B60EAC" w:rsidRDefault="00B60EAC" w:rsidP="00B60EAC">
            <w:pPr>
              <w:pStyle w:val="SIBulletList2"/>
            </w:pPr>
            <w:r w:rsidRPr="00B60EAC">
              <w:t>packaging materials</w:t>
            </w:r>
          </w:p>
          <w:p w14:paraId="7841F541" w14:textId="77777777" w:rsidR="00B60EAC" w:rsidRPr="00B60EAC" w:rsidRDefault="00B60EAC" w:rsidP="00B60EAC">
            <w:pPr>
              <w:pStyle w:val="SIBulletList2"/>
            </w:pPr>
            <w:r w:rsidRPr="00B60EAC">
              <w:t>refrigerated storage rooms</w:t>
            </w:r>
          </w:p>
          <w:p w14:paraId="156ABA2C" w14:textId="77777777" w:rsidR="00B60EAC" w:rsidRPr="00B60EAC" w:rsidRDefault="00B60EAC" w:rsidP="00B60EAC">
            <w:pPr>
              <w:pStyle w:val="SIBulletList2"/>
            </w:pPr>
            <w:r w:rsidRPr="00B60EAC">
              <w:t>seafood cleaning and filleting facility</w:t>
            </w:r>
          </w:p>
          <w:p w14:paraId="3A74F1B1" w14:textId="77777777" w:rsidR="00B60EAC" w:rsidRPr="00B60EAC" w:rsidRDefault="00B60EAC" w:rsidP="00B60EAC">
            <w:pPr>
              <w:pStyle w:val="SIBulletList2"/>
            </w:pPr>
            <w:r w:rsidRPr="00B60EAC">
              <w:t>seafood products</w:t>
            </w:r>
          </w:p>
          <w:p w14:paraId="3368E69F" w14:textId="33293BC6" w:rsidR="00B60EAC" w:rsidRDefault="00B60EAC" w:rsidP="00B60EAC">
            <w:pPr>
              <w:pStyle w:val="SIBulletList2"/>
            </w:pPr>
            <w:r w:rsidRPr="00B60EAC">
              <w:t>temperature measuring devices</w:t>
            </w:r>
          </w:p>
          <w:p w14:paraId="4FE6E602" w14:textId="44A4D857" w:rsidR="00EB5DD1" w:rsidRDefault="00EB5DD1" w:rsidP="00900C87">
            <w:pPr>
              <w:pStyle w:val="SIBulletList1"/>
            </w:pPr>
            <w:r>
              <w:t>specifications:</w:t>
            </w:r>
          </w:p>
          <w:p w14:paraId="5F1D78C1" w14:textId="629CD40B" w:rsidR="00EB5DD1" w:rsidRDefault="00EB5DD1" w:rsidP="00EB5DD1">
            <w:pPr>
              <w:pStyle w:val="SIBulletList2"/>
            </w:pPr>
            <w:r>
              <w:t xml:space="preserve">workplace procedures for preparing, </w:t>
            </w:r>
            <w:r w:rsidR="003F6D6C">
              <w:t xml:space="preserve">maintaining </w:t>
            </w:r>
            <w:r>
              <w:t xml:space="preserve">and </w:t>
            </w:r>
            <w:r w:rsidR="003F6D6C">
              <w:t>retailing</w:t>
            </w:r>
            <w:r>
              <w:t xml:space="preserve"> seafood </w:t>
            </w:r>
            <w:r w:rsidR="00BB6608">
              <w:t>that includes</w:t>
            </w:r>
            <w:r>
              <w:t xml:space="preserve"> advice on food safety</w:t>
            </w:r>
            <w:r w:rsidR="00FF204A">
              <w:t>, health and safety</w:t>
            </w:r>
            <w:r>
              <w:t xml:space="preserve"> and environmental requirements</w:t>
            </w:r>
          </w:p>
          <w:p w14:paraId="08AE7D0D" w14:textId="77777777" w:rsidR="00EB5DD1" w:rsidRDefault="00EB5DD1" w:rsidP="00EB5DD1">
            <w:pPr>
              <w:pStyle w:val="SIBulletList1"/>
            </w:pPr>
            <w:r>
              <w:t>relationships:</w:t>
            </w:r>
          </w:p>
          <w:p w14:paraId="030C498A" w14:textId="13C49A37" w:rsidR="00EB5DD1" w:rsidRPr="00B60EAC" w:rsidRDefault="00EB5DD1" w:rsidP="00EB5DD1">
            <w:pPr>
              <w:pStyle w:val="SIBulletList2"/>
            </w:pPr>
            <w:r>
              <w:t>interactions with customers</w:t>
            </w:r>
            <w:r w:rsidRPr="00EB5DD1">
              <w:t>.</w:t>
            </w:r>
          </w:p>
          <w:p w14:paraId="5A643B00" w14:textId="77777777" w:rsidR="00B60EAC" w:rsidRPr="00B60EAC" w:rsidRDefault="00B60EAC" w:rsidP="00B60EAC"/>
          <w:p w14:paraId="71739C8B" w14:textId="3B5D3279" w:rsidR="00CF49A8" w:rsidRPr="00CF49A8" w:rsidRDefault="00B60EAC" w:rsidP="00B60EAC">
            <w:pPr>
              <w:pStyle w:val="SIText"/>
            </w:pPr>
            <w:r w:rsidRPr="00B60EAC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7DFD6F8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767CB">
          <w:rPr>
            <w:noProof/>
          </w:rPr>
          <w:t>4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64B3A2B9" w:rsidR="00540BD0" w:rsidRPr="00B60EAC" w:rsidRDefault="00BB79E3" w:rsidP="00B60EAC">
    <w:r>
      <w:t>SFI</w:t>
    </w:r>
    <w:r w:rsidR="00CE68EA">
      <w:t>SAD</w:t>
    </w:r>
    <w:r w:rsidR="00B60EAC">
      <w:t xml:space="preserve">202 </w:t>
    </w:r>
    <w:r w:rsidR="00B60EAC" w:rsidRPr="00B60EAC">
      <w:t>Retail seafood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159D"/>
    <w:rsid w:val="000648DC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B64F8"/>
    <w:rsid w:val="000C149A"/>
    <w:rsid w:val="000C224E"/>
    <w:rsid w:val="000E25E6"/>
    <w:rsid w:val="000E2C86"/>
    <w:rsid w:val="000F29F2"/>
    <w:rsid w:val="00101659"/>
    <w:rsid w:val="00105AEA"/>
    <w:rsid w:val="001078BF"/>
    <w:rsid w:val="00110C66"/>
    <w:rsid w:val="00113FB2"/>
    <w:rsid w:val="00133957"/>
    <w:rsid w:val="001372F6"/>
    <w:rsid w:val="00144385"/>
    <w:rsid w:val="00146EEC"/>
    <w:rsid w:val="00151D55"/>
    <w:rsid w:val="00151D93"/>
    <w:rsid w:val="00156EF3"/>
    <w:rsid w:val="00163552"/>
    <w:rsid w:val="0017008D"/>
    <w:rsid w:val="00176E4F"/>
    <w:rsid w:val="00183C17"/>
    <w:rsid w:val="0018546B"/>
    <w:rsid w:val="00195B88"/>
    <w:rsid w:val="001A6A3E"/>
    <w:rsid w:val="001A7A07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767C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A41"/>
    <w:rsid w:val="003E7BBE"/>
    <w:rsid w:val="003F6D6C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4BB1"/>
    <w:rsid w:val="004A142B"/>
    <w:rsid w:val="004A3860"/>
    <w:rsid w:val="004A44E8"/>
    <w:rsid w:val="004A581D"/>
    <w:rsid w:val="004A7241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23E"/>
    <w:rsid w:val="004E1579"/>
    <w:rsid w:val="004E5FAE"/>
    <w:rsid w:val="004E6245"/>
    <w:rsid w:val="004E6741"/>
    <w:rsid w:val="004E7094"/>
    <w:rsid w:val="004F5DC7"/>
    <w:rsid w:val="004F78DA"/>
    <w:rsid w:val="00520E9A"/>
    <w:rsid w:val="00521114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67DB6"/>
    <w:rsid w:val="005708EB"/>
    <w:rsid w:val="00575BC6"/>
    <w:rsid w:val="00583902"/>
    <w:rsid w:val="00584E2D"/>
    <w:rsid w:val="00592C35"/>
    <w:rsid w:val="005A0989"/>
    <w:rsid w:val="005A1D70"/>
    <w:rsid w:val="005A3AA5"/>
    <w:rsid w:val="005A6C9C"/>
    <w:rsid w:val="005A74DC"/>
    <w:rsid w:val="005B5146"/>
    <w:rsid w:val="005D1AFD"/>
    <w:rsid w:val="005D7309"/>
    <w:rsid w:val="005E51E6"/>
    <w:rsid w:val="005F027A"/>
    <w:rsid w:val="005F1542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1307"/>
    <w:rsid w:val="0065169F"/>
    <w:rsid w:val="00652E62"/>
    <w:rsid w:val="00686A49"/>
    <w:rsid w:val="00687B62"/>
    <w:rsid w:val="00690C44"/>
    <w:rsid w:val="006969D9"/>
    <w:rsid w:val="006A0208"/>
    <w:rsid w:val="006A2B68"/>
    <w:rsid w:val="006B0E93"/>
    <w:rsid w:val="006B3E90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77E3"/>
    <w:rsid w:val="00817D51"/>
    <w:rsid w:val="00823530"/>
    <w:rsid w:val="00823FF4"/>
    <w:rsid w:val="00830267"/>
    <w:rsid w:val="008306E7"/>
    <w:rsid w:val="00834BC8"/>
    <w:rsid w:val="00837FD6"/>
    <w:rsid w:val="00846309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00C87"/>
    <w:rsid w:val="00916CD7"/>
    <w:rsid w:val="00920927"/>
    <w:rsid w:val="00921B38"/>
    <w:rsid w:val="00923720"/>
    <w:rsid w:val="00926B53"/>
    <w:rsid w:val="009278C9"/>
    <w:rsid w:val="00932CD7"/>
    <w:rsid w:val="00944C09"/>
    <w:rsid w:val="009527CB"/>
    <w:rsid w:val="00953835"/>
    <w:rsid w:val="00960F6C"/>
    <w:rsid w:val="00970747"/>
    <w:rsid w:val="0098618F"/>
    <w:rsid w:val="009A5900"/>
    <w:rsid w:val="009A6E6C"/>
    <w:rsid w:val="009A6F3F"/>
    <w:rsid w:val="009B331A"/>
    <w:rsid w:val="009C1F8F"/>
    <w:rsid w:val="009C2650"/>
    <w:rsid w:val="009D15E2"/>
    <w:rsid w:val="009D15FE"/>
    <w:rsid w:val="009D5D2C"/>
    <w:rsid w:val="009E0E1F"/>
    <w:rsid w:val="009F0DCC"/>
    <w:rsid w:val="009F11CA"/>
    <w:rsid w:val="00A0695B"/>
    <w:rsid w:val="00A13052"/>
    <w:rsid w:val="00A149DF"/>
    <w:rsid w:val="00A216A8"/>
    <w:rsid w:val="00A223A6"/>
    <w:rsid w:val="00A3639E"/>
    <w:rsid w:val="00A46384"/>
    <w:rsid w:val="00A5092E"/>
    <w:rsid w:val="00A554D6"/>
    <w:rsid w:val="00A55F23"/>
    <w:rsid w:val="00A56E14"/>
    <w:rsid w:val="00A6476B"/>
    <w:rsid w:val="00A76C6C"/>
    <w:rsid w:val="00A87356"/>
    <w:rsid w:val="00A92DD1"/>
    <w:rsid w:val="00A94EB0"/>
    <w:rsid w:val="00A956DB"/>
    <w:rsid w:val="00AA2785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4BB2"/>
    <w:rsid w:val="00B5038D"/>
    <w:rsid w:val="00B560C8"/>
    <w:rsid w:val="00B60EAC"/>
    <w:rsid w:val="00B61150"/>
    <w:rsid w:val="00B65BC7"/>
    <w:rsid w:val="00B746B9"/>
    <w:rsid w:val="00B848D4"/>
    <w:rsid w:val="00B865B7"/>
    <w:rsid w:val="00BA1CB1"/>
    <w:rsid w:val="00BA1E10"/>
    <w:rsid w:val="00BA4178"/>
    <w:rsid w:val="00BA482D"/>
    <w:rsid w:val="00BB1755"/>
    <w:rsid w:val="00BB23F4"/>
    <w:rsid w:val="00BB6608"/>
    <w:rsid w:val="00BB79E3"/>
    <w:rsid w:val="00BC5075"/>
    <w:rsid w:val="00BC5419"/>
    <w:rsid w:val="00BD3B0F"/>
    <w:rsid w:val="00BD48C9"/>
    <w:rsid w:val="00BF1D4C"/>
    <w:rsid w:val="00BF3A66"/>
    <w:rsid w:val="00BF3F0A"/>
    <w:rsid w:val="00C1122E"/>
    <w:rsid w:val="00C143C3"/>
    <w:rsid w:val="00C1739B"/>
    <w:rsid w:val="00C21ADE"/>
    <w:rsid w:val="00C26067"/>
    <w:rsid w:val="00C30A29"/>
    <w:rsid w:val="00C317DC"/>
    <w:rsid w:val="00C53203"/>
    <w:rsid w:val="00C578E9"/>
    <w:rsid w:val="00C65001"/>
    <w:rsid w:val="00C70626"/>
    <w:rsid w:val="00C72860"/>
    <w:rsid w:val="00C73582"/>
    <w:rsid w:val="00C73B90"/>
    <w:rsid w:val="00C742EC"/>
    <w:rsid w:val="00C96AF3"/>
    <w:rsid w:val="00C97CCC"/>
    <w:rsid w:val="00CA0274"/>
    <w:rsid w:val="00CB2E05"/>
    <w:rsid w:val="00CB746F"/>
    <w:rsid w:val="00CC0C35"/>
    <w:rsid w:val="00CC451E"/>
    <w:rsid w:val="00CD4E9D"/>
    <w:rsid w:val="00CD4F4D"/>
    <w:rsid w:val="00CE68EA"/>
    <w:rsid w:val="00CE7D19"/>
    <w:rsid w:val="00CF0CF5"/>
    <w:rsid w:val="00CF2B3E"/>
    <w:rsid w:val="00CF49A8"/>
    <w:rsid w:val="00D01AC2"/>
    <w:rsid w:val="00D0201F"/>
    <w:rsid w:val="00D03685"/>
    <w:rsid w:val="00D07D4E"/>
    <w:rsid w:val="00D115AA"/>
    <w:rsid w:val="00D145BE"/>
    <w:rsid w:val="00D20C57"/>
    <w:rsid w:val="00D25D16"/>
    <w:rsid w:val="00D30C6E"/>
    <w:rsid w:val="00D32124"/>
    <w:rsid w:val="00D3323C"/>
    <w:rsid w:val="00D44476"/>
    <w:rsid w:val="00D54C76"/>
    <w:rsid w:val="00D67251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1CE6"/>
    <w:rsid w:val="00E166A0"/>
    <w:rsid w:val="00E238E6"/>
    <w:rsid w:val="00E35064"/>
    <w:rsid w:val="00E3681D"/>
    <w:rsid w:val="00E40225"/>
    <w:rsid w:val="00E501F0"/>
    <w:rsid w:val="00E6166D"/>
    <w:rsid w:val="00E67712"/>
    <w:rsid w:val="00E71E2E"/>
    <w:rsid w:val="00E909E0"/>
    <w:rsid w:val="00E91BFF"/>
    <w:rsid w:val="00E92933"/>
    <w:rsid w:val="00E94FAD"/>
    <w:rsid w:val="00EA52FD"/>
    <w:rsid w:val="00EB0AA4"/>
    <w:rsid w:val="00EB5C88"/>
    <w:rsid w:val="00EB5DD1"/>
    <w:rsid w:val="00EC0469"/>
    <w:rsid w:val="00EF01F8"/>
    <w:rsid w:val="00EF40EF"/>
    <w:rsid w:val="00EF47FE"/>
    <w:rsid w:val="00F069BD"/>
    <w:rsid w:val="00F1480E"/>
    <w:rsid w:val="00F1497D"/>
    <w:rsid w:val="00F16AAC"/>
    <w:rsid w:val="00F220B4"/>
    <w:rsid w:val="00F2730E"/>
    <w:rsid w:val="00F33FF2"/>
    <w:rsid w:val="00F438FC"/>
    <w:rsid w:val="00F5356D"/>
    <w:rsid w:val="00F5616F"/>
    <w:rsid w:val="00F56451"/>
    <w:rsid w:val="00F56827"/>
    <w:rsid w:val="00F62481"/>
    <w:rsid w:val="00F62866"/>
    <w:rsid w:val="00F65EF0"/>
    <w:rsid w:val="00F71651"/>
    <w:rsid w:val="00F76191"/>
    <w:rsid w:val="00F76CC6"/>
    <w:rsid w:val="00F83D7C"/>
    <w:rsid w:val="00FB232E"/>
    <w:rsid w:val="00FC4FCF"/>
    <w:rsid w:val="00FD3554"/>
    <w:rsid w:val="00FD557D"/>
    <w:rsid w:val="00FE0282"/>
    <w:rsid w:val="00FE124D"/>
    <w:rsid w:val="00FE792C"/>
    <w:rsid w:val="00FF204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2c743792-68f8-49ca-91f1-c2c4f730896b">Post Harvest</Project>
    <Project_x0020_Phase xmlns="2c743792-68f8-49ca-91f1-c2c4f730896b">Validation</Project_x0020_Phase>
    <Assigned_x0020_to0 xmlns="2c743792-68f8-49ca-91f1-c2c4f730896b">
      <UserInfo>
        <DisplayName>Lina Robinson</DisplayName>
        <AccountId>934</AccountId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8EC565997E442B4749430C2F2758F" ma:contentTypeVersion="5" ma:contentTypeDescription="Create a new document." ma:contentTypeScope="" ma:versionID="e04381351f2215d3c6ed87bde60c3025">
  <xsd:schema xmlns:xsd="http://www.w3.org/2001/XMLSchema" xmlns:xs="http://www.w3.org/2001/XMLSchema" xmlns:p="http://schemas.microsoft.com/office/2006/metadata/properties" xmlns:ns2="2c743792-68f8-49ca-91f1-c2c4f730896b" targetNamespace="http://schemas.microsoft.com/office/2006/metadata/properties" ma:root="true" ma:fieldsID="0286eb02619eb569e53812988378ab62" ns2:_="">
    <xsd:import namespace="2c743792-68f8-49ca-91f1-c2c4f730896b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43792-68f8-49ca-91f1-c2c4f730896b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2c743792-68f8-49ca-91f1-c2c4f730896b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C11FB7-FB99-43CA-B7FE-0846A7E57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43792-68f8-49ca-91f1-c2c4f7308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F3579-7472-4865-AFC4-93813C5D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2018-08-21T00:38:00Z</dcterms:created>
  <dcterms:modified xsi:type="dcterms:W3CDTF">2018-09-21T05:49:00Z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0x010100C508EC565997E442B4749430C2F2758F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