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C7FD2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2B9C3AE" w14:textId="77777777" w:rsidTr="00146EEC">
        <w:tc>
          <w:tcPr>
            <w:tcW w:w="2689" w:type="dxa"/>
          </w:tcPr>
          <w:p w14:paraId="691079F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8251C4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701B47B" w14:textId="77777777" w:rsidTr="00146EEC">
        <w:tc>
          <w:tcPr>
            <w:tcW w:w="2689" w:type="dxa"/>
          </w:tcPr>
          <w:p w14:paraId="2B94AA6D" w14:textId="1CE1392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8E39B1">
              <w:t xml:space="preserve"> 1</w:t>
            </w:r>
          </w:p>
        </w:tc>
        <w:tc>
          <w:tcPr>
            <w:tcW w:w="6939" w:type="dxa"/>
          </w:tcPr>
          <w:p w14:paraId="015AE4A1" w14:textId="31040283" w:rsidR="00F1480E" w:rsidRPr="000754EC" w:rsidRDefault="00F1480E" w:rsidP="008E39B1">
            <w:pPr>
              <w:pStyle w:val="SIText"/>
            </w:pPr>
            <w:r w:rsidRPr="00CC451E">
              <w:t xml:space="preserve">This version released with </w:t>
            </w:r>
            <w:r w:rsidR="008E39B1">
              <w:t>SFI Seafood Industry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14:paraId="37758AC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7C65D41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35AE80D" w14:textId="24A33D27" w:rsidR="00F1480E" w:rsidRPr="000754EC" w:rsidRDefault="00B6255C" w:rsidP="006317F6">
            <w:pPr>
              <w:pStyle w:val="SIUNITCODE"/>
            </w:pPr>
            <w:r>
              <w:t>SFIPRO405</w:t>
            </w:r>
          </w:p>
        </w:tc>
        <w:tc>
          <w:tcPr>
            <w:tcW w:w="3604" w:type="pct"/>
            <w:shd w:val="clear" w:color="auto" w:fill="auto"/>
          </w:tcPr>
          <w:p w14:paraId="41850966" w14:textId="51D3B4EB" w:rsidR="00F1480E" w:rsidRPr="000754EC" w:rsidRDefault="003264AD" w:rsidP="000754EC">
            <w:pPr>
              <w:pStyle w:val="SIUnittitle"/>
            </w:pPr>
            <w:r w:rsidRPr="003264AD">
              <w:t>Develop and implement a seafood waste utilisation strategy</w:t>
            </w:r>
          </w:p>
        </w:tc>
      </w:tr>
      <w:tr w:rsidR="00F1480E" w:rsidRPr="00963A46" w14:paraId="5508DB71" w14:textId="77777777" w:rsidTr="00CA2922">
        <w:tc>
          <w:tcPr>
            <w:tcW w:w="1396" w:type="pct"/>
            <w:shd w:val="clear" w:color="auto" w:fill="auto"/>
          </w:tcPr>
          <w:p w14:paraId="7FF4603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5D1C7433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476689C3" w14:textId="11D7E8EE" w:rsidR="003264AD" w:rsidRDefault="003264AD" w:rsidP="003264AD">
            <w:pPr>
              <w:pStyle w:val="SIText"/>
            </w:pPr>
            <w:r w:rsidRPr="003264AD">
              <w:t xml:space="preserve">This unit of competency </w:t>
            </w:r>
            <w:r w:rsidR="005F6BFB">
              <w:t xml:space="preserve">describes </w:t>
            </w:r>
            <w:r w:rsidRPr="003264AD">
              <w:t xml:space="preserve">the skills and knowledge to </w:t>
            </w:r>
            <w:r w:rsidR="006756F8">
              <w:t xml:space="preserve">identify </w:t>
            </w:r>
            <w:r w:rsidRPr="003264AD">
              <w:t xml:space="preserve">opportunities for decreasing waste by-products of purchased seafood and implement steps to minimise and utilise seafood waste products. </w:t>
            </w:r>
            <w:r w:rsidR="005F6BFB">
              <w:t>It includes the ability</w:t>
            </w:r>
            <w:r w:rsidRPr="003264AD">
              <w:t xml:space="preserve"> to determine waste product criteria, analyse waste utilisation criteria and develop and implement the waste minimisation strategy.</w:t>
            </w:r>
          </w:p>
          <w:p w14:paraId="34BE6E4E" w14:textId="77777777" w:rsidR="00D802B4" w:rsidRPr="003264AD" w:rsidRDefault="00D802B4" w:rsidP="003264AD">
            <w:pPr>
              <w:pStyle w:val="SIText"/>
            </w:pPr>
          </w:p>
          <w:p w14:paraId="43BFD6A1" w14:textId="089A7E4E" w:rsidR="003264AD" w:rsidRDefault="003264AD" w:rsidP="003264AD">
            <w:pPr>
              <w:pStyle w:val="SIText"/>
            </w:pPr>
            <w:r w:rsidRPr="003264AD">
              <w:t>The unit applies to individuals who plan, implement and review waste utilisation and minimisation strategies for seafood processing facilities.</w:t>
            </w:r>
          </w:p>
          <w:p w14:paraId="29EC3341" w14:textId="77777777" w:rsidR="00D802B4" w:rsidRPr="003264AD" w:rsidRDefault="00D802B4" w:rsidP="003264AD">
            <w:pPr>
              <w:pStyle w:val="SIText"/>
            </w:pPr>
          </w:p>
          <w:p w14:paraId="222DE076" w14:textId="5FAE9EBC" w:rsidR="00373436" w:rsidRPr="000754EC" w:rsidRDefault="003264AD" w:rsidP="003264AD">
            <w:pPr>
              <w:pStyle w:val="SIText"/>
            </w:pPr>
            <w:r w:rsidRPr="003264AD">
              <w:t>No occupational licensing, legislative or certification requirements apply to this unit at the time of publication.</w:t>
            </w:r>
            <w:r w:rsidRPr="003264AD">
              <w:fldChar w:fldCharType="begin"/>
            </w:r>
            <w:r w:rsidRPr="003264AD">
              <w:instrText xml:space="preserve"> STYLEREF  "AFSA AR Code"  \* MERGEFORMAT </w:instrText>
            </w:r>
            <w:r w:rsidRPr="003264AD">
              <w:fldChar w:fldCharType="end"/>
            </w:r>
          </w:p>
        </w:tc>
      </w:tr>
      <w:tr w:rsidR="00F1480E" w:rsidRPr="00963A46" w14:paraId="7692BB3E" w14:textId="77777777" w:rsidTr="00CA2922">
        <w:tc>
          <w:tcPr>
            <w:tcW w:w="1396" w:type="pct"/>
            <w:shd w:val="clear" w:color="auto" w:fill="auto"/>
          </w:tcPr>
          <w:p w14:paraId="4FD7705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6FCAD58" w14:textId="63723645" w:rsidR="00F1480E" w:rsidRPr="000754EC" w:rsidRDefault="00F1480E" w:rsidP="008E39B1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6A0208" w:rsidRPr="00963A46" w14:paraId="3F7AB666" w14:textId="77777777" w:rsidTr="00CA2922">
        <w:tc>
          <w:tcPr>
            <w:tcW w:w="1396" w:type="pct"/>
            <w:shd w:val="clear" w:color="auto" w:fill="auto"/>
          </w:tcPr>
          <w:p w14:paraId="76263527" w14:textId="77777777" w:rsidR="006A0208" w:rsidRPr="006A0208" w:rsidRDefault="006A0208" w:rsidP="006A0208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2D20E48" w14:textId="5F6CD81D" w:rsidR="006A0208" w:rsidRPr="006A0208" w:rsidRDefault="006317F6" w:rsidP="006317F6">
            <w:pPr>
              <w:pStyle w:val="SIText"/>
            </w:pPr>
            <w:r>
              <w:t>Seafood Processing</w:t>
            </w:r>
            <w:r w:rsidR="00BB79E3" w:rsidRPr="00BB79E3">
              <w:t xml:space="preserve"> </w:t>
            </w:r>
            <w:r w:rsidR="006A0208" w:rsidRPr="006A0208">
              <w:t>(</w:t>
            </w:r>
            <w:r>
              <w:t>PR</w:t>
            </w:r>
            <w:r w:rsidR="00B5038D">
              <w:t>O</w:t>
            </w:r>
            <w:r w:rsidR="006A0208" w:rsidRPr="006A0208">
              <w:t>)</w:t>
            </w:r>
          </w:p>
        </w:tc>
      </w:tr>
    </w:tbl>
    <w:p w14:paraId="61B443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D935F2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B8EFE5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7C00BDA" w14:textId="1DC12AC0" w:rsidR="00F1480E" w:rsidRPr="000754EC" w:rsidRDefault="00FD557D" w:rsidP="00195B88">
            <w:pPr>
              <w:pStyle w:val="SIHeading2"/>
            </w:pPr>
            <w:r w:rsidRPr="00923720">
              <w:t xml:space="preserve">Performance </w:t>
            </w:r>
            <w:r w:rsidR="00195B88">
              <w:t>Criteria</w:t>
            </w:r>
          </w:p>
        </w:tc>
      </w:tr>
      <w:tr w:rsidR="00F1480E" w:rsidRPr="00963A46" w14:paraId="31F6B40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9B6DE9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7855AB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3264AD" w:rsidRPr="00963A46" w14:paraId="4ACFC1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64CF7F" w14:textId="069D4A3B" w:rsidR="003264AD" w:rsidRPr="003264AD" w:rsidRDefault="003264AD" w:rsidP="003264AD">
            <w:pPr>
              <w:pStyle w:val="SIText"/>
            </w:pPr>
            <w:r w:rsidRPr="003264AD">
              <w:t>1. Identify, document and categorise seafood waste products</w:t>
            </w:r>
          </w:p>
        </w:tc>
        <w:tc>
          <w:tcPr>
            <w:tcW w:w="3604" w:type="pct"/>
            <w:shd w:val="clear" w:color="auto" w:fill="auto"/>
          </w:tcPr>
          <w:p w14:paraId="5B3579DF" w14:textId="565ADEAB" w:rsidR="003264AD" w:rsidRPr="003264AD" w:rsidRDefault="003264AD" w:rsidP="003264AD">
            <w:r w:rsidRPr="003264AD">
              <w:t xml:space="preserve">1.1 Determine criteria </w:t>
            </w:r>
            <w:r w:rsidR="00A80857">
              <w:t xml:space="preserve">for </w:t>
            </w:r>
            <w:r w:rsidR="00AE3D89">
              <w:t>identifying seafood waste products</w:t>
            </w:r>
          </w:p>
          <w:p w14:paraId="2D9141F2" w14:textId="77777777" w:rsidR="003264AD" w:rsidRPr="003264AD" w:rsidRDefault="003264AD" w:rsidP="003264AD">
            <w:r w:rsidRPr="003264AD">
              <w:t>1.2 Identify seafood waste products at each stage of the process</w:t>
            </w:r>
          </w:p>
          <w:p w14:paraId="389BA3E7" w14:textId="77777777" w:rsidR="003264AD" w:rsidRPr="003264AD" w:rsidRDefault="003264AD" w:rsidP="003264AD">
            <w:r w:rsidRPr="003264AD">
              <w:t>1.3 Gather relevant data regarding the size and type of seafood waste product</w:t>
            </w:r>
          </w:p>
          <w:p w14:paraId="45EB973B" w14:textId="77777777" w:rsidR="003264AD" w:rsidRPr="003264AD" w:rsidRDefault="003264AD" w:rsidP="003264AD">
            <w:r w:rsidRPr="003264AD">
              <w:t>1.4 Document data in a standardised form</w:t>
            </w:r>
          </w:p>
          <w:p w14:paraId="202872FB" w14:textId="3C0E07C4" w:rsidR="003264AD" w:rsidRPr="003264AD" w:rsidRDefault="003264AD" w:rsidP="00AE1D20">
            <w:r w:rsidRPr="003264AD">
              <w:t>1.5 Categorise data at point of inspection</w:t>
            </w:r>
          </w:p>
        </w:tc>
      </w:tr>
      <w:tr w:rsidR="003264AD" w:rsidRPr="00963A46" w14:paraId="795DEAD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F412B2C" w14:textId="6A9AD5CB" w:rsidR="003264AD" w:rsidRPr="003264AD" w:rsidRDefault="003264AD" w:rsidP="003264AD">
            <w:pPr>
              <w:pStyle w:val="SIText"/>
            </w:pPr>
            <w:r w:rsidRPr="003264AD">
              <w:t>2. Analyse existing seafood waste utilisation strategies</w:t>
            </w:r>
          </w:p>
        </w:tc>
        <w:tc>
          <w:tcPr>
            <w:tcW w:w="3604" w:type="pct"/>
            <w:shd w:val="clear" w:color="auto" w:fill="auto"/>
          </w:tcPr>
          <w:p w14:paraId="5108BF16" w14:textId="03B6DDE3" w:rsidR="003264AD" w:rsidRPr="003264AD" w:rsidRDefault="003264AD" w:rsidP="003264AD">
            <w:r w:rsidRPr="003264AD">
              <w:t xml:space="preserve">2.1 Identify </w:t>
            </w:r>
            <w:r w:rsidR="00EA78E7">
              <w:t xml:space="preserve">published cases of </w:t>
            </w:r>
            <w:r w:rsidRPr="003264AD">
              <w:t>existing waste utilisation strategies from other seafood companies and document those which have relevance to current operations</w:t>
            </w:r>
          </w:p>
          <w:p w14:paraId="57978FE0" w14:textId="77777777" w:rsidR="003264AD" w:rsidRPr="003264AD" w:rsidRDefault="003264AD" w:rsidP="003264AD">
            <w:r w:rsidRPr="003264AD">
              <w:t xml:space="preserve">2.2 Analyse relevant waste utilisation strategies against standard values and investigate feasibility </w:t>
            </w:r>
          </w:p>
          <w:p w14:paraId="2B73179F" w14:textId="5BBC8061" w:rsidR="003264AD" w:rsidRPr="003264AD" w:rsidRDefault="003264AD" w:rsidP="003264AD">
            <w:pPr>
              <w:pStyle w:val="SIText"/>
            </w:pPr>
            <w:r w:rsidRPr="003264AD">
              <w:t xml:space="preserve">2.3 Summarise and present data to </w:t>
            </w:r>
            <w:r w:rsidR="00EA78E7">
              <w:t xml:space="preserve">appropriate </w:t>
            </w:r>
            <w:r w:rsidR="00322919">
              <w:t>personnel</w:t>
            </w:r>
            <w:r w:rsidR="00322919" w:rsidRPr="003264AD">
              <w:t xml:space="preserve"> </w:t>
            </w:r>
            <w:r w:rsidR="00EA78E7">
              <w:t>for evaluation</w:t>
            </w:r>
          </w:p>
        </w:tc>
      </w:tr>
      <w:tr w:rsidR="003264AD" w:rsidRPr="00963A46" w14:paraId="34AFBAA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4D0A5F7" w14:textId="451E2073" w:rsidR="003264AD" w:rsidRPr="003264AD" w:rsidRDefault="003264AD" w:rsidP="003264AD">
            <w:pPr>
              <w:pStyle w:val="SIText"/>
            </w:pPr>
            <w:r w:rsidRPr="003264AD">
              <w:t xml:space="preserve">3. Develop or modify seafood waste utilisation strategies </w:t>
            </w:r>
          </w:p>
        </w:tc>
        <w:tc>
          <w:tcPr>
            <w:tcW w:w="3604" w:type="pct"/>
            <w:shd w:val="clear" w:color="auto" w:fill="auto"/>
          </w:tcPr>
          <w:p w14:paraId="56BB094B" w14:textId="77777777" w:rsidR="003264AD" w:rsidRPr="003264AD" w:rsidRDefault="003264AD" w:rsidP="003264AD">
            <w:r w:rsidRPr="003264AD">
              <w:t>3.1 Document new or existing strategies for seafood waste utilisation</w:t>
            </w:r>
          </w:p>
          <w:p w14:paraId="606053C4" w14:textId="6995DF07" w:rsidR="003264AD" w:rsidRPr="003264AD" w:rsidRDefault="003264AD" w:rsidP="003264AD">
            <w:r w:rsidRPr="003264AD">
              <w:t xml:space="preserve">3.2 Modify existing processing infrastructure or </w:t>
            </w:r>
            <w:r w:rsidR="00EA78E7">
              <w:t>procure</w:t>
            </w:r>
            <w:r w:rsidR="00EA78E7" w:rsidRPr="003264AD">
              <w:t xml:space="preserve"> </w:t>
            </w:r>
            <w:r w:rsidRPr="003264AD">
              <w:t xml:space="preserve">new infrastructure to allow for implementation of waste utilisation strategy </w:t>
            </w:r>
          </w:p>
          <w:p w14:paraId="6A7A7804" w14:textId="77777777" w:rsidR="003264AD" w:rsidRPr="003264AD" w:rsidRDefault="003264AD" w:rsidP="003264AD">
            <w:r w:rsidRPr="003264AD">
              <w:t>3.3 Write and distribute standard operating procedures, workplace guidelines and other workplace documents as required</w:t>
            </w:r>
          </w:p>
          <w:p w14:paraId="775B2E48" w14:textId="3FEE5A39" w:rsidR="003264AD" w:rsidRPr="003264AD" w:rsidRDefault="003264AD" w:rsidP="003264AD">
            <w:r w:rsidRPr="003264AD">
              <w:t xml:space="preserve">3.4 Communicate </w:t>
            </w:r>
            <w:r w:rsidR="00D3736C">
              <w:t xml:space="preserve">workplace </w:t>
            </w:r>
            <w:r w:rsidRPr="003264AD">
              <w:t>health and safety procedures for implementation of the waste utilisation strategy</w:t>
            </w:r>
          </w:p>
          <w:p w14:paraId="337BEFEA" w14:textId="54EDE2AE" w:rsidR="003264AD" w:rsidRPr="003264AD" w:rsidRDefault="003264AD" w:rsidP="003264AD">
            <w:pPr>
              <w:pStyle w:val="SIText"/>
            </w:pPr>
            <w:r w:rsidRPr="003264AD">
              <w:t xml:space="preserve">3.5 Ensure compliance of new or existing infrastructure and procedures with food safety workplace requirements </w:t>
            </w:r>
          </w:p>
        </w:tc>
      </w:tr>
      <w:tr w:rsidR="003264AD" w:rsidRPr="00963A46" w14:paraId="63A1204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13D0073" w14:textId="2C5BB2FA" w:rsidR="003264AD" w:rsidRPr="003264AD" w:rsidRDefault="003264AD" w:rsidP="003264AD">
            <w:pPr>
              <w:pStyle w:val="SIText"/>
            </w:pPr>
            <w:r w:rsidRPr="003264AD">
              <w:t xml:space="preserve">4. Implement the seafood waste utilisation strategy </w:t>
            </w:r>
          </w:p>
        </w:tc>
        <w:tc>
          <w:tcPr>
            <w:tcW w:w="3604" w:type="pct"/>
            <w:shd w:val="clear" w:color="auto" w:fill="auto"/>
          </w:tcPr>
          <w:p w14:paraId="08CE036A" w14:textId="78ED92A8" w:rsidR="003264AD" w:rsidRPr="003264AD" w:rsidRDefault="003264AD" w:rsidP="003264AD">
            <w:r w:rsidRPr="003264AD">
              <w:t xml:space="preserve">4.1 </w:t>
            </w:r>
            <w:r w:rsidR="001B48D5">
              <w:t>Communicate</w:t>
            </w:r>
            <w:r w:rsidRPr="003264AD">
              <w:t xml:space="preserve"> procedures for implementation of the seafood waste utilisation strategy</w:t>
            </w:r>
            <w:r w:rsidR="001B48D5">
              <w:t xml:space="preserve"> to </w:t>
            </w:r>
            <w:r w:rsidR="001B48D5" w:rsidRPr="003264AD">
              <w:t>staff</w:t>
            </w:r>
          </w:p>
          <w:p w14:paraId="6265BA2B" w14:textId="77777777" w:rsidR="003264AD" w:rsidRPr="003264AD" w:rsidRDefault="003264AD" w:rsidP="003264AD">
            <w:r w:rsidRPr="003264AD">
              <w:t>4.2 Collect and process seafood waste according to workplace guidelines</w:t>
            </w:r>
          </w:p>
          <w:p w14:paraId="4C473AA1" w14:textId="571A7086" w:rsidR="003264AD" w:rsidRPr="003264AD" w:rsidRDefault="003264AD" w:rsidP="003264AD">
            <w:pPr>
              <w:pStyle w:val="SIText"/>
            </w:pPr>
            <w:r w:rsidRPr="003264AD">
              <w:t>4.3 Document and store seafood waste data</w:t>
            </w:r>
          </w:p>
        </w:tc>
      </w:tr>
      <w:tr w:rsidR="003264AD" w:rsidRPr="00963A46" w14:paraId="771D91E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307A0F6" w14:textId="74CC377D" w:rsidR="003264AD" w:rsidRPr="003264AD" w:rsidRDefault="003264AD" w:rsidP="003264AD">
            <w:pPr>
              <w:pStyle w:val="SIText"/>
            </w:pPr>
            <w:r w:rsidRPr="003264AD">
              <w:t>5. Review the seafood waste utilisation strategy</w:t>
            </w:r>
          </w:p>
        </w:tc>
        <w:tc>
          <w:tcPr>
            <w:tcW w:w="3604" w:type="pct"/>
            <w:shd w:val="clear" w:color="auto" w:fill="auto"/>
          </w:tcPr>
          <w:p w14:paraId="5979A048" w14:textId="77777777" w:rsidR="003264AD" w:rsidRPr="003264AD" w:rsidRDefault="003264AD" w:rsidP="003264AD">
            <w:r w:rsidRPr="003264AD">
              <w:t>5.1 Analyse seafood waste data</w:t>
            </w:r>
          </w:p>
          <w:p w14:paraId="2A06DD53" w14:textId="4D2020C1" w:rsidR="003264AD" w:rsidRPr="003264AD" w:rsidRDefault="003264AD" w:rsidP="003264AD">
            <w:r w:rsidRPr="003264AD">
              <w:t xml:space="preserve">5.2 Document and report economic performance of the seafood waste utilisation strategy to </w:t>
            </w:r>
            <w:r w:rsidR="001B48D5">
              <w:t xml:space="preserve">senior </w:t>
            </w:r>
            <w:r w:rsidR="00B522CF">
              <w:t>personnel</w:t>
            </w:r>
          </w:p>
          <w:p w14:paraId="64657398" w14:textId="77777777" w:rsidR="003264AD" w:rsidRPr="003264AD" w:rsidRDefault="003264AD" w:rsidP="003264AD">
            <w:r w:rsidRPr="003264AD">
              <w:t>5.3 Report additional performance factors to management that are relevant to the seafood utilisation strategy</w:t>
            </w:r>
          </w:p>
          <w:p w14:paraId="02A7B6D4" w14:textId="23108223" w:rsidR="003264AD" w:rsidRPr="003264AD" w:rsidRDefault="003264AD" w:rsidP="003264AD">
            <w:pPr>
              <w:pStyle w:val="SIText"/>
            </w:pPr>
            <w:r w:rsidRPr="003264AD">
              <w:t>5.4 Make adjustments to the seafood waste utilisation strategy as recommended in review outcomes</w:t>
            </w:r>
          </w:p>
        </w:tc>
      </w:tr>
    </w:tbl>
    <w:p w14:paraId="4473D956" w14:textId="77777777" w:rsidR="005F771F" w:rsidRDefault="005F771F" w:rsidP="005F771F">
      <w:pPr>
        <w:pStyle w:val="SIText"/>
      </w:pPr>
    </w:p>
    <w:p w14:paraId="2B65977A" w14:textId="77777777" w:rsidR="005F771F" w:rsidRPr="000754EC" w:rsidRDefault="005F771F" w:rsidP="000754EC">
      <w:r>
        <w:br w:type="page"/>
      </w:r>
    </w:p>
    <w:p w14:paraId="7370F7FD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E667749" w14:textId="77777777" w:rsidTr="00CA2922">
        <w:trPr>
          <w:tblHeader/>
        </w:trPr>
        <w:tc>
          <w:tcPr>
            <w:tcW w:w="5000" w:type="pct"/>
            <w:gridSpan w:val="2"/>
          </w:tcPr>
          <w:p w14:paraId="4FE6887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A0F0CA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BE31DF6" w14:textId="77777777" w:rsidTr="00CA2922">
        <w:trPr>
          <w:tblHeader/>
        </w:trPr>
        <w:tc>
          <w:tcPr>
            <w:tcW w:w="1396" w:type="pct"/>
          </w:tcPr>
          <w:p w14:paraId="0BFAD99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17AB79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3264AD" w:rsidRPr="00336FCA" w:rsidDel="00423CB2" w14:paraId="7A6C86DB" w14:textId="77777777" w:rsidTr="00CA2922">
        <w:tc>
          <w:tcPr>
            <w:tcW w:w="1396" w:type="pct"/>
          </w:tcPr>
          <w:p w14:paraId="63013FFB" w14:textId="4344D88E" w:rsidR="003264AD" w:rsidRPr="003264AD" w:rsidRDefault="003264AD" w:rsidP="003264AD">
            <w:pPr>
              <w:pStyle w:val="SIText"/>
            </w:pPr>
            <w:r w:rsidRPr="003264AD">
              <w:t xml:space="preserve">Reading </w:t>
            </w:r>
          </w:p>
        </w:tc>
        <w:tc>
          <w:tcPr>
            <w:tcW w:w="3604" w:type="pct"/>
          </w:tcPr>
          <w:p w14:paraId="1D26F408" w14:textId="433492E8" w:rsidR="003264AD" w:rsidRPr="003264AD" w:rsidRDefault="003264AD" w:rsidP="003264AD">
            <w:pPr>
              <w:pStyle w:val="SIBulletList1"/>
            </w:pPr>
            <w:r w:rsidRPr="003264AD">
              <w:t>Interpret waste management policy, implementation plans and targets and indicators</w:t>
            </w:r>
          </w:p>
        </w:tc>
      </w:tr>
      <w:tr w:rsidR="003264AD" w:rsidRPr="00336FCA" w:rsidDel="00423CB2" w14:paraId="229D9642" w14:textId="77777777" w:rsidTr="00CA2922">
        <w:tc>
          <w:tcPr>
            <w:tcW w:w="1396" w:type="pct"/>
          </w:tcPr>
          <w:p w14:paraId="307E895A" w14:textId="52F4A785" w:rsidR="003264AD" w:rsidRPr="003264AD" w:rsidRDefault="003264AD" w:rsidP="003264AD">
            <w:pPr>
              <w:pStyle w:val="SIText"/>
            </w:pPr>
            <w:r w:rsidRPr="003264AD">
              <w:t>Writing</w:t>
            </w:r>
          </w:p>
        </w:tc>
        <w:tc>
          <w:tcPr>
            <w:tcW w:w="3604" w:type="pct"/>
          </w:tcPr>
          <w:p w14:paraId="122EA5DC" w14:textId="0ECB7FF9" w:rsidR="003264AD" w:rsidRPr="003264AD" w:rsidRDefault="003264AD" w:rsidP="003264AD">
            <w:pPr>
              <w:pStyle w:val="SIBulletList1"/>
              <w:rPr>
                <w:rFonts w:eastAsia="Calibri"/>
              </w:rPr>
            </w:pPr>
            <w:r w:rsidRPr="003264AD">
              <w:t>Develop and document comprehensive action plans and evaluation reports including rationale for waste management policy implementation</w:t>
            </w:r>
          </w:p>
        </w:tc>
      </w:tr>
      <w:tr w:rsidR="003264AD" w:rsidRPr="00336FCA" w:rsidDel="00423CB2" w14:paraId="0F023268" w14:textId="77777777" w:rsidTr="00CA2922">
        <w:tc>
          <w:tcPr>
            <w:tcW w:w="1396" w:type="pct"/>
          </w:tcPr>
          <w:p w14:paraId="143678B8" w14:textId="100F4E0F" w:rsidR="003264AD" w:rsidRPr="003264AD" w:rsidRDefault="003264AD" w:rsidP="003264AD">
            <w:r w:rsidRPr="003264AD">
              <w:t>Navigate the world of work</w:t>
            </w:r>
          </w:p>
        </w:tc>
        <w:tc>
          <w:tcPr>
            <w:tcW w:w="3604" w:type="pct"/>
          </w:tcPr>
          <w:p w14:paraId="08C1D482" w14:textId="6A419CD5" w:rsidR="003264AD" w:rsidRPr="00B522CF" w:rsidRDefault="003264AD" w:rsidP="00B522CF">
            <w:pPr>
              <w:pStyle w:val="SIBulletList1"/>
              <w:rPr>
                <w:rFonts w:eastAsia="Calibri"/>
              </w:rPr>
            </w:pPr>
            <w:r w:rsidRPr="003264AD">
              <w:t>Monitor adherence to legal and regulatory standards and responsibilities for self and others</w:t>
            </w:r>
          </w:p>
        </w:tc>
      </w:tr>
      <w:tr w:rsidR="003264AD" w:rsidRPr="00336FCA" w:rsidDel="00423CB2" w14:paraId="4BE849ED" w14:textId="77777777" w:rsidTr="00CA2922">
        <w:tc>
          <w:tcPr>
            <w:tcW w:w="1396" w:type="pct"/>
          </w:tcPr>
          <w:p w14:paraId="2809BECC" w14:textId="78A27989" w:rsidR="003264AD" w:rsidRPr="003264AD" w:rsidRDefault="003264AD" w:rsidP="003264AD">
            <w:r w:rsidRPr="003264AD">
              <w:t>Interact with others</w:t>
            </w:r>
          </w:p>
        </w:tc>
        <w:tc>
          <w:tcPr>
            <w:tcW w:w="3604" w:type="pct"/>
          </w:tcPr>
          <w:p w14:paraId="18E95ED8" w14:textId="423CECC6" w:rsidR="003264AD" w:rsidRPr="003264AD" w:rsidRDefault="003264AD" w:rsidP="00B522CF">
            <w:pPr>
              <w:pStyle w:val="SIBulletList1"/>
              <w:rPr>
                <w:rFonts w:eastAsia="Calibri"/>
              </w:rPr>
            </w:pPr>
            <w:r w:rsidRPr="003264AD">
              <w:t>Provide clear unambiguous instructions on sustainability policy content, processes, procedures, targets and indicators to operational staff members</w:t>
            </w:r>
          </w:p>
        </w:tc>
      </w:tr>
      <w:tr w:rsidR="003264AD" w:rsidRPr="00336FCA" w:rsidDel="00423CB2" w14:paraId="1F9DEA63" w14:textId="77777777" w:rsidTr="00CA2922">
        <w:tc>
          <w:tcPr>
            <w:tcW w:w="1396" w:type="pct"/>
          </w:tcPr>
          <w:p w14:paraId="1E309450" w14:textId="6B98D52A" w:rsidR="003264AD" w:rsidRPr="003264AD" w:rsidRDefault="003264AD" w:rsidP="003264AD">
            <w:r w:rsidRPr="003264AD">
              <w:t>Get the work done</w:t>
            </w:r>
          </w:p>
        </w:tc>
        <w:tc>
          <w:tcPr>
            <w:tcW w:w="3604" w:type="pct"/>
          </w:tcPr>
          <w:p w14:paraId="0D6237A8" w14:textId="10D122BD" w:rsidR="003264AD" w:rsidRPr="003264AD" w:rsidRDefault="003264AD" w:rsidP="003264AD">
            <w:pPr>
              <w:pStyle w:val="SIBulletList1"/>
            </w:pPr>
            <w:r w:rsidRPr="003264AD">
              <w:t xml:space="preserve">Efficiently and logically manage logistics for implementing waste </w:t>
            </w:r>
            <w:r w:rsidR="00B522CF">
              <w:t>u</w:t>
            </w:r>
            <w:r w:rsidR="00B522CF" w:rsidRPr="003264AD">
              <w:t xml:space="preserve">tilisation </w:t>
            </w:r>
            <w:r w:rsidRPr="003264AD">
              <w:t>policy and practice</w:t>
            </w:r>
          </w:p>
          <w:p w14:paraId="48B695CE" w14:textId="0BFDE972" w:rsidR="003264AD" w:rsidRPr="003264AD" w:rsidRDefault="003264AD" w:rsidP="003264AD">
            <w:pPr>
              <w:pStyle w:val="SIBulletList1"/>
              <w:rPr>
                <w:rFonts w:eastAsia="Calibri"/>
              </w:rPr>
            </w:pPr>
            <w:r w:rsidRPr="003264AD">
              <w:t>Use a computer, keyboard and software to prepare and maintain records and reports</w:t>
            </w:r>
          </w:p>
        </w:tc>
      </w:tr>
    </w:tbl>
    <w:p w14:paraId="2422EC50" w14:textId="77777777" w:rsidR="00916CD7" w:rsidRDefault="00916CD7" w:rsidP="005F771F">
      <w:pPr>
        <w:pStyle w:val="SIText"/>
      </w:pPr>
    </w:p>
    <w:p w14:paraId="2890A1AE" w14:textId="78F867F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A966DE4" w14:textId="77777777" w:rsidTr="00F33FF2">
        <w:tc>
          <w:tcPr>
            <w:tcW w:w="5000" w:type="pct"/>
            <w:gridSpan w:val="4"/>
          </w:tcPr>
          <w:p w14:paraId="4F974DF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5576FF6" w14:textId="77777777" w:rsidTr="00F33FF2">
        <w:tc>
          <w:tcPr>
            <w:tcW w:w="1028" w:type="pct"/>
          </w:tcPr>
          <w:p w14:paraId="7802C56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D5AF65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5A8B12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3A03D2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3264AD" w14:paraId="67633B90" w14:textId="77777777" w:rsidTr="00F33FF2">
        <w:tc>
          <w:tcPr>
            <w:tcW w:w="1028" w:type="pct"/>
          </w:tcPr>
          <w:p w14:paraId="666F2C5F" w14:textId="0C928263" w:rsidR="003264AD" w:rsidRPr="003264AD" w:rsidRDefault="003264AD" w:rsidP="003264AD">
            <w:pPr>
              <w:pStyle w:val="SIText"/>
            </w:pPr>
            <w:r w:rsidRPr="003264AD">
              <w:t>SFIPRO505 Develop and implement a seafood waste utilisation strategy</w:t>
            </w:r>
          </w:p>
        </w:tc>
        <w:tc>
          <w:tcPr>
            <w:tcW w:w="1105" w:type="pct"/>
          </w:tcPr>
          <w:p w14:paraId="520629F4" w14:textId="5DA7470C" w:rsidR="003264AD" w:rsidRPr="003264AD" w:rsidRDefault="003264AD" w:rsidP="003264AD">
            <w:pPr>
              <w:pStyle w:val="SIText"/>
            </w:pPr>
          </w:p>
        </w:tc>
        <w:tc>
          <w:tcPr>
            <w:tcW w:w="1251" w:type="pct"/>
          </w:tcPr>
          <w:p w14:paraId="51844FA1" w14:textId="62F8F332" w:rsidR="003264AD" w:rsidRPr="003264AD" w:rsidRDefault="003264AD" w:rsidP="003264AD">
            <w:pPr>
              <w:pStyle w:val="SIText"/>
            </w:pPr>
            <w:r w:rsidRPr="003264AD">
              <w:t>New unit</w:t>
            </w:r>
          </w:p>
        </w:tc>
        <w:tc>
          <w:tcPr>
            <w:tcW w:w="1616" w:type="pct"/>
          </w:tcPr>
          <w:p w14:paraId="509E63B0" w14:textId="0890F35F" w:rsidR="003264AD" w:rsidRPr="003264AD" w:rsidRDefault="003264AD" w:rsidP="003264AD">
            <w:pPr>
              <w:pStyle w:val="SIText"/>
            </w:pPr>
            <w:r w:rsidRPr="003264AD">
              <w:t>No equivalent unit</w:t>
            </w:r>
          </w:p>
        </w:tc>
      </w:tr>
    </w:tbl>
    <w:p w14:paraId="64F1015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53C9E3C3" w14:textId="77777777" w:rsidTr="00CA2922">
        <w:tc>
          <w:tcPr>
            <w:tcW w:w="1396" w:type="pct"/>
            <w:shd w:val="clear" w:color="auto" w:fill="auto"/>
          </w:tcPr>
          <w:p w14:paraId="0CCD546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C2AC4B0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4FC8574C" w14:textId="13DD5378" w:rsidR="00F1480E" w:rsidRPr="000754EC" w:rsidRDefault="008E39B1" w:rsidP="00E40225">
            <w:pPr>
              <w:pStyle w:val="SIText"/>
            </w:pPr>
            <w:r w:rsidRPr="008E39B1">
              <w:t>https://vetnet.education.gov.au/Pages/TrainingDocs.aspx?q=e31d8c6b-1608-4d77-9f71-9ee749456273</w:t>
            </w:r>
          </w:p>
        </w:tc>
      </w:tr>
    </w:tbl>
    <w:p w14:paraId="033391ED" w14:textId="77777777" w:rsidR="00F1480E" w:rsidRDefault="00F1480E" w:rsidP="005F771F">
      <w:pPr>
        <w:pStyle w:val="SIText"/>
      </w:pPr>
    </w:p>
    <w:p w14:paraId="6C71DBA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31BBAA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7049C77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6F3694F" w14:textId="422E580B" w:rsidR="00556C4C" w:rsidRPr="000754EC" w:rsidRDefault="00556C4C" w:rsidP="00195B88">
            <w:pPr>
              <w:pStyle w:val="SIUnittitle"/>
            </w:pPr>
            <w:r w:rsidRPr="00F56827">
              <w:t xml:space="preserve">Assessment requirements for </w:t>
            </w:r>
            <w:r w:rsidR="00B6255C" w:rsidRPr="003264AD">
              <w:t>SFIPRO</w:t>
            </w:r>
            <w:r w:rsidR="00B6255C">
              <w:t>4</w:t>
            </w:r>
            <w:r w:rsidR="00B6255C" w:rsidRPr="003264AD">
              <w:t xml:space="preserve">05 </w:t>
            </w:r>
            <w:r w:rsidR="003264AD" w:rsidRPr="003264AD">
              <w:t>Develop and implement a seafood waste utilisation strategy</w:t>
            </w:r>
          </w:p>
        </w:tc>
      </w:tr>
      <w:tr w:rsidR="00556C4C" w:rsidRPr="00A55106" w14:paraId="628D997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9D3EF3B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CF49A8" w:rsidRPr="00067E1C" w14:paraId="5FA5C884" w14:textId="77777777" w:rsidTr="00113678">
        <w:tc>
          <w:tcPr>
            <w:tcW w:w="5000" w:type="pct"/>
            <w:gridSpan w:val="2"/>
            <w:shd w:val="clear" w:color="auto" w:fill="auto"/>
          </w:tcPr>
          <w:p w14:paraId="2D63CF3B" w14:textId="62E4046B" w:rsidR="003264AD" w:rsidRPr="003264AD" w:rsidRDefault="003264AD" w:rsidP="003264AD">
            <w:pPr>
              <w:pStyle w:val="SIText"/>
            </w:pPr>
            <w:r w:rsidRPr="003264AD">
              <w:t>An individual demonstrating competency must satisfy all the elements</w:t>
            </w:r>
            <w:r w:rsidR="002A62A2">
              <w:t xml:space="preserve"> and </w:t>
            </w:r>
            <w:r w:rsidRPr="003264AD">
              <w:t xml:space="preserve">performance criteria of this unit. </w:t>
            </w:r>
            <w:r w:rsidR="002A62A2">
              <w:t>There must be e</w:t>
            </w:r>
            <w:r w:rsidRPr="003264AD">
              <w:t xml:space="preserve">vidence </w:t>
            </w:r>
            <w:r w:rsidR="002A62A2">
              <w:t xml:space="preserve">that the individual has developed a seafood waste utilisation strategy </w:t>
            </w:r>
            <w:r w:rsidR="00A971B6">
              <w:t xml:space="preserve">and implemented the strategy </w:t>
            </w:r>
            <w:r w:rsidR="002A62A2">
              <w:t>on at least one occasion including:</w:t>
            </w:r>
          </w:p>
          <w:p w14:paraId="16BCD62E" w14:textId="6B33AFC3" w:rsidR="00B943D9" w:rsidRDefault="00B943D9" w:rsidP="003264AD">
            <w:pPr>
              <w:pStyle w:val="SIBulletList1"/>
            </w:pPr>
            <w:r>
              <w:t xml:space="preserve">developing seafood </w:t>
            </w:r>
            <w:r w:rsidR="00DA2F6E">
              <w:t xml:space="preserve">waste </w:t>
            </w:r>
            <w:r w:rsidR="00AE3D89">
              <w:t xml:space="preserve">product </w:t>
            </w:r>
            <w:r>
              <w:t>criteria</w:t>
            </w:r>
          </w:p>
          <w:p w14:paraId="57BA18A7" w14:textId="6A2594D2" w:rsidR="00AB387E" w:rsidRDefault="00AB387E" w:rsidP="00AB387E">
            <w:pPr>
              <w:pStyle w:val="SIBulletList1"/>
            </w:pPr>
            <w:r>
              <w:t>undertaking</w:t>
            </w:r>
            <w:r w:rsidRPr="003264AD">
              <w:t xml:space="preserve"> a supply chain analysis </w:t>
            </w:r>
          </w:p>
          <w:p w14:paraId="6911C5ED" w14:textId="194BE996" w:rsidR="003264AD" w:rsidRPr="003264AD" w:rsidRDefault="003264AD" w:rsidP="003264AD">
            <w:pPr>
              <w:pStyle w:val="SIBulletList1"/>
            </w:pPr>
            <w:r w:rsidRPr="003264AD">
              <w:t>identify</w:t>
            </w:r>
            <w:r w:rsidR="002A62A2">
              <w:t xml:space="preserve">ing </w:t>
            </w:r>
            <w:r w:rsidR="00B943D9">
              <w:t xml:space="preserve">and analysing </w:t>
            </w:r>
            <w:r w:rsidRPr="003264AD">
              <w:t>existing seafood waste utilisation strategies used by other facilities</w:t>
            </w:r>
          </w:p>
          <w:p w14:paraId="433CF01E" w14:textId="6DDECA6B" w:rsidR="003264AD" w:rsidRPr="003264AD" w:rsidRDefault="003264AD" w:rsidP="003264AD">
            <w:pPr>
              <w:pStyle w:val="SIBulletList1"/>
            </w:pPr>
            <w:r w:rsidRPr="003264AD">
              <w:t>recommend</w:t>
            </w:r>
            <w:r w:rsidR="00B943D9">
              <w:t xml:space="preserve">ing </w:t>
            </w:r>
            <w:r w:rsidRPr="003264AD">
              <w:t xml:space="preserve">and make modifications to existing business practices to include or enhance the seafood waste utilisation strategy </w:t>
            </w:r>
          </w:p>
          <w:p w14:paraId="0E0F0CAF" w14:textId="77777777" w:rsidR="00AB387E" w:rsidRDefault="00AB387E" w:rsidP="003264AD">
            <w:pPr>
              <w:pStyle w:val="SIBulletList1"/>
            </w:pPr>
            <w:r w:rsidRPr="003264AD">
              <w:t>develop</w:t>
            </w:r>
            <w:r w:rsidRPr="00AB387E">
              <w:t xml:space="preserve">ing workplace related documents for the implementation of the seafood waste utilisation strategy </w:t>
            </w:r>
          </w:p>
          <w:p w14:paraId="2A5BD8B4" w14:textId="7BDE65DB" w:rsidR="003264AD" w:rsidRPr="003264AD" w:rsidRDefault="00AB387E" w:rsidP="003264AD">
            <w:pPr>
              <w:pStyle w:val="SIBulletList1"/>
            </w:pPr>
            <w:r>
              <w:t xml:space="preserve">communicating </w:t>
            </w:r>
            <w:r w:rsidR="00243A9F">
              <w:t xml:space="preserve">and implementing </w:t>
            </w:r>
            <w:r w:rsidR="003264AD" w:rsidRPr="003264AD">
              <w:t>waste minimisation of seafood product during processing</w:t>
            </w:r>
          </w:p>
          <w:p w14:paraId="48A43C30" w14:textId="1DF66D1C" w:rsidR="00CF49A8" w:rsidRPr="00CF49A8" w:rsidRDefault="00243A9F" w:rsidP="00AE3D89">
            <w:pPr>
              <w:pStyle w:val="SIBulletList1"/>
            </w:pPr>
            <w:r>
              <w:t xml:space="preserve">evaluating </w:t>
            </w:r>
            <w:r w:rsidRPr="003264AD">
              <w:t>the performance of the seafood waste utilisation strategy</w:t>
            </w:r>
            <w:r>
              <w:t>.</w:t>
            </w:r>
          </w:p>
        </w:tc>
      </w:tr>
    </w:tbl>
    <w:p w14:paraId="760A49F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E65300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3C3822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CF49A8" w:rsidRPr="00A55106" w14:paraId="39B0B23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B4FAB03" w14:textId="77777777" w:rsidR="003264AD" w:rsidRPr="003264AD" w:rsidRDefault="003264AD" w:rsidP="003264AD">
            <w:pPr>
              <w:pStyle w:val="SIText"/>
            </w:pPr>
            <w:r w:rsidRPr="003264AD">
              <w:t>An individual must be able to demonstrate the knowledge required to perform the tasks outlined in the elements and performance criteria of this unit. This includes knowledge of:</w:t>
            </w:r>
          </w:p>
          <w:p w14:paraId="7A6070B9" w14:textId="62983E5D" w:rsidR="003264AD" w:rsidRPr="003264AD" w:rsidRDefault="003264AD" w:rsidP="003264AD">
            <w:pPr>
              <w:pStyle w:val="SIBulletList1"/>
            </w:pPr>
            <w:r w:rsidRPr="003264AD">
              <w:t>seafood waste utilisation practices</w:t>
            </w:r>
            <w:r w:rsidR="002A62A2">
              <w:t xml:space="preserve"> used in seafood </w:t>
            </w:r>
            <w:r w:rsidR="00E6484B">
              <w:t>processing</w:t>
            </w:r>
          </w:p>
          <w:p w14:paraId="60D152DB" w14:textId="77777777" w:rsidR="003264AD" w:rsidRPr="003264AD" w:rsidRDefault="003264AD" w:rsidP="003264AD">
            <w:pPr>
              <w:pStyle w:val="SIBulletList1"/>
            </w:pPr>
            <w:r w:rsidRPr="003264AD">
              <w:t>seafood waste processing procedures</w:t>
            </w:r>
          </w:p>
          <w:p w14:paraId="596479E4" w14:textId="77777777" w:rsidR="003264AD" w:rsidRPr="003264AD" w:rsidRDefault="003264AD" w:rsidP="003264AD">
            <w:pPr>
              <w:pStyle w:val="SIBulletList1"/>
            </w:pPr>
            <w:r w:rsidRPr="003264AD">
              <w:t>principals of waste minimisation including economic considerations</w:t>
            </w:r>
          </w:p>
          <w:p w14:paraId="7EA513F7" w14:textId="77777777" w:rsidR="003264AD" w:rsidRPr="003264AD" w:rsidRDefault="003264AD" w:rsidP="003264AD">
            <w:pPr>
              <w:pStyle w:val="SIBulletList1"/>
            </w:pPr>
            <w:r w:rsidRPr="003264AD">
              <w:t>waste minimisation economic analysis reporting</w:t>
            </w:r>
          </w:p>
          <w:p w14:paraId="1DFBD967" w14:textId="77777777" w:rsidR="003264AD" w:rsidRPr="003264AD" w:rsidRDefault="003264AD" w:rsidP="003264AD">
            <w:pPr>
              <w:pStyle w:val="SIBulletList1"/>
            </w:pPr>
            <w:r w:rsidRPr="003264AD">
              <w:t>modification potential for existing infrastructure in seafood processing</w:t>
            </w:r>
          </w:p>
          <w:p w14:paraId="7D18C0FD" w14:textId="38221374" w:rsidR="00CF49A8" w:rsidRPr="00CF49A8" w:rsidRDefault="003264AD" w:rsidP="003264AD">
            <w:pPr>
              <w:pStyle w:val="SIBulletList1"/>
            </w:pPr>
            <w:r w:rsidRPr="003264AD">
              <w:t>operational performance of new and existing seafood processing infrastructure</w:t>
            </w:r>
            <w:r w:rsidR="00AE3D89">
              <w:t>.</w:t>
            </w:r>
          </w:p>
        </w:tc>
      </w:tr>
    </w:tbl>
    <w:p w14:paraId="6ABB4D5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8C282B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E922C8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CF49A8" w:rsidRPr="00A55106" w14:paraId="7B4962B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B578E69" w14:textId="77777777" w:rsidR="003264AD" w:rsidRPr="003264AD" w:rsidRDefault="003264AD" w:rsidP="003264AD">
            <w:pPr>
              <w:pStyle w:val="SIText"/>
            </w:pPr>
            <w:r w:rsidRPr="003264AD">
              <w:t xml:space="preserve">Assessment of this unit of competency must take place under the following conditions: </w:t>
            </w:r>
          </w:p>
          <w:p w14:paraId="18FF526D" w14:textId="77777777" w:rsidR="003264AD" w:rsidRPr="003264AD" w:rsidRDefault="003264AD" w:rsidP="003264AD">
            <w:pPr>
              <w:pStyle w:val="SIBulletList1"/>
            </w:pPr>
            <w:r w:rsidRPr="003264AD">
              <w:t>physical conditions:</w:t>
            </w:r>
          </w:p>
          <w:p w14:paraId="1609D1E1" w14:textId="11C48A0A" w:rsidR="003264AD" w:rsidRPr="003264AD" w:rsidRDefault="009E65A7" w:rsidP="009E65A7">
            <w:pPr>
              <w:pStyle w:val="SIBulletList2"/>
            </w:pPr>
            <w:r w:rsidRPr="00B4705C">
              <w:t xml:space="preserve">skills must be demonstrated in </w:t>
            </w:r>
            <w:r>
              <w:t>seafood processing</w:t>
            </w:r>
            <w:r w:rsidRPr="00B4705C">
              <w:t xml:space="preserve"> workplace or an environment that accurately represents workplace conditions</w:t>
            </w:r>
          </w:p>
          <w:p w14:paraId="11C553A6" w14:textId="77777777" w:rsidR="003264AD" w:rsidRPr="003264AD" w:rsidRDefault="003264AD" w:rsidP="003264AD">
            <w:pPr>
              <w:pStyle w:val="SIBulletList1"/>
            </w:pPr>
            <w:r w:rsidRPr="003264AD">
              <w:t>specifications:</w:t>
            </w:r>
          </w:p>
          <w:p w14:paraId="5A26AF8A" w14:textId="77777777" w:rsidR="003264AD" w:rsidRPr="003264AD" w:rsidRDefault="003264AD" w:rsidP="003264AD">
            <w:pPr>
              <w:pStyle w:val="SIBulletList2"/>
            </w:pPr>
            <w:r w:rsidRPr="003264AD">
              <w:t>access to workplace expertise in production, engineering and costing</w:t>
            </w:r>
          </w:p>
          <w:p w14:paraId="19292FBB" w14:textId="77777777" w:rsidR="003264AD" w:rsidRPr="003264AD" w:rsidRDefault="003264AD" w:rsidP="003264AD">
            <w:pPr>
              <w:pStyle w:val="SIBulletList2"/>
            </w:pPr>
            <w:r w:rsidRPr="003264AD">
              <w:t>access to off-site facilities to view waste utilisation and minimisation processes</w:t>
            </w:r>
          </w:p>
          <w:p w14:paraId="5C18D04E" w14:textId="77777777" w:rsidR="003264AD" w:rsidRPr="003264AD" w:rsidRDefault="003264AD" w:rsidP="003264AD">
            <w:pPr>
              <w:pStyle w:val="SIBulletList2"/>
            </w:pPr>
            <w:r w:rsidRPr="003264AD">
              <w:t>workplace policy relating to the control and disposal of wastes</w:t>
            </w:r>
          </w:p>
          <w:p w14:paraId="3EFC2318" w14:textId="77777777" w:rsidR="003264AD" w:rsidRPr="003264AD" w:rsidRDefault="003264AD" w:rsidP="003264AD">
            <w:pPr>
              <w:pStyle w:val="SIBulletList2"/>
            </w:pPr>
            <w:r w:rsidRPr="003264AD">
              <w:t>workplace product specifications</w:t>
            </w:r>
          </w:p>
          <w:p w14:paraId="69DB12A1" w14:textId="053782A7" w:rsidR="003264AD" w:rsidRDefault="003264AD" w:rsidP="003264AD">
            <w:pPr>
              <w:pStyle w:val="SIBulletList2"/>
            </w:pPr>
            <w:r w:rsidRPr="003264AD">
              <w:t>food safety and other relevant technical standards</w:t>
            </w:r>
          </w:p>
          <w:p w14:paraId="3D9BF0C6" w14:textId="0E82F126" w:rsidR="009E65A7" w:rsidRDefault="00322919" w:rsidP="00AE1D20">
            <w:pPr>
              <w:pStyle w:val="SIBulletList1"/>
            </w:pPr>
            <w:r>
              <w:t>relationships:</w:t>
            </w:r>
          </w:p>
          <w:p w14:paraId="5069EA90" w14:textId="5BDFBF8B" w:rsidR="00322919" w:rsidRPr="003264AD" w:rsidRDefault="00322919">
            <w:pPr>
              <w:pStyle w:val="SIBulletList2"/>
            </w:pPr>
            <w:r>
              <w:t>interactions with staff members and senior personnel.</w:t>
            </w:r>
          </w:p>
          <w:p w14:paraId="14668C33" w14:textId="77777777" w:rsidR="003264AD" w:rsidRPr="003264AD" w:rsidRDefault="003264AD" w:rsidP="003264AD"/>
          <w:p w14:paraId="71739C8B" w14:textId="53BC7905" w:rsidR="00CF49A8" w:rsidRPr="00CF49A8" w:rsidRDefault="003264AD" w:rsidP="003264AD">
            <w:pPr>
              <w:pStyle w:val="SIText"/>
            </w:pPr>
            <w:r w:rsidRPr="003264AD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6EBB5AE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88B668" w14:textId="77777777" w:rsidTr="004679E3">
        <w:tc>
          <w:tcPr>
            <w:tcW w:w="990" w:type="pct"/>
            <w:shd w:val="clear" w:color="auto" w:fill="auto"/>
          </w:tcPr>
          <w:p w14:paraId="249C494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AB338E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89BAEAB" w14:textId="1A507CD8" w:rsidR="00F1480E" w:rsidRPr="000754EC" w:rsidRDefault="006470B0" w:rsidP="000754EC">
            <w:pPr>
              <w:pStyle w:val="SIText"/>
            </w:pPr>
            <w:r w:rsidRPr="006470B0">
              <w:t>https://vetnet.education.gov.au/Pages/TrainingDocs.aspx?q=e31d8c6b-1608-4d77-9f71-9ee749456273</w:t>
            </w:r>
          </w:p>
        </w:tc>
      </w:tr>
    </w:tbl>
    <w:p w14:paraId="12CA76E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B867D" w14:textId="77777777" w:rsidR="00E71E2E" w:rsidRDefault="00E71E2E" w:rsidP="00BF3F0A">
      <w:r>
        <w:separator/>
      </w:r>
    </w:p>
    <w:p w14:paraId="58335F92" w14:textId="77777777" w:rsidR="00E71E2E" w:rsidRDefault="00E71E2E"/>
  </w:endnote>
  <w:endnote w:type="continuationSeparator" w:id="0">
    <w:p w14:paraId="2F72F4CC" w14:textId="77777777" w:rsidR="00E71E2E" w:rsidRDefault="00E71E2E" w:rsidP="00BF3F0A">
      <w:r>
        <w:continuationSeparator/>
      </w:r>
    </w:p>
    <w:p w14:paraId="6825F87E" w14:textId="77777777" w:rsidR="00E71E2E" w:rsidRDefault="00E71E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D0AC697" w14:textId="180936A1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E45CA0">
          <w:rPr>
            <w:noProof/>
          </w:rPr>
          <w:t>2</w:t>
        </w:r>
        <w:r w:rsidRPr="000754EC">
          <w:fldChar w:fldCharType="end"/>
        </w:r>
      </w:p>
      <w:p w14:paraId="41715F4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56016A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5CCD7" w14:textId="77777777" w:rsidR="00E71E2E" w:rsidRDefault="00E71E2E" w:rsidP="00BF3F0A">
      <w:r>
        <w:separator/>
      </w:r>
    </w:p>
    <w:p w14:paraId="39804A6B" w14:textId="77777777" w:rsidR="00E71E2E" w:rsidRDefault="00E71E2E"/>
  </w:footnote>
  <w:footnote w:type="continuationSeparator" w:id="0">
    <w:p w14:paraId="4F777855" w14:textId="77777777" w:rsidR="00E71E2E" w:rsidRDefault="00E71E2E" w:rsidP="00BF3F0A">
      <w:r>
        <w:continuationSeparator/>
      </w:r>
    </w:p>
    <w:p w14:paraId="35503E61" w14:textId="77777777" w:rsidR="00E71E2E" w:rsidRDefault="00E71E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A94A3" w14:textId="521703A9" w:rsidR="00540BD0" w:rsidRDefault="00B6255C">
    <w:r>
      <w:t xml:space="preserve">SFIPRO405 </w:t>
    </w:r>
    <w:r w:rsidR="003264AD" w:rsidRPr="003264AD">
      <w:t>Develop and implement a seafood waste utilisation strategy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E4A41"/>
    <w:multiLevelType w:val="hybridMultilevel"/>
    <w:tmpl w:val="EB328D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0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2E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803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5B88"/>
    <w:rsid w:val="001A6A3E"/>
    <w:rsid w:val="001A7B6D"/>
    <w:rsid w:val="001B34D5"/>
    <w:rsid w:val="001B48D5"/>
    <w:rsid w:val="001B513A"/>
    <w:rsid w:val="001C0A75"/>
    <w:rsid w:val="001C1306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3A9F"/>
    <w:rsid w:val="00244EA7"/>
    <w:rsid w:val="00262FC3"/>
    <w:rsid w:val="0026394F"/>
    <w:rsid w:val="00276DB8"/>
    <w:rsid w:val="00282664"/>
    <w:rsid w:val="00285FB8"/>
    <w:rsid w:val="002970C3"/>
    <w:rsid w:val="002A4CD3"/>
    <w:rsid w:val="002A62A2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22919"/>
    <w:rsid w:val="003264AD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2D89"/>
    <w:rsid w:val="003B3493"/>
    <w:rsid w:val="003C13AE"/>
    <w:rsid w:val="003D2E73"/>
    <w:rsid w:val="003E72B6"/>
    <w:rsid w:val="003E7BBE"/>
    <w:rsid w:val="003F15EA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0F6C"/>
    <w:rsid w:val="005248C1"/>
    <w:rsid w:val="00526134"/>
    <w:rsid w:val="005405B2"/>
    <w:rsid w:val="00540BD0"/>
    <w:rsid w:val="005427C8"/>
    <w:rsid w:val="005446D1"/>
    <w:rsid w:val="00556C4C"/>
    <w:rsid w:val="00557369"/>
    <w:rsid w:val="00564ADD"/>
    <w:rsid w:val="005708EB"/>
    <w:rsid w:val="00575BC6"/>
    <w:rsid w:val="00583902"/>
    <w:rsid w:val="00592C35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6BFB"/>
    <w:rsid w:val="005F771F"/>
    <w:rsid w:val="006121D4"/>
    <w:rsid w:val="00613B49"/>
    <w:rsid w:val="00616845"/>
    <w:rsid w:val="00620E8E"/>
    <w:rsid w:val="006317F6"/>
    <w:rsid w:val="00633CFE"/>
    <w:rsid w:val="00634FCA"/>
    <w:rsid w:val="00643D1B"/>
    <w:rsid w:val="006452B8"/>
    <w:rsid w:val="006470B0"/>
    <w:rsid w:val="00652E62"/>
    <w:rsid w:val="006756F8"/>
    <w:rsid w:val="00686A49"/>
    <w:rsid w:val="00687B62"/>
    <w:rsid w:val="00690C44"/>
    <w:rsid w:val="006969D9"/>
    <w:rsid w:val="006A0208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0DBC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1"/>
    <w:rsid w:val="008E39BE"/>
    <w:rsid w:val="008E62EC"/>
    <w:rsid w:val="008F0FC5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E65A7"/>
    <w:rsid w:val="009F0DCC"/>
    <w:rsid w:val="009F11CA"/>
    <w:rsid w:val="00A0695B"/>
    <w:rsid w:val="00A13052"/>
    <w:rsid w:val="00A142BC"/>
    <w:rsid w:val="00A216A8"/>
    <w:rsid w:val="00A223A6"/>
    <w:rsid w:val="00A3639E"/>
    <w:rsid w:val="00A5092E"/>
    <w:rsid w:val="00A554D6"/>
    <w:rsid w:val="00A56E14"/>
    <w:rsid w:val="00A6476B"/>
    <w:rsid w:val="00A76C6C"/>
    <w:rsid w:val="00A80857"/>
    <w:rsid w:val="00A87356"/>
    <w:rsid w:val="00A92DD1"/>
    <w:rsid w:val="00A971B6"/>
    <w:rsid w:val="00AA5338"/>
    <w:rsid w:val="00AB1B8E"/>
    <w:rsid w:val="00AB387E"/>
    <w:rsid w:val="00AC0696"/>
    <w:rsid w:val="00AC4C98"/>
    <w:rsid w:val="00AC5F6B"/>
    <w:rsid w:val="00AD3896"/>
    <w:rsid w:val="00AD5B47"/>
    <w:rsid w:val="00AE1D20"/>
    <w:rsid w:val="00AE1ED9"/>
    <w:rsid w:val="00AE32CB"/>
    <w:rsid w:val="00AE3D89"/>
    <w:rsid w:val="00AF3957"/>
    <w:rsid w:val="00B12013"/>
    <w:rsid w:val="00B22C67"/>
    <w:rsid w:val="00B3508F"/>
    <w:rsid w:val="00B443EE"/>
    <w:rsid w:val="00B5038D"/>
    <w:rsid w:val="00B522CF"/>
    <w:rsid w:val="00B560C8"/>
    <w:rsid w:val="00B61150"/>
    <w:rsid w:val="00B6255C"/>
    <w:rsid w:val="00B65BC7"/>
    <w:rsid w:val="00B746B9"/>
    <w:rsid w:val="00B848D4"/>
    <w:rsid w:val="00B865B7"/>
    <w:rsid w:val="00B943D9"/>
    <w:rsid w:val="00BA1CB1"/>
    <w:rsid w:val="00BA4178"/>
    <w:rsid w:val="00BA482D"/>
    <w:rsid w:val="00BB1755"/>
    <w:rsid w:val="00BB23F4"/>
    <w:rsid w:val="00BB79E3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CF49A8"/>
    <w:rsid w:val="00D0201F"/>
    <w:rsid w:val="00D03685"/>
    <w:rsid w:val="00D07D4E"/>
    <w:rsid w:val="00D115AA"/>
    <w:rsid w:val="00D145BE"/>
    <w:rsid w:val="00D20C57"/>
    <w:rsid w:val="00D25D16"/>
    <w:rsid w:val="00D32124"/>
    <w:rsid w:val="00D3736C"/>
    <w:rsid w:val="00D54C76"/>
    <w:rsid w:val="00D71E43"/>
    <w:rsid w:val="00D727F3"/>
    <w:rsid w:val="00D73695"/>
    <w:rsid w:val="00D802B4"/>
    <w:rsid w:val="00D810DE"/>
    <w:rsid w:val="00D87D32"/>
    <w:rsid w:val="00D91188"/>
    <w:rsid w:val="00D92C83"/>
    <w:rsid w:val="00DA0A81"/>
    <w:rsid w:val="00DA2F6E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45CA0"/>
    <w:rsid w:val="00E501F0"/>
    <w:rsid w:val="00E6166D"/>
    <w:rsid w:val="00E6484B"/>
    <w:rsid w:val="00E71E2E"/>
    <w:rsid w:val="00E91BFF"/>
    <w:rsid w:val="00E92933"/>
    <w:rsid w:val="00E94FAD"/>
    <w:rsid w:val="00EA7482"/>
    <w:rsid w:val="00EA78E7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3AB94"/>
  <w15:docId w15:val="{F658FBB4-A0C9-4986-8E04-1328BB7B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3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00375CB0FAB488F22D4DC33D1A1E5" ma:contentTypeVersion="5" ma:contentTypeDescription="Create a new document." ma:contentTypeScope="" ma:versionID="8c48ccb1b5bd6b4603fd9b363a8f25c3">
  <xsd:schema xmlns:xsd="http://www.w3.org/2001/XMLSchema" xmlns:xs="http://www.w3.org/2001/XMLSchema" xmlns:p="http://schemas.microsoft.com/office/2006/metadata/properties" xmlns:ns2="aa9da404-6c36-480a-82f4-4fab7cd33537" targetNamespace="http://schemas.microsoft.com/office/2006/metadata/properties" ma:root="true" ma:fieldsID="cab89bd783599a84691ee53e758d42ae" ns2:_="">
    <xsd:import namespace="aa9da404-6c36-480a-82f4-4fab7cd33537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da404-6c36-480a-82f4-4fab7cd33537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format="Dropdown" ma:internalName="Project">
      <xsd:simpleType>
        <xsd:restriction base="dms:Choice">
          <xsd:enumeration value="Post Harvest"/>
          <xsd:enumeration value="Aqua Bio"/>
          <xsd:enumeration value="Compliance"/>
        </xsd:restriction>
      </xsd:simpleType>
    </xsd:element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10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aa9da404-6c36-480a-82f4-4fab7cd33537">
      <UserInfo>
        <DisplayName>Lina Robinson</DisplayName>
        <AccountId>934</AccountId>
        <AccountType/>
      </UserInfo>
    </Assigned_x0020_to0>
    <Project_x0020_Phase xmlns="aa9da404-6c36-480a-82f4-4fab7cd33537">Validation</Project_x0020_Phase>
    <Project xmlns="aa9da404-6c36-480a-82f4-4fab7cd33537">Post Harvest</Proj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998F1C-BB88-49AA-9642-858CECA94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da404-6c36-480a-82f4-4fab7cd335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aa9da404-6c36-480a-82f4-4fab7cd33537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A8247CC-D239-4B11-A41F-6FEB3E127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0</TotalTime>
  <Pages>3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Rebecca Ford</cp:lastModifiedBy>
  <cp:revision>3</cp:revision>
  <cp:lastPrinted>2016-05-27T05:21:00Z</cp:lastPrinted>
  <dcterms:created xsi:type="dcterms:W3CDTF">2018-08-22T02:50:00Z</dcterms:created>
  <dcterms:modified xsi:type="dcterms:W3CDTF">2018-09-21T06:14:00Z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0x01010084C00375CB0FAB488F22D4DC33D1A1E5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