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C7FD2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02B9C3AE" w14:textId="77777777" w:rsidTr="00146EEC">
        <w:tc>
          <w:tcPr>
            <w:tcW w:w="2689" w:type="dxa"/>
          </w:tcPr>
          <w:p w14:paraId="691079F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8251C41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701B47B" w14:textId="77777777" w:rsidTr="00146EEC">
        <w:tc>
          <w:tcPr>
            <w:tcW w:w="2689" w:type="dxa"/>
          </w:tcPr>
          <w:p w14:paraId="2B94AA6D" w14:textId="1CE139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8E39B1">
              <w:t xml:space="preserve"> 1</w:t>
            </w:r>
          </w:p>
        </w:tc>
        <w:tc>
          <w:tcPr>
            <w:tcW w:w="6939" w:type="dxa"/>
          </w:tcPr>
          <w:p w14:paraId="015AE4A1" w14:textId="31040283" w:rsidR="00F1480E" w:rsidRPr="000754EC" w:rsidRDefault="00F1480E" w:rsidP="008E39B1">
            <w:pPr>
              <w:pStyle w:val="SIText"/>
            </w:pPr>
            <w:r w:rsidRPr="00CC451E">
              <w:t xml:space="preserve">This version released with </w:t>
            </w:r>
            <w:r w:rsidR="008E39B1">
              <w:t>SFI Seafood Industry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14:paraId="37758AC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7C65D41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35AE80D" w14:textId="003AEF88" w:rsidR="00F1480E" w:rsidRPr="000754EC" w:rsidRDefault="006A0208" w:rsidP="006317F6">
            <w:pPr>
              <w:pStyle w:val="SIUNITCODE"/>
            </w:pPr>
            <w:r>
              <w:t>SFI</w:t>
            </w:r>
            <w:r w:rsidR="006317F6">
              <w:t>PRO</w:t>
            </w:r>
            <w:r w:rsidR="001F26B8">
              <w:t>106</w:t>
            </w:r>
          </w:p>
        </w:tc>
        <w:tc>
          <w:tcPr>
            <w:tcW w:w="3604" w:type="pct"/>
            <w:shd w:val="clear" w:color="auto" w:fill="auto"/>
          </w:tcPr>
          <w:p w14:paraId="41850966" w14:textId="2B162DF4" w:rsidR="00F1480E" w:rsidRPr="000754EC" w:rsidRDefault="001F26B8" w:rsidP="000754EC">
            <w:pPr>
              <w:pStyle w:val="SIUnittitle"/>
            </w:pPr>
            <w:r w:rsidRPr="001F26B8">
              <w:t>Work with knives</w:t>
            </w:r>
          </w:p>
        </w:tc>
      </w:tr>
      <w:tr w:rsidR="00F1480E" w:rsidRPr="00963A46" w14:paraId="5508DB71" w14:textId="77777777" w:rsidTr="00CA2922">
        <w:tc>
          <w:tcPr>
            <w:tcW w:w="1396" w:type="pct"/>
            <w:shd w:val="clear" w:color="auto" w:fill="auto"/>
          </w:tcPr>
          <w:p w14:paraId="7FF4603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5D1C7433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850E7FC" w14:textId="6A5F9CA2" w:rsidR="001F26B8" w:rsidRDefault="001F26B8" w:rsidP="001F26B8">
            <w:pPr>
              <w:pStyle w:val="SIText"/>
            </w:pPr>
            <w:r w:rsidRPr="001F26B8">
              <w:t>This unit of competency describes the skills and knowledge required to sharpen, use and maintain knives</w:t>
            </w:r>
            <w:r w:rsidR="00FF5870">
              <w:t xml:space="preserve">. </w:t>
            </w:r>
          </w:p>
          <w:p w14:paraId="19C76210" w14:textId="7C44F594" w:rsidR="006721F5" w:rsidRDefault="006721F5" w:rsidP="001F26B8">
            <w:pPr>
              <w:pStyle w:val="SIText"/>
            </w:pPr>
          </w:p>
          <w:p w14:paraId="7C3FC861" w14:textId="64640C2A" w:rsidR="00CD6F24" w:rsidRPr="00CD6F24" w:rsidRDefault="00CD6F24" w:rsidP="00CD6F24">
            <w:pPr>
              <w:pStyle w:val="SIText"/>
            </w:pPr>
            <w:r w:rsidRPr="00CD6F24">
              <w:t xml:space="preserve">The unit applies to individuals who </w:t>
            </w:r>
            <w:r w:rsidR="00140513">
              <w:t xml:space="preserve">use knives to </w:t>
            </w:r>
            <w:r w:rsidRPr="00CD6F24">
              <w:t xml:space="preserve">undertake </w:t>
            </w:r>
            <w:r w:rsidR="00CE7CEB">
              <w:t xml:space="preserve">routine fish </w:t>
            </w:r>
            <w:r w:rsidR="00DB3081">
              <w:t>preparation</w:t>
            </w:r>
            <w:r w:rsidR="00CE7CEB">
              <w:t xml:space="preserve"> tasks</w:t>
            </w:r>
            <w:r w:rsidRPr="00CD6F24">
              <w:t xml:space="preserve"> within a </w:t>
            </w:r>
            <w:r w:rsidR="00CE7CEB">
              <w:t>seafood processing</w:t>
            </w:r>
            <w:r w:rsidRPr="00CD6F24">
              <w:t xml:space="preserve"> facil</w:t>
            </w:r>
            <w:r w:rsidR="00950366">
              <w:t>ity, wholesale or retail outlet</w:t>
            </w:r>
            <w:r w:rsidRPr="00CD6F24">
              <w:t xml:space="preserve"> under the direction of a supervisor. </w:t>
            </w:r>
          </w:p>
          <w:p w14:paraId="35F72348" w14:textId="77777777" w:rsidR="00CD6F24" w:rsidRPr="00CD6F24" w:rsidRDefault="00CD6F24" w:rsidP="00CD6F24">
            <w:pPr>
              <w:pStyle w:val="SIText"/>
            </w:pPr>
          </w:p>
          <w:p w14:paraId="65114650" w14:textId="45B755A9" w:rsidR="00CD6F24" w:rsidRPr="00CD6F24" w:rsidRDefault="00CD6F24" w:rsidP="00CD6F24">
            <w:pPr>
              <w:pStyle w:val="SIText"/>
            </w:pPr>
            <w:r w:rsidRPr="00CD6F24">
              <w:t>All work must be carried out to comply with workplace procedures, according to state/territory health and safety, food safety and environmental regulations, legislation and standards that apply to the workplace.</w:t>
            </w:r>
          </w:p>
          <w:p w14:paraId="444419C6" w14:textId="77777777" w:rsidR="00CD6F24" w:rsidRPr="001F26B8" w:rsidRDefault="00CD6F24" w:rsidP="001F26B8">
            <w:pPr>
              <w:pStyle w:val="SIText"/>
            </w:pPr>
          </w:p>
          <w:p w14:paraId="222DE076" w14:textId="07114E25" w:rsidR="00373436" w:rsidRPr="000754EC" w:rsidRDefault="001F26B8" w:rsidP="001F26B8">
            <w:pPr>
              <w:pStyle w:val="SIText"/>
            </w:pPr>
            <w:r w:rsidRPr="001F26B8">
              <w:t>No occupational licensing, legislative or certification requirements apply to this unit at the time of publication.</w:t>
            </w:r>
          </w:p>
        </w:tc>
      </w:tr>
      <w:tr w:rsidR="00F1480E" w:rsidRPr="00963A46" w14:paraId="7692BB3E" w14:textId="77777777" w:rsidTr="00CA2922">
        <w:tc>
          <w:tcPr>
            <w:tcW w:w="1396" w:type="pct"/>
            <w:shd w:val="clear" w:color="auto" w:fill="auto"/>
          </w:tcPr>
          <w:p w14:paraId="4FD7705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6FCAD58" w14:textId="63723645" w:rsidR="00F1480E" w:rsidRPr="000754EC" w:rsidRDefault="00F1480E" w:rsidP="008E39B1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6A0208" w:rsidRPr="00963A46" w14:paraId="3F7AB666" w14:textId="77777777" w:rsidTr="00CA2922">
        <w:tc>
          <w:tcPr>
            <w:tcW w:w="1396" w:type="pct"/>
            <w:shd w:val="clear" w:color="auto" w:fill="auto"/>
          </w:tcPr>
          <w:p w14:paraId="76263527" w14:textId="77777777" w:rsidR="006A0208" w:rsidRPr="006A0208" w:rsidRDefault="006A0208" w:rsidP="006A0208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32D20E48" w14:textId="5F6CD81D" w:rsidR="006A0208" w:rsidRPr="006A0208" w:rsidRDefault="006317F6" w:rsidP="006317F6">
            <w:pPr>
              <w:pStyle w:val="SIText"/>
            </w:pPr>
            <w:r>
              <w:t>Seafood Processing</w:t>
            </w:r>
            <w:r w:rsidR="00BB79E3" w:rsidRPr="00BB79E3">
              <w:t xml:space="preserve"> </w:t>
            </w:r>
            <w:r w:rsidR="006A0208" w:rsidRPr="006A0208">
              <w:t>(</w:t>
            </w:r>
            <w:r>
              <w:t>PR</w:t>
            </w:r>
            <w:r w:rsidR="00B5038D">
              <w:t>O</w:t>
            </w:r>
            <w:r w:rsidR="006A0208" w:rsidRPr="006A0208">
              <w:t>)</w:t>
            </w:r>
          </w:p>
        </w:tc>
      </w:tr>
    </w:tbl>
    <w:p w14:paraId="61B4438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D935F2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B8EFE56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7C00BDA" w14:textId="1DC12AC0" w:rsidR="00F1480E" w:rsidRPr="000754EC" w:rsidRDefault="00FD557D" w:rsidP="00195B88">
            <w:pPr>
              <w:pStyle w:val="SIHeading2"/>
            </w:pPr>
            <w:r w:rsidRPr="00923720">
              <w:t xml:space="preserve">Performance </w:t>
            </w:r>
            <w:r w:rsidR="00195B88">
              <w:t>Criteria</w:t>
            </w:r>
          </w:p>
        </w:tc>
      </w:tr>
      <w:tr w:rsidR="00F1480E" w:rsidRPr="00963A46" w14:paraId="31F6B404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9B6DE9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7855AB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F26B8" w:rsidRPr="00963A46" w14:paraId="4ACFC1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64CF7F" w14:textId="3B521588" w:rsidR="001F26B8" w:rsidRPr="001F26B8" w:rsidRDefault="001F26B8" w:rsidP="001F26B8">
            <w:pPr>
              <w:pStyle w:val="SIText"/>
            </w:pPr>
            <w:r w:rsidRPr="001F26B8">
              <w:t>1.</w:t>
            </w:r>
            <w:r>
              <w:t xml:space="preserve"> </w:t>
            </w:r>
            <w:r w:rsidRPr="001F26B8">
              <w:t>Sharpen knives</w:t>
            </w:r>
          </w:p>
        </w:tc>
        <w:tc>
          <w:tcPr>
            <w:tcW w:w="3604" w:type="pct"/>
            <w:shd w:val="clear" w:color="auto" w:fill="auto"/>
          </w:tcPr>
          <w:p w14:paraId="545CA4B1" w14:textId="7934A323" w:rsidR="001F26B8" w:rsidRPr="001F26B8" w:rsidRDefault="001F26B8" w:rsidP="001F26B8">
            <w:r>
              <w:t xml:space="preserve">1.1 </w:t>
            </w:r>
            <w:r w:rsidR="00862EC6">
              <w:t>Select</w:t>
            </w:r>
            <w:r w:rsidR="00453835">
              <w:t>,</w:t>
            </w:r>
            <w:r w:rsidR="00862EC6">
              <w:t xml:space="preserve"> </w:t>
            </w:r>
            <w:r w:rsidR="005811B4">
              <w:t xml:space="preserve">fit </w:t>
            </w:r>
            <w:r w:rsidR="00453835">
              <w:t xml:space="preserve">and use </w:t>
            </w:r>
            <w:r w:rsidR="00B302FC">
              <w:t xml:space="preserve">the </w:t>
            </w:r>
            <w:r w:rsidR="005811B4">
              <w:t>required personal protective equipment</w:t>
            </w:r>
          </w:p>
          <w:p w14:paraId="0126F7D1" w14:textId="719675EB" w:rsidR="001F26B8" w:rsidRPr="001F26B8" w:rsidRDefault="001F26B8" w:rsidP="001F26B8">
            <w:r w:rsidRPr="001F26B8">
              <w:t>1.2</w:t>
            </w:r>
            <w:r>
              <w:t xml:space="preserve"> </w:t>
            </w:r>
            <w:r w:rsidRPr="001F26B8">
              <w:t xml:space="preserve">Sharpen knives </w:t>
            </w:r>
            <w:r w:rsidR="005811B4">
              <w:t>according to</w:t>
            </w:r>
            <w:r w:rsidRPr="001F26B8">
              <w:t xml:space="preserve"> workplace procedures</w:t>
            </w:r>
          </w:p>
          <w:p w14:paraId="202872FB" w14:textId="5F46051A" w:rsidR="001F26B8" w:rsidRPr="001F26B8" w:rsidRDefault="001F26B8" w:rsidP="001F26B8">
            <w:pPr>
              <w:pStyle w:val="SIText"/>
            </w:pPr>
            <w:r w:rsidRPr="001F26B8">
              <w:t>1.3</w:t>
            </w:r>
            <w:r>
              <w:t xml:space="preserve"> </w:t>
            </w:r>
            <w:r w:rsidRPr="001F26B8">
              <w:t>Use steel to maintain bevel edge on knives</w:t>
            </w:r>
          </w:p>
        </w:tc>
      </w:tr>
      <w:tr w:rsidR="001F26B8" w:rsidRPr="00963A46" w14:paraId="795DEADA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F412B2C" w14:textId="49604201" w:rsidR="001F26B8" w:rsidRPr="001F26B8" w:rsidRDefault="001F26B8" w:rsidP="001F26B8">
            <w:pPr>
              <w:pStyle w:val="SIText"/>
            </w:pPr>
            <w:r w:rsidRPr="001F26B8">
              <w:t>2.</w:t>
            </w:r>
            <w:r>
              <w:t xml:space="preserve"> </w:t>
            </w:r>
            <w:r w:rsidRPr="001F26B8">
              <w:t>Work safely with knives</w:t>
            </w:r>
          </w:p>
        </w:tc>
        <w:tc>
          <w:tcPr>
            <w:tcW w:w="3604" w:type="pct"/>
            <w:shd w:val="clear" w:color="auto" w:fill="auto"/>
          </w:tcPr>
          <w:p w14:paraId="55F385B4" w14:textId="2D31B492" w:rsidR="001F26B8" w:rsidRPr="001F26B8" w:rsidRDefault="001F26B8" w:rsidP="001F26B8">
            <w:r w:rsidRPr="001F26B8">
              <w:t>2.1</w:t>
            </w:r>
            <w:r>
              <w:t xml:space="preserve"> </w:t>
            </w:r>
            <w:r w:rsidRPr="001F26B8">
              <w:t xml:space="preserve">Use knives </w:t>
            </w:r>
            <w:r w:rsidR="005811B4">
              <w:t>according to workplace procedures, food safety and</w:t>
            </w:r>
            <w:r w:rsidR="00453835">
              <w:t xml:space="preserve"> </w:t>
            </w:r>
            <w:r w:rsidR="00B302FC">
              <w:t>health</w:t>
            </w:r>
            <w:r w:rsidR="005811B4">
              <w:t xml:space="preserve"> and safety </w:t>
            </w:r>
            <w:r w:rsidR="00A511C3">
              <w:t>requirements</w:t>
            </w:r>
          </w:p>
          <w:p w14:paraId="7A5D2187" w14:textId="13EC283F" w:rsidR="001F26B8" w:rsidRPr="001F26B8" w:rsidRDefault="001F26B8" w:rsidP="001F26B8">
            <w:r w:rsidRPr="001F26B8">
              <w:t>2.2</w:t>
            </w:r>
            <w:r>
              <w:t xml:space="preserve"> </w:t>
            </w:r>
            <w:r w:rsidRPr="001F26B8">
              <w:t xml:space="preserve">Use appropriate knife for the particular processing task </w:t>
            </w:r>
            <w:r w:rsidR="004E2CB8">
              <w:t>as directed by supervisor</w:t>
            </w:r>
          </w:p>
          <w:p w14:paraId="2B73179F" w14:textId="12FF0C17" w:rsidR="001F26B8" w:rsidRPr="001F26B8" w:rsidRDefault="001F26B8" w:rsidP="001F26B8">
            <w:pPr>
              <w:pStyle w:val="SIText"/>
            </w:pPr>
            <w:r w:rsidRPr="001F26B8">
              <w:t>2.3</w:t>
            </w:r>
            <w:r>
              <w:t xml:space="preserve"> </w:t>
            </w:r>
            <w:r w:rsidRPr="001F26B8">
              <w:t>Check product as it is cut, to ensure that the knife is sharp enough to provide a consistently smooth cut surface</w:t>
            </w:r>
          </w:p>
        </w:tc>
      </w:tr>
      <w:tr w:rsidR="001F26B8" w:rsidRPr="00963A46" w14:paraId="771D91EB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07A0F6" w14:textId="2D018F01" w:rsidR="001F26B8" w:rsidRPr="001F26B8" w:rsidRDefault="001F26B8" w:rsidP="001F26B8">
            <w:pPr>
              <w:pStyle w:val="SIText"/>
            </w:pPr>
            <w:r w:rsidRPr="001F26B8">
              <w:t>3.</w:t>
            </w:r>
            <w:r>
              <w:t xml:space="preserve"> </w:t>
            </w:r>
            <w:r w:rsidRPr="001F26B8">
              <w:t>Maintain knives and associated equipment</w:t>
            </w:r>
          </w:p>
        </w:tc>
        <w:tc>
          <w:tcPr>
            <w:tcW w:w="3604" w:type="pct"/>
            <w:shd w:val="clear" w:color="auto" w:fill="auto"/>
          </w:tcPr>
          <w:p w14:paraId="28388132" w14:textId="11E3995F" w:rsidR="001F26B8" w:rsidRPr="001F26B8" w:rsidRDefault="001F26B8" w:rsidP="001F26B8">
            <w:r w:rsidRPr="001F26B8">
              <w:t>3.1</w:t>
            </w:r>
            <w:r>
              <w:t xml:space="preserve"> </w:t>
            </w:r>
            <w:r w:rsidRPr="001F26B8">
              <w:t>Maintain knives in a safe and hygienic state</w:t>
            </w:r>
          </w:p>
          <w:p w14:paraId="1AC12A5E" w14:textId="0AC12565" w:rsidR="001F26B8" w:rsidRPr="001F26B8" w:rsidRDefault="001F26B8" w:rsidP="001F26B8">
            <w:r w:rsidRPr="001F26B8">
              <w:t>3.2</w:t>
            </w:r>
            <w:r>
              <w:t xml:space="preserve"> </w:t>
            </w:r>
            <w:r w:rsidRPr="001F26B8">
              <w:t>Use and maintain knife sharpening equipment safely and hygienically</w:t>
            </w:r>
          </w:p>
          <w:p w14:paraId="02A7B6D4" w14:textId="0BC22B57" w:rsidR="001F26B8" w:rsidRPr="001F26B8" w:rsidRDefault="001F26B8" w:rsidP="001F26B8">
            <w:pPr>
              <w:pStyle w:val="SIText"/>
            </w:pPr>
            <w:r w:rsidRPr="001F26B8">
              <w:t>3.3</w:t>
            </w:r>
            <w:r>
              <w:t xml:space="preserve"> </w:t>
            </w:r>
            <w:r w:rsidRPr="001F26B8">
              <w:t xml:space="preserve">Report problems </w:t>
            </w:r>
            <w:r w:rsidR="00B302FC">
              <w:t xml:space="preserve">with knives and safety hazards </w:t>
            </w:r>
            <w:r w:rsidRPr="001F26B8">
              <w:t>to supervisor</w:t>
            </w:r>
          </w:p>
        </w:tc>
      </w:tr>
    </w:tbl>
    <w:p w14:paraId="4473D956" w14:textId="77777777" w:rsidR="005F771F" w:rsidRDefault="005F771F" w:rsidP="005F771F">
      <w:pPr>
        <w:pStyle w:val="SIText"/>
      </w:pPr>
    </w:p>
    <w:p w14:paraId="2B65977A" w14:textId="77777777" w:rsidR="005F771F" w:rsidRPr="000754EC" w:rsidRDefault="005F771F" w:rsidP="000754EC">
      <w:r>
        <w:br w:type="page"/>
      </w:r>
    </w:p>
    <w:p w14:paraId="7370F7F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E667749" w14:textId="77777777" w:rsidTr="00CA2922">
        <w:trPr>
          <w:tblHeader/>
        </w:trPr>
        <w:tc>
          <w:tcPr>
            <w:tcW w:w="5000" w:type="pct"/>
            <w:gridSpan w:val="2"/>
          </w:tcPr>
          <w:p w14:paraId="4FE6887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A0F0CAF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BE31DF6" w14:textId="77777777" w:rsidTr="00CA2922">
        <w:trPr>
          <w:tblHeader/>
        </w:trPr>
        <w:tc>
          <w:tcPr>
            <w:tcW w:w="1396" w:type="pct"/>
          </w:tcPr>
          <w:p w14:paraId="0BFAD99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17AB79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1F26B8" w:rsidRPr="00336FCA" w:rsidDel="00423CB2" w14:paraId="7A6C86DB" w14:textId="77777777" w:rsidTr="00CA2922">
        <w:tc>
          <w:tcPr>
            <w:tcW w:w="1396" w:type="pct"/>
          </w:tcPr>
          <w:p w14:paraId="63013FFB" w14:textId="334A21B7" w:rsidR="001F26B8" w:rsidRPr="001F26B8" w:rsidRDefault="001F26B8" w:rsidP="001F26B8">
            <w:pPr>
              <w:pStyle w:val="SIText"/>
            </w:pPr>
            <w:r w:rsidRPr="001F26B8">
              <w:t>Reading</w:t>
            </w:r>
          </w:p>
        </w:tc>
        <w:tc>
          <w:tcPr>
            <w:tcW w:w="3604" w:type="pct"/>
          </w:tcPr>
          <w:p w14:paraId="1D26F408" w14:textId="3DFC4B6A" w:rsidR="001F26B8" w:rsidRPr="001F26B8" w:rsidRDefault="001F26B8" w:rsidP="001F26B8">
            <w:pPr>
              <w:pStyle w:val="SIBulletList1"/>
            </w:pPr>
            <w:r w:rsidRPr="001F26B8">
              <w:t>Interpret and follow workplace quality, food safety and hygiene procedures for working with knives</w:t>
            </w:r>
          </w:p>
        </w:tc>
      </w:tr>
      <w:tr w:rsidR="006C5782" w:rsidRPr="00336FCA" w:rsidDel="00423CB2" w14:paraId="58587F49" w14:textId="77777777" w:rsidTr="00CA2922">
        <w:tc>
          <w:tcPr>
            <w:tcW w:w="1396" w:type="pct"/>
          </w:tcPr>
          <w:p w14:paraId="7FF21975" w14:textId="26AABA54" w:rsidR="006C5782" w:rsidRPr="001F26B8" w:rsidRDefault="006C5782" w:rsidP="001F26B8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05C7AD85" w14:textId="29CCA8C5" w:rsidR="006C5782" w:rsidRPr="001F26B8" w:rsidDel="00F26FD4" w:rsidRDefault="006C5782" w:rsidP="006C5782">
            <w:pPr>
              <w:pStyle w:val="SIBulletList1"/>
            </w:pPr>
            <w:r>
              <w:t xml:space="preserve">Use </w:t>
            </w:r>
            <w:r w:rsidRPr="006C5782">
              <w:t xml:space="preserve">industry standard terminology to describe different types of knives </w:t>
            </w:r>
            <w:r w:rsidR="00DB3081">
              <w:t>and</w:t>
            </w:r>
            <w:r w:rsidRPr="006C5782">
              <w:t xml:space="preserve"> </w:t>
            </w:r>
            <w:r w:rsidR="00AB1764">
              <w:t>their uses</w:t>
            </w:r>
          </w:p>
        </w:tc>
      </w:tr>
      <w:tr w:rsidR="001F26B8" w:rsidRPr="00336FCA" w:rsidDel="00423CB2" w14:paraId="229D9642" w14:textId="77777777" w:rsidTr="00CA2922">
        <w:tc>
          <w:tcPr>
            <w:tcW w:w="1396" w:type="pct"/>
          </w:tcPr>
          <w:p w14:paraId="307E895A" w14:textId="12E5E47F" w:rsidR="001F26B8" w:rsidRPr="001F26B8" w:rsidRDefault="001F26B8" w:rsidP="001F26B8">
            <w:pPr>
              <w:pStyle w:val="SIText"/>
            </w:pPr>
            <w:r w:rsidRPr="001F26B8">
              <w:t>Navigate the world of work</w:t>
            </w:r>
          </w:p>
        </w:tc>
        <w:tc>
          <w:tcPr>
            <w:tcW w:w="3604" w:type="pct"/>
          </w:tcPr>
          <w:p w14:paraId="122EA5DC" w14:textId="5A011B1E" w:rsidR="001F26B8" w:rsidRPr="00F26FD4" w:rsidRDefault="001F26B8" w:rsidP="00F26FD4">
            <w:pPr>
              <w:pStyle w:val="SIBulletList1"/>
              <w:rPr>
                <w:rFonts w:eastAsia="Calibri"/>
              </w:rPr>
            </w:pPr>
            <w:r w:rsidRPr="001F26B8">
              <w:t>Understand tasks and responsibilities required for performing own role in the workplace</w:t>
            </w:r>
          </w:p>
        </w:tc>
      </w:tr>
      <w:tr w:rsidR="001F26B8" w:rsidRPr="00336FCA" w:rsidDel="00423CB2" w14:paraId="0F023268" w14:textId="77777777" w:rsidTr="00CA2922">
        <w:tc>
          <w:tcPr>
            <w:tcW w:w="1396" w:type="pct"/>
          </w:tcPr>
          <w:p w14:paraId="143678B8" w14:textId="3E04F4D4" w:rsidR="001F26B8" w:rsidRPr="001F26B8" w:rsidRDefault="001F26B8" w:rsidP="001F26B8">
            <w:r w:rsidRPr="001F26B8">
              <w:t>Get the work done</w:t>
            </w:r>
          </w:p>
        </w:tc>
        <w:tc>
          <w:tcPr>
            <w:tcW w:w="3604" w:type="pct"/>
          </w:tcPr>
          <w:p w14:paraId="08C1D482" w14:textId="42C3C5DC" w:rsidR="001F26B8" w:rsidRPr="00F26FD4" w:rsidRDefault="001F26B8" w:rsidP="00B302FC">
            <w:pPr>
              <w:pStyle w:val="SIBulletList1"/>
              <w:rPr>
                <w:rFonts w:eastAsia="Calibri"/>
              </w:rPr>
            </w:pPr>
            <w:r w:rsidRPr="001F26B8">
              <w:rPr>
                <w:rFonts w:eastAsia="Calibri"/>
              </w:rPr>
              <w:t>Maintain a clean and hazard free work area</w:t>
            </w:r>
          </w:p>
        </w:tc>
      </w:tr>
    </w:tbl>
    <w:p w14:paraId="2422EC50" w14:textId="77777777" w:rsidR="00916CD7" w:rsidRDefault="00916CD7" w:rsidP="005F771F">
      <w:pPr>
        <w:pStyle w:val="SIText"/>
      </w:pPr>
    </w:p>
    <w:p w14:paraId="2890A1AE" w14:textId="78F867FA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7A966DE4" w14:textId="77777777" w:rsidTr="00F33FF2">
        <w:tc>
          <w:tcPr>
            <w:tcW w:w="5000" w:type="pct"/>
            <w:gridSpan w:val="4"/>
          </w:tcPr>
          <w:p w14:paraId="4F974DF4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5576FF6" w14:textId="77777777" w:rsidTr="00F33FF2">
        <w:tc>
          <w:tcPr>
            <w:tcW w:w="1028" w:type="pct"/>
          </w:tcPr>
          <w:p w14:paraId="7802C56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D5AF654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5A8B12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73A03D2A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1F26B8" w14:paraId="67633B90" w14:textId="77777777" w:rsidTr="001F26B8">
        <w:trPr>
          <w:trHeight w:val="70"/>
        </w:trPr>
        <w:tc>
          <w:tcPr>
            <w:tcW w:w="1028" w:type="pct"/>
          </w:tcPr>
          <w:p w14:paraId="666F2C5F" w14:textId="51B1768F" w:rsidR="001F26B8" w:rsidRPr="001F26B8" w:rsidRDefault="001F26B8" w:rsidP="001F26B8">
            <w:pPr>
              <w:pStyle w:val="SIText"/>
            </w:pPr>
            <w:r w:rsidRPr="001F26B8">
              <w:t>SFIPRO106 Work with knives</w:t>
            </w:r>
          </w:p>
        </w:tc>
        <w:tc>
          <w:tcPr>
            <w:tcW w:w="1105" w:type="pct"/>
          </w:tcPr>
          <w:p w14:paraId="520629F4" w14:textId="66FFB2D5" w:rsidR="001F26B8" w:rsidRPr="001F26B8" w:rsidRDefault="001F26B8" w:rsidP="001F26B8">
            <w:pPr>
              <w:pStyle w:val="SIText"/>
            </w:pPr>
            <w:r w:rsidRPr="001F26B8">
              <w:t>SFIPROC106B Work with knives</w:t>
            </w:r>
          </w:p>
        </w:tc>
        <w:tc>
          <w:tcPr>
            <w:tcW w:w="1251" w:type="pct"/>
          </w:tcPr>
          <w:p w14:paraId="31E6B2B0" w14:textId="1200CCCD" w:rsidR="001F26B8" w:rsidRPr="00F26FD4" w:rsidRDefault="001F26B8" w:rsidP="00F26FD4">
            <w:pPr>
              <w:pStyle w:val="SIText"/>
            </w:pPr>
            <w:r w:rsidRPr="00F26FD4">
              <w:t>Updated to meet Standards for Training Packages</w:t>
            </w:r>
            <w:r w:rsidR="00CB64C1">
              <w:t>.</w:t>
            </w:r>
          </w:p>
          <w:p w14:paraId="51844FA1" w14:textId="43BDA206" w:rsidR="00F26FD4" w:rsidRPr="001F26B8" w:rsidRDefault="00140513" w:rsidP="00F26FD4">
            <w:pPr>
              <w:pStyle w:val="SIText"/>
            </w:pPr>
            <w:r w:rsidRPr="00140513">
              <w:t xml:space="preserve">Amendments to performance criteria </w:t>
            </w:r>
            <w:r>
              <w:t>for clarity and</w:t>
            </w:r>
            <w:r w:rsidRPr="00140513">
              <w:t xml:space="preserve"> better reflect level of complexity</w:t>
            </w:r>
            <w:r w:rsidR="00CB64C1">
              <w:t>.</w:t>
            </w:r>
          </w:p>
        </w:tc>
        <w:tc>
          <w:tcPr>
            <w:tcW w:w="1616" w:type="pct"/>
          </w:tcPr>
          <w:p w14:paraId="509E63B0" w14:textId="1791D1AB" w:rsidR="001F26B8" w:rsidRPr="001F26B8" w:rsidRDefault="001F26B8" w:rsidP="001F26B8">
            <w:pPr>
              <w:pStyle w:val="SIText"/>
            </w:pPr>
            <w:r w:rsidRPr="001F26B8">
              <w:t>Equivalent unit</w:t>
            </w:r>
          </w:p>
        </w:tc>
      </w:tr>
    </w:tbl>
    <w:p w14:paraId="64F1015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53C9E3C3" w14:textId="77777777" w:rsidTr="00CA2922">
        <w:tc>
          <w:tcPr>
            <w:tcW w:w="1396" w:type="pct"/>
            <w:shd w:val="clear" w:color="auto" w:fill="auto"/>
          </w:tcPr>
          <w:p w14:paraId="0CCD546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3C2AC4B0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4FC8574C" w14:textId="13DD5378" w:rsidR="00F1480E" w:rsidRPr="000754EC" w:rsidRDefault="008E39B1" w:rsidP="00E40225">
            <w:pPr>
              <w:pStyle w:val="SIText"/>
            </w:pPr>
            <w:r w:rsidRPr="008E39B1">
              <w:t>https://vetnet.education.gov.au/Pages/TrainingDocs.aspx?q=e31d8c6b-1608-4d77-9f71-9ee749456273</w:t>
            </w:r>
          </w:p>
        </w:tc>
      </w:tr>
    </w:tbl>
    <w:p w14:paraId="033391ED" w14:textId="77777777" w:rsidR="00F1480E" w:rsidRDefault="00F1480E" w:rsidP="005F771F">
      <w:pPr>
        <w:pStyle w:val="SIText"/>
      </w:pPr>
    </w:p>
    <w:p w14:paraId="6C71DBA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31BBAA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67049C77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6F3694F" w14:textId="2AF3E191" w:rsidR="00556C4C" w:rsidRPr="000754EC" w:rsidRDefault="00556C4C" w:rsidP="00195B88">
            <w:pPr>
              <w:pStyle w:val="SIUnittitle"/>
            </w:pPr>
            <w:r w:rsidRPr="00F56827">
              <w:t xml:space="preserve">Assessment requirements for </w:t>
            </w:r>
            <w:r w:rsidR="001F26B8" w:rsidRPr="001F26B8">
              <w:t>SFIPRO106 Work with knives</w:t>
            </w:r>
          </w:p>
        </w:tc>
      </w:tr>
      <w:tr w:rsidR="00556C4C" w:rsidRPr="00A55106" w14:paraId="628D997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9D3EF3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CF49A8" w:rsidRPr="00067E1C" w14:paraId="5FA5C884" w14:textId="77777777" w:rsidTr="00113678">
        <w:tc>
          <w:tcPr>
            <w:tcW w:w="5000" w:type="pct"/>
            <w:gridSpan w:val="2"/>
            <w:shd w:val="clear" w:color="auto" w:fill="auto"/>
          </w:tcPr>
          <w:p w14:paraId="36EA4BD9" w14:textId="5CC2C475" w:rsidR="006721F5" w:rsidRPr="006721F5" w:rsidRDefault="001F26B8" w:rsidP="006721F5">
            <w:pPr>
              <w:pStyle w:val="SIText"/>
            </w:pPr>
            <w:r w:rsidRPr="001F26B8">
              <w:t>An individual demonstrating competency must satisfy all the elements</w:t>
            </w:r>
            <w:r w:rsidR="006721F5">
              <w:t xml:space="preserve"> and </w:t>
            </w:r>
            <w:r w:rsidRPr="001F26B8">
              <w:t xml:space="preserve">performance criteria of this unit. </w:t>
            </w:r>
            <w:r w:rsidR="006721F5">
              <w:t>There must be e</w:t>
            </w:r>
            <w:r w:rsidRPr="001F26B8">
              <w:t xml:space="preserve">vidence </w:t>
            </w:r>
            <w:r w:rsidR="006721F5" w:rsidRPr="006721F5">
              <w:t xml:space="preserve">that the individual </w:t>
            </w:r>
            <w:r w:rsidR="006721F5">
              <w:t xml:space="preserve">has </w:t>
            </w:r>
            <w:r w:rsidR="00995CDE">
              <w:t xml:space="preserve">safely </w:t>
            </w:r>
            <w:r w:rsidR="008624C9">
              <w:t>worked with</w:t>
            </w:r>
            <w:r w:rsidR="006721F5">
              <w:t xml:space="preserve"> </w:t>
            </w:r>
            <w:r w:rsidR="00995CDE">
              <w:t xml:space="preserve">a range of </w:t>
            </w:r>
            <w:r w:rsidR="006721F5">
              <w:t>knives</w:t>
            </w:r>
            <w:r w:rsidR="006721F5" w:rsidRPr="006721F5">
              <w:t xml:space="preserve"> </w:t>
            </w:r>
            <w:r w:rsidR="002E74B9">
              <w:t>to process</w:t>
            </w:r>
            <w:r w:rsidR="00A511C3">
              <w:t xml:space="preserve"> at least twelve different species of</w:t>
            </w:r>
            <w:r w:rsidR="002E74B9">
              <w:t xml:space="preserve"> fish </w:t>
            </w:r>
            <w:r w:rsidR="00A511C3">
              <w:t xml:space="preserve">in varying sizes </w:t>
            </w:r>
            <w:r w:rsidR="006721F5" w:rsidRPr="006721F5">
              <w:t>on at least one occasion including:</w:t>
            </w:r>
          </w:p>
          <w:p w14:paraId="5F6711DD" w14:textId="77777777" w:rsidR="00717440" w:rsidRPr="00717440" w:rsidRDefault="00717440" w:rsidP="00717440">
            <w:pPr>
              <w:pStyle w:val="SIBulletList1"/>
            </w:pPr>
            <w:r w:rsidRPr="001F26B8">
              <w:t>identifying when knives require sharpening</w:t>
            </w:r>
          </w:p>
          <w:p w14:paraId="53DBBC6D" w14:textId="1B1D1F28" w:rsidR="005408FD" w:rsidRPr="005408FD" w:rsidRDefault="005408FD" w:rsidP="00717440">
            <w:pPr>
              <w:pStyle w:val="SIBulletList1"/>
            </w:pPr>
            <w:r w:rsidRPr="005408FD">
              <w:t xml:space="preserve">using </w:t>
            </w:r>
            <w:r w:rsidR="00717440">
              <w:t xml:space="preserve">and maintaining </w:t>
            </w:r>
            <w:r w:rsidR="00CB64C1">
              <w:t xml:space="preserve">knives and </w:t>
            </w:r>
            <w:r w:rsidR="00717440">
              <w:t>sharpening equipment</w:t>
            </w:r>
          </w:p>
          <w:p w14:paraId="63322882" w14:textId="2579878B" w:rsidR="001F26B8" w:rsidRDefault="001F26B8" w:rsidP="001F26B8">
            <w:pPr>
              <w:pStyle w:val="SIBulletList1"/>
            </w:pPr>
            <w:r w:rsidRPr="001F26B8">
              <w:t>using appropriate knife to clean, gut, gill, fillet and slice fish</w:t>
            </w:r>
          </w:p>
          <w:p w14:paraId="48A43C30" w14:textId="681F806E" w:rsidR="00CF49A8" w:rsidRPr="00CF49A8" w:rsidRDefault="003C0DF3" w:rsidP="00A511C3">
            <w:pPr>
              <w:pStyle w:val="SIBulletList1"/>
            </w:pPr>
            <w:r w:rsidRPr="003C0DF3">
              <w:t xml:space="preserve">reporting </w:t>
            </w:r>
            <w:r w:rsidR="0020701F">
              <w:t>equipment and safety issues</w:t>
            </w:r>
            <w:r w:rsidRPr="003C0DF3">
              <w:t xml:space="preserve"> </w:t>
            </w:r>
            <w:r w:rsidR="0020701F">
              <w:t xml:space="preserve">to </w:t>
            </w:r>
            <w:r w:rsidRPr="003C0DF3">
              <w:t>supervisor</w:t>
            </w:r>
            <w:r w:rsidR="00C44F4D">
              <w:t>.</w:t>
            </w:r>
            <w:r w:rsidR="001F26B8" w:rsidRPr="001F26B8">
              <w:t xml:space="preserve"> </w:t>
            </w:r>
          </w:p>
        </w:tc>
      </w:tr>
    </w:tbl>
    <w:p w14:paraId="760A49F0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E65300A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3C3822A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CF49A8" w:rsidRPr="00A55106" w14:paraId="39B0B235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6CA3DF6" w14:textId="77777777" w:rsidR="001F26B8" w:rsidRPr="001F26B8" w:rsidRDefault="001F26B8" w:rsidP="001F26B8">
            <w:pPr>
              <w:pStyle w:val="SIText"/>
            </w:pPr>
            <w:r w:rsidRPr="001F26B8">
              <w:t>An individual must be able to demonstrate the knowledge required to perform the tasks outlined in the elements and performance criteria of this unit. This includes knowledge of:</w:t>
            </w:r>
          </w:p>
          <w:p w14:paraId="17C42541" w14:textId="77777777" w:rsidR="003C0DF3" w:rsidRPr="003C0DF3" w:rsidRDefault="003C0DF3" w:rsidP="003C0DF3">
            <w:pPr>
              <w:pStyle w:val="SIBulletList1"/>
            </w:pPr>
            <w:r w:rsidRPr="003C0DF3">
              <w:t>principles of sharpening a knife</w:t>
            </w:r>
          </w:p>
          <w:p w14:paraId="67B7B6B2" w14:textId="77777777" w:rsidR="001F26B8" w:rsidRPr="001F26B8" w:rsidRDefault="001F26B8" w:rsidP="001F26B8">
            <w:pPr>
              <w:pStyle w:val="SIBulletList1"/>
            </w:pPr>
            <w:r w:rsidRPr="001F26B8">
              <w:t>impact of a sharp knife on speed of filleting and yield of fillet</w:t>
            </w:r>
          </w:p>
          <w:p w14:paraId="0DE8AA93" w14:textId="77777777" w:rsidR="001F26B8" w:rsidRPr="001F26B8" w:rsidRDefault="001F26B8" w:rsidP="001F26B8">
            <w:pPr>
              <w:pStyle w:val="SIBulletList1"/>
            </w:pPr>
            <w:r w:rsidRPr="001F26B8">
              <w:t>impact of incorrectly sharpened knives on the appearance of fillets</w:t>
            </w:r>
          </w:p>
          <w:p w14:paraId="31E49010" w14:textId="7F8EA7D6" w:rsidR="001F26B8" w:rsidRDefault="001F26B8" w:rsidP="001F26B8">
            <w:pPr>
              <w:pStyle w:val="SIBulletList1"/>
            </w:pPr>
            <w:r w:rsidRPr="001F26B8">
              <w:t>impact of incorrectly sharpened, stored and maintained knives on personal safety</w:t>
            </w:r>
          </w:p>
          <w:p w14:paraId="1EC9B621" w14:textId="2C97C60D" w:rsidR="00C44F4D" w:rsidRPr="001F26B8" w:rsidRDefault="00C44F4D" w:rsidP="001F26B8">
            <w:pPr>
              <w:pStyle w:val="SIBulletList1"/>
            </w:pPr>
            <w:r>
              <w:t>type</w:t>
            </w:r>
            <w:r w:rsidR="00DB3081">
              <w:t xml:space="preserve"> and purpose of knife sharpening equipment</w:t>
            </w:r>
          </w:p>
          <w:p w14:paraId="5DE34927" w14:textId="77777777" w:rsidR="003C0DF3" w:rsidRDefault="001F26B8" w:rsidP="003C0DF3">
            <w:pPr>
              <w:pStyle w:val="SIBulletList1"/>
            </w:pPr>
            <w:r w:rsidRPr="001F26B8">
              <w:t>type, shape and purpose of knives used to clean, gut, gill, fillet and slice fish</w:t>
            </w:r>
            <w:r w:rsidR="003C0DF3" w:rsidRPr="001F26B8">
              <w:t xml:space="preserve"> </w:t>
            </w:r>
          </w:p>
          <w:p w14:paraId="7D18C0FD" w14:textId="1B8EF114" w:rsidR="00CF49A8" w:rsidRPr="00CF49A8" w:rsidRDefault="003C0DF3" w:rsidP="00DB3081">
            <w:pPr>
              <w:pStyle w:val="SIBulletList1"/>
            </w:pPr>
            <w:r>
              <w:t>health and safety</w:t>
            </w:r>
            <w:r w:rsidRPr="003C0DF3">
              <w:t xml:space="preserve"> requi</w:t>
            </w:r>
            <w:r w:rsidR="00C44F4D">
              <w:t xml:space="preserve">rements in regard to sharpening, </w:t>
            </w:r>
            <w:r w:rsidR="00DB3081" w:rsidRPr="003C0DF3">
              <w:t xml:space="preserve">using </w:t>
            </w:r>
            <w:r w:rsidR="00DB3081">
              <w:t>and</w:t>
            </w:r>
            <w:r w:rsidR="00C44F4D">
              <w:t xml:space="preserve"> maintaining </w:t>
            </w:r>
            <w:r w:rsidRPr="003C0DF3">
              <w:t>knives</w:t>
            </w:r>
            <w:r w:rsidR="00C44F4D">
              <w:t>.</w:t>
            </w:r>
          </w:p>
        </w:tc>
      </w:tr>
    </w:tbl>
    <w:p w14:paraId="6ABB4D5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8C282B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E922C8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CF49A8" w:rsidRPr="00A55106" w14:paraId="7B4962B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4C87AE9" w14:textId="77777777" w:rsidR="001F26B8" w:rsidRPr="001F26B8" w:rsidRDefault="001F26B8" w:rsidP="001F26B8">
            <w:pPr>
              <w:pStyle w:val="SIText"/>
            </w:pPr>
            <w:r w:rsidRPr="001F26B8">
              <w:t xml:space="preserve">Assessment of this unit of competency must take place under the following conditions: </w:t>
            </w:r>
          </w:p>
          <w:p w14:paraId="4A2020D3" w14:textId="77777777" w:rsidR="001F26B8" w:rsidRPr="001F26B8" w:rsidRDefault="001F26B8" w:rsidP="001F26B8">
            <w:pPr>
              <w:pStyle w:val="SIBulletList1"/>
            </w:pPr>
            <w:r w:rsidRPr="001F26B8">
              <w:t>physical conditions:</w:t>
            </w:r>
          </w:p>
          <w:p w14:paraId="4D9812F2" w14:textId="3185318E" w:rsidR="001F26B8" w:rsidRPr="001F26B8" w:rsidRDefault="006721F5" w:rsidP="006721F5">
            <w:pPr>
              <w:pStyle w:val="SIBulletList2"/>
            </w:pPr>
            <w:r w:rsidRPr="006721F5">
              <w:t>skills must be demonstrated in a seafood processing workplace or an environment that accurately represents workplace conditions</w:t>
            </w:r>
          </w:p>
          <w:p w14:paraId="5E1BB504" w14:textId="77777777" w:rsidR="001F26B8" w:rsidRPr="001F26B8" w:rsidRDefault="001F26B8" w:rsidP="001F26B8">
            <w:pPr>
              <w:pStyle w:val="SIBulletList1"/>
            </w:pPr>
            <w:r w:rsidRPr="001F26B8">
              <w:t>resources, equipment and materials:</w:t>
            </w:r>
          </w:p>
          <w:p w14:paraId="129E1699" w14:textId="6EC80482" w:rsidR="009A3164" w:rsidRDefault="009A3164" w:rsidP="001F26B8">
            <w:pPr>
              <w:pStyle w:val="SIBulletList2"/>
            </w:pPr>
            <w:r>
              <w:t>personal protective equipment</w:t>
            </w:r>
          </w:p>
          <w:p w14:paraId="67FC31E4" w14:textId="1ADFB136" w:rsidR="001F26B8" w:rsidRPr="001F26B8" w:rsidRDefault="001F26B8" w:rsidP="001F26B8">
            <w:pPr>
              <w:pStyle w:val="SIBulletList2"/>
            </w:pPr>
            <w:r w:rsidRPr="001F26B8">
              <w:t>range of knives designed for different work functions</w:t>
            </w:r>
          </w:p>
          <w:p w14:paraId="21EEA713" w14:textId="77777777" w:rsidR="006721F5" w:rsidRDefault="001F26B8" w:rsidP="006721F5">
            <w:pPr>
              <w:pStyle w:val="SIBulletList2"/>
            </w:pPr>
            <w:r w:rsidRPr="001F26B8">
              <w:t>sharpening equipment</w:t>
            </w:r>
            <w:r w:rsidR="006721F5" w:rsidRPr="001F26B8">
              <w:t xml:space="preserve"> </w:t>
            </w:r>
          </w:p>
          <w:p w14:paraId="5112F70E" w14:textId="4679D797" w:rsidR="001F26B8" w:rsidRDefault="006721F5" w:rsidP="006721F5">
            <w:pPr>
              <w:pStyle w:val="SIBulletList2"/>
            </w:pPr>
            <w:r w:rsidRPr="006721F5">
              <w:t>blunt knives to be sharpened</w:t>
            </w:r>
          </w:p>
          <w:p w14:paraId="4B508DC0" w14:textId="6097C3A4" w:rsidR="00A4559A" w:rsidRPr="001F26B8" w:rsidRDefault="009A3164" w:rsidP="006721F5">
            <w:pPr>
              <w:pStyle w:val="SIBulletList2"/>
            </w:pPr>
            <w:r>
              <w:t>range of fish of different shapes and sizes</w:t>
            </w:r>
          </w:p>
          <w:p w14:paraId="5F9CBE42" w14:textId="5B8C36A1" w:rsidR="001F26B8" w:rsidRDefault="001F26B8" w:rsidP="001F26B8">
            <w:pPr>
              <w:pStyle w:val="SIBulletList1"/>
            </w:pPr>
            <w:r w:rsidRPr="001F26B8">
              <w:t>specifications:</w:t>
            </w:r>
          </w:p>
          <w:p w14:paraId="2D189734" w14:textId="0B21C7E0" w:rsidR="006721F5" w:rsidRPr="001F26B8" w:rsidRDefault="006721F5" w:rsidP="00F47AC8">
            <w:pPr>
              <w:pStyle w:val="SIBulletList2"/>
            </w:pPr>
            <w:r w:rsidRPr="006721F5">
              <w:t xml:space="preserve">workplace procedures </w:t>
            </w:r>
            <w:r w:rsidR="002149F5">
              <w:t>relevant to using knives and</w:t>
            </w:r>
            <w:r w:rsidRPr="006721F5">
              <w:t xml:space="preserve"> </w:t>
            </w:r>
            <w:r w:rsidR="002149F5">
              <w:t>i</w:t>
            </w:r>
            <w:r w:rsidRPr="006721F5">
              <w:t>ncludes advice on food safety</w:t>
            </w:r>
            <w:r w:rsidR="002149F5">
              <w:t xml:space="preserve"> and</w:t>
            </w:r>
            <w:r w:rsidRPr="006721F5">
              <w:t xml:space="preserve"> health and safety requirements</w:t>
            </w:r>
            <w:r w:rsidR="004B5F87">
              <w:t>.</w:t>
            </w:r>
          </w:p>
          <w:p w14:paraId="610A411E" w14:textId="77777777" w:rsidR="001F26B8" w:rsidRPr="001F26B8" w:rsidRDefault="001F26B8" w:rsidP="001F26B8"/>
          <w:p w14:paraId="6B6B5B92" w14:textId="77777777" w:rsidR="006721F5" w:rsidRPr="006721F5" w:rsidRDefault="006721F5" w:rsidP="006721F5">
            <w:r w:rsidRPr="006721F5">
              <w:t>Assessors of this unit must satisfy the requirements for assessors in applicable vocational education and </w:t>
            </w:r>
          </w:p>
          <w:p w14:paraId="71739C8B" w14:textId="38C3EAF7" w:rsidR="00CF49A8" w:rsidRPr="00CF49A8" w:rsidRDefault="006721F5" w:rsidP="006721F5">
            <w:pPr>
              <w:pStyle w:val="SIText"/>
            </w:pPr>
            <w:r w:rsidRPr="006721F5">
              <w:t>training legislation, frameworks and/or standards.</w:t>
            </w:r>
          </w:p>
        </w:tc>
      </w:tr>
    </w:tbl>
    <w:p w14:paraId="6EBB5AE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788B668" w14:textId="77777777" w:rsidTr="004679E3">
        <w:tc>
          <w:tcPr>
            <w:tcW w:w="990" w:type="pct"/>
            <w:shd w:val="clear" w:color="auto" w:fill="auto"/>
          </w:tcPr>
          <w:p w14:paraId="249C494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AB338E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89BAEAB" w14:textId="1A507CD8" w:rsidR="00F1480E" w:rsidRPr="000754EC" w:rsidRDefault="006470B0" w:rsidP="000754EC">
            <w:pPr>
              <w:pStyle w:val="SIText"/>
            </w:pPr>
            <w:r w:rsidRPr="006470B0">
              <w:t>https://vetnet.education.gov.au/Pages/TrainingDocs.aspx?q=e31d8c6b-1608-4d77-9f71-9ee749456273</w:t>
            </w:r>
          </w:p>
        </w:tc>
      </w:tr>
    </w:tbl>
    <w:p w14:paraId="12CA76EC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B867D" w14:textId="77777777" w:rsidR="00E71E2E" w:rsidRDefault="00E71E2E" w:rsidP="00BF3F0A">
      <w:r>
        <w:separator/>
      </w:r>
    </w:p>
    <w:p w14:paraId="58335F92" w14:textId="77777777" w:rsidR="00E71E2E" w:rsidRDefault="00E71E2E"/>
  </w:endnote>
  <w:endnote w:type="continuationSeparator" w:id="0">
    <w:p w14:paraId="2F72F4CC" w14:textId="77777777" w:rsidR="00E71E2E" w:rsidRDefault="00E71E2E" w:rsidP="00BF3F0A">
      <w:r>
        <w:continuationSeparator/>
      </w:r>
    </w:p>
    <w:p w14:paraId="6825F87E" w14:textId="77777777" w:rsidR="00E71E2E" w:rsidRDefault="00E71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1D0AC697" w14:textId="04FFB581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E1A1D">
          <w:rPr>
            <w:noProof/>
          </w:rPr>
          <w:t>2</w:t>
        </w:r>
        <w:r w:rsidRPr="000754EC">
          <w:fldChar w:fldCharType="end"/>
        </w:r>
      </w:p>
      <w:p w14:paraId="41715F41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56016A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B5CCD7" w14:textId="77777777" w:rsidR="00E71E2E" w:rsidRDefault="00E71E2E" w:rsidP="00BF3F0A">
      <w:r>
        <w:separator/>
      </w:r>
    </w:p>
    <w:p w14:paraId="39804A6B" w14:textId="77777777" w:rsidR="00E71E2E" w:rsidRDefault="00E71E2E"/>
  </w:footnote>
  <w:footnote w:type="continuationSeparator" w:id="0">
    <w:p w14:paraId="4F777855" w14:textId="77777777" w:rsidR="00E71E2E" w:rsidRDefault="00E71E2E" w:rsidP="00BF3F0A">
      <w:r>
        <w:continuationSeparator/>
      </w:r>
    </w:p>
    <w:p w14:paraId="35503E61" w14:textId="77777777" w:rsidR="00E71E2E" w:rsidRDefault="00E71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BA94A3" w14:textId="69964D6C" w:rsidR="00540BD0" w:rsidRDefault="00BB79E3">
    <w:r>
      <w:t>SFI</w:t>
    </w:r>
    <w:r w:rsidR="006317F6">
      <w:t>PRO</w:t>
    </w:r>
    <w:r w:rsidR="001F26B8">
      <w:t xml:space="preserve">106 </w:t>
    </w:r>
    <w:r w:rsidR="001F26B8" w:rsidRPr="001F26B8">
      <w:t>Work with knives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E4A41"/>
    <w:multiLevelType w:val="hybridMultilevel"/>
    <w:tmpl w:val="EB328D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3"/>
  </w:num>
  <w:num w:numId="10">
    <w:abstractNumId w:val="9"/>
  </w:num>
  <w:num w:numId="11">
    <w:abstractNumId w:val="12"/>
  </w:num>
  <w:num w:numId="12">
    <w:abstractNumId w:val="11"/>
  </w:num>
  <w:num w:numId="13">
    <w:abstractNumId w:val="15"/>
  </w:num>
  <w:num w:numId="14">
    <w:abstractNumId w:val="4"/>
  </w:num>
  <w:num w:numId="15">
    <w:abstractNumId w:val="5"/>
  </w:num>
  <w:num w:numId="16">
    <w:abstractNumId w:val="16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E2E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68C"/>
    <w:rsid w:val="000737BB"/>
    <w:rsid w:val="00074E47"/>
    <w:rsid w:val="000754EC"/>
    <w:rsid w:val="00090803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0513"/>
    <w:rsid w:val="00144385"/>
    <w:rsid w:val="00146EEC"/>
    <w:rsid w:val="00151D55"/>
    <w:rsid w:val="00151D93"/>
    <w:rsid w:val="00156EF3"/>
    <w:rsid w:val="00176E4F"/>
    <w:rsid w:val="0018546B"/>
    <w:rsid w:val="00195B88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6B8"/>
    <w:rsid w:val="001F2BA5"/>
    <w:rsid w:val="001F308D"/>
    <w:rsid w:val="00201A7C"/>
    <w:rsid w:val="0020701F"/>
    <w:rsid w:val="0021210E"/>
    <w:rsid w:val="0021414D"/>
    <w:rsid w:val="002149F5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2E74B9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0DF3"/>
    <w:rsid w:val="003C13AE"/>
    <w:rsid w:val="003D2E73"/>
    <w:rsid w:val="003E72B6"/>
    <w:rsid w:val="003E7BBE"/>
    <w:rsid w:val="003F3865"/>
    <w:rsid w:val="004127E3"/>
    <w:rsid w:val="0043212E"/>
    <w:rsid w:val="00434366"/>
    <w:rsid w:val="00434ECE"/>
    <w:rsid w:val="00444423"/>
    <w:rsid w:val="00452F3E"/>
    <w:rsid w:val="00453835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B29B7"/>
    <w:rsid w:val="004B5F87"/>
    <w:rsid w:val="004B7A28"/>
    <w:rsid w:val="004C2244"/>
    <w:rsid w:val="004C79A1"/>
    <w:rsid w:val="004D0D5F"/>
    <w:rsid w:val="004D1569"/>
    <w:rsid w:val="004D44B1"/>
    <w:rsid w:val="004E0460"/>
    <w:rsid w:val="004E1579"/>
    <w:rsid w:val="004E2CB8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08FD"/>
    <w:rsid w:val="00540BD0"/>
    <w:rsid w:val="005427C8"/>
    <w:rsid w:val="005446D1"/>
    <w:rsid w:val="00556C4C"/>
    <w:rsid w:val="00557369"/>
    <w:rsid w:val="00564ADD"/>
    <w:rsid w:val="005708EB"/>
    <w:rsid w:val="00575BC6"/>
    <w:rsid w:val="005811B4"/>
    <w:rsid w:val="00583902"/>
    <w:rsid w:val="00592C35"/>
    <w:rsid w:val="005A1D70"/>
    <w:rsid w:val="005A3AA5"/>
    <w:rsid w:val="005A6C9C"/>
    <w:rsid w:val="005A74DC"/>
    <w:rsid w:val="005B5146"/>
    <w:rsid w:val="005D1AFD"/>
    <w:rsid w:val="005E1A1D"/>
    <w:rsid w:val="005E51E6"/>
    <w:rsid w:val="005F027A"/>
    <w:rsid w:val="005F33CC"/>
    <w:rsid w:val="005F771F"/>
    <w:rsid w:val="006121D4"/>
    <w:rsid w:val="00613B49"/>
    <w:rsid w:val="00616845"/>
    <w:rsid w:val="00620E8E"/>
    <w:rsid w:val="006317F6"/>
    <w:rsid w:val="00633CFE"/>
    <w:rsid w:val="00634FCA"/>
    <w:rsid w:val="00643D1B"/>
    <w:rsid w:val="006452B8"/>
    <w:rsid w:val="006470B0"/>
    <w:rsid w:val="00652E62"/>
    <w:rsid w:val="006721F5"/>
    <w:rsid w:val="00686A49"/>
    <w:rsid w:val="00687B62"/>
    <w:rsid w:val="00690C44"/>
    <w:rsid w:val="006969D9"/>
    <w:rsid w:val="006A0208"/>
    <w:rsid w:val="006A2B68"/>
    <w:rsid w:val="006C2F32"/>
    <w:rsid w:val="006C578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17440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0DBC"/>
    <w:rsid w:val="00851BE5"/>
    <w:rsid w:val="008545EB"/>
    <w:rsid w:val="008624C9"/>
    <w:rsid w:val="00862EC6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1"/>
    <w:rsid w:val="008E39BE"/>
    <w:rsid w:val="008E62EC"/>
    <w:rsid w:val="008F0FC5"/>
    <w:rsid w:val="008F32F6"/>
    <w:rsid w:val="00916CD7"/>
    <w:rsid w:val="00920927"/>
    <w:rsid w:val="00921B38"/>
    <w:rsid w:val="00923720"/>
    <w:rsid w:val="009278C9"/>
    <w:rsid w:val="00932CD7"/>
    <w:rsid w:val="00944C09"/>
    <w:rsid w:val="00950366"/>
    <w:rsid w:val="009527CB"/>
    <w:rsid w:val="00953835"/>
    <w:rsid w:val="00960F6C"/>
    <w:rsid w:val="00970747"/>
    <w:rsid w:val="00995CDE"/>
    <w:rsid w:val="009A3164"/>
    <w:rsid w:val="009A5900"/>
    <w:rsid w:val="009A6E6C"/>
    <w:rsid w:val="009A6F3F"/>
    <w:rsid w:val="009B331A"/>
    <w:rsid w:val="009C2650"/>
    <w:rsid w:val="009C4309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4559A"/>
    <w:rsid w:val="00A5092E"/>
    <w:rsid w:val="00A511C3"/>
    <w:rsid w:val="00A554D6"/>
    <w:rsid w:val="00A56E14"/>
    <w:rsid w:val="00A6476B"/>
    <w:rsid w:val="00A70D79"/>
    <w:rsid w:val="00A76C6C"/>
    <w:rsid w:val="00A87356"/>
    <w:rsid w:val="00A92DD1"/>
    <w:rsid w:val="00AA5338"/>
    <w:rsid w:val="00AB1764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02FC"/>
    <w:rsid w:val="00B3508F"/>
    <w:rsid w:val="00B443EE"/>
    <w:rsid w:val="00B5038D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B79E3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4F4D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64C1"/>
    <w:rsid w:val="00CB746F"/>
    <w:rsid w:val="00CC451E"/>
    <w:rsid w:val="00CD4E9D"/>
    <w:rsid w:val="00CD4F4D"/>
    <w:rsid w:val="00CD6F24"/>
    <w:rsid w:val="00CE7CEB"/>
    <w:rsid w:val="00CE7D19"/>
    <w:rsid w:val="00CF0CF5"/>
    <w:rsid w:val="00CF2B3E"/>
    <w:rsid w:val="00CF49A8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3081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1E2E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26FD4"/>
    <w:rsid w:val="00F33FF2"/>
    <w:rsid w:val="00F438FC"/>
    <w:rsid w:val="00F47AC8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70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3AB94"/>
  <w15:docId w15:val="{F658FBB4-A0C9-4986-8E04-1328BB7B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F26FD4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8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4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lucinda\Downloads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00375CB0FAB488F22D4DC33D1A1E5" ma:contentTypeVersion="5" ma:contentTypeDescription="Create a new document." ma:contentTypeScope="" ma:versionID="8c48ccb1b5bd6b4603fd9b363a8f25c3">
  <xsd:schema xmlns:xsd="http://www.w3.org/2001/XMLSchema" xmlns:xs="http://www.w3.org/2001/XMLSchema" xmlns:p="http://schemas.microsoft.com/office/2006/metadata/properties" xmlns:ns2="aa9da404-6c36-480a-82f4-4fab7cd33537" targetNamespace="http://schemas.microsoft.com/office/2006/metadata/properties" ma:root="true" ma:fieldsID="cab89bd783599a84691ee53e758d42ae" ns2:_="">
    <xsd:import namespace="aa9da404-6c36-480a-82f4-4fab7cd33537"/>
    <xsd:element name="properties">
      <xsd:complexType>
        <xsd:sequence>
          <xsd:element name="documentManagement">
            <xsd:complexType>
              <xsd:all>
                <xsd:element ref="ns2:Project" minOccurs="0"/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9da404-6c36-480a-82f4-4fab7cd33537" elementFormDefault="qualified">
    <xsd:import namespace="http://schemas.microsoft.com/office/2006/documentManagement/types"/>
    <xsd:import namespace="http://schemas.microsoft.com/office/infopath/2007/PartnerControls"/>
    <xsd:element name="Project" ma:index="8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10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aa9da404-6c36-480a-82f4-4fab7cd33537">
      <UserInfo>
        <DisplayName>Lina Robinson</DisplayName>
        <AccountId>934</AccountId>
        <AccountType/>
      </UserInfo>
    </Assigned_x0020_to0>
    <Project_x0020_Phase xmlns="aa9da404-6c36-480a-82f4-4fab7cd33537">Validation</Project_x0020_Phase>
    <Project xmlns="aa9da404-6c36-480a-82f4-4fab7cd33537">Post Harvest</Proj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98B6F-C58C-4F5D-A049-339DEFC424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9da404-6c36-480a-82f4-4fab7cd335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aa9da404-6c36-480a-82f4-4fab7cd33537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6D3E11-4071-4B4F-BA30-BCF8B4F8E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C:\Users\lucinda\Downloads\TEM.SkillsImpact.UnitAndAR.dotx</Template>
  <TotalTime>1</TotalTime>
  <Pages>3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Lina Robinson</cp:lastModifiedBy>
  <cp:revision>2</cp:revision>
  <cp:lastPrinted>2016-05-27T05:21:00Z</cp:lastPrinted>
  <dcterms:created xsi:type="dcterms:W3CDTF">2018-09-21T05:51:00Z</dcterms:created>
  <dcterms:modified xsi:type="dcterms:W3CDTF">2018-09-21T05:51:00Z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0x01010084C00375CB0FAB488F22D4DC33D1A1E5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