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FC0CD" w14:textId="16D42F7C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5D0B16" w14:textId="77777777" w:rsidTr="00CA2922">
        <w:trPr>
          <w:tblHeader/>
        </w:trPr>
        <w:tc>
          <w:tcPr>
            <w:tcW w:w="2689" w:type="dxa"/>
          </w:tcPr>
          <w:p w14:paraId="0EA416AC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8067FA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23C04" w14:paraId="30518CE5" w14:textId="77777777" w:rsidTr="00CA2922">
        <w:tc>
          <w:tcPr>
            <w:tcW w:w="2689" w:type="dxa"/>
          </w:tcPr>
          <w:p w14:paraId="587F24FB" w14:textId="028C038B" w:rsidR="00D23C04" w:rsidRPr="00CC451E" w:rsidRDefault="00D23C04" w:rsidP="00D23C04">
            <w:pPr>
              <w:pStyle w:val="SIText"/>
            </w:pPr>
            <w:r w:rsidRPr="00CC451E">
              <w:t xml:space="preserve">Release </w:t>
            </w:r>
            <w:r>
              <w:t>1</w:t>
            </w:r>
          </w:p>
        </w:tc>
        <w:tc>
          <w:tcPr>
            <w:tcW w:w="6939" w:type="dxa"/>
          </w:tcPr>
          <w:p w14:paraId="20BA90CB" w14:textId="0D5E5350" w:rsidR="00D23C04" w:rsidRPr="00CC451E" w:rsidRDefault="00D23C04" w:rsidP="00D23C04">
            <w:pPr>
              <w:pStyle w:val="SIText"/>
            </w:pPr>
            <w:r w:rsidRPr="00CC451E">
              <w:t xml:space="preserve">This version released with </w:t>
            </w:r>
            <w:r>
              <w:t>SFI Seafood Industry</w:t>
            </w:r>
            <w:r w:rsidRPr="00CC451E">
              <w:t xml:space="preserve"> Training Package Version 1.0.</w:t>
            </w:r>
          </w:p>
        </w:tc>
      </w:tr>
    </w:tbl>
    <w:p w14:paraId="4396FC2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D23C04" w:rsidRPr="00963A46" w14:paraId="72FD315A" w14:textId="77777777" w:rsidTr="000D7BE6">
        <w:tc>
          <w:tcPr>
            <w:tcW w:w="1396" w:type="pct"/>
            <w:shd w:val="clear" w:color="auto" w:fill="auto"/>
          </w:tcPr>
          <w:p w14:paraId="1254C255" w14:textId="3DF249EE" w:rsidR="00D23C04" w:rsidRPr="00923720" w:rsidRDefault="00D23C04" w:rsidP="00D23C04">
            <w:pPr>
              <w:pStyle w:val="SIQUALCODE"/>
            </w:pPr>
            <w:r>
              <w:t>SFI</w:t>
            </w:r>
            <w:r w:rsidR="0002565E">
              <w:t>3</w:t>
            </w:r>
            <w:r>
              <w:t>0518</w:t>
            </w:r>
          </w:p>
        </w:tc>
        <w:tc>
          <w:tcPr>
            <w:tcW w:w="3604" w:type="pct"/>
            <w:shd w:val="clear" w:color="auto" w:fill="auto"/>
          </w:tcPr>
          <w:p w14:paraId="58B00002" w14:textId="2AD7A329" w:rsidR="00D23C04" w:rsidRPr="00923720" w:rsidRDefault="00D23C04" w:rsidP="00D23C04">
            <w:pPr>
              <w:pStyle w:val="SIQUALtitle"/>
            </w:pPr>
            <w:r>
              <w:t>Certificate II</w:t>
            </w:r>
            <w:r w:rsidR="0002565E">
              <w:t>I</w:t>
            </w:r>
            <w:r>
              <w:t xml:space="preserve"> in Seafood </w:t>
            </w:r>
            <w:r w:rsidR="00210013">
              <w:t>Post Harvest Operations</w:t>
            </w:r>
          </w:p>
        </w:tc>
      </w:tr>
      <w:tr w:rsidR="00A772D9" w:rsidRPr="00963A46" w14:paraId="3959B869" w14:textId="77777777" w:rsidTr="000D7BE6">
        <w:tc>
          <w:tcPr>
            <w:tcW w:w="5000" w:type="pct"/>
            <w:gridSpan w:val="2"/>
            <w:shd w:val="clear" w:color="auto" w:fill="auto"/>
          </w:tcPr>
          <w:p w14:paraId="765B47B9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661A0B81" w14:textId="068CF765" w:rsidR="00D23C04" w:rsidRPr="008345D8" w:rsidRDefault="00D23C04" w:rsidP="00D23C04">
            <w:pPr>
              <w:pStyle w:val="SIText"/>
              <w:rPr>
                <w:color w:val="000000" w:themeColor="text1"/>
              </w:rPr>
            </w:pPr>
            <w:r w:rsidRPr="008345D8">
              <w:rPr>
                <w:color w:val="000000" w:themeColor="text1"/>
              </w:rPr>
              <w:t xml:space="preserve">This qualification </w:t>
            </w:r>
            <w:r w:rsidR="000165BA">
              <w:rPr>
                <w:color w:val="000000" w:themeColor="text1"/>
              </w:rPr>
              <w:t>reflects the role of individuals who work</w:t>
            </w:r>
            <w:r w:rsidRPr="008345D8">
              <w:rPr>
                <w:color w:val="000000" w:themeColor="text1"/>
              </w:rPr>
              <w:t xml:space="preserve"> </w:t>
            </w:r>
            <w:r w:rsidR="00305512">
              <w:rPr>
                <w:color w:val="000000" w:themeColor="text1"/>
              </w:rPr>
              <w:t xml:space="preserve">as </w:t>
            </w:r>
            <w:r w:rsidR="00B824A4">
              <w:rPr>
                <w:color w:val="000000" w:themeColor="text1"/>
              </w:rPr>
              <w:t xml:space="preserve">leading </w:t>
            </w:r>
            <w:r w:rsidR="00813C75">
              <w:rPr>
                <w:color w:val="000000" w:themeColor="text1"/>
              </w:rPr>
              <w:t xml:space="preserve">process </w:t>
            </w:r>
            <w:r w:rsidR="00CE3D5B">
              <w:rPr>
                <w:color w:val="000000" w:themeColor="text1"/>
              </w:rPr>
              <w:t xml:space="preserve">or sales </w:t>
            </w:r>
            <w:r w:rsidR="00813C75">
              <w:rPr>
                <w:color w:val="000000" w:themeColor="text1"/>
              </w:rPr>
              <w:t>workers</w:t>
            </w:r>
            <w:r w:rsidR="00305512">
              <w:rPr>
                <w:color w:val="000000" w:themeColor="text1"/>
              </w:rPr>
              <w:t xml:space="preserve"> </w:t>
            </w:r>
            <w:r w:rsidRPr="008345D8">
              <w:rPr>
                <w:color w:val="000000" w:themeColor="text1"/>
              </w:rPr>
              <w:t>in the seafood processing</w:t>
            </w:r>
            <w:r w:rsidR="005B7B8A">
              <w:rPr>
                <w:color w:val="000000" w:themeColor="text1"/>
              </w:rPr>
              <w:t>, sales and distribution</w:t>
            </w:r>
            <w:r w:rsidRPr="008345D8">
              <w:rPr>
                <w:color w:val="000000" w:themeColor="text1"/>
              </w:rPr>
              <w:t xml:space="preserve"> sector</w:t>
            </w:r>
            <w:r w:rsidR="005B7B8A">
              <w:rPr>
                <w:color w:val="000000" w:themeColor="text1"/>
              </w:rPr>
              <w:t>s</w:t>
            </w:r>
            <w:r w:rsidRPr="008345D8">
              <w:rPr>
                <w:color w:val="000000" w:themeColor="text1"/>
              </w:rPr>
              <w:t xml:space="preserve"> of the seafood industry. </w:t>
            </w:r>
            <w:r w:rsidR="00305512">
              <w:rPr>
                <w:color w:val="000000" w:themeColor="text1"/>
              </w:rPr>
              <w:t xml:space="preserve">In this role, these individuals </w:t>
            </w:r>
            <w:r w:rsidR="00B824A4">
              <w:rPr>
                <w:color w:val="000000" w:themeColor="text1"/>
              </w:rPr>
              <w:t xml:space="preserve">have responsibilities </w:t>
            </w:r>
            <w:r w:rsidR="008A4CD1">
              <w:rPr>
                <w:color w:val="000000" w:themeColor="text1"/>
              </w:rPr>
              <w:t>in seafood</w:t>
            </w:r>
            <w:r w:rsidR="005533D3">
              <w:rPr>
                <w:color w:val="000000" w:themeColor="text1"/>
              </w:rPr>
              <w:t xml:space="preserve"> preparation, packaging and storage</w:t>
            </w:r>
            <w:r w:rsidR="00CF45F4">
              <w:rPr>
                <w:color w:val="000000" w:themeColor="text1"/>
              </w:rPr>
              <w:t xml:space="preserve">. </w:t>
            </w:r>
            <w:r w:rsidR="00B824A4">
              <w:rPr>
                <w:color w:val="000000" w:themeColor="text1"/>
              </w:rPr>
              <w:t>This may include</w:t>
            </w:r>
            <w:r w:rsidR="00F310A3">
              <w:rPr>
                <w:color w:val="000000" w:themeColor="text1"/>
              </w:rPr>
              <w:t xml:space="preserve"> </w:t>
            </w:r>
            <w:r w:rsidR="009242E8">
              <w:rPr>
                <w:color w:val="000000" w:themeColor="text1"/>
              </w:rPr>
              <w:t xml:space="preserve">retail and wholesale </w:t>
            </w:r>
            <w:r w:rsidR="00B824A4">
              <w:rPr>
                <w:color w:val="000000" w:themeColor="text1"/>
              </w:rPr>
              <w:t>activities</w:t>
            </w:r>
            <w:r w:rsidR="009242E8">
              <w:rPr>
                <w:color w:val="000000" w:themeColor="text1"/>
              </w:rPr>
              <w:t>.</w:t>
            </w:r>
          </w:p>
          <w:p w14:paraId="01862000" w14:textId="77777777" w:rsidR="00305512" w:rsidRDefault="00305512" w:rsidP="00D23C04">
            <w:pPr>
              <w:pStyle w:val="SIText"/>
              <w:rPr>
                <w:color w:val="000000" w:themeColor="text1"/>
              </w:rPr>
            </w:pPr>
          </w:p>
          <w:p w14:paraId="10383AF8" w14:textId="43194E14" w:rsidR="00D23C04" w:rsidRPr="008345D8" w:rsidRDefault="00D23C04" w:rsidP="00D23C04">
            <w:pPr>
              <w:pStyle w:val="SIText"/>
              <w:rPr>
                <w:color w:val="000000" w:themeColor="text1"/>
              </w:rPr>
            </w:pPr>
            <w:r w:rsidRPr="008345D8">
              <w:rPr>
                <w:color w:val="000000" w:themeColor="text1"/>
              </w:rPr>
              <w:t xml:space="preserve">The </w:t>
            </w:r>
            <w:r w:rsidR="00305512">
              <w:rPr>
                <w:color w:val="000000" w:themeColor="text1"/>
              </w:rPr>
              <w:t>environments in which these individuals work may include</w:t>
            </w:r>
            <w:r w:rsidRPr="008345D8">
              <w:rPr>
                <w:color w:val="000000" w:themeColor="text1"/>
              </w:rPr>
              <w:t>:</w:t>
            </w:r>
          </w:p>
          <w:p w14:paraId="583AED2C" w14:textId="3615E2B8" w:rsidR="00D23C04" w:rsidRPr="008345D8" w:rsidRDefault="00D23C04" w:rsidP="00D23C04">
            <w:pPr>
              <w:pStyle w:val="SIBulletList1"/>
            </w:pPr>
            <w:r w:rsidRPr="008345D8">
              <w:t>aquaculture farms</w:t>
            </w:r>
          </w:p>
          <w:p w14:paraId="67A989D9" w14:textId="5893D753" w:rsidR="00D23C04" w:rsidRPr="008345D8" w:rsidRDefault="00D23C04" w:rsidP="00D23C04">
            <w:pPr>
              <w:pStyle w:val="SIBulletList1"/>
            </w:pPr>
            <w:r w:rsidRPr="008345D8">
              <w:t>contract harvesting and on-farm processing companies</w:t>
            </w:r>
          </w:p>
          <w:p w14:paraId="6E1A3401" w14:textId="3AB879D2" w:rsidR="00D23C04" w:rsidRPr="008345D8" w:rsidRDefault="00D23C04" w:rsidP="00D23C04">
            <w:pPr>
              <w:pStyle w:val="SIBulletList1"/>
            </w:pPr>
            <w:r w:rsidRPr="008345D8">
              <w:t>processing plants</w:t>
            </w:r>
          </w:p>
          <w:p w14:paraId="7E49F2F6" w14:textId="39262375" w:rsidR="00D23C04" w:rsidRDefault="00177260" w:rsidP="00D23C04">
            <w:pPr>
              <w:pStyle w:val="SIBulletList1"/>
            </w:pPr>
            <w:r>
              <w:t xml:space="preserve">seafood </w:t>
            </w:r>
            <w:r w:rsidR="00D23C04" w:rsidRPr="008345D8">
              <w:t>wholesalers</w:t>
            </w:r>
            <w:r>
              <w:t>, fish markets</w:t>
            </w:r>
            <w:r w:rsidR="00D23C04" w:rsidRPr="008345D8">
              <w:t xml:space="preserve"> or retailers.</w:t>
            </w:r>
          </w:p>
          <w:p w14:paraId="44E6BCEE" w14:textId="62EAD4A5" w:rsidR="00305512" w:rsidRDefault="00305512" w:rsidP="0030551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1452C4C2" w14:textId="00A78AA8" w:rsidR="00305512" w:rsidRDefault="00305512" w:rsidP="00305512">
            <w:pPr>
              <w:pStyle w:val="SIText"/>
            </w:pPr>
            <w:r>
              <w:t xml:space="preserve">All work </w:t>
            </w:r>
            <w:r w:rsidR="000B4C84">
              <w:t>is</w:t>
            </w:r>
            <w:r>
              <w:t xml:space="preserve"> carried out to comply with workplace procedures, according to state/territory health and</w:t>
            </w:r>
            <w:r>
              <w:rPr>
                <w:rStyle w:val="apple-converted-space"/>
                <w:rFonts w:ascii="-webkit-standard" w:hAnsi="-webkit-standard"/>
                <w:color w:val="000000"/>
              </w:rPr>
              <w:t xml:space="preserve"> </w:t>
            </w:r>
            <w:r>
              <w:t>safety, food safety, and environmental regulations, legislation and standards that apply to the</w:t>
            </w:r>
            <w:r>
              <w:rPr>
                <w:rStyle w:val="apple-converted-space"/>
                <w:rFonts w:ascii="-webkit-standard" w:hAnsi="-webkit-standard"/>
                <w:color w:val="000000"/>
              </w:rPr>
              <w:t xml:space="preserve"> </w:t>
            </w:r>
            <w:r>
              <w:t>workplace.</w:t>
            </w:r>
          </w:p>
          <w:p w14:paraId="2E4E9A3D" w14:textId="46530F28" w:rsidR="00D23C04" w:rsidRDefault="00D23C04" w:rsidP="00F07C48">
            <w:pPr>
              <w:pStyle w:val="SIText"/>
              <w:rPr>
                <w:color w:val="000000" w:themeColor="text1"/>
              </w:rPr>
            </w:pPr>
          </w:p>
          <w:p w14:paraId="7770B196" w14:textId="4A5D9766" w:rsidR="00A772D9" w:rsidRPr="00856837" w:rsidRDefault="00856837" w:rsidP="00F07C48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="00D23C04">
              <w:rPr>
                <w:color w:val="000000" w:themeColor="text1"/>
              </w:rPr>
              <w:t xml:space="preserve"> at the time of publication.</w:t>
            </w:r>
          </w:p>
        </w:tc>
      </w:tr>
      <w:tr w:rsidR="00A772D9" w:rsidRPr="00963A46" w14:paraId="032F4C08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420463CB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4C59A5F2" w14:textId="77777777" w:rsidR="004B2A2B" w:rsidRDefault="00856837" w:rsidP="00894FB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  <w:p w14:paraId="26401340" w14:textId="77777777" w:rsidR="001F28F9" w:rsidRPr="008908DE" w:rsidRDefault="001F28F9" w:rsidP="004B2A2B">
            <w:pPr>
              <w:pStyle w:val="SIText"/>
            </w:pPr>
          </w:p>
        </w:tc>
      </w:tr>
      <w:tr w:rsidR="004270D2" w:rsidRPr="00963A46" w14:paraId="52069109" w14:textId="77777777" w:rsidTr="008A4CD1">
        <w:trPr>
          <w:trHeight w:val="4525"/>
        </w:trPr>
        <w:tc>
          <w:tcPr>
            <w:tcW w:w="5000" w:type="pct"/>
            <w:gridSpan w:val="2"/>
            <w:shd w:val="clear" w:color="auto" w:fill="auto"/>
          </w:tcPr>
          <w:p w14:paraId="488470D9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1BEA198A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7EE29267" w14:textId="7758A31A" w:rsidR="004270D2" w:rsidRDefault="00D23C04" w:rsidP="001F28F9">
            <w:pPr>
              <w:pStyle w:val="SIBulletList1"/>
            </w:pPr>
            <w:r>
              <w:t>1</w:t>
            </w:r>
            <w:r w:rsidR="007A5EF3">
              <w:t>6</w:t>
            </w:r>
            <w:r w:rsidR="004270D2">
              <w:t xml:space="preserve"> units of competency:</w:t>
            </w:r>
          </w:p>
          <w:p w14:paraId="5517805D" w14:textId="43F16B7C" w:rsidR="004270D2" w:rsidRPr="000C490A" w:rsidRDefault="00A7196C" w:rsidP="004545D5">
            <w:pPr>
              <w:pStyle w:val="SIBulletList2"/>
            </w:pPr>
            <w:r>
              <w:t>5</w:t>
            </w:r>
            <w:r w:rsidRPr="000C490A">
              <w:t xml:space="preserve"> </w:t>
            </w:r>
            <w:r w:rsidR="004270D2" w:rsidRPr="000C490A">
              <w:t>core units plus</w:t>
            </w:r>
          </w:p>
          <w:p w14:paraId="01A44EE0" w14:textId="06AE0F58" w:rsidR="004270D2" w:rsidRDefault="00A7196C" w:rsidP="004545D5">
            <w:pPr>
              <w:pStyle w:val="SIBulletList2"/>
            </w:pPr>
            <w:r>
              <w:t>11</w:t>
            </w:r>
            <w:r w:rsidRPr="000C490A">
              <w:t xml:space="preserve"> </w:t>
            </w:r>
            <w:r w:rsidR="004270D2" w:rsidRPr="000C490A">
              <w:t>elective units.</w:t>
            </w:r>
          </w:p>
          <w:p w14:paraId="4DA5A56B" w14:textId="77777777" w:rsidR="004270D2" w:rsidRDefault="004270D2" w:rsidP="001F28F9">
            <w:pPr>
              <w:pStyle w:val="SIText"/>
            </w:pPr>
          </w:p>
          <w:p w14:paraId="66C7EA4D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2C04ABD" w14:textId="3A70168C" w:rsidR="004270D2" w:rsidRPr="000C490A" w:rsidRDefault="004270D2" w:rsidP="00856837">
            <w:pPr>
              <w:pStyle w:val="SIBulletList1"/>
            </w:pPr>
            <w:r w:rsidRPr="000C490A">
              <w:t xml:space="preserve">at least </w:t>
            </w:r>
            <w:r w:rsidR="003D4955">
              <w:t>7</w:t>
            </w:r>
            <w:r w:rsidR="003D4955" w:rsidRPr="000C490A">
              <w:t xml:space="preserve"> </w:t>
            </w:r>
            <w:r w:rsidRPr="000C490A">
              <w:t>from the electives listed below</w:t>
            </w:r>
          </w:p>
          <w:p w14:paraId="5600383C" w14:textId="212CD83F" w:rsidR="004270D2" w:rsidRDefault="004270D2" w:rsidP="00894FBB">
            <w:pPr>
              <w:pStyle w:val="SIBulletList1"/>
            </w:pPr>
            <w:r w:rsidRPr="000C490A">
              <w:t xml:space="preserve">up to </w:t>
            </w:r>
            <w:r w:rsidR="007F0AFC">
              <w:t>4</w:t>
            </w:r>
            <w:r w:rsidRPr="000C490A">
              <w:t xml:space="preserve"> from the electives listed below, or </w:t>
            </w:r>
            <w:r>
              <w:t xml:space="preserve">from </w:t>
            </w:r>
            <w:r w:rsidRPr="000C490A">
              <w:t>any currently endorsed Training Package or accredited course.</w:t>
            </w:r>
          </w:p>
          <w:p w14:paraId="617A2E23" w14:textId="77777777" w:rsidR="004270D2" w:rsidRDefault="004270D2" w:rsidP="00E438C3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7FDD0048" w14:textId="0EF421E1" w:rsidR="00CF45F4" w:rsidRPr="00CF45F4" w:rsidRDefault="004270D2" w:rsidP="007F0AFC">
            <w:pPr>
              <w:pStyle w:val="SITextHeading2"/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2"/>
              <w:gridCol w:w="5906"/>
            </w:tblGrid>
            <w:tr w:rsidR="00E84D0D" w:rsidRPr="005C7EA8" w14:paraId="4BED8E08" w14:textId="77777777" w:rsidTr="00D67937">
              <w:tc>
                <w:tcPr>
                  <w:tcW w:w="2292" w:type="dxa"/>
                </w:tcPr>
                <w:p w14:paraId="7E3A29BF" w14:textId="053AB075" w:rsidR="00E84D0D" w:rsidRPr="00856837" w:rsidRDefault="00E84D0D" w:rsidP="00E84D0D">
                  <w:pPr>
                    <w:pStyle w:val="SIText"/>
                  </w:pPr>
                  <w:r>
                    <w:rPr>
                      <w:color w:val="000000"/>
                    </w:rPr>
                    <w:t>SFIWHS301</w:t>
                  </w:r>
                  <w:commentRangeStart w:id="1"/>
                </w:p>
              </w:tc>
              <w:tc>
                <w:tcPr>
                  <w:tcW w:w="5906" w:type="dxa"/>
                  <w:vAlign w:val="center"/>
                </w:tcPr>
                <w:p w14:paraId="186092D4" w14:textId="311C4C0C" w:rsidR="00E84D0D" w:rsidRPr="00856837" w:rsidRDefault="00E84D0D" w:rsidP="00E84D0D">
                  <w:pPr>
                    <w:pStyle w:val="SIText"/>
                  </w:pPr>
                  <w:r>
                    <w:rPr>
                      <w:color w:val="000000"/>
                    </w:rPr>
                    <w:t>Contribute to workplace health and safety processes</w:t>
                  </w:r>
                  <w:commentRangeEnd w:id="1"/>
                </w:p>
              </w:tc>
            </w:tr>
            <w:tr w:rsidR="00C85C4F" w:rsidRPr="005C7EA8" w14:paraId="4844855E" w14:textId="77777777" w:rsidTr="00D67937">
              <w:tc>
                <w:tcPr>
                  <w:tcW w:w="2292" w:type="dxa"/>
                </w:tcPr>
                <w:p w14:paraId="19849ECE" w14:textId="4368CFA3" w:rsidR="00C85C4F" w:rsidRDefault="00DA2E79" w:rsidP="00856837">
                  <w:pPr>
                    <w:pStyle w:val="SIText"/>
                  </w:pPr>
                  <w:r>
                    <w:t>SFI</w:t>
                  </w:r>
                  <w:r w:rsidR="0060366D">
                    <w:t>XSI</w:t>
                  </w:r>
                  <w:r>
                    <w:t>2</w:t>
                  </w:r>
                  <w:r w:rsidR="00C85C4F">
                    <w:t>05</w:t>
                  </w:r>
                </w:p>
              </w:tc>
              <w:tc>
                <w:tcPr>
                  <w:tcW w:w="5906" w:type="dxa"/>
                </w:tcPr>
                <w:p w14:paraId="0FCD0BA5" w14:textId="7B9E3C23" w:rsidR="00C85C4F" w:rsidRDefault="00C85C4F" w:rsidP="00856837">
                  <w:pPr>
                    <w:pStyle w:val="SIText"/>
                  </w:pPr>
                  <w:r>
                    <w:t>Work effectively in the seafood industry</w:t>
                  </w:r>
                </w:p>
              </w:tc>
            </w:tr>
            <w:tr w:rsidR="00085543" w:rsidRPr="005C7EA8" w14:paraId="145D5256" w14:textId="77777777" w:rsidTr="00D67937">
              <w:tc>
                <w:tcPr>
                  <w:tcW w:w="2292" w:type="dxa"/>
                </w:tcPr>
                <w:p w14:paraId="3E728DDC" w14:textId="259E2E6B" w:rsidR="00085543" w:rsidRDefault="001D60EB" w:rsidP="00085543">
                  <w:pPr>
                    <w:pStyle w:val="SIText"/>
                  </w:pPr>
                  <w:r>
                    <w:t>SFISTR302</w:t>
                  </w:r>
                </w:p>
              </w:tc>
              <w:tc>
                <w:tcPr>
                  <w:tcW w:w="5906" w:type="dxa"/>
                </w:tcPr>
                <w:p w14:paraId="4BB90764" w14:textId="490DF975" w:rsidR="00085543" w:rsidRDefault="00470CF6" w:rsidP="00085543">
                  <w:pPr>
                    <w:pStyle w:val="SIText"/>
                  </w:pPr>
                  <w:r>
                    <w:t>Supervise storage of</w:t>
                  </w:r>
                  <w:r w:rsidR="008A4CD1">
                    <w:t xml:space="preserve"> temperature controlled stock </w:t>
                  </w:r>
                </w:p>
              </w:tc>
            </w:tr>
            <w:tr w:rsidR="00085543" w:rsidRPr="005C7EA8" w14:paraId="424CBE57" w14:textId="77777777" w:rsidTr="00D67937">
              <w:tc>
                <w:tcPr>
                  <w:tcW w:w="2292" w:type="dxa"/>
                </w:tcPr>
                <w:p w14:paraId="3D54B14B" w14:textId="40679257" w:rsidR="00085543" w:rsidRDefault="00E84D0D" w:rsidP="00085543">
                  <w:pPr>
                    <w:pStyle w:val="SIText"/>
                  </w:pPr>
                  <w:r>
                    <w:t>SFIPRO301</w:t>
                  </w:r>
                </w:p>
              </w:tc>
              <w:tc>
                <w:tcPr>
                  <w:tcW w:w="5906" w:type="dxa"/>
                </w:tcPr>
                <w:p w14:paraId="75225CBD" w14:textId="08044773" w:rsidR="00085543" w:rsidRDefault="008A4CD1" w:rsidP="00085543">
                  <w:pPr>
                    <w:pStyle w:val="SIText"/>
                  </w:pPr>
                  <w:r>
                    <w:t>Monitor hygiene and sanitation requirements</w:t>
                  </w:r>
                </w:p>
              </w:tc>
            </w:tr>
            <w:tr w:rsidR="00B77674" w:rsidRPr="005C7EA8" w14:paraId="467F6EB6" w14:textId="77777777" w:rsidTr="00D67937">
              <w:tc>
                <w:tcPr>
                  <w:tcW w:w="2292" w:type="dxa"/>
                </w:tcPr>
                <w:p w14:paraId="07BFC7AA" w14:textId="6D135A02" w:rsidR="00B77674" w:rsidRDefault="00B77674" w:rsidP="00085543">
                  <w:pPr>
                    <w:pStyle w:val="SIText"/>
                  </w:pPr>
                  <w:r>
                    <w:t>SFIXSI101</w:t>
                  </w:r>
                </w:p>
              </w:tc>
              <w:tc>
                <w:tcPr>
                  <w:tcW w:w="5906" w:type="dxa"/>
                </w:tcPr>
                <w:p w14:paraId="635B7409" w14:textId="7DC88527" w:rsidR="00B77674" w:rsidRDefault="00B77674" w:rsidP="00085543">
                  <w:pPr>
                    <w:pStyle w:val="SIText"/>
                  </w:pPr>
                  <w:r>
                    <w:t>Apply basic seafood handling and safety practices</w:t>
                  </w:r>
                </w:p>
              </w:tc>
            </w:tr>
          </w:tbl>
          <w:p w14:paraId="0840F857" w14:textId="77777777" w:rsidR="004270D2" w:rsidRDefault="004270D2" w:rsidP="00A772D9">
            <w:pPr>
              <w:pStyle w:val="SITextHeading2"/>
            </w:pPr>
          </w:p>
          <w:p w14:paraId="3F83D502" w14:textId="0636C423" w:rsidR="004270D2" w:rsidRDefault="004270D2" w:rsidP="00894FBB">
            <w:pPr>
              <w:pStyle w:val="SITextHeading2"/>
            </w:pPr>
            <w:r w:rsidRPr="00894FBB">
              <w:t>Elective Units</w:t>
            </w:r>
          </w:p>
          <w:p w14:paraId="7E0F3972" w14:textId="77777777" w:rsidR="00F03990" w:rsidRPr="00F03990" w:rsidRDefault="00F03990" w:rsidP="00F03990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791"/>
            </w:tblGrid>
            <w:tr w:rsidR="007E42C2" w:rsidRPr="005C7EA8" w14:paraId="68CAEDEF" w14:textId="77777777" w:rsidTr="007E42C2">
              <w:tc>
                <w:tcPr>
                  <w:tcW w:w="1718" w:type="dxa"/>
                </w:tcPr>
                <w:p w14:paraId="21C70A76" w14:textId="74D45C88" w:rsidR="007E42C2" w:rsidRPr="005975E9" w:rsidRDefault="007E42C2" w:rsidP="007E42C2">
                  <w:pPr>
                    <w:pStyle w:val="SIText"/>
                  </w:pPr>
                  <w:r>
                    <w:t>FBPFSY3001</w:t>
                  </w:r>
                </w:p>
              </w:tc>
              <w:tc>
                <w:tcPr>
                  <w:tcW w:w="5791" w:type="dxa"/>
                </w:tcPr>
                <w:p w14:paraId="6BE91B58" w14:textId="11EEBBA1" w:rsidR="007E42C2" w:rsidRPr="005975E9" w:rsidRDefault="007E42C2" w:rsidP="007E42C2">
                  <w:pPr>
                    <w:pStyle w:val="SIText"/>
                  </w:pPr>
                  <w:r>
                    <w:t>Monitor the implementation of quality and food safety programs</w:t>
                  </w:r>
                </w:p>
              </w:tc>
            </w:tr>
            <w:tr w:rsidR="007E42C2" w:rsidRPr="005C7EA8" w14:paraId="18A4D36B" w14:textId="77777777" w:rsidTr="007E42C2">
              <w:tc>
                <w:tcPr>
                  <w:tcW w:w="1718" w:type="dxa"/>
                </w:tcPr>
                <w:p w14:paraId="07A66A51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FBPFSY3002</w:t>
                  </w:r>
                </w:p>
              </w:tc>
              <w:tc>
                <w:tcPr>
                  <w:tcW w:w="5791" w:type="dxa"/>
                </w:tcPr>
                <w:p w14:paraId="16496498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Participate in a HACCP team</w:t>
                  </w:r>
                </w:p>
              </w:tc>
            </w:tr>
            <w:tr w:rsidR="007E42C2" w:rsidRPr="005C7EA8" w14:paraId="0071215D" w14:textId="77777777" w:rsidTr="007E42C2">
              <w:tc>
                <w:tcPr>
                  <w:tcW w:w="1718" w:type="dxa"/>
                </w:tcPr>
                <w:p w14:paraId="0EDFAC45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FBPOPR2023</w:t>
                  </w:r>
                </w:p>
              </w:tc>
              <w:tc>
                <w:tcPr>
                  <w:tcW w:w="5791" w:type="dxa"/>
                </w:tcPr>
                <w:p w14:paraId="35E07EE7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Operate a packaging process</w:t>
                  </w:r>
                </w:p>
              </w:tc>
            </w:tr>
            <w:tr w:rsidR="007E42C2" w:rsidRPr="005C7EA8" w14:paraId="6D8E4F0A" w14:textId="77777777" w:rsidTr="007E42C2">
              <w:tc>
                <w:tcPr>
                  <w:tcW w:w="1718" w:type="dxa"/>
                </w:tcPr>
                <w:p w14:paraId="0F199E2B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FBPOPR2056</w:t>
                  </w:r>
                </w:p>
              </w:tc>
              <w:tc>
                <w:tcPr>
                  <w:tcW w:w="5791" w:type="dxa"/>
                </w:tcPr>
                <w:p w14:paraId="64D57FA2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Operate a freezing process</w:t>
                  </w:r>
                </w:p>
              </w:tc>
            </w:tr>
            <w:tr w:rsidR="007E42C2" w:rsidRPr="005C7EA8" w14:paraId="208681B9" w14:textId="77777777" w:rsidTr="007E42C2">
              <w:tc>
                <w:tcPr>
                  <w:tcW w:w="1718" w:type="dxa"/>
                </w:tcPr>
                <w:p w14:paraId="077B2B6C" w14:textId="499050EC" w:rsidR="007E42C2" w:rsidRPr="005975E9" w:rsidRDefault="007E42C2" w:rsidP="007E42C2">
                  <w:pPr>
                    <w:pStyle w:val="SIText"/>
                  </w:pPr>
                  <w:r w:rsidRPr="005975E9">
                    <w:t>FDFOP2063A</w:t>
                  </w:r>
                </w:p>
              </w:tc>
              <w:tc>
                <w:tcPr>
                  <w:tcW w:w="5791" w:type="dxa"/>
                </w:tcPr>
                <w:p w14:paraId="1B3D7A38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Apply quality systems and procedures</w:t>
                  </w:r>
                </w:p>
              </w:tc>
            </w:tr>
            <w:tr w:rsidR="007E42C2" w:rsidRPr="005C7EA8" w14:paraId="27A74D63" w14:textId="77777777" w:rsidTr="007E42C2">
              <w:tc>
                <w:tcPr>
                  <w:tcW w:w="1718" w:type="dxa"/>
                </w:tcPr>
                <w:p w14:paraId="632B65B4" w14:textId="1E69528B" w:rsidR="007E42C2" w:rsidRPr="005975E9" w:rsidRDefault="007E42C2" w:rsidP="007E42C2">
                  <w:pPr>
                    <w:pStyle w:val="SIText"/>
                  </w:pPr>
                  <w:r w:rsidRPr="005975E9">
                    <w:lastRenderedPageBreak/>
                    <w:t>FDFOP3003A</w:t>
                  </w:r>
                </w:p>
              </w:tc>
              <w:tc>
                <w:tcPr>
                  <w:tcW w:w="5791" w:type="dxa"/>
                </w:tcPr>
                <w:p w14:paraId="12E99FE2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Operate interrelated processes in a production system</w:t>
                  </w:r>
                </w:p>
              </w:tc>
            </w:tr>
            <w:tr w:rsidR="007E42C2" w:rsidRPr="005C7EA8" w14:paraId="3FE36F07" w14:textId="77777777" w:rsidTr="007E42C2">
              <w:tc>
                <w:tcPr>
                  <w:tcW w:w="1718" w:type="dxa"/>
                </w:tcPr>
                <w:p w14:paraId="58508FDA" w14:textId="407D50F1" w:rsidR="007E42C2" w:rsidRPr="005975E9" w:rsidRDefault="007E42C2" w:rsidP="007E42C2">
                  <w:pPr>
                    <w:pStyle w:val="SIText"/>
                  </w:pPr>
                  <w:r w:rsidRPr="005975E9">
                    <w:t>FDFOP3004A</w:t>
                  </w:r>
                </w:p>
              </w:tc>
              <w:tc>
                <w:tcPr>
                  <w:tcW w:w="5791" w:type="dxa"/>
                </w:tcPr>
                <w:p w14:paraId="25AB8393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Operate interrelated processes in a packaging system</w:t>
                  </w:r>
                </w:p>
              </w:tc>
            </w:tr>
            <w:tr w:rsidR="003D4955" w:rsidRPr="005C7EA8" w14:paraId="358A2DA4" w14:textId="77777777" w:rsidTr="007E42C2">
              <w:tc>
                <w:tcPr>
                  <w:tcW w:w="1718" w:type="dxa"/>
                </w:tcPr>
                <w:p w14:paraId="3092C36B" w14:textId="69E6D297" w:rsidR="003D4955" w:rsidRPr="005975E9" w:rsidRDefault="003D4955" w:rsidP="007E42C2">
                  <w:pPr>
                    <w:pStyle w:val="SIText"/>
                  </w:pPr>
                  <w:r>
                    <w:t>SFIEMS201</w:t>
                  </w:r>
                </w:p>
              </w:tc>
              <w:tc>
                <w:tcPr>
                  <w:tcW w:w="5791" w:type="dxa"/>
                </w:tcPr>
                <w:p w14:paraId="095FA6AF" w14:textId="6C743EED" w:rsidR="003D4955" w:rsidRPr="005975E9" w:rsidRDefault="003D4955" w:rsidP="007E42C2">
                  <w:pPr>
                    <w:pStyle w:val="SIText"/>
                  </w:pPr>
                  <w:r>
                    <w:t>Participate in environmentally sustainable work practices</w:t>
                  </w:r>
                </w:p>
              </w:tc>
            </w:tr>
            <w:tr w:rsidR="007E42C2" w:rsidRPr="005C7EA8" w14:paraId="38FE7BDF" w14:textId="77777777" w:rsidTr="007E42C2">
              <w:tc>
                <w:tcPr>
                  <w:tcW w:w="1718" w:type="dxa"/>
                </w:tcPr>
                <w:p w14:paraId="1327241B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SFIFSH311</w:t>
                  </w:r>
                </w:p>
              </w:tc>
              <w:tc>
                <w:tcPr>
                  <w:tcW w:w="5791" w:type="dxa"/>
                </w:tcPr>
                <w:p w14:paraId="5FA0DB00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Operate vessel deck machinery and lifting appliance</w:t>
                  </w:r>
                </w:p>
              </w:tc>
            </w:tr>
            <w:tr w:rsidR="007E42C2" w:rsidRPr="005C7EA8" w14:paraId="71A30745" w14:textId="77777777" w:rsidTr="007E42C2">
              <w:tc>
                <w:tcPr>
                  <w:tcW w:w="1718" w:type="dxa"/>
                </w:tcPr>
                <w:p w14:paraId="04D82C97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SFIPRO302</w:t>
                  </w:r>
                </w:p>
              </w:tc>
              <w:tc>
                <w:tcPr>
                  <w:tcW w:w="5791" w:type="dxa"/>
                </w:tcPr>
                <w:p w14:paraId="74335DD1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Handle and pack sashimi-grade fish</w:t>
                  </w:r>
                </w:p>
              </w:tc>
            </w:tr>
            <w:tr w:rsidR="001D60EB" w:rsidRPr="005C7EA8" w14:paraId="585E1A2F" w14:textId="77777777" w:rsidTr="001D60EB">
              <w:tc>
                <w:tcPr>
                  <w:tcW w:w="1718" w:type="dxa"/>
                </w:tcPr>
                <w:p w14:paraId="7288ADE2" w14:textId="06A93E26" w:rsidR="001D60EB" w:rsidRPr="005975E9" w:rsidRDefault="001D60EB" w:rsidP="001D60EB">
                  <w:pPr>
                    <w:pStyle w:val="SIText"/>
                  </w:pPr>
                  <w:r>
                    <w:t>SFIPRO</w:t>
                  </w:r>
                  <w:r w:rsidRPr="001600CE">
                    <w:t>304</w:t>
                  </w:r>
                </w:p>
              </w:tc>
              <w:tc>
                <w:tcPr>
                  <w:tcW w:w="5791" w:type="dxa"/>
                  <w:vAlign w:val="center"/>
                </w:tcPr>
                <w:p w14:paraId="0083B908" w14:textId="25C1E1B1" w:rsidR="001D60EB" w:rsidRPr="005975E9" w:rsidRDefault="001D60EB" w:rsidP="001D60EB">
                  <w:pPr>
                    <w:pStyle w:val="SIText"/>
                  </w:pPr>
                  <w:r w:rsidRPr="001600CE">
                    <w:t>Boil and pack crustaceans</w:t>
                  </w:r>
                </w:p>
              </w:tc>
            </w:tr>
            <w:tr w:rsidR="001D60EB" w:rsidRPr="005C7EA8" w14:paraId="13C16824" w14:textId="77777777" w:rsidTr="001D60EB">
              <w:tc>
                <w:tcPr>
                  <w:tcW w:w="1718" w:type="dxa"/>
                </w:tcPr>
                <w:p w14:paraId="54B89539" w14:textId="19FC0B62" w:rsidR="001D60EB" w:rsidRPr="005975E9" w:rsidRDefault="001D60EB" w:rsidP="001D60EB">
                  <w:pPr>
                    <w:pStyle w:val="SIText"/>
                  </w:pPr>
                  <w:r w:rsidRPr="00643422">
                    <w:rPr>
                      <w:color w:val="000000"/>
                    </w:rPr>
                    <w:t>SFIPRO305</w:t>
                  </w:r>
                </w:p>
              </w:tc>
              <w:tc>
                <w:tcPr>
                  <w:tcW w:w="5791" w:type="dxa"/>
                  <w:vAlign w:val="center"/>
                </w:tcPr>
                <w:p w14:paraId="48417F67" w14:textId="754D7E66" w:rsidR="001D60EB" w:rsidRPr="005975E9" w:rsidRDefault="001D60EB" w:rsidP="001D60EB">
                  <w:pPr>
                    <w:pStyle w:val="SIText"/>
                  </w:pPr>
                  <w:r w:rsidRPr="00643422">
                    <w:rPr>
                      <w:color w:val="000000"/>
                    </w:rPr>
                    <w:t>Slaughter and process crocodiles</w:t>
                  </w:r>
                </w:p>
              </w:tc>
            </w:tr>
            <w:tr w:rsidR="007E42C2" w:rsidRPr="005C7EA8" w14:paraId="5DE2F2B8" w14:textId="77777777" w:rsidTr="007E42C2">
              <w:tc>
                <w:tcPr>
                  <w:tcW w:w="1718" w:type="dxa"/>
                </w:tcPr>
                <w:p w14:paraId="2B67D527" w14:textId="77777777" w:rsidR="007E42C2" w:rsidRPr="005975E9" w:rsidRDefault="007E42C2" w:rsidP="007E42C2">
                  <w:pPr>
                    <w:pStyle w:val="SIText"/>
                  </w:pPr>
                  <w:r w:rsidRPr="005975E9">
                    <w:t>SFISAD201</w:t>
                  </w:r>
                </w:p>
              </w:tc>
              <w:tc>
                <w:tcPr>
                  <w:tcW w:w="5791" w:type="dxa"/>
                </w:tcPr>
                <w:p w14:paraId="49690B4A" w14:textId="77777777" w:rsidR="007E42C2" w:rsidRPr="005975E9" w:rsidRDefault="007E42C2" w:rsidP="007E42C2">
                  <w:pPr>
                    <w:pStyle w:val="SIText"/>
                  </w:pPr>
                  <w:r w:rsidRPr="005975E9">
                    <w:t xml:space="preserve">Prepare, cook and retail seafood products </w:t>
                  </w:r>
                </w:p>
              </w:tc>
            </w:tr>
            <w:tr w:rsidR="007E42C2" w:rsidRPr="005C7EA8" w14:paraId="3C4BFA53" w14:textId="77777777" w:rsidTr="007E42C2">
              <w:tc>
                <w:tcPr>
                  <w:tcW w:w="1718" w:type="dxa"/>
                </w:tcPr>
                <w:p w14:paraId="668658B4" w14:textId="77777777" w:rsidR="007E42C2" w:rsidRDefault="007E42C2" w:rsidP="007E42C2">
                  <w:pPr>
                    <w:pStyle w:val="SIText"/>
                  </w:pPr>
                  <w:r>
                    <w:t>SFISAD202</w:t>
                  </w:r>
                </w:p>
              </w:tc>
              <w:tc>
                <w:tcPr>
                  <w:tcW w:w="5791" w:type="dxa"/>
                </w:tcPr>
                <w:p w14:paraId="4B05E5C1" w14:textId="7EFC7AAD" w:rsidR="007E42C2" w:rsidRDefault="007E42C2" w:rsidP="007E42C2">
                  <w:pPr>
                    <w:pStyle w:val="SIText"/>
                  </w:pPr>
                  <w:r>
                    <w:t xml:space="preserve">Retail seafood </w:t>
                  </w:r>
                </w:p>
              </w:tc>
            </w:tr>
            <w:tr w:rsidR="007E42C2" w:rsidRPr="005C7EA8" w14:paraId="6C1DC77D" w14:textId="77777777" w:rsidTr="007E42C2">
              <w:tc>
                <w:tcPr>
                  <w:tcW w:w="1718" w:type="dxa"/>
                </w:tcPr>
                <w:p w14:paraId="49CF1A7E" w14:textId="77777777" w:rsidR="007E42C2" w:rsidRDefault="007E42C2" w:rsidP="007E42C2">
                  <w:pPr>
                    <w:pStyle w:val="SIText"/>
                  </w:pPr>
                  <w:r>
                    <w:t>SFISAD301</w:t>
                  </w:r>
                </w:p>
              </w:tc>
              <w:tc>
                <w:tcPr>
                  <w:tcW w:w="5791" w:type="dxa"/>
                </w:tcPr>
                <w:p w14:paraId="29383389" w14:textId="77777777" w:rsidR="007E42C2" w:rsidRDefault="007E42C2" w:rsidP="007E42C2">
                  <w:pPr>
                    <w:pStyle w:val="SIText"/>
                  </w:pPr>
                  <w:r>
                    <w:t>Wholesale product</w:t>
                  </w:r>
                </w:p>
              </w:tc>
            </w:tr>
            <w:tr w:rsidR="007E42C2" w:rsidRPr="005C7EA8" w14:paraId="274E2D07" w14:textId="77777777" w:rsidTr="007E42C2">
              <w:tc>
                <w:tcPr>
                  <w:tcW w:w="1718" w:type="dxa"/>
                </w:tcPr>
                <w:p w14:paraId="4D7AF381" w14:textId="77777777" w:rsidR="007E42C2" w:rsidRDefault="007E42C2" w:rsidP="007E42C2">
                  <w:pPr>
                    <w:pStyle w:val="SIText"/>
                  </w:pPr>
                  <w:r>
                    <w:t>SFISTR202</w:t>
                  </w:r>
                </w:p>
              </w:tc>
              <w:tc>
                <w:tcPr>
                  <w:tcW w:w="5791" w:type="dxa"/>
                </w:tcPr>
                <w:p w14:paraId="00DC87B0" w14:textId="77777777" w:rsidR="007E42C2" w:rsidRDefault="007E42C2" w:rsidP="007E42C2">
                  <w:pPr>
                    <w:pStyle w:val="SIText"/>
                  </w:pPr>
                  <w:r>
                    <w:t>Receive and distribute product</w:t>
                  </w:r>
                </w:p>
              </w:tc>
            </w:tr>
            <w:tr w:rsidR="007E42C2" w:rsidRPr="005C7EA8" w14:paraId="30AEF766" w14:textId="77777777" w:rsidTr="007E42C2">
              <w:tc>
                <w:tcPr>
                  <w:tcW w:w="1718" w:type="dxa"/>
                </w:tcPr>
                <w:p w14:paraId="7D2220F5" w14:textId="77777777" w:rsidR="007E42C2" w:rsidRPr="00856837" w:rsidRDefault="007E42C2" w:rsidP="007E42C2">
                  <w:pPr>
                    <w:pStyle w:val="SIText"/>
                  </w:pPr>
                  <w:r>
                    <w:t>SFISTR301</w:t>
                  </w:r>
                </w:p>
              </w:tc>
              <w:tc>
                <w:tcPr>
                  <w:tcW w:w="5791" w:type="dxa"/>
                </w:tcPr>
                <w:p w14:paraId="21576449" w14:textId="77777777" w:rsidR="007E42C2" w:rsidRPr="00856837" w:rsidRDefault="007E42C2" w:rsidP="007E42C2">
                  <w:pPr>
                    <w:pStyle w:val="SIText"/>
                  </w:pPr>
                  <w:r>
                    <w:t>Operate refrigerated storerooms</w:t>
                  </w:r>
                </w:p>
              </w:tc>
            </w:tr>
            <w:tr w:rsidR="00F94399" w:rsidRPr="005C7EA8" w14:paraId="3F40F786" w14:textId="77777777" w:rsidTr="007E42C2">
              <w:tc>
                <w:tcPr>
                  <w:tcW w:w="1718" w:type="dxa"/>
                </w:tcPr>
                <w:p w14:paraId="610C19FA" w14:textId="765C7B4C" w:rsidR="00F94399" w:rsidRDefault="00F94399" w:rsidP="007E42C2">
                  <w:pPr>
                    <w:pStyle w:val="SIText"/>
                  </w:pPr>
                  <w:r>
                    <w:t>SFIXS103</w:t>
                  </w:r>
                </w:p>
              </w:tc>
              <w:tc>
                <w:tcPr>
                  <w:tcW w:w="5791" w:type="dxa"/>
                </w:tcPr>
                <w:p w14:paraId="284D79A8" w14:textId="5256553C" w:rsidR="00F94399" w:rsidRDefault="00F94399" w:rsidP="007E42C2">
                  <w:pPr>
                    <w:pStyle w:val="SIText"/>
                  </w:pPr>
                  <w:r>
                    <w:t>Communicate in the seafood industry</w:t>
                  </w:r>
                </w:p>
              </w:tc>
            </w:tr>
            <w:tr w:rsidR="007E42C2" w:rsidRPr="005C7EA8" w14:paraId="58BD6667" w14:textId="77777777" w:rsidTr="007E42C2">
              <w:tc>
                <w:tcPr>
                  <w:tcW w:w="1718" w:type="dxa"/>
                </w:tcPr>
                <w:p w14:paraId="2D2F82F4" w14:textId="44DBCC11" w:rsidR="007E42C2" w:rsidRDefault="007E42C2" w:rsidP="007E42C2">
                  <w:pPr>
                    <w:pStyle w:val="SIText"/>
                  </w:pPr>
                  <w:r>
                    <w:t>SFIXSI209</w:t>
                  </w:r>
                </w:p>
              </w:tc>
              <w:tc>
                <w:tcPr>
                  <w:tcW w:w="5791" w:type="dxa"/>
                </w:tcPr>
                <w:p w14:paraId="12BF877C" w14:textId="4DC87519" w:rsidR="007E42C2" w:rsidRDefault="007E42C2" w:rsidP="007E42C2">
                  <w:pPr>
                    <w:pStyle w:val="SIText"/>
                  </w:pPr>
                  <w:r>
                    <w:t>Maintain the temperature of seafood</w:t>
                  </w:r>
                </w:p>
              </w:tc>
            </w:tr>
            <w:tr w:rsidR="007E42C2" w:rsidRPr="005C7EA8" w14:paraId="3C21C9F6" w14:textId="77777777" w:rsidTr="007E42C2">
              <w:tc>
                <w:tcPr>
                  <w:tcW w:w="1718" w:type="dxa"/>
                </w:tcPr>
                <w:p w14:paraId="4355C458" w14:textId="77777777" w:rsidR="007E42C2" w:rsidRDefault="007E42C2" w:rsidP="007E42C2">
                  <w:pPr>
                    <w:pStyle w:val="SIText"/>
                  </w:pPr>
                  <w:r>
                    <w:t>SIRXCCS201</w:t>
                  </w:r>
                </w:p>
              </w:tc>
              <w:tc>
                <w:tcPr>
                  <w:tcW w:w="5791" w:type="dxa"/>
                </w:tcPr>
                <w:p w14:paraId="4C5A37F7" w14:textId="77777777" w:rsidR="007E42C2" w:rsidRDefault="007E42C2" w:rsidP="007E42C2">
                  <w:pPr>
                    <w:pStyle w:val="SIText"/>
                  </w:pPr>
                  <w:r>
                    <w:t xml:space="preserve">Apply point-of-sale handling procedures </w:t>
                  </w:r>
                </w:p>
              </w:tc>
            </w:tr>
            <w:tr w:rsidR="007E42C2" w:rsidRPr="005C7EA8" w14:paraId="493D6F10" w14:textId="77777777" w:rsidTr="007E42C2">
              <w:tc>
                <w:tcPr>
                  <w:tcW w:w="1718" w:type="dxa"/>
                </w:tcPr>
                <w:p w14:paraId="774DA3ED" w14:textId="77777777" w:rsidR="007E42C2" w:rsidRDefault="007E42C2" w:rsidP="007E42C2">
                  <w:pPr>
                    <w:pStyle w:val="SIText"/>
                  </w:pPr>
                  <w:r>
                    <w:t>SIRXCCS304</w:t>
                  </w:r>
                </w:p>
              </w:tc>
              <w:tc>
                <w:tcPr>
                  <w:tcW w:w="5791" w:type="dxa"/>
                </w:tcPr>
                <w:p w14:paraId="7896B8D3" w14:textId="77777777" w:rsidR="007E42C2" w:rsidRDefault="007E42C2" w:rsidP="007E42C2">
                  <w:pPr>
                    <w:pStyle w:val="SIText"/>
                  </w:pPr>
                  <w:r>
                    <w:t>Coordinate interaction with customers</w:t>
                  </w:r>
                </w:p>
              </w:tc>
            </w:tr>
            <w:tr w:rsidR="007E42C2" w:rsidRPr="005C7EA8" w14:paraId="1B027AAF" w14:textId="77777777" w:rsidTr="007E42C2">
              <w:tc>
                <w:tcPr>
                  <w:tcW w:w="1718" w:type="dxa"/>
                </w:tcPr>
                <w:p w14:paraId="54DA8EC1" w14:textId="77777777" w:rsidR="007E42C2" w:rsidRDefault="007E42C2" w:rsidP="007E42C2">
                  <w:pPr>
                    <w:pStyle w:val="SIText"/>
                  </w:pPr>
                  <w:r>
                    <w:t>SITXINV401</w:t>
                  </w:r>
                </w:p>
              </w:tc>
              <w:tc>
                <w:tcPr>
                  <w:tcW w:w="5791" w:type="dxa"/>
                </w:tcPr>
                <w:p w14:paraId="5FA36910" w14:textId="77777777" w:rsidR="007E42C2" w:rsidRDefault="007E42C2" w:rsidP="007E42C2">
                  <w:pPr>
                    <w:pStyle w:val="SIText"/>
                  </w:pPr>
                  <w:r>
                    <w:t>Control stock</w:t>
                  </w:r>
                </w:p>
              </w:tc>
            </w:tr>
            <w:tr w:rsidR="007E42C2" w:rsidRPr="005C7EA8" w14:paraId="4F24C679" w14:textId="77777777" w:rsidTr="007E42C2">
              <w:tc>
                <w:tcPr>
                  <w:tcW w:w="1718" w:type="dxa"/>
                </w:tcPr>
                <w:p w14:paraId="49294651" w14:textId="77777777" w:rsidR="007E42C2" w:rsidRDefault="007E42C2" w:rsidP="007E42C2">
                  <w:pPr>
                    <w:pStyle w:val="SIText"/>
                  </w:pPr>
                  <w:r>
                    <w:t>SITXMPR402</w:t>
                  </w:r>
                </w:p>
              </w:tc>
              <w:tc>
                <w:tcPr>
                  <w:tcW w:w="5791" w:type="dxa"/>
                </w:tcPr>
                <w:p w14:paraId="4F7B7AD9" w14:textId="77777777" w:rsidR="007E42C2" w:rsidRDefault="007E42C2" w:rsidP="007E42C2">
                  <w:pPr>
                    <w:pStyle w:val="SIText"/>
                  </w:pPr>
                  <w:r>
                    <w:t>Create a promotional display or stand</w:t>
                  </w:r>
                </w:p>
              </w:tc>
            </w:tr>
            <w:tr w:rsidR="007E42C2" w:rsidRPr="005C7EA8" w14:paraId="3B425EF6" w14:textId="77777777" w:rsidTr="007E42C2">
              <w:tc>
                <w:tcPr>
                  <w:tcW w:w="1718" w:type="dxa"/>
                </w:tcPr>
                <w:p w14:paraId="41FBC5A6" w14:textId="23171F59" w:rsidR="007E42C2" w:rsidRDefault="007E42C2" w:rsidP="007E42C2">
                  <w:pPr>
                    <w:pStyle w:val="SIText"/>
                  </w:pPr>
                  <w:r>
                    <w:t>TLID1002</w:t>
                  </w:r>
                </w:p>
              </w:tc>
              <w:tc>
                <w:tcPr>
                  <w:tcW w:w="5791" w:type="dxa"/>
                </w:tcPr>
                <w:p w14:paraId="72DA497E" w14:textId="2B79E93F" w:rsidR="007E42C2" w:rsidRDefault="007E42C2" w:rsidP="007E42C2">
                  <w:pPr>
                    <w:pStyle w:val="SIText"/>
                  </w:pPr>
                  <w:r>
                    <w:t>Shift a load using manually-operated equipment</w:t>
                  </w:r>
                </w:p>
              </w:tc>
            </w:tr>
            <w:tr w:rsidR="00F574AF" w:rsidRPr="005C7EA8" w14:paraId="030F346F" w14:textId="77777777" w:rsidTr="007E42C2">
              <w:tc>
                <w:tcPr>
                  <w:tcW w:w="1718" w:type="dxa"/>
                </w:tcPr>
                <w:p w14:paraId="54A4D810" w14:textId="425A7739" w:rsidR="00F574AF" w:rsidRDefault="00F574AF" w:rsidP="00F574AF">
                  <w:pPr>
                    <w:pStyle w:val="SIText"/>
                  </w:pPr>
                  <w:r>
                    <w:t>TLID2004</w:t>
                  </w:r>
                </w:p>
              </w:tc>
              <w:tc>
                <w:tcPr>
                  <w:tcW w:w="5791" w:type="dxa"/>
                </w:tcPr>
                <w:p w14:paraId="5301B1CF" w14:textId="239CA16C" w:rsidR="00F574AF" w:rsidRDefault="00F574AF" w:rsidP="00F574AF">
                  <w:pPr>
                    <w:pStyle w:val="SIText"/>
                  </w:pPr>
                  <w:r>
                    <w:t>Load and unload goods/cargo</w:t>
                  </w:r>
                </w:p>
              </w:tc>
            </w:tr>
            <w:tr w:rsidR="00F574AF" w:rsidRPr="005C7EA8" w14:paraId="67900915" w14:textId="77777777" w:rsidTr="007E42C2">
              <w:tc>
                <w:tcPr>
                  <w:tcW w:w="1718" w:type="dxa"/>
                </w:tcPr>
                <w:p w14:paraId="2E800830" w14:textId="4AE96C4C" w:rsidR="00F574AF" w:rsidRDefault="00F574AF" w:rsidP="00F574AF">
                  <w:pPr>
                    <w:pStyle w:val="SIText"/>
                  </w:pPr>
                  <w:r>
                    <w:t>TLID2013</w:t>
                  </w:r>
                </w:p>
              </w:tc>
              <w:tc>
                <w:tcPr>
                  <w:tcW w:w="5791" w:type="dxa"/>
                </w:tcPr>
                <w:p w14:paraId="00C6D96E" w14:textId="77EC850F" w:rsidR="00F574AF" w:rsidRDefault="00F574AF" w:rsidP="00F574AF">
                  <w:pPr>
                    <w:pStyle w:val="SIText"/>
                  </w:pPr>
                  <w:r>
                    <w:t>Move materials mechanically using automated equipment</w:t>
                  </w:r>
                </w:p>
              </w:tc>
            </w:tr>
          </w:tbl>
          <w:p w14:paraId="15EA2127" w14:textId="008A5D49" w:rsidR="004270D2" w:rsidRDefault="004270D2" w:rsidP="008E7B69"/>
        </w:tc>
      </w:tr>
    </w:tbl>
    <w:p w14:paraId="60F6E521" w14:textId="77777777" w:rsidR="000D7BE6" w:rsidRDefault="000D7BE6"/>
    <w:p w14:paraId="5870E588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4BDC74B9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7E2279B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0BA4E749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7DB694EF" w14:textId="77777777" w:rsidTr="008846E4">
              <w:trPr>
                <w:tblHeader/>
              </w:trPr>
              <w:tc>
                <w:tcPr>
                  <w:tcW w:w="1028" w:type="pct"/>
                </w:tcPr>
                <w:p w14:paraId="504981C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2F05B512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0900495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6B0A1AE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165BA" w:rsidRPr="00BC49BB" w14:paraId="0D9010F6" w14:textId="77777777" w:rsidTr="008846E4">
              <w:tc>
                <w:tcPr>
                  <w:tcW w:w="1028" w:type="pct"/>
                </w:tcPr>
                <w:p w14:paraId="607C9B9E" w14:textId="6065FAC8" w:rsidR="000165BA" w:rsidRPr="00923720" w:rsidRDefault="000165BA" w:rsidP="000165BA">
                  <w:pPr>
                    <w:pStyle w:val="SIText"/>
                  </w:pPr>
                  <w:r>
                    <w:t>SFI</w:t>
                  </w:r>
                  <w:r w:rsidR="004D6FE0">
                    <w:t>3</w:t>
                  </w:r>
                  <w:r>
                    <w:t>0518 Certificate II</w:t>
                  </w:r>
                  <w:r w:rsidR="00210013">
                    <w:t>I</w:t>
                  </w:r>
                  <w:r>
                    <w:t xml:space="preserve"> in Seafood </w:t>
                  </w:r>
                  <w:r w:rsidR="00210013">
                    <w:t>Post Harvest Operations</w:t>
                  </w:r>
                </w:p>
              </w:tc>
              <w:tc>
                <w:tcPr>
                  <w:tcW w:w="1105" w:type="pct"/>
                </w:tcPr>
                <w:p w14:paraId="537730B0" w14:textId="77777777" w:rsidR="006C18B2" w:rsidRDefault="000165BA" w:rsidP="000165BA">
                  <w:pPr>
                    <w:pStyle w:val="SIText"/>
                  </w:pPr>
                  <w:r>
                    <w:t>SFI</w:t>
                  </w:r>
                  <w:r w:rsidR="004D6FE0">
                    <w:t>3</w:t>
                  </w:r>
                  <w:r>
                    <w:t>0511 Certificate II</w:t>
                  </w:r>
                  <w:r w:rsidR="009701DD">
                    <w:t>I</w:t>
                  </w:r>
                  <w:r>
                    <w:t xml:space="preserve"> in Seafood Processing</w:t>
                  </w:r>
                </w:p>
                <w:p w14:paraId="232F9A18" w14:textId="77777777" w:rsidR="006C18B2" w:rsidRDefault="006C18B2" w:rsidP="000165BA">
                  <w:pPr>
                    <w:pStyle w:val="SIText"/>
                  </w:pPr>
                </w:p>
                <w:p w14:paraId="276AF3E9" w14:textId="1E93B265" w:rsidR="000165BA" w:rsidRPr="00BC49BB" w:rsidRDefault="006C18B2" w:rsidP="000165BA">
                  <w:pPr>
                    <w:pStyle w:val="SIText"/>
                  </w:pPr>
                  <w:r w:rsidRPr="00312668">
                    <w:t>SFI</w:t>
                  </w:r>
                  <w:r>
                    <w:t>3</w:t>
                  </w:r>
                  <w:r w:rsidRPr="00312668">
                    <w:t>0611 Certificate II</w:t>
                  </w:r>
                  <w:r>
                    <w:t>I</w:t>
                  </w:r>
                  <w:r w:rsidRPr="00312668">
                    <w:t xml:space="preserve"> in Seafood Industry (Sales and Distribution)</w:t>
                  </w:r>
                </w:p>
              </w:tc>
              <w:tc>
                <w:tcPr>
                  <w:tcW w:w="1398" w:type="pct"/>
                </w:tcPr>
                <w:p w14:paraId="52519B0B" w14:textId="0D7CD5CA" w:rsidR="007D1CA3" w:rsidRDefault="006C18B2" w:rsidP="000165BA">
                  <w:pPr>
                    <w:pStyle w:val="SIText"/>
                  </w:pPr>
                  <w:r>
                    <w:t>Combines and replaces two qualifications.</w:t>
                  </w:r>
                </w:p>
                <w:p w14:paraId="3EBD31BA" w14:textId="7F65686B" w:rsidR="007D1CA3" w:rsidRDefault="007D1CA3" w:rsidP="000165BA">
                  <w:pPr>
                    <w:pStyle w:val="SIText"/>
                  </w:pPr>
                </w:p>
                <w:p w14:paraId="0603B1EC" w14:textId="501D3F3D" w:rsidR="006C18B2" w:rsidRDefault="006C18B2" w:rsidP="006C18B2">
                  <w:pPr>
                    <w:pStyle w:val="SIText"/>
                  </w:pPr>
                  <w:r>
                    <w:t>Title change.</w:t>
                  </w:r>
                </w:p>
                <w:p w14:paraId="207BA598" w14:textId="77777777" w:rsidR="006C18B2" w:rsidRDefault="006C18B2" w:rsidP="006C18B2">
                  <w:pPr>
                    <w:pStyle w:val="SIText"/>
                  </w:pPr>
                </w:p>
                <w:p w14:paraId="689A092B" w14:textId="4352A911" w:rsidR="007D1CA3" w:rsidRDefault="007D1CA3" w:rsidP="006C18B2">
                  <w:pPr>
                    <w:pStyle w:val="SIText"/>
                  </w:pPr>
                  <w:r>
                    <w:t xml:space="preserve">Revised </w:t>
                  </w:r>
                  <w:r w:rsidR="000165BA">
                    <w:t xml:space="preserve">packaging rules to better reflect outcomes. </w:t>
                  </w:r>
                </w:p>
                <w:p w14:paraId="00C59777" w14:textId="31B1B2EC" w:rsidR="000165BA" w:rsidRDefault="000165BA" w:rsidP="000165BA">
                  <w:pPr>
                    <w:pStyle w:val="SIText"/>
                  </w:pPr>
                  <w:r>
                    <w:t>Total number of units reduced by 3 units. Core unit</w:t>
                  </w:r>
                  <w:r w:rsidR="00875A68">
                    <w:t>s revised and</w:t>
                  </w:r>
                  <w:r>
                    <w:t xml:space="preserve"> increased</w:t>
                  </w:r>
                  <w:r w:rsidR="00875A68">
                    <w:t xml:space="preserve"> by </w:t>
                  </w:r>
                  <w:r w:rsidR="002B65AE">
                    <w:t xml:space="preserve">1 </w:t>
                  </w:r>
                  <w:r w:rsidR="00875A68">
                    <w:t>unit</w:t>
                  </w:r>
                  <w:r>
                    <w:t>.</w:t>
                  </w:r>
                </w:p>
                <w:p w14:paraId="4D1C009E" w14:textId="5F1921F6" w:rsidR="00A51F86" w:rsidRPr="000165BA" w:rsidRDefault="00A51F86" w:rsidP="000165BA">
                  <w:pPr>
                    <w:pStyle w:val="SITex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69" w:type="pct"/>
                </w:tcPr>
                <w:p w14:paraId="211DC15F" w14:textId="135F6057" w:rsidR="000165BA" w:rsidRPr="00BC49BB" w:rsidRDefault="000165BA" w:rsidP="000165BA">
                  <w:pPr>
                    <w:pStyle w:val="SIText"/>
                  </w:pPr>
                  <w:r>
                    <w:t>Equivalent qualification</w:t>
                  </w:r>
                </w:p>
              </w:tc>
            </w:tr>
          </w:tbl>
          <w:p w14:paraId="6AE770BA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66C7458B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6376BF70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FF0750D" w14:textId="61AF3911" w:rsidR="000C13F1" w:rsidRDefault="000165BA" w:rsidP="000165BA">
            <w:pPr>
              <w:pStyle w:val="SIText"/>
            </w:pPr>
            <w:r w:rsidRPr="00140954">
              <w:t xml:space="preserve">Companion Volumes, including Implementation Guides, are available at VETNet: </w:t>
            </w:r>
            <w:r>
              <w:t>https://vetnet.education.gov.au/Pages/TrainingDocs.aspx?q=e31d8c6b-1608-4d77-9f71-9ee749456</w:t>
            </w:r>
          </w:p>
        </w:tc>
      </w:tr>
    </w:tbl>
    <w:p w14:paraId="05C3CCD3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292537" w16cid:durableId="1F3A2962"/>
  <w16cid:commentId w16cid:paraId="0C776979" w16cid:durableId="1F2540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85AF9" w14:textId="77777777" w:rsidR="00E31CA1" w:rsidRDefault="00E31CA1" w:rsidP="00BF3F0A">
      <w:r>
        <w:separator/>
      </w:r>
    </w:p>
    <w:p w14:paraId="64A70834" w14:textId="77777777" w:rsidR="00E31CA1" w:rsidRDefault="00E31CA1"/>
  </w:endnote>
  <w:endnote w:type="continuationSeparator" w:id="0">
    <w:p w14:paraId="5360E458" w14:textId="77777777" w:rsidR="00E31CA1" w:rsidRDefault="00E31CA1" w:rsidP="00BF3F0A">
      <w:r>
        <w:continuationSeparator/>
      </w:r>
    </w:p>
    <w:p w14:paraId="4724E9CC" w14:textId="77777777" w:rsidR="00E31CA1" w:rsidRDefault="00E31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0593D" w14:textId="2E21D16E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937">
          <w:rPr>
            <w:noProof/>
          </w:rPr>
          <w:t>2</w:t>
        </w:r>
        <w:r>
          <w:rPr>
            <w:noProof/>
          </w:rPr>
          <w:fldChar w:fldCharType="end"/>
        </w:r>
      </w:p>
      <w:p w14:paraId="7B7C6AAC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6F154FC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4F02F" w14:textId="77777777" w:rsidR="00E31CA1" w:rsidRDefault="00E31CA1" w:rsidP="00BF3F0A">
      <w:r>
        <w:separator/>
      </w:r>
    </w:p>
    <w:p w14:paraId="797EF4C4" w14:textId="77777777" w:rsidR="00E31CA1" w:rsidRDefault="00E31CA1"/>
  </w:footnote>
  <w:footnote w:type="continuationSeparator" w:id="0">
    <w:p w14:paraId="6DA34794" w14:textId="77777777" w:rsidR="00E31CA1" w:rsidRDefault="00E31CA1" w:rsidP="00BF3F0A">
      <w:r>
        <w:continuationSeparator/>
      </w:r>
    </w:p>
    <w:p w14:paraId="2BFDED0E" w14:textId="77777777" w:rsidR="00E31CA1" w:rsidRDefault="00E31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D7D91" w14:textId="6238C7B0" w:rsidR="009C2650" w:rsidRPr="00D23C04" w:rsidRDefault="00D23C04" w:rsidP="00D23C04">
    <w:pPr>
      <w:pStyle w:val="SIText"/>
    </w:pPr>
    <w:r>
      <w:t>S</w:t>
    </w:r>
    <w:r w:rsidR="0002565E">
      <w:t>FI3</w:t>
    </w:r>
    <w:r>
      <w:t>0518 Certificate II</w:t>
    </w:r>
    <w:r w:rsidR="00C60358">
      <w:t>I</w:t>
    </w:r>
    <w:r>
      <w:t xml:space="preserve"> in Seafood </w:t>
    </w:r>
    <w:r w:rsidR="00210013">
      <w:t>Post Harvest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1D"/>
    <w:rsid w:val="000014B9"/>
    <w:rsid w:val="00005A15"/>
    <w:rsid w:val="0001108F"/>
    <w:rsid w:val="000115E2"/>
    <w:rsid w:val="0001296A"/>
    <w:rsid w:val="000165BA"/>
    <w:rsid w:val="00016803"/>
    <w:rsid w:val="00017C6F"/>
    <w:rsid w:val="00022F07"/>
    <w:rsid w:val="00023992"/>
    <w:rsid w:val="0002565E"/>
    <w:rsid w:val="00041E59"/>
    <w:rsid w:val="00064BFE"/>
    <w:rsid w:val="00070B3E"/>
    <w:rsid w:val="00071F95"/>
    <w:rsid w:val="000737BB"/>
    <w:rsid w:val="00074E47"/>
    <w:rsid w:val="00085543"/>
    <w:rsid w:val="000A5441"/>
    <w:rsid w:val="000B4C84"/>
    <w:rsid w:val="000C13F1"/>
    <w:rsid w:val="000D10ED"/>
    <w:rsid w:val="000D7BE6"/>
    <w:rsid w:val="000E2C86"/>
    <w:rsid w:val="000F29F2"/>
    <w:rsid w:val="000F4140"/>
    <w:rsid w:val="00101659"/>
    <w:rsid w:val="00105F96"/>
    <w:rsid w:val="001078BF"/>
    <w:rsid w:val="00133957"/>
    <w:rsid w:val="001372F6"/>
    <w:rsid w:val="00140954"/>
    <w:rsid w:val="00144385"/>
    <w:rsid w:val="00151293"/>
    <w:rsid w:val="00151D93"/>
    <w:rsid w:val="00156DFB"/>
    <w:rsid w:val="00156EF3"/>
    <w:rsid w:val="001670AD"/>
    <w:rsid w:val="001715E5"/>
    <w:rsid w:val="00176E4F"/>
    <w:rsid w:val="00177260"/>
    <w:rsid w:val="0018546B"/>
    <w:rsid w:val="001A6A3E"/>
    <w:rsid w:val="001A7B6D"/>
    <w:rsid w:val="001B34D5"/>
    <w:rsid w:val="001B513A"/>
    <w:rsid w:val="001C0A75"/>
    <w:rsid w:val="001C2FAA"/>
    <w:rsid w:val="001D60EB"/>
    <w:rsid w:val="001D6C76"/>
    <w:rsid w:val="001E16BC"/>
    <w:rsid w:val="001F28F9"/>
    <w:rsid w:val="001F2BA5"/>
    <w:rsid w:val="001F308D"/>
    <w:rsid w:val="001F5B02"/>
    <w:rsid w:val="00201A7C"/>
    <w:rsid w:val="00210013"/>
    <w:rsid w:val="0021414D"/>
    <w:rsid w:val="00223124"/>
    <w:rsid w:val="00232AD6"/>
    <w:rsid w:val="00234444"/>
    <w:rsid w:val="00242293"/>
    <w:rsid w:val="0024471E"/>
    <w:rsid w:val="00244EA7"/>
    <w:rsid w:val="00246333"/>
    <w:rsid w:val="00262FC3"/>
    <w:rsid w:val="00270F1D"/>
    <w:rsid w:val="00276DB8"/>
    <w:rsid w:val="00282664"/>
    <w:rsid w:val="00285FB8"/>
    <w:rsid w:val="002931C2"/>
    <w:rsid w:val="002A4CD3"/>
    <w:rsid w:val="002B65AE"/>
    <w:rsid w:val="002C55E9"/>
    <w:rsid w:val="002D0C8B"/>
    <w:rsid w:val="002E193E"/>
    <w:rsid w:val="002F1BE6"/>
    <w:rsid w:val="002F6B18"/>
    <w:rsid w:val="00305512"/>
    <w:rsid w:val="00306279"/>
    <w:rsid w:val="00321C7C"/>
    <w:rsid w:val="00323DEA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D2D7C"/>
    <w:rsid w:val="003D2E73"/>
    <w:rsid w:val="003D3E14"/>
    <w:rsid w:val="003D4955"/>
    <w:rsid w:val="003D5F49"/>
    <w:rsid w:val="003E7BBE"/>
    <w:rsid w:val="003F785C"/>
    <w:rsid w:val="004127E3"/>
    <w:rsid w:val="00423D30"/>
    <w:rsid w:val="004270D2"/>
    <w:rsid w:val="0043212E"/>
    <w:rsid w:val="00434366"/>
    <w:rsid w:val="00444423"/>
    <w:rsid w:val="00452F3E"/>
    <w:rsid w:val="004545D5"/>
    <w:rsid w:val="004640AE"/>
    <w:rsid w:val="00464E54"/>
    <w:rsid w:val="00470CF6"/>
    <w:rsid w:val="00475172"/>
    <w:rsid w:val="004758B0"/>
    <w:rsid w:val="004832D2"/>
    <w:rsid w:val="00485559"/>
    <w:rsid w:val="004A142B"/>
    <w:rsid w:val="004A22F7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D6FE0"/>
    <w:rsid w:val="004E0460"/>
    <w:rsid w:val="004E1579"/>
    <w:rsid w:val="004E5FAE"/>
    <w:rsid w:val="004E7094"/>
    <w:rsid w:val="004F11EC"/>
    <w:rsid w:val="004F5537"/>
    <w:rsid w:val="004F5DC7"/>
    <w:rsid w:val="004F78DA"/>
    <w:rsid w:val="00503BB0"/>
    <w:rsid w:val="005248C1"/>
    <w:rsid w:val="00526134"/>
    <w:rsid w:val="005427C8"/>
    <w:rsid w:val="005446D1"/>
    <w:rsid w:val="005533D3"/>
    <w:rsid w:val="005543CB"/>
    <w:rsid w:val="00556C4C"/>
    <w:rsid w:val="00557369"/>
    <w:rsid w:val="00561F08"/>
    <w:rsid w:val="00563C7E"/>
    <w:rsid w:val="005708EB"/>
    <w:rsid w:val="00575BC6"/>
    <w:rsid w:val="00583902"/>
    <w:rsid w:val="005856BE"/>
    <w:rsid w:val="005975E9"/>
    <w:rsid w:val="005A3AA5"/>
    <w:rsid w:val="005A6C9C"/>
    <w:rsid w:val="005A74DC"/>
    <w:rsid w:val="005B119D"/>
    <w:rsid w:val="005B350D"/>
    <w:rsid w:val="005B5146"/>
    <w:rsid w:val="005B7B8A"/>
    <w:rsid w:val="005C7EA8"/>
    <w:rsid w:val="005E5CFC"/>
    <w:rsid w:val="005F33CC"/>
    <w:rsid w:val="0060366D"/>
    <w:rsid w:val="006121D4"/>
    <w:rsid w:val="00613446"/>
    <w:rsid w:val="00613B49"/>
    <w:rsid w:val="00620E8E"/>
    <w:rsid w:val="00633CFE"/>
    <w:rsid w:val="00634FCA"/>
    <w:rsid w:val="006404B5"/>
    <w:rsid w:val="006452B8"/>
    <w:rsid w:val="00652E62"/>
    <w:rsid w:val="00655A98"/>
    <w:rsid w:val="00687B62"/>
    <w:rsid w:val="00690C44"/>
    <w:rsid w:val="00693395"/>
    <w:rsid w:val="006969D9"/>
    <w:rsid w:val="006A2B68"/>
    <w:rsid w:val="006B19B1"/>
    <w:rsid w:val="006C18B2"/>
    <w:rsid w:val="006C2F32"/>
    <w:rsid w:val="006C60BD"/>
    <w:rsid w:val="006D4448"/>
    <w:rsid w:val="006E2C4D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A5EF3"/>
    <w:rsid w:val="007D1CA3"/>
    <w:rsid w:val="007D5A78"/>
    <w:rsid w:val="007E3BD1"/>
    <w:rsid w:val="007E42C2"/>
    <w:rsid w:val="007F0AFC"/>
    <w:rsid w:val="007F1563"/>
    <w:rsid w:val="007F44DB"/>
    <w:rsid w:val="007F5A8B"/>
    <w:rsid w:val="00813C75"/>
    <w:rsid w:val="00817D51"/>
    <w:rsid w:val="008209EA"/>
    <w:rsid w:val="0082201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75A68"/>
    <w:rsid w:val="00883C6C"/>
    <w:rsid w:val="00886790"/>
    <w:rsid w:val="008908DE"/>
    <w:rsid w:val="00894FBB"/>
    <w:rsid w:val="008A12ED"/>
    <w:rsid w:val="008A4CD1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2E8"/>
    <w:rsid w:val="00924FBA"/>
    <w:rsid w:val="0092586D"/>
    <w:rsid w:val="009278C9"/>
    <w:rsid w:val="009303A7"/>
    <w:rsid w:val="009527CB"/>
    <w:rsid w:val="00953835"/>
    <w:rsid w:val="00960F6C"/>
    <w:rsid w:val="009701DD"/>
    <w:rsid w:val="00970747"/>
    <w:rsid w:val="00977ED7"/>
    <w:rsid w:val="0098725E"/>
    <w:rsid w:val="00996BCD"/>
    <w:rsid w:val="00997922"/>
    <w:rsid w:val="009A17F4"/>
    <w:rsid w:val="009A5900"/>
    <w:rsid w:val="009B4120"/>
    <w:rsid w:val="009C2650"/>
    <w:rsid w:val="009C39C5"/>
    <w:rsid w:val="009D15E2"/>
    <w:rsid w:val="009D15FE"/>
    <w:rsid w:val="009D5D2C"/>
    <w:rsid w:val="009F0DCC"/>
    <w:rsid w:val="009F11CA"/>
    <w:rsid w:val="00A0695B"/>
    <w:rsid w:val="00A074BA"/>
    <w:rsid w:val="00A13052"/>
    <w:rsid w:val="00A216A8"/>
    <w:rsid w:val="00A223A6"/>
    <w:rsid w:val="00A354FC"/>
    <w:rsid w:val="00A5092E"/>
    <w:rsid w:val="00A51254"/>
    <w:rsid w:val="00A51F86"/>
    <w:rsid w:val="00A56E14"/>
    <w:rsid w:val="00A637BB"/>
    <w:rsid w:val="00A6476B"/>
    <w:rsid w:val="00A6651B"/>
    <w:rsid w:val="00A7196C"/>
    <w:rsid w:val="00A76C6C"/>
    <w:rsid w:val="00A772D9"/>
    <w:rsid w:val="00A83D1A"/>
    <w:rsid w:val="00A92DD1"/>
    <w:rsid w:val="00AA5338"/>
    <w:rsid w:val="00AB1B8E"/>
    <w:rsid w:val="00AC0696"/>
    <w:rsid w:val="00AC4C98"/>
    <w:rsid w:val="00AC51EC"/>
    <w:rsid w:val="00AC5F6B"/>
    <w:rsid w:val="00AD3896"/>
    <w:rsid w:val="00AD5B47"/>
    <w:rsid w:val="00AE1ED9"/>
    <w:rsid w:val="00AE32CB"/>
    <w:rsid w:val="00AF3434"/>
    <w:rsid w:val="00AF3957"/>
    <w:rsid w:val="00B114CC"/>
    <w:rsid w:val="00B12013"/>
    <w:rsid w:val="00B22C67"/>
    <w:rsid w:val="00B3508F"/>
    <w:rsid w:val="00B443EE"/>
    <w:rsid w:val="00B560C8"/>
    <w:rsid w:val="00B61150"/>
    <w:rsid w:val="00B65BC7"/>
    <w:rsid w:val="00B746B9"/>
    <w:rsid w:val="00B77674"/>
    <w:rsid w:val="00B824A4"/>
    <w:rsid w:val="00B848D4"/>
    <w:rsid w:val="00B865B7"/>
    <w:rsid w:val="00B957BE"/>
    <w:rsid w:val="00BA1CB1"/>
    <w:rsid w:val="00BA482D"/>
    <w:rsid w:val="00BB23F4"/>
    <w:rsid w:val="00BC5075"/>
    <w:rsid w:val="00BD3B0F"/>
    <w:rsid w:val="00BF1D4C"/>
    <w:rsid w:val="00BF3F0A"/>
    <w:rsid w:val="00C143C3"/>
    <w:rsid w:val="00C1739B"/>
    <w:rsid w:val="00C26067"/>
    <w:rsid w:val="00C30A29"/>
    <w:rsid w:val="00C317DC"/>
    <w:rsid w:val="00C578E9"/>
    <w:rsid w:val="00C60358"/>
    <w:rsid w:val="00C703E2"/>
    <w:rsid w:val="00C70626"/>
    <w:rsid w:val="00C72860"/>
    <w:rsid w:val="00C73B90"/>
    <w:rsid w:val="00C85C4F"/>
    <w:rsid w:val="00C87B62"/>
    <w:rsid w:val="00C87E0C"/>
    <w:rsid w:val="00C96AF3"/>
    <w:rsid w:val="00C97CCC"/>
    <w:rsid w:val="00CA0274"/>
    <w:rsid w:val="00CA303F"/>
    <w:rsid w:val="00CB746F"/>
    <w:rsid w:val="00CC451E"/>
    <w:rsid w:val="00CC7081"/>
    <w:rsid w:val="00CD4E9D"/>
    <w:rsid w:val="00CD4F4D"/>
    <w:rsid w:val="00CE3D5B"/>
    <w:rsid w:val="00CE7D19"/>
    <w:rsid w:val="00CF0CF5"/>
    <w:rsid w:val="00CF2B3E"/>
    <w:rsid w:val="00CF45F4"/>
    <w:rsid w:val="00CF7D33"/>
    <w:rsid w:val="00D0201F"/>
    <w:rsid w:val="00D03685"/>
    <w:rsid w:val="00D07D4E"/>
    <w:rsid w:val="00D115AA"/>
    <w:rsid w:val="00D145BE"/>
    <w:rsid w:val="00D20C57"/>
    <w:rsid w:val="00D23C04"/>
    <w:rsid w:val="00D25D16"/>
    <w:rsid w:val="00D30BC5"/>
    <w:rsid w:val="00D32124"/>
    <w:rsid w:val="00D527EF"/>
    <w:rsid w:val="00D54C76"/>
    <w:rsid w:val="00D65221"/>
    <w:rsid w:val="00D67937"/>
    <w:rsid w:val="00D727F3"/>
    <w:rsid w:val="00D73695"/>
    <w:rsid w:val="00D810DE"/>
    <w:rsid w:val="00D87D32"/>
    <w:rsid w:val="00D92C83"/>
    <w:rsid w:val="00DA0A81"/>
    <w:rsid w:val="00DA2E79"/>
    <w:rsid w:val="00DA3C10"/>
    <w:rsid w:val="00DA53B5"/>
    <w:rsid w:val="00DC0AA0"/>
    <w:rsid w:val="00DC1D69"/>
    <w:rsid w:val="00DC5A3A"/>
    <w:rsid w:val="00E048B1"/>
    <w:rsid w:val="00E238E6"/>
    <w:rsid w:val="00E246B1"/>
    <w:rsid w:val="00E31CA1"/>
    <w:rsid w:val="00E35064"/>
    <w:rsid w:val="00E438C3"/>
    <w:rsid w:val="00E501F0"/>
    <w:rsid w:val="00E84D0D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EF7952"/>
    <w:rsid w:val="00F03990"/>
    <w:rsid w:val="00F07C48"/>
    <w:rsid w:val="00F1480E"/>
    <w:rsid w:val="00F1497D"/>
    <w:rsid w:val="00F16AAC"/>
    <w:rsid w:val="00F24900"/>
    <w:rsid w:val="00F310A3"/>
    <w:rsid w:val="00F438FC"/>
    <w:rsid w:val="00F5616F"/>
    <w:rsid w:val="00F56827"/>
    <w:rsid w:val="00F574AF"/>
    <w:rsid w:val="00F65EF0"/>
    <w:rsid w:val="00F71651"/>
    <w:rsid w:val="00F73518"/>
    <w:rsid w:val="00F76CC6"/>
    <w:rsid w:val="00F94399"/>
    <w:rsid w:val="00FB3EC1"/>
    <w:rsid w:val="00FD7CB8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9826CBD"/>
  <w15:docId w15:val="{6DF2230B-7554-9C4F-94E8-B3BE3F4B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qFormat/>
    <w:rsid w:val="00997922"/>
    <w:rPr>
      <w:i/>
      <w:iCs w:val="0"/>
    </w:rPr>
  </w:style>
  <w:style w:type="paragraph" w:styleId="NormalWeb">
    <w:name w:val="Normal (Web)"/>
    <w:basedOn w:val="Normal"/>
    <w:uiPriority w:val="99"/>
    <w:semiHidden/>
    <w:unhideWhenUsed/>
    <w:rsid w:val="003055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05512"/>
  </w:style>
  <w:style w:type="paragraph" w:styleId="Revision">
    <w:name w:val="Revision"/>
    <w:hidden/>
    <w:uiPriority w:val="99"/>
    <w:semiHidden/>
    <w:rsid w:val="007E42C2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killsimpact.sharepoint.com/Consultants/Projects/18-13SFI/Project%20Files%20for%20ISSDs/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4d074fc5-4881-4904-900d-cdf408c29254">
      <UserInfo>
        <DisplayName>Lina Robinson</DisplayName>
        <AccountId>934</AccountId>
        <AccountType/>
      </UserInfo>
    </Assigned_x0020_to0>
    <Project xmlns="fb52fdd1-c76a-4f34-b0c3-8b2c2bfbfaf1">Post Harvest</Project>
    <Project_x0020_phase xmlns="4d074fc5-4881-4904-900d-cdf408c29254">Validation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56AB4C9A684DAC8B185D93D6F875" ma:contentTypeVersion="" ma:contentTypeDescription="Create a new document." ma:contentTypeScope="" ma:versionID="1c98c32ba5b1da05362d9c2353a00660">
  <xsd:schema xmlns:xsd="http://www.w3.org/2001/XMLSchema" xmlns:xs="http://www.w3.org/2001/XMLSchema" xmlns:p="http://schemas.microsoft.com/office/2006/metadata/properties" xmlns:ns2="4d074fc5-4881-4904-900d-cdf408c29254" xmlns:ns3="fb52fdd1-c76a-4f34-b0c3-8b2c2bfbfaf1" targetNamespace="http://schemas.microsoft.com/office/2006/metadata/properties" ma:root="true" ma:fieldsID="e5682cc68e7410ad44e4efa2ee940555" ns2:_="" ns3:_="">
    <xsd:import namespace="4d074fc5-4881-4904-900d-cdf408c29254"/>
    <xsd:import namespace="fb52fdd1-c76a-4f34-b0c3-8b2c2bfbfaf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fdd1-c76a-4f34-b0c3-8b2c2bfbfaf1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4d074fc5-4881-4904-900d-cdf408c29254"/>
    <ds:schemaRef ds:uri="http://purl.org/dc/terms/"/>
    <ds:schemaRef ds:uri="http://schemas.openxmlformats.org/package/2006/metadata/core-properties"/>
    <ds:schemaRef ds:uri="http://purl.org/dc/dcmitype/"/>
    <ds:schemaRef ds:uri="fb52fdd1-c76a-4f34-b0c3-8b2c2bfbfaf1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B8E1C-C0AC-409B-BBDD-0D2D12E1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fb52fdd1-c76a-4f34-b0c3-8b2c2bfbf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E26382-E38D-41D7-9C10-CBA075A6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1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Lina Robinson</dc:creator>
  <cp:lastModifiedBy>Rebecca Ford</cp:lastModifiedBy>
  <cp:revision>3</cp:revision>
  <cp:lastPrinted>2016-05-27T05:21:00Z</cp:lastPrinted>
  <dcterms:created xsi:type="dcterms:W3CDTF">2018-09-18T11:29:00Z</dcterms:created>
  <dcterms:modified xsi:type="dcterms:W3CDTF">2018-09-21T03:11:00Z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0x010100691F56AB4C9A684DAC8B185D93D6F875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