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5747C8" w:rsidP="00F279E6">
            <w:pPr>
              <w:pStyle w:val="SISStitle"/>
            </w:pPr>
            <w:r>
              <w:t>Warehousing Paper Products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warehousing paper products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CA2E36" w:rsidRPr="00CA2E36" w:rsidRDefault="00CA2E36" w:rsidP="00CA2E36">
            <w:pPr>
              <w:pStyle w:val="SIBulletList1"/>
            </w:pPr>
            <w:r w:rsidRPr="00CA2E36">
              <w:t>PPMWHS310 Contribute to WHS processes</w:t>
            </w:r>
          </w:p>
          <w:p w:rsidR="006A7B4A" w:rsidRPr="006A7B4A" w:rsidRDefault="006A7B4A" w:rsidP="00CA2E36">
            <w:pPr>
              <w:pStyle w:val="SIBulletList1"/>
            </w:pPr>
            <w:bookmarkStart w:id="0" w:name="_GoBack"/>
            <w:bookmarkEnd w:id="0"/>
            <w:r w:rsidRPr="006A7B4A">
              <w:t>PPMWAR250 Store product</w:t>
            </w:r>
          </w:p>
          <w:p w:rsidR="006A7B4A" w:rsidRPr="006A7B4A" w:rsidRDefault="006A7B4A" w:rsidP="00CA2E36">
            <w:pPr>
              <w:pStyle w:val="SIBulletList1"/>
            </w:pPr>
            <w:r w:rsidRPr="006A7B4A">
              <w:t>PPMWAR255 Prepare and dispatch product</w:t>
            </w:r>
          </w:p>
          <w:p w:rsidR="001F28F9" w:rsidRPr="00EB7EB1" w:rsidRDefault="001F28F9" w:rsidP="006A7B4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6A7B4A">
            <w:pPr>
              <w:pStyle w:val="SIText"/>
              <w:rPr>
                <w:szCs w:val="20"/>
              </w:rPr>
            </w:pPr>
            <w:r>
              <w:t xml:space="preserve">This skill set is for people wishing to work in warehousing paper products in a pulp and paper 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warehousing paper products in the pulp and paper industry. </w:t>
            </w:r>
          </w:p>
          <w:p w:rsidR="00890663" w:rsidRDefault="00890663" w:rsidP="00DB557A">
            <w:pPr>
              <w:pStyle w:val="SIText"/>
            </w:pP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CA2E36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>PPMSSXXXXX Warehousing Paper Products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A2E36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409030e7-b0cf-4b53-b80b-c6e245e9d902"/>
    <ds:schemaRef ds:uri="http://schemas.microsoft.com/office/2006/metadata/properties"/>
    <ds:schemaRef ds:uri="c0c61cd0-8906-41a6-94dd-696765a41e73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9AB832-8D51-42C5-A2D2-431D4A79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16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4</cp:revision>
  <cp:lastPrinted>2016-05-27T05:21:00Z</cp:lastPrinted>
  <dcterms:created xsi:type="dcterms:W3CDTF">2018-05-01T00:22:00Z</dcterms:created>
  <dcterms:modified xsi:type="dcterms:W3CDTF">2018-05-15T10:46:00Z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