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4E47B5" w:rsidP="005B24D2">
            <w:pPr>
              <w:pStyle w:val="SISStitle"/>
            </w:pPr>
            <w:r>
              <w:t xml:space="preserve">Papermaking </w:t>
            </w:r>
            <w:r w:rsidR="005B24D2">
              <w:t>Wet</w:t>
            </w:r>
            <w:r>
              <w:t xml:space="preserve"> End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2549CC">
              <w:t xml:space="preserve">papermaking </w:t>
            </w:r>
            <w:r w:rsidR="00A70A41">
              <w:t>wet</w:t>
            </w:r>
            <w:r w:rsidR="002549CC">
              <w:t xml:space="preserve"> end operations</w:t>
            </w:r>
            <w:r w:rsidR="001E6CC4">
              <w:t xml:space="preserve">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6A7B4A" w:rsidP="006A7B4A">
            <w:pPr>
              <w:pStyle w:val="SIBulletList1"/>
            </w:pPr>
            <w:r w:rsidRPr="006A7B4A">
              <w:t>PPMWHS210 Participate in WHS processes</w:t>
            </w:r>
          </w:p>
          <w:p w:rsidR="001F28F9" w:rsidRDefault="00A70A41" w:rsidP="002549CC">
            <w:pPr>
              <w:pStyle w:val="SIBulletList1"/>
            </w:pPr>
            <w:r>
              <w:t>PPMWEO</w:t>
            </w:r>
            <w:r w:rsidR="002549CC" w:rsidRPr="002549CC">
              <w:t>320</w:t>
            </w:r>
            <w:r w:rsidR="002549CC">
              <w:t xml:space="preserve"> </w:t>
            </w:r>
            <w:r>
              <w:t>Prepare and start-up wet</w:t>
            </w:r>
            <w:r w:rsidR="002549CC" w:rsidRPr="002549CC">
              <w:t xml:space="preserve"> end operations</w:t>
            </w:r>
          </w:p>
          <w:p w:rsidR="002549CC" w:rsidRPr="00EB7EB1" w:rsidRDefault="00A70A41" w:rsidP="00A70A41">
            <w:pPr>
              <w:pStyle w:val="SIBulletList1"/>
            </w:pPr>
            <w:r>
              <w:t>PPMWEO</w:t>
            </w:r>
            <w:r w:rsidR="002549CC" w:rsidRPr="002549CC">
              <w:t>210</w:t>
            </w:r>
            <w:r w:rsidR="002549CC">
              <w:t xml:space="preserve"> </w:t>
            </w:r>
            <w:r w:rsidR="002549CC" w:rsidRPr="002549CC">
              <w:t xml:space="preserve">Monitor and control </w:t>
            </w:r>
            <w:r>
              <w:t>wet</w:t>
            </w:r>
            <w:r w:rsidR="002549CC" w:rsidRPr="002549CC">
              <w:t xml:space="preserve"> end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2464B4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2549CC">
              <w:t xml:space="preserve">papermaking </w:t>
            </w:r>
            <w:r w:rsidR="002464B4">
              <w:t>wet</w:t>
            </w:r>
            <w:r w:rsidR="002549CC">
              <w:t xml:space="preserve"> end</w:t>
            </w:r>
            <w:r w:rsidR="00CE24EE">
              <w:t xml:space="preserve"> operations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2549CC">
              <w:t xml:space="preserve">papermaking </w:t>
            </w:r>
            <w:r w:rsidR="002464B4">
              <w:t>wet</w:t>
            </w:r>
            <w:r w:rsidR="002549CC">
              <w:t xml:space="preserve"> end </w:t>
            </w:r>
            <w:r w:rsidR="00CE24EE">
              <w:t xml:space="preserve">operations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  <w:bookmarkStart w:id="0" w:name="_GoBack"/>
            <w:bookmarkEnd w:id="0"/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2464B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4E47B5">
      <w:t xml:space="preserve">Papermaking </w:t>
    </w:r>
    <w:r w:rsidR="005B24D2">
      <w:t>Wet</w:t>
    </w:r>
    <w:r w:rsidR="004E47B5">
      <w:t xml:space="preserve"> End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09030e7-b0cf-4b53-b80b-c6e245e9d902"/>
    <ds:schemaRef ds:uri="c0c61cd0-8906-41a6-94dd-696765a41e7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BFF990B-32A3-462E-8942-9089C1D0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5</cp:revision>
  <cp:lastPrinted>2016-05-27T05:21:00Z</cp:lastPrinted>
  <dcterms:created xsi:type="dcterms:W3CDTF">2018-05-01T01:32:00Z</dcterms:created>
  <dcterms:modified xsi:type="dcterms:W3CDTF">2018-05-01T01:34:00Z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