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D32979" w:rsidP="005B24D2">
            <w:pPr>
              <w:pStyle w:val="SISStitle"/>
            </w:pPr>
            <w:r>
              <w:t>Coated Paper Products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</w:t>
            </w:r>
            <w:r w:rsidR="001E5475">
              <w:t>coated paper products</w:t>
            </w:r>
            <w:r w:rsidR="0028662C">
              <w:t xml:space="preserve"> </w:t>
            </w:r>
            <w:r w:rsidR="00026250">
              <w:t xml:space="preserve">in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E34FB">
            <w:pPr>
              <w:pStyle w:val="SIText"/>
            </w:pPr>
            <w:r>
              <w:t xml:space="preserve">These units of competency provide credit towards </w:t>
            </w:r>
            <w:r w:rsidR="00015C6B">
              <w:t xml:space="preserve">Certificate III in </w:t>
            </w:r>
            <w:r w:rsidR="000E34FB">
              <w:t>Papermaking</w:t>
            </w:r>
            <w:r w:rsidR="00015C6B">
              <w:t xml:space="preserve"> O</w:t>
            </w:r>
            <w:r w:rsidR="00026250">
              <w:t>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  <w:bookmarkStart w:id="0" w:name="_GoBack"/>
            <w:bookmarkEnd w:id="0"/>
          </w:p>
          <w:p w:rsidR="00D3380C" w:rsidRDefault="006A7B4A" w:rsidP="0043103A">
            <w:pPr>
              <w:pStyle w:val="SIBulletList1"/>
            </w:pPr>
            <w:r w:rsidRPr="006A7B4A">
              <w:t>PPMWHS210 Participate in WHS processes</w:t>
            </w:r>
          </w:p>
          <w:p w:rsidR="0043103A" w:rsidRDefault="005D1931" w:rsidP="0043103A">
            <w:pPr>
              <w:pStyle w:val="SIBulletList1"/>
            </w:pPr>
            <w:r>
              <w:t>PPMCPP320 Prepare and start up coated paper processes</w:t>
            </w:r>
          </w:p>
          <w:p w:rsidR="005D1931" w:rsidRPr="00EB7EB1" w:rsidRDefault="005D1931" w:rsidP="0043103A">
            <w:pPr>
              <w:pStyle w:val="SIBulletList1"/>
            </w:pPr>
            <w:r>
              <w:t>PPMCPP210 Monitor and control coated paper processes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0E34FB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 xml:space="preserve">hing to work in </w:t>
            </w:r>
            <w:r w:rsidR="000E34FB">
              <w:t>coated paper products</w:t>
            </w:r>
            <w:r w:rsidR="00015C6B">
              <w:t xml:space="preserve">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 xml:space="preserve">for </w:t>
            </w:r>
            <w:r w:rsidR="000E34FB">
              <w:t>coated paper products</w:t>
            </w:r>
            <w:r w:rsidR="00015C6B">
              <w:t xml:space="preserve">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0E34FB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D32979">
      <w:t xml:space="preserve">Coated Paper Products </w:t>
    </w:r>
    <w:r>
      <w:t>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E34FB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5475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D1931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2625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2979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purl.org/dc/terms/"/>
    <ds:schemaRef ds:uri="http://schemas.microsoft.com/office/2006/metadata/properties"/>
    <ds:schemaRef ds:uri="409030e7-b0cf-4b53-b80b-c6e245e9d902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c0c61cd0-8906-41a6-94dd-696765a41e7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9A4347-D406-4F8B-913D-A382DE22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5</cp:revision>
  <cp:lastPrinted>2016-05-27T05:21:00Z</cp:lastPrinted>
  <dcterms:created xsi:type="dcterms:W3CDTF">2018-05-01T02:08:00Z</dcterms:created>
  <dcterms:modified xsi:type="dcterms:W3CDTF">2018-05-01T02:12:00Z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