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811B9">
              <w:t xml:space="preserve"> 1</w:t>
            </w:r>
          </w:p>
        </w:tc>
        <w:tc>
          <w:tcPr>
            <w:tcW w:w="6939" w:type="dxa"/>
          </w:tcPr>
          <w:p w:rsidR="00F1480E" w:rsidRPr="00A2022C" w:rsidRDefault="00F1480E" w:rsidP="00A2022C">
            <w:pPr>
              <w:pStyle w:val="SIText"/>
            </w:pPr>
            <w:r w:rsidRPr="00A2022C">
              <w:t xml:space="preserve">This version released with </w:t>
            </w:r>
            <w:r w:rsidR="00B811B9" w:rsidRPr="00A2022C">
              <w:t>PPM</w:t>
            </w:r>
            <w:r w:rsidR="00337E82" w:rsidRPr="00A2022C">
              <w:t xml:space="preserve"> Training</w:t>
            </w:r>
            <w:r w:rsidRPr="00A2022C">
              <w:t xml:space="preserve"> Package Version </w:t>
            </w:r>
            <w:r w:rsidR="00337E82" w:rsidRPr="00A2022C">
              <w:t>1.0</w:t>
            </w:r>
            <w:r w:rsidRPr="00A2022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B811B9" w:rsidP="000754EC">
            <w:pPr>
              <w:pStyle w:val="SIUNITCODE"/>
            </w:pPr>
            <w:r>
              <w:t>PPMFCO210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811B9" w:rsidP="000754EC">
            <w:pPr>
              <w:pStyle w:val="SIUnittitle"/>
            </w:pPr>
            <w:r>
              <w:t>Monitor, control and shutdown finishing and converting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B811B9" w:rsidRDefault="00B811B9" w:rsidP="00A2022C">
            <w:pPr>
              <w:pStyle w:val="SIText"/>
            </w:pPr>
            <w:r w:rsidRPr="00B811B9">
              <w:t>This unit of competency describes the outcomes required to monitor, control and shut down finishing and converting operations in a pulp or paper manufacturing facility.</w:t>
            </w:r>
          </w:p>
          <w:p w:rsidR="00B811B9" w:rsidRPr="00B811B9" w:rsidRDefault="00B811B9" w:rsidP="00A2022C">
            <w:pPr>
              <w:pStyle w:val="SIText"/>
            </w:pPr>
          </w:p>
          <w:p w:rsidR="00B811B9" w:rsidRDefault="00B811B9" w:rsidP="00A2022C">
            <w:pPr>
              <w:pStyle w:val="SIText"/>
            </w:pPr>
            <w:r w:rsidRPr="00B811B9">
              <w:t xml:space="preserve">The unit applies to production operators and technicians who operate and monitor systems, production and product quality as well as conduct equipment shutdowns. This typically involves working in a facility with complex integrated equipment and continuous operations. Finishing and converting operations describe a range of systems and subsystems, including winding and re-winding, decorating, </w:t>
            </w:r>
            <w:proofErr w:type="spellStart"/>
            <w:r w:rsidRPr="00B811B9">
              <w:t>lotionising</w:t>
            </w:r>
            <w:proofErr w:type="spellEnd"/>
            <w:r w:rsidRPr="00B811B9">
              <w:t>, calendaring, water marking, perforating, slitting and cutting, embossing, laminating, folding, printing, bonding, core making, wrapping and packing.</w:t>
            </w:r>
          </w:p>
          <w:p w:rsidR="00B811B9" w:rsidRPr="00B811B9" w:rsidRDefault="00B811B9" w:rsidP="00A2022C">
            <w:pPr>
              <w:pStyle w:val="SIText"/>
            </w:pPr>
          </w:p>
          <w:p w:rsidR="00373436" w:rsidRPr="000754EC" w:rsidRDefault="00B811B9" w:rsidP="00A2022C">
            <w:pPr>
              <w:pStyle w:val="SIText"/>
            </w:pPr>
            <w:r w:rsidRPr="00B811B9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A2022C" w:rsidRDefault="00F1480E" w:rsidP="00A2022C">
            <w:pPr>
              <w:pStyle w:val="SIText"/>
            </w:pPr>
            <w:r w:rsidRPr="00A2022C">
              <w:t>Ni</w:t>
            </w:r>
            <w:r w:rsidR="007A300D" w:rsidRPr="00A2022C">
              <w:t xml:space="preserve">l 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B811B9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B811B9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811B9" w:rsidRPr="00B811B9" w:rsidRDefault="00B811B9" w:rsidP="00B811B9">
            <w:r w:rsidRPr="00B811B9">
              <w:t>1. Operate and monitor processes and systems</w:t>
            </w:r>
          </w:p>
        </w:tc>
        <w:tc>
          <w:tcPr>
            <w:tcW w:w="3604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1.1. Check production requirements at start of shift to plan day's activities considering work health and safety (WHS) regulations, environmental and safe working requirements/practices.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1.2. Confirm planned production requirements are confirmed and communicate to relevant personnel in line with standard operating procedures (SOP).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1.3. Monitor and maintain operations and systems within process parameters consistent with production requirements.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1.4. Interpret and respond to monitoring displays and devices.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1.5. Undertake setup for product change.</w:t>
            </w:r>
          </w:p>
        </w:tc>
      </w:tr>
      <w:tr w:rsidR="00B811B9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2. Control product quality and production</w:t>
            </w:r>
          </w:p>
        </w:tc>
        <w:tc>
          <w:tcPr>
            <w:tcW w:w="3604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2.1. Monitor and control product to production and quality requirements.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2.2. Conduct routine observations and assessments on product and system operations.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2.3. Make adjustments to control production and quality requirements.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2.4. Interpret and record test results.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2.5. Communicate changes to product requirements to relevant personnel.</w:t>
            </w:r>
          </w:p>
        </w:tc>
      </w:tr>
      <w:tr w:rsidR="00B811B9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3. Conduct equipment shutdown</w:t>
            </w:r>
          </w:p>
        </w:tc>
        <w:tc>
          <w:tcPr>
            <w:tcW w:w="3604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3.1. Conduct equipment shutdown according to standard operating procedures.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3.2. Communicate shutdown plan with relevant personnel.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3.3. Carry out shutdown procedures.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3.4. Identify and rectify cause of unplanned.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3.5. Record shutdown details.</w:t>
            </w:r>
          </w:p>
        </w:tc>
      </w:tr>
      <w:tr w:rsidR="00B811B9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4. Record process and system information</w:t>
            </w:r>
          </w:p>
        </w:tc>
        <w:tc>
          <w:tcPr>
            <w:tcW w:w="3604" w:type="pct"/>
            <w:shd w:val="clear" w:color="auto" w:fill="auto"/>
          </w:tcPr>
          <w:p w:rsidR="00B811B9" w:rsidRPr="00B811B9" w:rsidRDefault="00B811B9" w:rsidP="00A2022C">
            <w:pPr>
              <w:pStyle w:val="SIText"/>
            </w:pPr>
            <w:r w:rsidRPr="00B811B9">
              <w:t>4.1. Record system and production information.</w:t>
            </w:r>
          </w:p>
          <w:p w:rsidR="00B811B9" w:rsidRPr="00B811B9" w:rsidRDefault="00B811B9" w:rsidP="00A2022C">
            <w:pPr>
              <w:pStyle w:val="SIText"/>
            </w:pPr>
            <w:r w:rsidRPr="00B811B9">
              <w:t>4.2. Record and communicate problems or variations in performance.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Learning skills to:</w:t>
            </w:r>
          </w:p>
        </w:tc>
        <w:tc>
          <w:tcPr>
            <w:tcW w:w="3604" w:type="pct"/>
          </w:tcPr>
          <w:p w:rsidR="00B811B9" w:rsidRPr="00B811B9" w:rsidRDefault="00A2022C" w:rsidP="00B811B9">
            <w:pPr>
              <w:pStyle w:val="SIBulletList1"/>
            </w:pPr>
            <w:r>
              <w:t>identify and action problems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Numeracy skills to:</w:t>
            </w:r>
          </w:p>
        </w:tc>
        <w:tc>
          <w:tcPr>
            <w:tcW w:w="3604" w:type="pct"/>
          </w:tcPr>
          <w:p w:rsidR="00B811B9" w:rsidRPr="00B811B9" w:rsidRDefault="00A2022C" w:rsidP="00B811B9">
            <w:pPr>
              <w:pStyle w:val="SIBulletList1"/>
            </w:pPr>
            <w:r>
              <w:t>use measuring equipment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Oral communication skills to:</w:t>
            </w:r>
          </w:p>
        </w:tc>
        <w:tc>
          <w:tcPr>
            <w:tcW w:w="3604" w:type="pct"/>
          </w:tcPr>
          <w:p w:rsidR="00B811B9" w:rsidRPr="00B811B9" w:rsidRDefault="00B811B9" w:rsidP="00B811B9">
            <w:pPr>
              <w:pStyle w:val="SIBulletList1"/>
            </w:pPr>
            <w:r w:rsidRPr="00B811B9">
              <w:t>respond to problems associated with plant shutdown via radi</w:t>
            </w:r>
            <w:r w:rsidR="00A2022C">
              <w:t>o or telephone and face to face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Reading skills to:</w:t>
            </w:r>
          </w:p>
        </w:tc>
        <w:tc>
          <w:tcPr>
            <w:tcW w:w="3604" w:type="pct"/>
          </w:tcPr>
          <w:p w:rsidR="00B811B9" w:rsidRPr="00B811B9" w:rsidRDefault="00B811B9" w:rsidP="00B811B9">
            <w:pPr>
              <w:pStyle w:val="SIBulletList1"/>
            </w:pPr>
            <w:r w:rsidRPr="00B811B9">
              <w:t>read and interpret documentation including SOP, manuals and checklists, drawings, site maps, signage for safety/access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interpret production requirements and work instruction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interpret instruments, gaug</w:t>
            </w:r>
            <w:r w:rsidR="00A2022C">
              <w:t>es and data recording equipment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Writing skills to:</w:t>
            </w:r>
          </w:p>
        </w:tc>
        <w:tc>
          <w:tcPr>
            <w:tcW w:w="3604" w:type="pct"/>
          </w:tcPr>
          <w:p w:rsidR="00B811B9" w:rsidRPr="00B811B9" w:rsidRDefault="00B811B9" w:rsidP="00B811B9">
            <w:pPr>
              <w:pStyle w:val="SIBulletList1"/>
            </w:pPr>
            <w:r w:rsidRPr="00B811B9">
              <w:t>access, navigate and e</w:t>
            </w:r>
            <w:r w:rsidR="00A2022C">
              <w:t>nter computer-based information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prepare written information and enter data to support groups and teams including, emails, incident and other rep</w:t>
            </w:r>
            <w:r w:rsidR="00A2022C">
              <w:t>orts, run sheets and data entry</w:t>
            </w:r>
          </w:p>
        </w:tc>
      </w:tr>
      <w:tr w:rsidR="00B811B9" w:rsidRPr="00336FCA" w:rsidDel="00423CB2" w:rsidTr="00CA2922">
        <w:tc>
          <w:tcPr>
            <w:tcW w:w="1396" w:type="pct"/>
          </w:tcPr>
          <w:p w:rsidR="00B811B9" w:rsidRPr="00B811B9" w:rsidRDefault="00B811B9" w:rsidP="00B811B9">
            <w:r w:rsidRPr="00B811B9">
              <w:t>Problem solving skills to:</w:t>
            </w:r>
          </w:p>
        </w:tc>
        <w:tc>
          <w:tcPr>
            <w:tcW w:w="3604" w:type="pct"/>
          </w:tcPr>
          <w:p w:rsidR="00B811B9" w:rsidRPr="00B811B9" w:rsidRDefault="00B811B9" w:rsidP="00B811B9">
            <w:pPr>
              <w:pStyle w:val="SIBulletList1"/>
            </w:pPr>
            <w:r w:rsidRPr="00B811B9">
              <w:t>maintain situati</w:t>
            </w:r>
            <w:r w:rsidR="00A2022C">
              <w:t>onal awareness in the work area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55345B" w:rsidTr="00F33FF2">
        <w:tc>
          <w:tcPr>
            <w:tcW w:w="1028" w:type="pct"/>
          </w:tcPr>
          <w:p w:rsidR="0055345B" w:rsidRPr="0055345B" w:rsidRDefault="0055345B" w:rsidP="0055345B">
            <w:r w:rsidRPr="0055345B">
              <w:t>PPMFCO210 Monitor, control and shutdown finishing and converting operations</w:t>
            </w:r>
          </w:p>
        </w:tc>
        <w:tc>
          <w:tcPr>
            <w:tcW w:w="1105" w:type="pct"/>
          </w:tcPr>
          <w:p w:rsidR="0055345B" w:rsidRPr="0055345B" w:rsidRDefault="0055345B" w:rsidP="00A2022C">
            <w:pPr>
              <w:pStyle w:val="SIText"/>
            </w:pPr>
            <w:r>
              <w:t xml:space="preserve">PPMFCO210A </w:t>
            </w:r>
            <w:r w:rsidRPr="0055345B">
              <w:t>Monitor, control and shutdown finishing and converting operations</w:t>
            </w:r>
          </w:p>
        </w:tc>
        <w:tc>
          <w:tcPr>
            <w:tcW w:w="1251" w:type="pct"/>
          </w:tcPr>
          <w:p w:rsidR="0055345B" w:rsidRPr="0055345B" w:rsidRDefault="0055345B" w:rsidP="0055345B">
            <w:pPr>
              <w:pStyle w:val="SIText"/>
            </w:pPr>
          </w:p>
        </w:tc>
        <w:tc>
          <w:tcPr>
            <w:tcW w:w="1616" w:type="pct"/>
          </w:tcPr>
          <w:p w:rsidR="0055345B" w:rsidRPr="0055345B" w:rsidRDefault="00B811B9" w:rsidP="0055345B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E50FC6" w:rsidRPr="00E50FC6" w:rsidRDefault="00E50FC6" w:rsidP="00E50FC6">
            <w:pPr>
              <w:pStyle w:val="SIText"/>
            </w:pPr>
            <w:r w:rsidRPr="00E50FC6">
              <w:t xml:space="preserve">Companion Volumes, including Implementation Guides, are available at </w:t>
            </w:r>
            <w:proofErr w:type="spellStart"/>
            <w:r w:rsidRPr="00E50FC6">
              <w:t>VETNet</w:t>
            </w:r>
            <w:proofErr w:type="spellEnd"/>
            <w:r w:rsidRPr="00E50FC6">
              <w:t xml:space="preserve">: </w:t>
            </w:r>
          </w:p>
          <w:p w:rsidR="00F1480E" w:rsidRPr="000754EC" w:rsidRDefault="00E50FC6" w:rsidP="00E50FC6">
            <w:pPr>
              <w:pStyle w:val="SIText"/>
            </w:pPr>
            <w:r w:rsidRPr="00E50FC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55345B" w:rsidRPr="0055345B">
              <w:t>PPMFCO210 Monitor, control and shutdown finishing and converting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B811B9" w:rsidRPr="00B811B9" w:rsidRDefault="000B2545" w:rsidP="00B811B9">
            <w:r w:rsidRPr="000B2545">
              <w:t>A person demonstrating competency in this unit must satisfy all of the elements and performance criteria of this unit, and must be able to provide evidence that they can</w:t>
            </w:r>
            <w:r w:rsidR="00B811B9" w:rsidRPr="00B811B9">
              <w:t>:</w:t>
            </w:r>
            <w:bookmarkStart w:id="0" w:name="_GoBack"/>
            <w:bookmarkEnd w:id="0"/>
          </w:p>
          <w:p w:rsidR="00B811B9" w:rsidRPr="00B811B9" w:rsidRDefault="00B811B9" w:rsidP="00B811B9">
            <w:pPr>
              <w:pStyle w:val="SIBulletList1"/>
            </w:pPr>
            <w:r w:rsidRPr="00B811B9">
              <w:t>identify and respond to shutdown causes, at least twice in line with required enterprise intervals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coordinate and plan shutdown activity, at least twice in line with required enterprise intervals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respond to problems associated with plant shutdown and unplanned shutdown to ensure safety quality and production requirements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identify and monitor process control points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implement isolation or lockout procedures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use hand tools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use cleaning equipment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monitor and record production and quality information at required intervals</w:t>
            </w:r>
          </w:p>
          <w:p w:rsidR="00B811B9" w:rsidRPr="00B811B9" w:rsidRDefault="00B811B9" w:rsidP="00B811B9">
            <w:pPr>
              <w:pStyle w:val="SIBulletList1"/>
            </w:pPr>
            <w:r w:rsidRPr="00B811B9">
              <w:t>use electronic and other control systems to control equipment and processes</w:t>
            </w:r>
          </w:p>
          <w:p w:rsidR="00556C4C" w:rsidRPr="000754EC" w:rsidRDefault="00B811B9" w:rsidP="00B811B9">
            <w:pPr>
              <w:pStyle w:val="SIBulletList1"/>
            </w:pPr>
            <w:proofErr w:type="gramStart"/>
            <w:r w:rsidRPr="00B811B9">
              <w:t>respond</w:t>
            </w:r>
            <w:proofErr w:type="gramEnd"/>
            <w:r w:rsidRPr="00B811B9">
              <w:t xml:space="preserve"> to production needs including output targets, production scheduling, shift requirements, quality requirements, resources and energy use and waste minimisation.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B811B9" w:rsidRPr="00B811B9" w:rsidRDefault="00B811B9" w:rsidP="00B811B9">
            <w:r w:rsidRPr="00B811B9">
              <w:t>A person competent in this unit must be able to demonstrate knowledge of: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organisational procedures relevant to workplace health and safety with particular emphasis on: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use of personal protective equipment (PPE)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equipment lock out and isolation procedures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handling chemicals and hazardous substances, including spill and disposal guidelines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plant clearance requirements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emergency procedures and responses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job safety analysis documentation and processes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plant permit systems and processes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high risk load shifting licensing requirements where relevant</w:t>
            </w:r>
          </w:p>
          <w:p w:rsidR="00A2022C" w:rsidRPr="00A2022C" w:rsidRDefault="00A2022C" w:rsidP="00A2022C">
            <w:pPr>
              <w:pStyle w:val="SIBulletList2"/>
            </w:pPr>
            <w:r w:rsidRPr="00A2022C">
              <w:t>major hazard facility licensing requirements where relevant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 xml:space="preserve">finishing and converting operations including winding and re-winding, decorating, </w:t>
            </w:r>
            <w:proofErr w:type="spellStart"/>
            <w:r w:rsidRPr="00A2022C">
              <w:t>lotionising</w:t>
            </w:r>
            <w:proofErr w:type="spellEnd"/>
            <w:r w:rsidRPr="00A2022C">
              <w:t>, calendaring, water marking, perforating, slitting and cutting, embossing, laminating, folding, printing, bonding, core making, wrapping and packing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finishing and converting processes, layout and associated services sufficient to monitor, control and shut down finishing and converting operations within level of responsibility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types, causes and effects of finishing and converting plant shutdowns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required responses to all unplanned shutdowns - power outage, mechanical breakdown, blockages, jamming, air supply and control system failure to ensure safety quality and productivity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process and procedures for plant shutdowns and unplanned shutdowns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plant and machinery functions and operations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sampling and testing process for plant and system operations, and process monitoring - purpose, standards and procedures as per site agreements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finishing and converting equipment and auxiliary systems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equipment setup procedures and adjustments</w:t>
            </w:r>
          </w:p>
          <w:p w:rsidR="00A2022C" w:rsidRPr="00A2022C" w:rsidRDefault="00A2022C" w:rsidP="00A2022C">
            <w:pPr>
              <w:pStyle w:val="SIBulletList1"/>
            </w:pPr>
            <w:r w:rsidRPr="00A2022C">
              <w:t>product types and quality requirements</w:t>
            </w:r>
          </w:p>
          <w:p w:rsidR="00F1480E" w:rsidRPr="000754EC" w:rsidRDefault="00A2022C" w:rsidP="00A2022C">
            <w:pPr>
              <w:pStyle w:val="SIBulletList1"/>
            </w:pPr>
            <w:r w:rsidRPr="00A2022C">
              <w:t>designated areas for waste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651CBB" w:rsidRPr="00651CBB" w:rsidRDefault="00651CBB" w:rsidP="00651CBB">
            <w:r w:rsidRPr="00651CBB">
              <w:t>The following resources must be made available: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access to the full range of equipment and materials involved in integrated continuous manufacturing of finishing and converting operations in a pulp or paper manufacturing facility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electronic control systems which includes portable control devices, touch screens or robotics to control equipment and processes during shutdown operations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applicable work health and safety (WHS) and isolation work place procedures, environmental guidelines and safe working requirements, risks and hazard identification and workplace housekeeping requirements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lastRenderedPageBreak/>
              <w:t>fully automated, semi-automated, manually operated plant and equipment appropriate to finishing and converting operations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test and diagnostic and cleaning equipment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personal protective equipment required when operating finishing and converting systems</w:t>
            </w:r>
          </w:p>
          <w:p w:rsidR="00651CBB" w:rsidRDefault="00651CBB" w:rsidP="00651CBB">
            <w:pPr>
              <w:pStyle w:val="SIBulletList1"/>
            </w:pPr>
            <w:proofErr w:type="gramStart"/>
            <w:r w:rsidRPr="00651CBB">
              <w:t>relevant</w:t>
            </w:r>
            <w:proofErr w:type="gramEnd"/>
            <w:r w:rsidRPr="00651CBB">
              <w:t xml:space="preserve"> sample workplace documentation, procedures and reports including Standard Operating Procedures (SOP), quality procedures, environmental sustainability requirements/practices, plant manufacturing operating manuals, plant isolation documentation, and safe work documentation.</w:t>
            </w:r>
          </w:p>
          <w:p w:rsidR="00651CBB" w:rsidRPr="00651CBB" w:rsidRDefault="00651CBB" w:rsidP="00651CBB"/>
          <w:p w:rsidR="00651CBB" w:rsidRDefault="00651CBB" w:rsidP="00651CBB">
            <w:r w:rsidRPr="00651CBB">
              <w:t>Competency is to be assessed in the workplace or in a productive environment that accurately reflects performance in a workplace.</w:t>
            </w:r>
          </w:p>
          <w:p w:rsidR="00651CBB" w:rsidRPr="00651CBB" w:rsidRDefault="00651CBB" w:rsidP="00651CBB"/>
          <w:p w:rsidR="00651CBB" w:rsidRDefault="00651CBB" w:rsidP="00651CBB">
            <w:pPr>
              <w:pStyle w:val="SIText-Bold"/>
            </w:pPr>
            <w:r w:rsidRPr="00651CBB">
              <w:t>Assessor requirements </w:t>
            </w:r>
          </w:p>
          <w:p w:rsidR="00651CBB" w:rsidRPr="00651CBB" w:rsidRDefault="00651CBB" w:rsidP="00651CBB"/>
          <w:p w:rsidR="00651CBB" w:rsidRPr="00651CBB" w:rsidRDefault="00651CBB" w:rsidP="00651CBB">
            <w:r w:rsidRPr="00651CBB">
              <w:t>Assessors must: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hold the appropriate assessor competency standards as outlined in regulations; and</w:t>
            </w:r>
          </w:p>
          <w:p w:rsidR="00651CBB" w:rsidRPr="00651CBB" w:rsidRDefault="00651CBB" w:rsidP="00651CBB">
            <w:pPr>
              <w:pStyle w:val="SIBulletList1"/>
            </w:pPr>
            <w:r w:rsidRPr="00651CBB">
              <w:t>be able to demonstrate vocational competencies at least to the level being assessed; and</w:t>
            </w:r>
          </w:p>
          <w:p w:rsidR="00F1480E" w:rsidRPr="00651CBB" w:rsidRDefault="00651CBB" w:rsidP="00651CBB">
            <w:pPr>
              <w:pStyle w:val="SIBulletList1"/>
            </w:pPr>
            <w:proofErr w:type="gramStart"/>
            <w:r w:rsidRPr="00651CBB">
              <w:t>be</w:t>
            </w:r>
            <w:proofErr w:type="gramEnd"/>
            <w:r w:rsidRPr="00651CBB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E50FC6" w:rsidRPr="00E50FC6" w:rsidRDefault="00E50FC6" w:rsidP="00E50FC6">
            <w:pPr>
              <w:pStyle w:val="SIText"/>
            </w:pPr>
            <w:r w:rsidRPr="00E50FC6">
              <w:t xml:space="preserve">Companion Volumes, including Implementation Guides, are available at </w:t>
            </w:r>
            <w:proofErr w:type="spellStart"/>
            <w:r w:rsidRPr="00E50FC6">
              <w:t>VETNet</w:t>
            </w:r>
            <w:proofErr w:type="spellEnd"/>
            <w:r w:rsidRPr="00E50FC6">
              <w:t xml:space="preserve">: </w:t>
            </w:r>
          </w:p>
          <w:p w:rsidR="00F1480E" w:rsidRPr="000754EC" w:rsidRDefault="00E50FC6" w:rsidP="00E50FC6">
            <w:pPr>
              <w:pStyle w:val="SIText"/>
            </w:pPr>
            <w:r w:rsidRPr="00E50FC6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BDB" w:rsidRDefault="000E1BDB" w:rsidP="00BF3F0A">
      <w:r>
        <w:separator/>
      </w:r>
    </w:p>
    <w:p w:rsidR="000E1BDB" w:rsidRDefault="000E1BDB"/>
  </w:endnote>
  <w:endnote w:type="continuationSeparator" w:id="0">
    <w:p w:rsidR="000E1BDB" w:rsidRDefault="000E1BDB" w:rsidP="00BF3F0A">
      <w:r>
        <w:continuationSeparator/>
      </w:r>
    </w:p>
    <w:p w:rsidR="000E1BDB" w:rsidRDefault="000E1B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55345B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0B2545">
          <w:rPr>
            <w:noProof/>
          </w:rPr>
          <w:t>4</w:t>
        </w:r>
        <w:r w:rsidR="00D810DE" w:rsidRPr="000754EC">
          <w:fldChar w:fldCharType="end"/>
        </w:r>
      </w:p>
      <w:p w:rsidR="00D810DE" w:rsidRDefault="000B2545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BDB" w:rsidRDefault="000E1BDB" w:rsidP="00BF3F0A">
      <w:r>
        <w:separator/>
      </w:r>
    </w:p>
    <w:p w:rsidR="000E1BDB" w:rsidRDefault="000E1BDB"/>
  </w:footnote>
  <w:footnote w:type="continuationSeparator" w:id="0">
    <w:p w:rsidR="000E1BDB" w:rsidRDefault="000E1BDB" w:rsidP="00BF3F0A">
      <w:r>
        <w:continuationSeparator/>
      </w:r>
    </w:p>
    <w:p w:rsidR="000E1BDB" w:rsidRDefault="000E1B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345B" w:rsidRPr="0055345B" w:rsidRDefault="0055345B" w:rsidP="0055345B">
    <w:r w:rsidRPr="0055345B">
      <w:t>PPMFCO210 Monitor, control and shutdown finishing and converting operations</w:t>
    </w:r>
  </w:p>
  <w:p w:rsidR="009C2650" w:rsidRPr="0055345B" w:rsidRDefault="009C2650" w:rsidP="005534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4F411EC"/>
    <w:multiLevelType w:val="multilevel"/>
    <w:tmpl w:val="68BC4F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7713D1"/>
    <w:multiLevelType w:val="multilevel"/>
    <w:tmpl w:val="B6625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222E1D"/>
    <w:multiLevelType w:val="multilevel"/>
    <w:tmpl w:val="93B402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9F4A0F"/>
    <w:multiLevelType w:val="multilevel"/>
    <w:tmpl w:val="B91E4D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CD7037"/>
    <w:multiLevelType w:val="multilevel"/>
    <w:tmpl w:val="7E18BF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74FF"/>
    <w:multiLevelType w:val="multilevel"/>
    <w:tmpl w:val="7C52DC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7295A8B"/>
    <w:multiLevelType w:val="multilevel"/>
    <w:tmpl w:val="B8123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8" w15:restartNumberingAfterBreak="0">
    <w:nsid w:val="627732D9"/>
    <w:multiLevelType w:val="multilevel"/>
    <w:tmpl w:val="E3C6A3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8508E5"/>
    <w:multiLevelType w:val="multilevel"/>
    <w:tmpl w:val="C6EE1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BF36040"/>
    <w:multiLevelType w:val="multilevel"/>
    <w:tmpl w:val="67080F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22"/>
  </w:num>
  <w:num w:numId="5">
    <w:abstractNumId w:val="1"/>
  </w:num>
  <w:num w:numId="6">
    <w:abstractNumId w:val="13"/>
  </w:num>
  <w:num w:numId="7">
    <w:abstractNumId w:val="2"/>
  </w:num>
  <w:num w:numId="8">
    <w:abstractNumId w:val="0"/>
  </w:num>
  <w:num w:numId="9">
    <w:abstractNumId w:val="21"/>
  </w:num>
  <w:num w:numId="10">
    <w:abstractNumId w:val="16"/>
  </w:num>
  <w:num w:numId="11">
    <w:abstractNumId w:val="19"/>
  </w:num>
  <w:num w:numId="12">
    <w:abstractNumId w:val="17"/>
  </w:num>
  <w:num w:numId="13">
    <w:abstractNumId w:val="23"/>
  </w:num>
  <w:num w:numId="14">
    <w:abstractNumId w:val="4"/>
  </w:num>
  <w:num w:numId="15">
    <w:abstractNumId w:val="5"/>
  </w:num>
  <w:num w:numId="16">
    <w:abstractNumId w:val="24"/>
  </w:num>
  <w:num w:numId="17">
    <w:abstractNumId w:val="9"/>
  </w:num>
  <w:num w:numId="18">
    <w:abstractNumId w:val="7"/>
  </w:num>
  <w:num w:numId="19">
    <w:abstractNumId w:val="20"/>
  </w:num>
  <w:num w:numId="20">
    <w:abstractNumId w:val="15"/>
  </w:num>
  <w:num w:numId="21">
    <w:abstractNumId w:val="11"/>
  </w:num>
  <w:num w:numId="22">
    <w:abstractNumId w:val="12"/>
  </w:num>
  <w:num w:numId="23">
    <w:abstractNumId w:val="8"/>
  </w:num>
  <w:num w:numId="24">
    <w:abstractNumId w:val="25"/>
  </w:num>
  <w:num w:numId="25">
    <w:abstractNumId w:val="10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5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2545"/>
    <w:rsid w:val="000C149A"/>
    <w:rsid w:val="000C224E"/>
    <w:rsid w:val="000D3CFF"/>
    <w:rsid w:val="000E1BDB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3C85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345B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1CBB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022C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11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0FC6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10A9E5-8F55-4D90-84AC-249650411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651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4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D5B0597-DF8F-42D7-9592-B6871FEAE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40</TotalTime>
  <Pages>4</Pages>
  <Words>1313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2018-04-17T02:38:00Z</dcterms:created>
  <dcterms:modified xsi:type="dcterms:W3CDTF">2018-05-01T03:28:00Z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