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541550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CFC9DFF" w14:textId="77777777" w:rsidTr="00AB6DCA">
        <w:trPr>
          <w:trHeight w:val="590"/>
        </w:trPr>
        <w:tc>
          <w:tcPr>
            <w:tcW w:w="2689" w:type="dxa"/>
          </w:tcPr>
          <w:p w14:paraId="38C276B4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750ACA9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59106B5B" w14:textId="77777777" w:rsidTr="00146EEC">
        <w:tc>
          <w:tcPr>
            <w:tcW w:w="2689" w:type="dxa"/>
          </w:tcPr>
          <w:p w14:paraId="524607DE" w14:textId="097A4CBD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B8476C">
              <w:t>1</w:t>
            </w:r>
          </w:p>
        </w:tc>
        <w:tc>
          <w:tcPr>
            <w:tcW w:w="6939" w:type="dxa"/>
          </w:tcPr>
          <w:p w14:paraId="63A8AD62" w14:textId="000A3E5D" w:rsidR="00F1480E" w:rsidRPr="000754EC" w:rsidRDefault="00AB6DCA" w:rsidP="000754EC">
            <w:pPr>
              <w:pStyle w:val="SIText"/>
            </w:pPr>
            <w:r w:rsidRPr="00BA1ECD">
              <w:t xml:space="preserve">This version released with FBP Food, Beverage and Pharmaceuticals Training Package </w:t>
            </w:r>
            <w:r w:rsidR="00005C81">
              <w:t>v</w:t>
            </w:r>
            <w:r w:rsidRPr="00BA1ECD">
              <w:t xml:space="preserve">ersion </w:t>
            </w:r>
            <w:r w:rsidR="00005C81">
              <w:t>2</w:t>
            </w:r>
            <w:r w:rsidRPr="00BA1ECD">
              <w:t>.0.</w:t>
            </w:r>
          </w:p>
        </w:tc>
      </w:tr>
    </w:tbl>
    <w:p w14:paraId="65F36B5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063519" w:rsidRPr="00963A46" w14:paraId="21B440DD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46697D96" w14:textId="39D23279" w:rsidR="00063519" w:rsidRPr="00063519" w:rsidRDefault="00B20D51" w:rsidP="00063519">
            <w:pPr>
              <w:pStyle w:val="SIUNITCODE"/>
            </w:pPr>
            <w:r>
              <w:t>FBP</w:t>
            </w:r>
            <w:r w:rsidR="00063519">
              <w:t>WIN2001</w:t>
            </w:r>
          </w:p>
        </w:tc>
        <w:tc>
          <w:tcPr>
            <w:tcW w:w="3604" w:type="pct"/>
            <w:shd w:val="clear" w:color="auto" w:fill="auto"/>
          </w:tcPr>
          <w:p w14:paraId="5803B7EF" w14:textId="77777777" w:rsidR="00063519" w:rsidRPr="00063519" w:rsidRDefault="00063519" w:rsidP="00063519">
            <w:pPr>
              <w:pStyle w:val="SIUnittitle"/>
            </w:pPr>
            <w:r>
              <w:t>Perform effectively in a</w:t>
            </w:r>
            <w:r w:rsidRPr="00063519">
              <w:t xml:space="preserve"> wine industry workplace</w:t>
            </w:r>
          </w:p>
        </w:tc>
      </w:tr>
      <w:tr w:rsidR="00037063" w:rsidRPr="00963A46" w14:paraId="1020A118" w14:textId="77777777" w:rsidTr="00CA2922">
        <w:tc>
          <w:tcPr>
            <w:tcW w:w="1396" w:type="pct"/>
            <w:shd w:val="clear" w:color="auto" w:fill="auto"/>
          </w:tcPr>
          <w:p w14:paraId="15C2C7AA" w14:textId="24072930" w:rsidR="00037063" w:rsidRPr="00923720" w:rsidRDefault="00037063" w:rsidP="00037063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6C728186" w14:textId="19328554" w:rsidR="00037063" w:rsidRDefault="00037063" w:rsidP="00AB6DCA">
            <w:pPr>
              <w:pStyle w:val="SIText"/>
            </w:pPr>
            <w:r>
              <w:t>This unit of competency describes the skills and knowledge required to work in a wine industry enterprise.</w:t>
            </w:r>
          </w:p>
          <w:p w14:paraId="4231A03D" w14:textId="77777777" w:rsidR="00AA5823" w:rsidRPr="00037063" w:rsidRDefault="00AA5823" w:rsidP="00AB6DCA">
            <w:pPr>
              <w:pStyle w:val="SIText"/>
            </w:pPr>
          </w:p>
          <w:p w14:paraId="4CA2DF17" w14:textId="07B0FE15" w:rsidR="00BF18AC" w:rsidRDefault="00037063" w:rsidP="00AB6DCA">
            <w:pPr>
              <w:pStyle w:val="SIText"/>
            </w:pPr>
            <w:r>
              <w:t xml:space="preserve">The unit applies to entry level wine industry workers </w:t>
            </w:r>
            <w:r w:rsidR="00BF18AC">
              <w:t xml:space="preserve">who generally work under </w:t>
            </w:r>
            <w:r w:rsidR="00D349C5">
              <w:t>supervision but</w:t>
            </w:r>
            <w:r w:rsidR="00BF18AC">
              <w:t xml:space="preserve"> need to comprehend and follow workplace procedures.</w:t>
            </w:r>
          </w:p>
          <w:p w14:paraId="7A72976A" w14:textId="77777777" w:rsidR="00AA5823" w:rsidRPr="00037063" w:rsidRDefault="00AA5823" w:rsidP="00AB6DCA">
            <w:pPr>
              <w:pStyle w:val="SIText"/>
            </w:pPr>
          </w:p>
          <w:p w14:paraId="21B224C0" w14:textId="453AD275" w:rsidR="00037063" w:rsidRDefault="005F368E" w:rsidP="005F368E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US"/>
              </w:rPr>
              <w:t xml:space="preserve">All work must be carried out to comply with workplace procedures, in accordance with </w:t>
            </w:r>
            <w:r w:rsidR="008673DF">
              <w:rPr>
                <w:rFonts w:eastAsiaTheme="minorHAnsi"/>
              </w:rPr>
              <w:t>s</w:t>
            </w:r>
            <w:r>
              <w:rPr>
                <w:rFonts w:eastAsiaTheme="minorHAnsi"/>
                <w:lang w:val="en-US"/>
              </w:rPr>
              <w:t>tate/</w:t>
            </w:r>
            <w:r w:rsidR="008673DF">
              <w:rPr>
                <w:rFonts w:eastAsiaTheme="minorHAnsi"/>
              </w:rPr>
              <w:t>t</w:t>
            </w:r>
            <w:r>
              <w:rPr>
                <w:rFonts w:eastAsiaTheme="minorHAnsi"/>
                <w:lang w:val="en-US"/>
              </w:rPr>
              <w:t xml:space="preserve">erritory </w:t>
            </w:r>
            <w:r w:rsidR="00AA5823">
              <w:rPr>
                <w:rFonts w:eastAsiaTheme="minorHAnsi"/>
              </w:rPr>
              <w:t xml:space="preserve">workplace </w:t>
            </w:r>
            <w:r>
              <w:rPr>
                <w:rFonts w:eastAsiaTheme="minorHAnsi"/>
                <w:lang w:val="en-US"/>
              </w:rPr>
              <w:t>health and safety, and food safety legislation and standards that apply to the workplace.</w:t>
            </w:r>
          </w:p>
          <w:p w14:paraId="106C131A" w14:textId="77777777" w:rsidR="00BF18AC" w:rsidRDefault="00BF18AC" w:rsidP="005F368E">
            <w:pPr>
              <w:pStyle w:val="SIText"/>
              <w:rPr>
                <w:rFonts w:eastAsiaTheme="minorHAnsi"/>
              </w:rPr>
            </w:pPr>
          </w:p>
          <w:p w14:paraId="64C90DBB" w14:textId="48737D85" w:rsidR="00BF18AC" w:rsidRPr="00037063" w:rsidRDefault="00BF18AC" w:rsidP="005F368E">
            <w:pPr>
              <w:pStyle w:val="SIText"/>
            </w:pPr>
            <w:r>
              <w:t>No occupational licensing, legislative or certification requirements apply to this unit at the time of publication.</w:t>
            </w:r>
          </w:p>
        </w:tc>
      </w:tr>
      <w:tr w:rsidR="00B37310" w:rsidRPr="00963A46" w14:paraId="3F73ADFA" w14:textId="77777777" w:rsidTr="00CA2922">
        <w:tc>
          <w:tcPr>
            <w:tcW w:w="1396" w:type="pct"/>
            <w:shd w:val="clear" w:color="auto" w:fill="auto"/>
          </w:tcPr>
          <w:p w14:paraId="4ED0C73F" w14:textId="77777777" w:rsidR="00B37310" w:rsidRPr="00B37310" w:rsidRDefault="00B37310" w:rsidP="00B37310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3A789833" w14:textId="77777777" w:rsidR="00B37310" w:rsidRPr="00B37310" w:rsidRDefault="00B37310" w:rsidP="00B37310">
            <w:pPr>
              <w:pStyle w:val="SIText"/>
            </w:pPr>
            <w:r>
              <w:t>Nil</w:t>
            </w:r>
          </w:p>
        </w:tc>
      </w:tr>
      <w:tr w:rsidR="00B37310" w:rsidRPr="00963A46" w14:paraId="400024BA" w14:textId="77777777" w:rsidTr="00CA2922">
        <w:tc>
          <w:tcPr>
            <w:tcW w:w="1396" w:type="pct"/>
            <w:shd w:val="clear" w:color="auto" w:fill="auto"/>
          </w:tcPr>
          <w:p w14:paraId="53E6144E" w14:textId="77777777" w:rsidR="00B37310" w:rsidRPr="00B37310" w:rsidRDefault="00B37310" w:rsidP="00B37310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CA5CEED" w14:textId="77777777" w:rsidR="00B37310" w:rsidRPr="000754EC" w:rsidRDefault="00B37310" w:rsidP="00B37310">
            <w:pPr>
              <w:pStyle w:val="SIText"/>
            </w:pPr>
            <w:r>
              <w:t>Wine Operations (WIN)</w:t>
            </w:r>
          </w:p>
        </w:tc>
      </w:tr>
    </w:tbl>
    <w:p w14:paraId="608DCA1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9D97DBB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3A8F8C82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300E2621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C8D60B5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17B93C3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846BB54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B37310" w:rsidRPr="00963A46" w14:paraId="594BE9A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6C3B568" w14:textId="77777777" w:rsidR="00B37310" w:rsidRPr="00B37310" w:rsidRDefault="00B37310" w:rsidP="00AB6DCA">
            <w:pPr>
              <w:pStyle w:val="SIText"/>
            </w:pPr>
            <w:r w:rsidRPr="00B37310">
              <w:t>1. Recognise enterprise objectives and products</w:t>
            </w:r>
          </w:p>
        </w:tc>
        <w:tc>
          <w:tcPr>
            <w:tcW w:w="3604" w:type="pct"/>
            <w:shd w:val="clear" w:color="auto" w:fill="auto"/>
          </w:tcPr>
          <w:p w14:paraId="27CF308B" w14:textId="182CB51C" w:rsidR="005945B5" w:rsidRDefault="00B37310" w:rsidP="00AB6DCA">
            <w:pPr>
              <w:pStyle w:val="SIText"/>
            </w:pPr>
            <w:r w:rsidRPr="00B37310">
              <w:t xml:space="preserve">1.1 Access and interpret workplace information </w:t>
            </w:r>
            <w:r w:rsidR="005945B5">
              <w:t>to identify</w:t>
            </w:r>
            <w:r w:rsidR="005945B5" w:rsidRPr="00B37310">
              <w:t xml:space="preserve"> </w:t>
            </w:r>
            <w:r w:rsidRPr="00B37310">
              <w:t>enterprise objectives and job roles</w:t>
            </w:r>
          </w:p>
          <w:p w14:paraId="3437EA7F" w14:textId="61EB77B9" w:rsidR="00B37310" w:rsidRDefault="00B37310" w:rsidP="00AA5823">
            <w:pPr>
              <w:pStyle w:val="SIText"/>
            </w:pPr>
            <w:r>
              <w:t xml:space="preserve">1.2 </w:t>
            </w:r>
            <w:r w:rsidR="00D349C5">
              <w:t>Use workplace information to i</w:t>
            </w:r>
            <w:r w:rsidR="00AA5823">
              <w:t xml:space="preserve">dentify </w:t>
            </w:r>
            <w:r w:rsidR="00250BD6">
              <w:t xml:space="preserve">range of </w:t>
            </w:r>
            <w:r>
              <w:t>enterprise wine products and services</w:t>
            </w:r>
          </w:p>
          <w:p w14:paraId="1ECDD408" w14:textId="215CEA72" w:rsidR="005945B5" w:rsidRPr="00B37310" w:rsidRDefault="005945B5" w:rsidP="00AA5823">
            <w:pPr>
              <w:pStyle w:val="SIText"/>
            </w:pPr>
            <w:r>
              <w:t xml:space="preserve">1.3 </w:t>
            </w:r>
            <w:r w:rsidR="00D349C5">
              <w:t>Use workplace information to i</w:t>
            </w:r>
            <w:r>
              <w:t>dentify the enterprise's role in the wine industry supply chain</w:t>
            </w:r>
          </w:p>
        </w:tc>
      </w:tr>
      <w:tr w:rsidR="00B37310" w:rsidRPr="00963A46" w14:paraId="25670C6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04EC491" w14:textId="47853A2B" w:rsidR="00B37310" w:rsidRPr="00B37310" w:rsidRDefault="00B37310" w:rsidP="00AB6DCA">
            <w:pPr>
              <w:pStyle w:val="SIText"/>
            </w:pPr>
            <w:r w:rsidRPr="00B37310">
              <w:t>2. Recognise wine</w:t>
            </w:r>
            <w:r w:rsidR="00B32455">
              <w:t xml:space="preserve"> operations </w:t>
            </w:r>
            <w:r w:rsidRPr="00B37310">
              <w:t>production streams and functions</w:t>
            </w:r>
          </w:p>
        </w:tc>
        <w:tc>
          <w:tcPr>
            <w:tcW w:w="3604" w:type="pct"/>
            <w:shd w:val="clear" w:color="auto" w:fill="auto"/>
          </w:tcPr>
          <w:p w14:paraId="78D7CAE9" w14:textId="1F64EB82" w:rsidR="00B37310" w:rsidRPr="00B37310" w:rsidRDefault="00B37310" w:rsidP="00AB6DCA">
            <w:pPr>
              <w:pStyle w:val="SIText"/>
            </w:pPr>
            <w:r>
              <w:t xml:space="preserve">2.1 Identify key production sites </w:t>
            </w:r>
            <w:r w:rsidR="000E470D">
              <w:t xml:space="preserve">and equipment </w:t>
            </w:r>
            <w:r>
              <w:t xml:space="preserve">and relate their role to </w:t>
            </w:r>
            <w:r w:rsidR="000241AA">
              <w:t xml:space="preserve">the </w:t>
            </w:r>
            <w:r w:rsidR="00F71E5A">
              <w:t xml:space="preserve">wine </w:t>
            </w:r>
            <w:r>
              <w:t>production process</w:t>
            </w:r>
          </w:p>
          <w:p w14:paraId="09903D7D" w14:textId="36D982B0" w:rsidR="00B37310" w:rsidRPr="00B37310" w:rsidRDefault="00B37310" w:rsidP="00AB6DCA">
            <w:pPr>
              <w:pStyle w:val="SIText"/>
            </w:pPr>
            <w:r>
              <w:t xml:space="preserve">2.2 </w:t>
            </w:r>
            <w:r w:rsidR="00AA5823">
              <w:t xml:space="preserve">Distinguish the </w:t>
            </w:r>
            <w:r>
              <w:t xml:space="preserve">key functions </w:t>
            </w:r>
            <w:r w:rsidR="000241AA">
              <w:t xml:space="preserve">of the worksite </w:t>
            </w:r>
            <w:r>
              <w:t>and relate their contribution to product range and quality</w:t>
            </w:r>
          </w:p>
          <w:p w14:paraId="7D93AD29" w14:textId="6A9821F7" w:rsidR="00B37310" w:rsidRPr="00B37310" w:rsidRDefault="00B37310" w:rsidP="000241AA">
            <w:pPr>
              <w:pStyle w:val="SIText"/>
            </w:pPr>
            <w:r>
              <w:t xml:space="preserve">2.3 </w:t>
            </w:r>
            <w:r w:rsidR="00957CE1">
              <w:t xml:space="preserve">Identify </w:t>
            </w:r>
            <w:r>
              <w:t xml:space="preserve">key stages in wine </w:t>
            </w:r>
            <w:r w:rsidR="000241AA">
              <w:t>production</w:t>
            </w:r>
            <w:r w:rsidR="00957CE1">
              <w:t xml:space="preserve"> and relate each stage to end product</w:t>
            </w:r>
            <w:r w:rsidR="00962853">
              <w:t>(s)</w:t>
            </w:r>
          </w:p>
        </w:tc>
      </w:tr>
      <w:tr w:rsidR="00B37310" w:rsidRPr="00963A46" w14:paraId="39E4DFBC" w14:textId="77777777" w:rsidTr="00811F7B">
        <w:trPr>
          <w:cantSplit/>
          <w:trHeight w:val="1162"/>
        </w:trPr>
        <w:tc>
          <w:tcPr>
            <w:tcW w:w="1396" w:type="pct"/>
            <w:shd w:val="clear" w:color="auto" w:fill="auto"/>
          </w:tcPr>
          <w:p w14:paraId="7D53DE33" w14:textId="77777777" w:rsidR="00B37310" w:rsidRPr="00B37310" w:rsidRDefault="00B37310" w:rsidP="00AB6DCA">
            <w:pPr>
              <w:pStyle w:val="SIText"/>
            </w:pPr>
            <w:r w:rsidRPr="00B37310">
              <w:t>3. Identify workplace role and responsibilities</w:t>
            </w:r>
          </w:p>
        </w:tc>
        <w:tc>
          <w:tcPr>
            <w:tcW w:w="3604" w:type="pct"/>
            <w:shd w:val="clear" w:color="auto" w:fill="auto"/>
          </w:tcPr>
          <w:p w14:paraId="1580445D" w14:textId="77777777" w:rsidR="00B37310" w:rsidRDefault="00B37310" w:rsidP="00AB6DCA">
            <w:pPr>
              <w:pStyle w:val="SIText"/>
            </w:pPr>
            <w:r>
              <w:t>3.1 Identify key responsibilities of own section or function and impact of own role on wine production or supply</w:t>
            </w:r>
          </w:p>
          <w:p w14:paraId="20AA19CE" w14:textId="591F5C2E" w:rsidR="00CE12F3" w:rsidRPr="00B37310" w:rsidRDefault="00CE12F3" w:rsidP="00AB6DCA">
            <w:pPr>
              <w:pStyle w:val="SIText"/>
            </w:pPr>
            <w:r>
              <w:t xml:space="preserve">3.2 </w:t>
            </w:r>
            <w:r w:rsidR="00957CE1">
              <w:t xml:space="preserve">Establish own </w:t>
            </w:r>
            <w:r>
              <w:t>responsibilities for continuous improvement in accordance with workplace</w:t>
            </w:r>
            <w:r w:rsidR="00962853">
              <w:t xml:space="preserve"> requirements</w:t>
            </w:r>
          </w:p>
          <w:p w14:paraId="74CB64BF" w14:textId="24FB3800" w:rsidR="00B37310" w:rsidRPr="00B37310" w:rsidRDefault="00B37310" w:rsidP="00AB6DCA">
            <w:pPr>
              <w:pStyle w:val="SIText"/>
            </w:pPr>
            <w:r>
              <w:t>3.</w:t>
            </w:r>
            <w:r w:rsidR="00CE12F3">
              <w:t>3</w:t>
            </w:r>
            <w:r>
              <w:t xml:space="preserve"> Determine a typical schedule of work relating to </w:t>
            </w:r>
            <w:r w:rsidR="002C6DD2">
              <w:t xml:space="preserve">own </w:t>
            </w:r>
            <w:r>
              <w:t>responsibilities</w:t>
            </w:r>
          </w:p>
        </w:tc>
      </w:tr>
      <w:tr w:rsidR="00431F48" w:rsidRPr="00963A46" w14:paraId="7C65E684" w14:textId="77777777" w:rsidTr="00811F7B">
        <w:trPr>
          <w:cantSplit/>
          <w:trHeight w:val="1414"/>
        </w:trPr>
        <w:tc>
          <w:tcPr>
            <w:tcW w:w="1396" w:type="pct"/>
            <w:shd w:val="clear" w:color="auto" w:fill="auto"/>
          </w:tcPr>
          <w:p w14:paraId="5F6F1DE0" w14:textId="049AE305" w:rsidR="00431F48" w:rsidRPr="00B37310" w:rsidRDefault="00431F48" w:rsidP="00D90A61">
            <w:pPr>
              <w:pStyle w:val="SIText"/>
            </w:pPr>
            <w:r>
              <w:t xml:space="preserve">4. </w:t>
            </w:r>
            <w:r w:rsidR="00250BD6">
              <w:t xml:space="preserve"> </w:t>
            </w:r>
            <w:r w:rsidR="00D349C5">
              <w:t>I</w:t>
            </w:r>
            <w:r w:rsidR="00250BD6">
              <w:t xml:space="preserve">nterpret </w:t>
            </w:r>
            <w:r w:rsidR="001632B7">
              <w:t>workplace procedures</w:t>
            </w:r>
            <w:r w:rsidR="00D90A61">
              <w:t xml:space="preserve"> and employment conditions</w:t>
            </w:r>
          </w:p>
        </w:tc>
        <w:tc>
          <w:tcPr>
            <w:tcW w:w="3604" w:type="pct"/>
            <w:shd w:val="clear" w:color="auto" w:fill="auto"/>
          </w:tcPr>
          <w:p w14:paraId="7317C527" w14:textId="5FF939D7" w:rsidR="00250BD6" w:rsidRPr="00250BD6" w:rsidRDefault="00B926CA" w:rsidP="00250BD6">
            <w:pPr>
              <w:pStyle w:val="SIText"/>
            </w:pPr>
            <w:r>
              <w:t>4</w:t>
            </w:r>
            <w:r w:rsidR="00250BD6" w:rsidRPr="00250BD6">
              <w:t xml:space="preserve">.1 </w:t>
            </w:r>
            <w:r w:rsidR="000A10F1">
              <w:t>Identify</w:t>
            </w:r>
            <w:r w:rsidR="00250BD6" w:rsidRPr="00250BD6">
              <w:t xml:space="preserve"> personal employment terms and conditions</w:t>
            </w:r>
          </w:p>
          <w:p w14:paraId="2049625E" w14:textId="4503F4DB" w:rsidR="00250BD6" w:rsidRDefault="00B926CA" w:rsidP="00AB6DCA">
            <w:pPr>
              <w:pStyle w:val="SIText"/>
            </w:pPr>
            <w:r>
              <w:t>4</w:t>
            </w:r>
            <w:r w:rsidR="00250BD6" w:rsidRPr="00250BD6">
              <w:t xml:space="preserve">.2 </w:t>
            </w:r>
            <w:r w:rsidR="000A10F1">
              <w:t>I</w:t>
            </w:r>
            <w:r w:rsidR="00250BD6" w:rsidRPr="00250BD6">
              <w:t>dentify workplace policies that impact on work role</w:t>
            </w:r>
          </w:p>
          <w:p w14:paraId="294F1B8F" w14:textId="6F0C0C41" w:rsidR="00431F48" w:rsidRDefault="004B10DA" w:rsidP="00AB6DCA">
            <w:pPr>
              <w:pStyle w:val="SIText"/>
            </w:pPr>
            <w:r>
              <w:t>4</w:t>
            </w:r>
            <w:r w:rsidR="001632B7">
              <w:t>.</w:t>
            </w:r>
            <w:r w:rsidR="00B926CA">
              <w:t>3</w:t>
            </w:r>
            <w:r w:rsidR="001632B7">
              <w:t xml:space="preserve"> </w:t>
            </w:r>
            <w:r w:rsidR="00C104AF">
              <w:t xml:space="preserve">Apply workplace </w:t>
            </w:r>
            <w:r w:rsidR="007879BC">
              <w:t xml:space="preserve">hazard identification and </w:t>
            </w:r>
            <w:r w:rsidR="00C104AF">
              <w:t xml:space="preserve">safety </w:t>
            </w:r>
            <w:r w:rsidR="007879BC">
              <w:t>procedures</w:t>
            </w:r>
            <w:r w:rsidR="00C104AF">
              <w:t xml:space="preserve"> to work role</w:t>
            </w:r>
          </w:p>
          <w:p w14:paraId="513069C0" w14:textId="597D2DB6" w:rsidR="007879BC" w:rsidRDefault="007879BC" w:rsidP="00AB6DCA">
            <w:pPr>
              <w:pStyle w:val="SIText"/>
            </w:pPr>
            <w:r>
              <w:t>4.</w:t>
            </w:r>
            <w:r w:rsidR="00B926CA">
              <w:t>4</w:t>
            </w:r>
            <w:r>
              <w:t xml:space="preserve"> </w:t>
            </w:r>
            <w:r w:rsidR="00962853">
              <w:t xml:space="preserve">Determine </w:t>
            </w:r>
            <w:r w:rsidR="00ED0D68">
              <w:t xml:space="preserve">workplace </w:t>
            </w:r>
            <w:r w:rsidR="00654148">
              <w:t xml:space="preserve">procedures related to compliance </w:t>
            </w:r>
            <w:r w:rsidR="00ED0D68">
              <w:t xml:space="preserve">with environmental </w:t>
            </w:r>
            <w:r w:rsidR="00957CE1">
              <w:t xml:space="preserve">legislation </w:t>
            </w:r>
          </w:p>
          <w:p w14:paraId="34A7A80E" w14:textId="544CAA15" w:rsidR="00C73FC9" w:rsidRDefault="00C73FC9" w:rsidP="00AB6DCA">
            <w:pPr>
              <w:pStyle w:val="SIText"/>
            </w:pPr>
            <w:r>
              <w:t>4.</w:t>
            </w:r>
            <w:r w:rsidR="00B926CA">
              <w:t>5</w:t>
            </w:r>
            <w:r>
              <w:t xml:space="preserve"> Recognise the </w:t>
            </w:r>
            <w:r w:rsidR="00654148">
              <w:t>function of</w:t>
            </w:r>
            <w:r>
              <w:t xml:space="preserve"> food safety </w:t>
            </w:r>
            <w:r w:rsidR="00BF235F">
              <w:t xml:space="preserve">and quality </w:t>
            </w:r>
            <w:r>
              <w:t xml:space="preserve">procedures to </w:t>
            </w:r>
            <w:r w:rsidR="000A10F1">
              <w:t xml:space="preserve">the enterprise's operations </w:t>
            </w:r>
          </w:p>
          <w:p w14:paraId="44DA0E5D" w14:textId="4D3D193D" w:rsidR="00ED0D68" w:rsidRDefault="00CB1D6F" w:rsidP="00654148">
            <w:pPr>
              <w:pStyle w:val="SIText"/>
            </w:pPr>
            <w:r>
              <w:t>4.</w:t>
            </w:r>
            <w:r w:rsidR="00B926CA">
              <w:t>6</w:t>
            </w:r>
            <w:r>
              <w:t xml:space="preserve"> </w:t>
            </w:r>
            <w:r w:rsidR="00654148">
              <w:t>Relate</w:t>
            </w:r>
            <w:r>
              <w:t xml:space="preserve"> </w:t>
            </w:r>
            <w:r w:rsidR="002C6DD2">
              <w:t xml:space="preserve">workplace policies </w:t>
            </w:r>
            <w:r w:rsidR="00B926CA">
              <w:t>about</w:t>
            </w:r>
            <w:r w:rsidR="002C6DD2">
              <w:t xml:space="preserve"> </w:t>
            </w:r>
            <w:r>
              <w:t xml:space="preserve">diversity and anti-discrimination </w:t>
            </w:r>
            <w:r w:rsidR="00B926CA">
              <w:t xml:space="preserve">to work role </w:t>
            </w:r>
          </w:p>
        </w:tc>
      </w:tr>
      <w:tr w:rsidR="00B37310" w:rsidRPr="00963A46" w14:paraId="1C3CC85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C67FBF3" w14:textId="75365D5B" w:rsidR="00B37310" w:rsidRPr="00B37310" w:rsidRDefault="00D25903" w:rsidP="00B62946">
            <w:pPr>
              <w:pStyle w:val="SIText"/>
            </w:pPr>
            <w:r>
              <w:lastRenderedPageBreak/>
              <w:t>5</w:t>
            </w:r>
            <w:r w:rsidR="00B37310" w:rsidRPr="00B37310">
              <w:t xml:space="preserve">. Maintain work area </w:t>
            </w:r>
          </w:p>
        </w:tc>
        <w:tc>
          <w:tcPr>
            <w:tcW w:w="3604" w:type="pct"/>
            <w:shd w:val="clear" w:color="auto" w:fill="auto"/>
          </w:tcPr>
          <w:p w14:paraId="5C396C26" w14:textId="34B7DC77" w:rsidR="00B37310" w:rsidRPr="00B37310" w:rsidRDefault="00D25903" w:rsidP="00AB6DCA">
            <w:pPr>
              <w:pStyle w:val="SIText"/>
            </w:pPr>
            <w:r>
              <w:t>5</w:t>
            </w:r>
            <w:r w:rsidR="00B37310">
              <w:t xml:space="preserve">.1 Clean and </w:t>
            </w:r>
            <w:r w:rsidR="00B62946">
              <w:t xml:space="preserve">keep work area safe and tidy </w:t>
            </w:r>
            <w:r w:rsidR="00B37310">
              <w:t xml:space="preserve">according to workplace </w:t>
            </w:r>
            <w:r w:rsidR="00D90A61">
              <w:t xml:space="preserve">and legislative </w:t>
            </w:r>
            <w:r w:rsidR="00B62946">
              <w:t>requirements</w:t>
            </w:r>
          </w:p>
          <w:p w14:paraId="21F6C39A" w14:textId="3B9A03C0" w:rsidR="00B37310" w:rsidRPr="00B37310" w:rsidRDefault="00D25903" w:rsidP="00AB6DCA">
            <w:pPr>
              <w:pStyle w:val="SIText"/>
            </w:pPr>
            <w:r>
              <w:t>5</w:t>
            </w:r>
            <w:r w:rsidR="00B37310">
              <w:t>.2 Maintain personal hygiene standards</w:t>
            </w:r>
            <w:r w:rsidR="00954D94">
              <w:t xml:space="preserve"> </w:t>
            </w:r>
            <w:r w:rsidR="00B62946">
              <w:t>according to</w:t>
            </w:r>
            <w:r w:rsidR="00954D94">
              <w:t xml:space="preserve"> </w:t>
            </w:r>
            <w:r w:rsidR="00D90A61">
              <w:t>workplace and legislative requirements</w:t>
            </w:r>
          </w:p>
          <w:p w14:paraId="12BA9D9A" w14:textId="60FD332F" w:rsidR="00B37310" w:rsidRPr="00B37310" w:rsidRDefault="00D25903" w:rsidP="00B62946">
            <w:pPr>
              <w:pStyle w:val="SIText"/>
            </w:pPr>
            <w:r>
              <w:t>5</w:t>
            </w:r>
            <w:r w:rsidR="00B37310">
              <w:t xml:space="preserve">.3 Store equipment and materials according to workplace </w:t>
            </w:r>
            <w:r w:rsidR="00B62946">
              <w:t>requirements</w:t>
            </w:r>
          </w:p>
        </w:tc>
      </w:tr>
    </w:tbl>
    <w:p w14:paraId="34FBFF18" w14:textId="77777777" w:rsidR="005F771F" w:rsidRDefault="005F771F" w:rsidP="005F771F">
      <w:pPr>
        <w:pStyle w:val="SIText"/>
      </w:pPr>
    </w:p>
    <w:p w14:paraId="4276121C" w14:textId="77777777" w:rsidR="005F771F" w:rsidRPr="000754EC" w:rsidRDefault="005F771F" w:rsidP="000754EC">
      <w:r>
        <w:br w:type="page"/>
      </w:r>
    </w:p>
    <w:p w14:paraId="46A1A692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15E1BE79" w14:textId="77777777" w:rsidTr="00CA2922">
        <w:trPr>
          <w:tblHeader/>
        </w:trPr>
        <w:tc>
          <w:tcPr>
            <w:tcW w:w="5000" w:type="pct"/>
            <w:gridSpan w:val="2"/>
          </w:tcPr>
          <w:p w14:paraId="4280062E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4479F611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6FF600AC" w14:textId="77777777" w:rsidTr="00CA2922">
        <w:trPr>
          <w:tblHeader/>
        </w:trPr>
        <w:tc>
          <w:tcPr>
            <w:tcW w:w="1396" w:type="pct"/>
          </w:tcPr>
          <w:p w14:paraId="1054E8B3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246FCC1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B37310" w:rsidRPr="00336FCA" w:rsidDel="00423CB2" w14:paraId="3039C114" w14:textId="77777777" w:rsidTr="00CA2922">
        <w:tc>
          <w:tcPr>
            <w:tcW w:w="1396" w:type="pct"/>
          </w:tcPr>
          <w:p w14:paraId="4B84B0A8" w14:textId="77777777" w:rsidR="00B37310" w:rsidRPr="00B37310" w:rsidRDefault="00B37310" w:rsidP="00B37310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3C7A05B5" w14:textId="389F9509" w:rsidR="00B37310" w:rsidRPr="00B37310" w:rsidRDefault="00EB3BEC" w:rsidP="00962853">
            <w:pPr>
              <w:pStyle w:val="SIBulletList1"/>
            </w:pPr>
            <w:r>
              <w:t>Comprehend</w:t>
            </w:r>
            <w:r w:rsidR="00B37310">
              <w:t xml:space="preserve"> information from a variety of </w:t>
            </w:r>
            <w:r>
              <w:t>workplace documents</w:t>
            </w:r>
            <w:r w:rsidR="00B37310">
              <w:t xml:space="preserve"> </w:t>
            </w:r>
          </w:p>
        </w:tc>
      </w:tr>
      <w:tr w:rsidR="00B37310" w:rsidRPr="00336FCA" w:rsidDel="00423CB2" w14:paraId="660126D1" w14:textId="77777777" w:rsidTr="00CA2922">
        <w:tc>
          <w:tcPr>
            <w:tcW w:w="1396" w:type="pct"/>
          </w:tcPr>
          <w:p w14:paraId="32B0EB51" w14:textId="77777777" w:rsidR="00B37310" w:rsidRPr="00B37310" w:rsidRDefault="00B37310" w:rsidP="00B37310">
            <w:pPr>
              <w:pStyle w:val="SIText"/>
            </w:pPr>
            <w:r>
              <w:t>Numeracy</w:t>
            </w:r>
          </w:p>
        </w:tc>
        <w:tc>
          <w:tcPr>
            <w:tcW w:w="3604" w:type="pct"/>
          </w:tcPr>
          <w:p w14:paraId="48404E1A" w14:textId="725B092D" w:rsidR="00B37310" w:rsidRPr="00B37310" w:rsidRDefault="005C6D02" w:rsidP="005C6D02">
            <w:pPr>
              <w:pStyle w:val="SIBulletList1"/>
            </w:pPr>
            <w:r>
              <w:t>Perform calculations required to create timelines and schedules</w:t>
            </w:r>
            <w:r w:rsidR="00B37310">
              <w:t xml:space="preserve"> </w:t>
            </w:r>
          </w:p>
        </w:tc>
      </w:tr>
      <w:tr w:rsidR="00B37310" w:rsidRPr="00336FCA" w:rsidDel="00423CB2" w14:paraId="56315957" w14:textId="77777777" w:rsidTr="00811F7B">
        <w:trPr>
          <w:trHeight w:val="337"/>
        </w:trPr>
        <w:tc>
          <w:tcPr>
            <w:tcW w:w="1396" w:type="pct"/>
          </w:tcPr>
          <w:p w14:paraId="0A14F8A5" w14:textId="77777777" w:rsidR="00B37310" w:rsidRPr="00B37310" w:rsidRDefault="00B37310" w:rsidP="00B37310">
            <w:pPr>
              <w:pStyle w:val="SIText"/>
            </w:pPr>
            <w:r>
              <w:t>Get the work done</w:t>
            </w:r>
          </w:p>
        </w:tc>
        <w:tc>
          <w:tcPr>
            <w:tcW w:w="3604" w:type="pct"/>
          </w:tcPr>
          <w:p w14:paraId="74720B88" w14:textId="7B90AA3B" w:rsidR="00B37310" w:rsidRPr="00B37310" w:rsidRDefault="00427549" w:rsidP="00EB47EA">
            <w:pPr>
              <w:pStyle w:val="SIBulletList1"/>
            </w:pPr>
            <w:r>
              <w:t xml:space="preserve">Plan and organise </w:t>
            </w:r>
            <w:r w:rsidR="00EB47EA">
              <w:t>tasks related to own work role</w:t>
            </w:r>
          </w:p>
        </w:tc>
      </w:tr>
    </w:tbl>
    <w:p w14:paraId="3E3D3F0A" w14:textId="77777777" w:rsidR="00916CD7" w:rsidRDefault="00916CD7" w:rsidP="005F771F">
      <w:pPr>
        <w:pStyle w:val="SIText"/>
      </w:pPr>
    </w:p>
    <w:p w14:paraId="4EA833B4" w14:textId="77777777" w:rsidR="00916CD7" w:rsidRDefault="00916CD7" w:rsidP="00DD0726">
      <w:pPr>
        <w:pStyle w:val="SIText"/>
      </w:pPr>
    </w:p>
    <w:p w14:paraId="25D46EC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508F4A3D" w14:textId="77777777" w:rsidTr="00F33FF2">
        <w:tc>
          <w:tcPr>
            <w:tcW w:w="5000" w:type="pct"/>
            <w:gridSpan w:val="4"/>
          </w:tcPr>
          <w:p w14:paraId="61A9F7AB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37ADE2D" w14:textId="77777777" w:rsidTr="00B20D51">
        <w:trPr>
          <w:trHeight w:val="659"/>
        </w:trPr>
        <w:tc>
          <w:tcPr>
            <w:tcW w:w="1028" w:type="pct"/>
          </w:tcPr>
          <w:p w14:paraId="241FEE5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780638F8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21C46DFE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07BC7255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B37310" w14:paraId="2EA59303" w14:textId="77777777" w:rsidTr="00F33FF2">
        <w:tc>
          <w:tcPr>
            <w:tcW w:w="1028" w:type="pct"/>
          </w:tcPr>
          <w:p w14:paraId="7BAA4022" w14:textId="6E9C9791" w:rsidR="00B37310" w:rsidRPr="00B37310" w:rsidRDefault="00B20D51" w:rsidP="00B37310">
            <w:pPr>
              <w:pStyle w:val="SIText"/>
            </w:pPr>
            <w:r>
              <w:t>FBP</w:t>
            </w:r>
            <w:r w:rsidR="00B37310">
              <w:t>WIN2001 Perform effectively in a wine industry workplace</w:t>
            </w:r>
          </w:p>
        </w:tc>
        <w:tc>
          <w:tcPr>
            <w:tcW w:w="1105" w:type="pct"/>
          </w:tcPr>
          <w:p w14:paraId="4D6B45BF" w14:textId="273B0D8D" w:rsidR="00B37310" w:rsidRPr="00B37310" w:rsidRDefault="00B20D51" w:rsidP="00B37310">
            <w:pPr>
              <w:pStyle w:val="SIText"/>
            </w:pPr>
            <w:r>
              <w:t>FDF</w:t>
            </w:r>
            <w:r w:rsidR="00B37310">
              <w:t xml:space="preserve">WIN2001A Perform effectively in a </w:t>
            </w:r>
            <w:r w:rsidR="00B37310" w:rsidRPr="00B37310">
              <w:t>wine industry workplace</w:t>
            </w:r>
          </w:p>
        </w:tc>
        <w:tc>
          <w:tcPr>
            <w:tcW w:w="1251" w:type="pct"/>
          </w:tcPr>
          <w:p w14:paraId="275F91B8" w14:textId="77777777" w:rsidR="00B37310" w:rsidRPr="00B37310" w:rsidRDefault="00B37310" w:rsidP="00B37310">
            <w:pPr>
              <w:pStyle w:val="SIText"/>
            </w:pPr>
            <w:r>
              <w:t>Updated to meet Standards for Training Packages</w:t>
            </w:r>
          </w:p>
          <w:p w14:paraId="186617D0" w14:textId="5D0778DE" w:rsidR="00B37310" w:rsidRPr="00B37310" w:rsidRDefault="00EB47EA" w:rsidP="00460B9C">
            <w:pPr>
              <w:pStyle w:val="SIText"/>
            </w:pPr>
            <w:r>
              <w:t>Modifications</w:t>
            </w:r>
            <w:r w:rsidR="00B37310">
              <w:t xml:space="preserve"> to </w:t>
            </w:r>
            <w:r>
              <w:t>e</w:t>
            </w:r>
            <w:r w:rsidR="00B37310">
              <w:t xml:space="preserve">lements </w:t>
            </w:r>
            <w:r w:rsidR="00170196">
              <w:t xml:space="preserve">and </w:t>
            </w:r>
            <w:r>
              <w:t>p</w:t>
            </w:r>
            <w:r w:rsidR="00170196">
              <w:t xml:space="preserve">erformance </w:t>
            </w:r>
            <w:r>
              <w:t>c</w:t>
            </w:r>
            <w:r w:rsidR="00170196">
              <w:t>riteria</w:t>
            </w:r>
            <w:r>
              <w:t xml:space="preserve"> to clarify requirements</w:t>
            </w:r>
          </w:p>
        </w:tc>
        <w:tc>
          <w:tcPr>
            <w:tcW w:w="1616" w:type="pct"/>
          </w:tcPr>
          <w:p w14:paraId="1FAC437B" w14:textId="5AA861BF" w:rsidR="00B37310" w:rsidRPr="00B37310" w:rsidRDefault="00460B9C" w:rsidP="00DD74D4">
            <w:pPr>
              <w:pStyle w:val="SIText"/>
            </w:pPr>
            <w:r>
              <w:t>E</w:t>
            </w:r>
            <w:r w:rsidR="00B37310">
              <w:t>quivalent unit</w:t>
            </w:r>
          </w:p>
        </w:tc>
      </w:tr>
    </w:tbl>
    <w:p w14:paraId="21059EF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3"/>
        <w:gridCol w:w="7645"/>
      </w:tblGrid>
      <w:tr w:rsidR="009E3652" w:rsidRPr="00A55106" w14:paraId="6638468D" w14:textId="77777777" w:rsidTr="009E3652">
        <w:tc>
          <w:tcPr>
            <w:tcW w:w="1030" w:type="pct"/>
            <w:shd w:val="clear" w:color="auto" w:fill="auto"/>
          </w:tcPr>
          <w:p w14:paraId="6FAFA757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0" w:type="pct"/>
            <w:shd w:val="clear" w:color="auto" w:fill="auto"/>
          </w:tcPr>
          <w:p w14:paraId="40B3B75B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498DF68C" w14:textId="6B2ECD31" w:rsidR="00F1480E" w:rsidRPr="000754EC" w:rsidRDefault="009E3652" w:rsidP="009E3652">
            <w:pPr>
              <w:pStyle w:val="SIText"/>
            </w:pPr>
            <w:r>
              <w:rPr>
                <w:rFonts w:eastAsiaTheme="minorHAnsi"/>
                <w:u w:color="0000E9"/>
                <w:lang w:val="en-US"/>
              </w:rPr>
              <w:t>https://vetnet.education.gov.au/Pages/TrainingDocs.aspx?q=78b15323-cd38-483e-aad7-1159b570a5c4</w:t>
            </w:r>
            <w:r w:rsidDel="009E3652">
              <w:t xml:space="preserve"> </w:t>
            </w:r>
            <w:r>
              <w:br/>
            </w:r>
            <w:r w:rsidR="00A76C6C" w:rsidRPr="000754EC">
              <w:t xml:space="preserve"> </w:t>
            </w:r>
          </w:p>
        </w:tc>
      </w:tr>
    </w:tbl>
    <w:p w14:paraId="17F78C6E" w14:textId="77777777" w:rsidR="00F1480E" w:rsidRDefault="00F1480E" w:rsidP="005F771F">
      <w:pPr>
        <w:pStyle w:val="SIText"/>
      </w:pPr>
    </w:p>
    <w:p w14:paraId="0ED31F72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B37310" w:rsidRPr="00E91BFF" w14:paraId="1F239AEE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546A16D4" w14:textId="5A8B7E20" w:rsidR="00B37310" w:rsidRPr="00B37310" w:rsidRDefault="00DD74D4" w:rsidP="00B37310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04FAA89F" w14:textId="7F4F7507" w:rsidR="00B37310" w:rsidRPr="00B37310" w:rsidRDefault="00DD74D4" w:rsidP="00B37310">
            <w:pPr>
              <w:pStyle w:val="SIUnittitle"/>
            </w:pPr>
            <w:r>
              <w:t xml:space="preserve">Assessment requirements for </w:t>
            </w:r>
            <w:r w:rsidR="00B20D51">
              <w:t>FBP</w:t>
            </w:r>
            <w:r>
              <w:t>WIN2001 Perform effectively in a wine industry workplace</w:t>
            </w:r>
          </w:p>
        </w:tc>
      </w:tr>
      <w:tr w:rsidR="00556C4C" w:rsidRPr="00A55106" w14:paraId="4BEB93B6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33FB54A9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16707E4E" w14:textId="77777777" w:rsidTr="00113678">
        <w:tc>
          <w:tcPr>
            <w:tcW w:w="5000" w:type="pct"/>
            <w:gridSpan w:val="2"/>
            <w:shd w:val="clear" w:color="auto" w:fill="auto"/>
          </w:tcPr>
          <w:p w14:paraId="278E8F6D" w14:textId="62C19A44" w:rsidR="00B37310" w:rsidRPr="00B37310" w:rsidRDefault="00B37310" w:rsidP="00B37310">
            <w:pPr>
              <w:pStyle w:val="SIText"/>
            </w:pPr>
            <w:r>
              <w:t>An individual demonstrating competency must satisfy all elements and performance criteria in this unit.</w:t>
            </w:r>
            <w:r w:rsidR="005F6E01">
              <w:br/>
            </w:r>
          </w:p>
          <w:p w14:paraId="3A87F348" w14:textId="37642634" w:rsidR="005C6D02" w:rsidRDefault="0027753A" w:rsidP="0027753A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GB"/>
              </w:rPr>
              <w:t>There must be evidence that the individual has</w:t>
            </w:r>
            <w:r w:rsidR="005C6D02">
              <w:rPr>
                <w:rFonts w:eastAsiaTheme="minorHAnsi"/>
              </w:rPr>
              <w:t xml:space="preserve"> </w:t>
            </w:r>
            <w:r w:rsidR="005945B5">
              <w:rPr>
                <w:rFonts w:eastAsiaTheme="minorHAnsi"/>
              </w:rPr>
              <w:t>accessed</w:t>
            </w:r>
            <w:r w:rsidR="005C6D02">
              <w:rPr>
                <w:rFonts w:eastAsiaTheme="minorHAnsi"/>
              </w:rPr>
              <w:t xml:space="preserve"> </w:t>
            </w:r>
            <w:r w:rsidR="005945B5">
              <w:rPr>
                <w:rFonts w:eastAsiaTheme="minorHAnsi"/>
              </w:rPr>
              <w:t xml:space="preserve">and used </w:t>
            </w:r>
            <w:r w:rsidR="005C6D02">
              <w:rPr>
                <w:rFonts w:eastAsiaTheme="minorHAnsi"/>
              </w:rPr>
              <w:t xml:space="preserve">information for at least one wine industry </w:t>
            </w:r>
            <w:r w:rsidR="00063EAC">
              <w:rPr>
                <w:rFonts w:eastAsiaTheme="minorHAnsi"/>
              </w:rPr>
              <w:t xml:space="preserve">enterprise and </w:t>
            </w:r>
            <w:commentRangeStart w:id="0"/>
            <w:r w:rsidR="00063EAC">
              <w:rPr>
                <w:rFonts w:eastAsiaTheme="minorHAnsi"/>
              </w:rPr>
              <w:t>identified</w:t>
            </w:r>
            <w:commentRangeEnd w:id="0"/>
            <w:r w:rsidR="00342A60">
              <w:rPr>
                <w:lang w:eastAsia="en-AU"/>
              </w:rPr>
              <w:commentReference w:id="0"/>
            </w:r>
            <w:r w:rsidR="005945B5">
              <w:rPr>
                <w:rFonts w:eastAsiaTheme="minorHAnsi"/>
              </w:rPr>
              <w:t>:</w:t>
            </w:r>
          </w:p>
          <w:p w14:paraId="704ABD27" w14:textId="55D8ABC6" w:rsidR="005945B5" w:rsidRDefault="00D349C5" w:rsidP="00B37310">
            <w:pPr>
              <w:pStyle w:val="SIBulletList1"/>
            </w:pPr>
            <w:r>
              <w:t>I</w:t>
            </w:r>
            <w:r w:rsidR="00063EAC">
              <w:t>ts</w:t>
            </w:r>
            <w:r>
              <w:t xml:space="preserve"> </w:t>
            </w:r>
            <w:r w:rsidR="00635BA1">
              <w:t>objectives</w:t>
            </w:r>
          </w:p>
          <w:p w14:paraId="4112E4E2" w14:textId="33AB8109" w:rsidR="005945B5" w:rsidRDefault="006201A3" w:rsidP="00B37310">
            <w:pPr>
              <w:pStyle w:val="SIBulletList1"/>
            </w:pPr>
            <w:r>
              <w:t>its</w:t>
            </w:r>
            <w:r w:rsidR="005945B5">
              <w:t xml:space="preserve"> job roles and how these roles contribute to the </w:t>
            </w:r>
            <w:r w:rsidR="00063EAC">
              <w:t>objectives</w:t>
            </w:r>
          </w:p>
          <w:p w14:paraId="7525B66F" w14:textId="557BDA9A" w:rsidR="005945B5" w:rsidRDefault="005945B5" w:rsidP="00B37310">
            <w:pPr>
              <w:pStyle w:val="SIBulletList1"/>
            </w:pPr>
            <w:r>
              <w:t>the range of products and/or services</w:t>
            </w:r>
            <w:r w:rsidR="006201A3">
              <w:t xml:space="preserve"> offered</w:t>
            </w:r>
          </w:p>
          <w:p w14:paraId="2FE01D5D" w14:textId="6B3D5D9D" w:rsidR="009C2067" w:rsidRDefault="00F71E5A" w:rsidP="00B87CB9">
            <w:pPr>
              <w:pStyle w:val="SIBulletList1"/>
            </w:pPr>
            <w:r>
              <w:t>production sites</w:t>
            </w:r>
            <w:r w:rsidR="00063EAC">
              <w:t>,</w:t>
            </w:r>
            <w:r>
              <w:t xml:space="preserve"> </w:t>
            </w:r>
            <w:r w:rsidR="009C2067">
              <w:t>including:</w:t>
            </w:r>
          </w:p>
          <w:p w14:paraId="2B7B8C8F" w14:textId="06AA4996" w:rsidR="009C2067" w:rsidRPr="009C2067" w:rsidRDefault="009C2067">
            <w:pPr>
              <w:pStyle w:val="SIBulletList2"/>
            </w:pPr>
            <w:r>
              <w:t>site names</w:t>
            </w:r>
          </w:p>
          <w:p w14:paraId="1B76F962" w14:textId="0FE454D7" w:rsidR="00016993" w:rsidRPr="009C2067" w:rsidRDefault="009C2067" w:rsidP="00016993">
            <w:pPr>
              <w:pStyle w:val="SIBulletList2"/>
            </w:pPr>
            <w:r>
              <w:t xml:space="preserve">site </w:t>
            </w:r>
            <w:r w:rsidRPr="009C2067">
              <w:t>locations</w:t>
            </w:r>
          </w:p>
          <w:p w14:paraId="59D0E1B6" w14:textId="67F8E692" w:rsidR="009C2067" w:rsidRPr="009C2067" w:rsidRDefault="00016993" w:rsidP="009C2067">
            <w:pPr>
              <w:pStyle w:val="SIBulletList2"/>
            </w:pPr>
            <w:r>
              <w:t xml:space="preserve">functions and </w:t>
            </w:r>
            <w:r w:rsidR="009C2067">
              <w:t>contribution of each site to the overall objectives of the enterprise</w:t>
            </w:r>
          </w:p>
          <w:p w14:paraId="3D6FE918" w14:textId="1BD85B3B" w:rsidR="009C2067" w:rsidRPr="009C2067" w:rsidRDefault="009C2067" w:rsidP="009C2067">
            <w:pPr>
              <w:pStyle w:val="SIBulletList2"/>
            </w:pPr>
            <w:r>
              <w:t>key personnel and contact details.</w:t>
            </w:r>
          </w:p>
          <w:p w14:paraId="3FA0187A" w14:textId="002CD09B" w:rsidR="009C2067" w:rsidRDefault="009C2067" w:rsidP="00B87CB9">
            <w:pPr>
              <w:pStyle w:val="SIBulletList1"/>
              <w:rPr>
                <w:rFonts w:eastAsiaTheme="minorHAnsi"/>
              </w:rPr>
            </w:pPr>
            <w:r>
              <w:rPr>
                <w:rFonts w:eastAsiaTheme="minorHAnsi"/>
              </w:rPr>
              <w:t>key information about the enterprise, including:</w:t>
            </w:r>
          </w:p>
          <w:p w14:paraId="4EB66B74" w14:textId="4E5036BB" w:rsidR="009C2067" w:rsidRPr="009C2067" w:rsidRDefault="00B87CB9" w:rsidP="009C2067">
            <w:pPr>
              <w:pStyle w:val="SIBulletList2"/>
            </w:pPr>
            <w:r>
              <w:t>brands, logos and labels</w:t>
            </w:r>
          </w:p>
          <w:p w14:paraId="47451237" w14:textId="7442C06A" w:rsidR="009C2067" w:rsidRPr="009C2067" w:rsidRDefault="00B87CB9" w:rsidP="009C2067">
            <w:pPr>
              <w:pStyle w:val="SIBulletList2"/>
            </w:pPr>
            <w:r>
              <w:t xml:space="preserve">names of </w:t>
            </w:r>
            <w:r w:rsidR="009C2067">
              <w:t xml:space="preserve">parent or </w:t>
            </w:r>
            <w:r>
              <w:t xml:space="preserve">other </w:t>
            </w:r>
            <w:r w:rsidR="009C2067">
              <w:t xml:space="preserve">associated </w:t>
            </w:r>
            <w:r>
              <w:t>businesses</w:t>
            </w:r>
            <w:r w:rsidR="00D349C5">
              <w:t>.</w:t>
            </w:r>
          </w:p>
          <w:p w14:paraId="573A7F46" w14:textId="77777777" w:rsidR="009C2067" w:rsidRDefault="009C2067" w:rsidP="00F71E5A">
            <w:pPr>
              <w:pStyle w:val="SIText"/>
              <w:rPr>
                <w:rFonts w:eastAsiaTheme="minorHAnsi"/>
              </w:rPr>
            </w:pPr>
          </w:p>
          <w:p w14:paraId="627B0BCE" w14:textId="4E8E2EA4" w:rsidR="00F71E5A" w:rsidRPr="00F71E5A" w:rsidRDefault="00F71E5A" w:rsidP="00F71E5A">
            <w:pPr>
              <w:pStyle w:val="SIText"/>
              <w:rPr>
                <w:rFonts w:eastAsiaTheme="minorHAnsi"/>
              </w:rPr>
            </w:pPr>
            <w:r w:rsidRPr="00F71E5A">
              <w:rPr>
                <w:rFonts w:eastAsiaTheme="minorHAnsi"/>
              </w:rPr>
              <w:t xml:space="preserve">There must </w:t>
            </w:r>
            <w:r>
              <w:rPr>
                <w:rFonts w:eastAsiaTheme="minorHAnsi"/>
              </w:rPr>
              <w:t xml:space="preserve">also </w:t>
            </w:r>
            <w:r w:rsidRPr="00F71E5A">
              <w:rPr>
                <w:rFonts w:eastAsiaTheme="minorHAnsi"/>
              </w:rPr>
              <w:t>be evidence that the individual has</w:t>
            </w:r>
            <w:r>
              <w:rPr>
                <w:rFonts w:eastAsiaTheme="minorHAnsi"/>
              </w:rPr>
              <w:t>:</w:t>
            </w:r>
          </w:p>
          <w:p w14:paraId="78F47AFC" w14:textId="1574C2C5" w:rsidR="00F71E5A" w:rsidRPr="00CE7219" w:rsidRDefault="00CE7219" w:rsidP="00CE7219">
            <w:pPr>
              <w:pStyle w:val="SIBulletList1"/>
            </w:pPr>
            <w:r>
              <w:t xml:space="preserve">identified and </w:t>
            </w:r>
            <w:r w:rsidR="00F71E5A" w:rsidRPr="00CE7219">
              <w:t xml:space="preserve">summarised </w:t>
            </w:r>
            <w:r w:rsidRPr="00CE7219">
              <w:t>the</w:t>
            </w:r>
            <w:r w:rsidR="00F71E5A" w:rsidRPr="00CE7219">
              <w:t xml:space="preserve"> responsibilities</w:t>
            </w:r>
            <w:r w:rsidRPr="00CE7219">
              <w:t xml:space="preserve"> of own role</w:t>
            </w:r>
            <w:r w:rsidR="00063EAC">
              <w:t xml:space="preserve"> in the enterprise</w:t>
            </w:r>
          </w:p>
          <w:p w14:paraId="42F8BF96" w14:textId="6E8F8E37" w:rsidR="005945B5" w:rsidRPr="00CE7219" w:rsidRDefault="00F71E5A" w:rsidP="00CE7219">
            <w:pPr>
              <w:pStyle w:val="SIBulletList1"/>
            </w:pPr>
            <w:r w:rsidRPr="00CE7219">
              <w:t>prepared a</w:t>
            </w:r>
            <w:r w:rsidR="00CE7219">
              <w:t>t least one</w:t>
            </w:r>
            <w:r w:rsidRPr="00CE7219">
              <w:t xml:space="preserve"> daily work schedule for own role</w:t>
            </w:r>
          </w:p>
          <w:p w14:paraId="40D81AC0" w14:textId="79D6D820" w:rsidR="00F71E5A" w:rsidRPr="00CE7219" w:rsidRDefault="00211AED" w:rsidP="00211AED">
            <w:pPr>
              <w:pStyle w:val="SIBulletList1"/>
            </w:pPr>
            <w:r>
              <w:t>demonstrated compliance with workplace requirements for personal hygiene</w:t>
            </w:r>
          </w:p>
          <w:p w14:paraId="6E7BD9C6" w14:textId="77777777" w:rsidR="00211AED" w:rsidRDefault="001D42E3" w:rsidP="00CE7219">
            <w:pPr>
              <w:pStyle w:val="SIBulletList1"/>
            </w:pPr>
            <w:r>
              <w:t xml:space="preserve">demonstrated </w:t>
            </w:r>
            <w:r w:rsidR="00211AED">
              <w:t xml:space="preserve">compliance with workplace requirements for maintaining work area. </w:t>
            </w:r>
          </w:p>
          <w:p w14:paraId="34CC233C" w14:textId="77777777" w:rsidR="00556C4C" w:rsidRPr="000754EC" w:rsidRDefault="00556C4C" w:rsidP="00CE7219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74AA3114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B2C10A8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029B5B1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B37310" w:rsidRPr="00067E1C" w14:paraId="5FB3F6B4" w14:textId="77777777" w:rsidTr="00CA2922">
        <w:tc>
          <w:tcPr>
            <w:tcW w:w="5000" w:type="pct"/>
            <w:shd w:val="clear" w:color="auto" w:fill="auto"/>
          </w:tcPr>
          <w:p w14:paraId="0487D035" w14:textId="53E0EB3E" w:rsidR="00B37310" w:rsidRPr="00B37310" w:rsidRDefault="00B37310" w:rsidP="00DD74D4">
            <w:pPr>
              <w:pStyle w:val="SIText"/>
            </w:pPr>
            <w:r w:rsidRPr="00B37310">
              <w:rPr>
                <w:rFonts w:eastAsiaTheme="minorEastAsia"/>
              </w:rPr>
              <w:t>An individual must be able to demonstrate the knowledge required to perform the tasks outlined in the elements and performance criteria of this unit. This includes knowledge of:</w:t>
            </w:r>
          </w:p>
          <w:p w14:paraId="694B2631" w14:textId="12D51B76" w:rsidR="00B37310" w:rsidRPr="00B37310" w:rsidRDefault="00635BA1" w:rsidP="001A66F9">
            <w:pPr>
              <w:pStyle w:val="SIBulletList1"/>
            </w:pPr>
            <w:r>
              <w:t xml:space="preserve">how an </w:t>
            </w:r>
            <w:r w:rsidR="00063EAC">
              <w:t>enterprise</w:t>
            </w:r>
            <w:r>
              <w:t xml:space="preserve"> </w:t>
            </w:r>
            <w:r w:rsidR="00063EAC">
              <w:t>describes</w:t>
            </w:r>
            <w:r>
              <w:t xml:space="preserve"> its purpose in</w:t>
            </w:r>
            <w:r w:rsidR="00B37310">
              <w:t>:</w:t>
            </w:r>
          </w:p>
          <w:p w14:paraId="05770163" w14:textId="4B8B6F4B" w:rsidR="00635BA1" w:rsidRDefault="00635BA1" w:rsidP="00EA0F97">
            <w:pPr>
              <w:pStyle w:val="SIBulletList2"/>
            </w:pPr>
            <w:r>
              <w:t>mission statements</w:t>
            </w:r>
          </w:p>
          <w:p w14:paraId="5B61AA1C" w14:textId="244B2ADD" w:rsidR="009C2067" w:rsidRDefault="00635BA1" w:rsidP="001A66F9">
            <w:pPr>
              <w:pStyle w:val="SIBulletList2"/>
            </w:pPr>
            <w:r>
              <w:t>vision statements</w:t>
            </w:r>
          </w:p>
          <w:p w14:paraId="72B81E79" w14:textId="27455534" w:rsidR="00EA0F97" w:rsidRDefault="00EA0F97" w:rsidP="001A66F9">
            <w:pPr>
              <w:pStyle w:val="SIBulletList2"/>
            </w:pPr>
            <w:r>
              <w:t>objectives</w:t>
            </w:r>
          </w:p>
          <w:p w14:paraId="1645B0BF" w14:textId="229DA217" w:rsidR="00016993" w:rsidRDefault="00016993" w:rsidP="001A66F9">
            <w:pPr>
              <w:pStyle w:val="SIBulletList1"/>
            </w:pPr>
            <w:r>
              <w:t xml:space="preserve">the key functions </w:t>
            </w:r>
            <w:r w:rsidR="00063EAC">
              <w:t>within</w:t>
            </w:r>
            <w:r>
              <w:t xml:space="preserve"> a wine industry workplace </w:t>
            </w:r>
            <w:r w:rsidR="009C2067">
              <w:t>including</w:t>
            </w:r>
            <w:r>
              <w:t>:</w:t>
            </w:r>
          </w:p>
          <w:p w14:paraId="1A87E776" w14:textId="7A174590" w:rsidR="00016993" w:rsidRDefault="009C2067" w:rsidP="00B87CB9">
            <w:pPr>
              <w:pStyle w:val="SIBulletList2"/>
            </w:pPr>
            <w:r w:rsidRPr="009848E8">
              <w:t>viticulture, cellar operations (wine making), laboratory, bottling and packaging</w:t>
            </w:r>
            <w:r>
              <w:t>, and</w:t>
            </w:r>
            <w:r w:rsidRPr="009848E8">
              <w:t xml:space="preserve"> cellar door sales</w:t>
            </w:r>
            <w:r w:rsidR="00016993">
              <w:t>, and</w:t>
            </w:r>
          </w:p>
          <w:p w14:paraId="39CA2C91" w14:textId="7AEB37EA" w:rsidR="00016993" w:rsidRPr="00016993" w:rsidRDefault="00016993" w:rsidP="00B87CB9">
            <w:pPr>
              <w:pStyle w:val="SIBulletList2"/>
            </w:pPr>
            <w:r w:rsidRPr="00016993">
              <w:t>how each function or process contributes to product and service quality</w:t>
            </w:r>
          </w:p>
          <w:p w14:paraId="282E7B27" w14:textId="4D414AAF" w:rsidR="009C2067" w:rsidRDefault="009C2067" w:rsidP="001A66F9">
            <w:pPr>
              <w:pStyle w:val="SIBulletList1"/>
            </w:pPr>
            <w:r>
              <w:t xml:space="preserve">stages in wine production </w:t>
            </w:r>
            <w:r w:rsidR="004D2611">
              <w:t xml:space="preserve">and supply </w:t>
            </w:r>
            <w:r>
              <w:t xml:space="preserve">and the output at each stage </w:t>
            </w:r>
          </w:p>
          <w:p w14:paraId="5CDB0B5E" w14:textId="4861DC2D" w:rsidR="0007307B" w:rsidRDefault="0007307B" w:rsidP="001A66F9">
            <w:pPr>
              <w:pStyle w:val="SIBulletList1"/>
            </w:pPr>
            <w:r>
              <w:t>key wine industry and enterprise events, including seasonal and promotional activities</w:t>
            </w:r>
          </w:p>
          <w:p w14:paraId="648F43B5" w14:textId="4C0569FD" w:rsidR="00B37310" w:rsidRDefault="00CB1D6F" w:rsidP="001A66F9">
            <w:pPr>
              <w:pStyle w:val="SIBulletList1"/>
            </w:pPr>
            <w:r>
              <w:t xml:space="preserve">workplace </w:t>
            </w:r>
            <w:r w:rsidR="00B37310">
              <w:t>procedures</w:t>
            </w:r>
            <w:r>
              <w:t xml:space="preserve"> relevant to</w:t>
            </w:r>
            <w:r w:rsidR="005F3BAB">
              <w:t>:</w:t>
            </w:r>
          </w:p>
          <w:p w14:paraId="1BBF01E7" w14:textId="77777777" w:rsidR="00CB1D6F" w:rsidRDefault="00CB1D6F" w:rsidP="00EA0F97">
            <w:pPr>
              <w:pStyle w:val="SIBulletList2"/>
            </w:pPr>
            <w:r>
              <w:t>health and safety</w:t>
            </w:r>
          </w:p>
          <w:p w14:paraId="09B8C5ED" w14:textId="77777777" w:rsidR="00CB1D6F" w:rsidRDefault="00CB1D6F" w:rsidP="00EA0F97">
            <w:pPr>
              <w:pStyle w:val="SIBulletList2"/>
            </w:pPr>
            <w:r>
              <w:t>food safety</w:t>
            </w:r>
          </w:p>
          <w:p w14:paraId="294EECD8" w14:textId="787BA521" w:rsidR="00CB1D6F" w:rsidRDefault="00CB1D6F" w:rsidP="00EA0F97">
            <w:pPr>
              <w:pStyle w:val="SIBulletList2"/>
            </w:pPr>
            <w:r>
              <w:t>environmental and waste management</w:t>
            </w:r>
          </w:p>
          <w:p w14:paraId="484F8459" w14:textId="4A1AEDBF" w:rsidR="00CB1D6F" w:rsidRPr="00B37310" w:rsidRDefault="00CB1D6F" w:rsidP="00EA0F97">
            <w:pPr>
              <w:pStyle w:val="SIBulletList2"/>
            </w:pPr>
            <w:r>
              <w:t>anti-discrimination</w:t>
            </w:r>
          </w:p>
          <w:p w14:paraId="7A5D367A" w14:textId="558208D7" w:rsidR="008673DF" w:rsidRPr="00B37310" w:rsidRDefault="00CB1D6F" w:rsidP="00EA0F97">
            <w:pPr>
              <w:pStyle w:val="SIBulletList2"/>
            </w:pPr>
            <w:r>
              <w:t>continuous improvement</w:t>
            </w:r>
            <w:bookmarkStart w:id="1" w:name="_GoBack"/>
            <w:bookmarkEnd w:id="1"/>
          </w:p>
          <w:p w14:paraId="60939483" w14:textId="1964DA65" w:rsidR="00CB1D6F" w:rsidRDefault="00CB1D6F" w:rsidP="00EA0F97">
            <w:pPr>
              <w:pStyle w:val="SIBulletList2"/>
            </w:pPr>
            <w:r>
              <w:t>personal employment terms and conditions</w:t>
            </w:r>
          </w:p>
          <w:p w14:paraId="170FD391" w14:textId="77777777" w:rsidR="00EA0F97" w:rsidRDefault="00EA0F97" w:rsidP="00EA0F97">
            <w:pPr>
              <w:pStyle w:val="SIBulletList2"/>
            </w:pPr>
            <w:r>
              <w:t>maintaining</w:t>
            </w:r>
            <w:r w:rsidRPr="00EA0F97">
              <w:t xml:space="preserve"> wor</w:t>
            </w:r>
            <w:r>
              <w:t>k area</w:t>
            </w:r>
          </w:p>
          <w:p w14:paraId="5626C775" w14:textId="74BA93E1" w:rsidR="00EA0F97" w:rsidRDefault="00EA0F97" w:rsidP="00EA0F97">
            <w:pPr>
              <w:pStyle w:val="SIBulletList2"/>
            </w:pPr>
            <w:r>
              <w:t>storing materials and equipment</w:t>
            </w:r>
          </w:p>
          <w:p w14:paraId="34C8088A" w14:textId="499A4D53" w:rsidR="00063EAC" w:rsidRPr="00EA0F97" w:rsidRDefault="00C83E4F" w:rsidP="00C83E4F">
            <w:pPr>
              <w:pStyle w:val="SIBulletList1"/>
            </w:pPr>
            <w:r>
              <w:t xml:space="preserve">the legislative requirements associated with health and safety in the workplace, food safety, environmental management, anti-discrimination and employment </w:t>
            </w:r>
          </w:p>
          <w:p w14:paraId="6B1A8912" w14:textId="32F12532" w:rsidR="00B37310" w:rsidRPr="00B37310" w:rsidRDefault="00EA0F97" w:rsidP="00EA0F97">
            <w:pPr>
              <w:pStyle w:val="SIBulletList1"/>
            </w:pPr>
            <w:r w:rsidRPr="00EA0F97" w:rsidDel="00EA0F97">
              <w:t xml:space="preserve"> </w:t>
            </w:r>
            <w:r w:rsidR="00B37310">
              <w:t>personal hygiene standards and procedures:</w:t>
            </w:r>
          </w:p>
          <w:p w14:paraId="74096E00" w14:textId="77777777" w:rsidR="00B37310" w:rsidRPr="00B37310" w:rsidRDefault="00B37310" w:rsidP="00EA0F97">
            <w:pPr>
              <w:pStyle w:val="SIBulletList2"/>
            </w:pPr>
            <w:r>
              <w:t>cleanliness</w:t>
            </w:r>
          </w:p>
          <w:p w14:paraId="28CDED83" w14:textId="77777777" w:rsidR="00B37310" w:rsidRPr="00B37310" w:rsidRDefault="00B37310" w:rsidP="00EA0F97">
            <w:pPr>
              <w:pStyle w:val="SIBulletList2"/>
            </w:pPr>
            <w:r>
              <w:t>hair and hair nets</w:t>
            </w:r>
          </w:p>
          <w:p w14:paraId="7F1D89A3" w14:textId="77777777" w:rsidR="00B37310" w:rsidRPr="00B37310" w:rsidRDefault="00B37310" w:rsidP="00EA0F97">
            <w:pPr>
              <w:pStyle w:val="SIBulletList2"/>
            </w:pPr>
            <w:r>
              <w:t>work clothes and uniforms</w:t>
            </w:r>
          </w:p>
          <w:p w14:paraId="2B362442" w14:textId="1FF7BE99" w:rsidR="00B37310" w:rsidRPr="00B37310" w:rsidRDefault="00EA0F97" w:rsidP="00EA0F97">
            <w:pPr>
              <w:pStyle w:val="SIBulletList2"/>
            </w:pPr>
            <w:r>
              <w:t xml:space="preserve">reporting </w:t>
            </w:r>
            <w:r w:rsidR="00B37310">
              <w:t>sickness</w:t>
            </w:r>
            <w:r>
              <w:t xml:space="preserve"> or injuries</w:t>
            </w:r>
          </w:p>
          <w:p w14:paraId="1179B44B" w14:textId="77777777" w:rsidR="00B37310" w:rsidRPr="00B37310" w:rsidRDefault="00B37310" w:rsidP="00EA0F97">
            <w:pPr>
              <w:pStyle w:val="SIBulletList2"/>
            </w:pPr>
            <w:r>
              <w:t>eating and drinking in the workplace</w:t>
            </w:r>
          </w:p>
          <w:p w14:paraId="388577F5" w14:textId="02029667" w:rsidR="00927A53" w:rsidRDefault="00927A53" w:rsidP="001A66F9">
            <w:pPr>
              <w:pStyle w:val="SIBulletList1"/>
            </w:pPr>
            <w:r>
              <w:lastRenderedPageBreak/>
              <w:t>using workplace information sources, including:</w:t>
            </w:r>
          </w:p>
          <w:p w14:paraId="1B5A05F0" w14:textId="77777777" w:rsidR="00927A53" w:rsidRDefault="00927A53" w:rsidP="00927A53">
            <w:pPr>
              <w:pStyle w:val="SIBulletList2"/>
            </w:pPr>
            <w:r>
              <w:t>how and where to find information</w:t>
            </w:r>
          </w:p>
          <w:p w14:paraId="05066D27" w14:textId="524ED874" w:rsidR="00B37310" w:rsidRPr="00B37310" w:rsidRDefault="00B37310" w:rsidP="00927A53">
            <w:pPr>
              <w:pStyle w:val="SIBulletList2"/>
            </w:pPr>
            <w:r>
              <w:t>updating and access requirements</w:t>
            </w:r>
            <w:r w:rsidR="00927A53">
              <w:t>.</w:t>
            </w:r>
          </w:p>
          <w:p w14:paraId="74399271" w14:textId="0EEC85CC" w:rsidR="00B37310" w:rsidRPr="00B37310" w:rsidRDefault="00B37310" w:rsidP="003B3CC4">
            <w:pPr>
              <w:pStyle w:val="SIBulletList2"/>
              <w:numPr>
                <w:ilvl w:val="0"/>
                <w:numId w:val="0"/>
              </w:numPr>
              <w:ind w:left="714"/>
            </w:pPr>
          </w:p>
        </w:tc>
      </w:tr>
    </w:tbl>
    <w:p w14:paraId="160C48C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A22A4D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0500D7F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B37310" w:rsidRPr="00A55106" w14:paraId="380C7F30" w14:textId="77777777" w:rsidTr="00CA2922">
        <w:tc>
          <w:tcPr>
            <w:tcW w:w="5000" w:type="pct"/>
            <w:shd w:val="clear" w:color="auto" w:fill="auto"/>
          </w:tcPr>
          <w:p w14:paraId="2E1BA97F" w14:textId="1F25E08D" w:rsidR="00B37310" w:rsidRPr="00B37310" w:rsidRDefault="00B37310" w:rsidP="00B37310">
            <w:pPr>
              <w:pStyle w:val="SIText"/>
            </w:pPr>
            <w:r>
              <w:t>Assessment of skills must take place under the following conditions:</w:t>
            </w:r>
          </w:p>
          <w:p w14:paraId="76424699" w14:textId="77777777" w:rsidR="00B37310" w:rsidRPr="00B37310" w:rsidRDefault="00B37310" w:rsidP="00B37310">
            <w:pPr>
              <w:pStyle w:val="SIBulletList1"/>
            </w:pPr>
            <w:r>
              <w:t>physical conditions:</w:t>
            </w:r>
          </w:p>
          <w:p w14:paraId="679B5723" w14:textId="0B268E48" w:rsidR="00B37310" w:rsidRPr="00B37310" w:rsidRDefault="00B37310" w:rsidP="00B37310">
            <w:pPr>
              <w:pStyle w:val="SIBulletList2"/>
              <w:rPr>
                <w:rFonts w:eastAsia="Calibri"/>
              </w:rPr>
            </w:pPr>
            <w:r w:rsidRPr="00B37310">
              <w:rPr>
                <w:rFonts w:eastAsia="Calibri"/>
              </w:rPr>
              <w:t xml:space="preserve">a </w:t>
            </w:r>
            <w:r w:rsidR="001A66F9">
              <w:rPr>
                <w:rFonts w:eastAsia="Calibri"/>
              </w:rPr>
              <w:t xml:space="preserve">wine industry </w:t>
            </w:r>
            <w:r w:rsidRPr="00B37310">
              <w:t>workplace or an environment that accurately represents workplace conditions</w:t>
            </w:r>
          </w:p>
          <w:p w14:paraId="4D6AC7C9" w14:textId="77777777" w:rsidR="00B37310" w:rsidRPr="00B37310" w:rsidRDefault="00B37310" w:rsidP="00B37310">
            <w:pPr>
              <w:pStyle w:val="SIBulletList1"/>
            </w:pPr>
            <w:r>
              <w:t>resources, e</w:t>
            </w:r>
            <w:r w:rsidRPr="00B37310">
              <w:t>quipment and materials:</w:t>
            </w:r>
          </w:p>
          <w:p w14:paraId="2C1EF9CF" w14:textId="7412EF07" w:rsidR="002F1C19" w:rsidRDefault="002F1C19" w:rsidP="00B37310">
            <w:pPr>
              <w:pStyle w:val="SIBulletList2"/>
            </w:pPr>
            <w:r>
              <w:t xml:space="preserve">information about the Australian wine industry </w:t>
            </w:r>
          </w:p>
          <w:p w14:paraId="1A33C227" w14:textId="77777777" w:rsidR="004F3428" w:rsidRDefault="002F1C19" w:rsidP="00B37310">
            <w:pPr>
              <w:pStyle w:val="SIBulletList2"/>
            </w:pPr>
            <w:r>
              <w:t>information about the specific wine industry workplace</w:t>
            </w:r>
          </w:p>
          <w:p w14:paraId="147F3D58" w14:textId="789A0063" w:rsidR="00B37310" w:rsidRPr="00B37310" w:rsidRDefault="004F3428" w:rsidP="00B37310">
            <w:pPr>
              <w:pStyle w:val="SIBulletList2"/>
            </w:pPr>
            <w:r>
              <w:t>cleaning equipment and materials</w:t>
            </w:r>
          </w:p>
          <w:p w14:paraId="49122D68" w14:textId="77777777" w:rsidR="00B37310" w:rsidRPr="00B37310" w:rsidRDefault="00B37310" w:rsidP="00B37310">
            <w:pPr>
              <w:pStyle w:val="SIBulletList1"/>
              <w:rPr>
                <w:rFonts w:eastAsia="Calibri"/>
              </w:rPr>
            </w:pPr>
            <w:r w:rsidRPr="00B37310">
              <w:rPr>
                <w:rFonts w:eastAsia="Calibri"/>
              </w:rPr>
              <w:t>specifications:</w:t>
            </w:r>
          </w:p>
          <w:p w14:paraId="66E61C0C" w14:textId="28BDA802" w:rsidR="002F1C19" w:rsidRPr="002F1C19" w:rsidRDefault="002F1C19" w:rsidP="002F1C19">
            <w:pPr>
              <w:pStyle w:val="SIBulletList2"/>
              <w:rPr>
                <w:rFonts w:eastAsia="Calibri"/>
              </w:rPr>
            </w:pPr>
            <w:r>
              <w:t xml:space="preserve">relevant </w:t>
            </w:r>
            <w:r w:rsidR="00B37310">
              <w:t>work</w:t>
            </w:r>
            <w:r>
              <w:t>place</w:t>
            </w:r>
            <w:r w:rsidR="00B37310">
              <w:t xml:space="preserve"> </w:t>
            </w:r>
            <w:r>
              <w:t>policies and procedures</w:t>
            </w:r>
            <w:r w:rsidR="00C83E4F">
              <w:t xml:space="preserve"> and legislative information.</w:t>
            </w:r>
          </w:p>
          <w:p w14:paraId="573ABBB2" w14:textId="4101436E" w:rsidR="00B37310" w:rsidRDefault="00B37310" w:rsidP="00D349C5">
            <w:pPr>
              <w:pStyle w:val="SIBulletList2"/>
              <w:numPr>
                <w:ilvl w:val="0"/>
                <w:numId w:val="0"/>
              </w:numPr>
              <w:ind w:left="714" w:hanging="357"/>
            </w:pPr>
          </w:p>
          <w:p w14:paraId="04AC4240" w14:textId="77777777" w:rsidR="003B3CC4" w:rsidRDefault="003B3CC4" w:rsidP="00B37310"/>
          <w:p w14:paraId="033F8CE2" w14:textId="3ED17618" w:rsidR="00B37310" w:rsidRPr="00B37310" w:rsidRDefault="00B37310" w:rsidP="00B37310">
            <w:r>
              <w:t>Assessors of this unit must satisfy the requirements for assessors in applicable vocational education and training legislation, frameworks and/or standards.</w:t>
            </w:r>
            <w:r w:rsidR="008F0C18">
              <w:br/>
            </w:r>
          </w:p>
        </w:tc>
      </w:tr>
    </w:tbl>
    <w:p w14:paraId="52781A0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0AE78627" w14:textId="77777777" w:rsidTr="00811F7B">
        <w:trPr>
          <w:trHeight w:val="896"/>
        </w:trPr>
        <w:tc>
          <w:tcPr>
            <w:tcW w:w="990" w:type="pct"/>
            <w:shd w:val="clear" w:color="auto" w:fill="auto"/>
          </w:tcPr>
          <w:p w14:paraId="648C2562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6F83176F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5A51B05B" w14:textId="0B61AC0E" w:rsidR="00CD7A28" w:rsidRPr="000754EC" w:rsidRDefault="008F0C18" w:rsidP="008F0C18">
            <w:pPr>
              <w:pStyle w:val="SIText"/>
            </w:pPr>
            <w:r>
              <w:rPr>
                <w:rFonts w:eastAsiaTheme="minorHAnsi"/>
                <w:u w:color="0000E9"/>
                <w:lang w:val="en-US"/>
              </w:rPr>
              <w:t>https://vetnet.education.gov.au/Pages/TrainingDocs.aspx?q=78b15323-cd38-483e-aad7-1159b570a5c4</w:t>
            </w:r>
            <w:r w:rsidDel="008F0C18">
              <w:t xml:space="preserve"> </w:t>
            </w:r>
            <w:r>
              <w:br/>
            </w:r>
          </w:p>
        </w:tc>
      </w:tr>
    </w:tbl>
    <w:p w14:paraId="6F1239A4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Ruth Geldard [2]" w:date="2018-04-19T16:59:00Z" w:initials="RG">
    <w:p w14:paraId="372BAB4F" w14:textId="1128EFA6" w:rsidR="00342A60" w:rsidRDefault="00342A60">
      <w:r>
        <w:annotationRef/>
      </w:r>
      <w:r>
        <w:t>PE and KE has been scaled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72BAB4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698A254" w16cid:durableId="1E5FA739"/>
  <w16cid:commentId w16cid:paraId="5A467465" w16cid:durableId="1E5FA73A"/>
  <w16cid:commentId w16cid:paraId="279B9B92" w16cid:durableId="1E5FAD3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23AF2D" w14:textId="77777777" w:rsidR="006C096C" w:rsidRDefault="006C096C" w:rsidP="00BF3F0A">
      <w:r>
        <w:separator/>
      </w:r>
    </w:p>
    <w:p w14:paraId="0E044CAF" w14:textId="77777777" w:rsidR="006C096C" w:rsidRDefault="006C096C"/>
  </w:endnote>
  <w:endnote w:type="continuationSeparator" w:id="0">
    <w:p w14:paraId="227796E7" w14:textId="77777777" w:rsidR="006C096C" w:rsidRDefault="006C096C" w:rsidP="00BF3F0A">
      <w:r>
        <w:continuationSeparator/>
      </w:r>
    </w:p>
    <w:p w14:paraId="60E4E772" w14:textId="77777777" w:rsidR="006C096C" w:rsidRDefault="006C09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5A97CE79" w14:textId="2D6BFB92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342A60">
          <w:rPr>
            <w:noProof/>
          </w:rPr>
          <w:t>1</w:t>
        </w:r>
        <w:r w:rsidRPr="000754EC">
          <w:fldChar w:fldCharType="end"/>
        </w:r>
      </w:p>
      <w:p w14:paraId="0CD8E787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7836EB46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2F9DEC" w14:textId="77777777" w:rsidR="006C096C" w:rsidRDefault="006C096C" w:rsidP="00BF3F0A">
      <w:r>
        <w:separator/>
      </w:r>
    </w:p>
    <w:p w14:paraId="5DCA2479" w14:textId="77777777" w:rsidR="006C096C" w:rsidRDefault="006C096C"/>
  </w:footnote>
  <w:footnote w:type="continuationSeparator" w:id="0">
    <w:p w14:paraId="4ED5AA4B" w14:textId="77777777" w:rsidR="006C096C" w:rsidRDefault="006C096C" w:rsidP="00BF3F0A">
      <w:r>
        <w:continuationSeparator/>
      </w:r>
    </w:p>
    <w:p w14:paraId="75F2DA6E" w14:textId="77777777" w:rsidR="006C096C" w:rsidRDefault="006C09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59F3D8" w14:textId="6F1786D3" w:rsidR="009C2650" w:rsidRPr="00AB6DCA" w:rsidRDefault="00B20D51" w:rsidP="00AB6DCA">
    <w:r>
      <w:t>FBP</w:t>
    </w:r>
    <w:r w:rsidR="00AB6DCA">
      <w:t>WIN2001 Perform effectively in a wine industry workplace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FC3DEE"/>
    <w:multiLevelType w:val="multilevel"/>
    <w:tmpl w:val="3D9632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14"/>
  </w:num>
  <w:num w:numId="5">
    <w:abstractNumId w:val="1"/>
  </w:num>
  <w:num w:numId="6">
    <w:abstractNumId w:val="8"/>
  </w:num>
  <w:num w:numId="7">
    <w:abstractNumId w:val="2"/>
  </w:num>
  <w:num w:numId="8">
    <w:abstractNumId w:val="0"/>
  </w:num>
  <w:num w:numId="9">
    <w:abstractNumId w:val="13"/>
  </w:num>
  <w:num w:numId="10">
    <w:abstractNumId w:val="10"/>
  </w:num>
  <w:num w:numId="11">
    <w:abstractNumId w:val="12"/>
  </w:num>
  <w:num w:numId="12">
    <w:abstractNumId w:val="11"/>
  </w:num>
  <w:num w:numId="13">
    <w:abstractNumId w:val="15"/>
  </w:num>
  <w:num w:numId="14">
    <w:abstractNumId w:val="4"/>
  </w:num>
  <w:num w:numId="15">
    <w:abstractNumId w:val="6"/>
  </w:num>
  <w:num w:numId="16">
    <w:abstractNumId w:val="16"/>
  </w:num>
  <w:num w:numId="17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uth Geldard [2]">
    <w15:presenceInfo w15:providerId="AD" w15:userId="S-1-5-21-1144197097-1077214497-1142788899-21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519"/>
    <w:rsid w:val="000014B9"/>
    <w:rsid w:val="00005A15"/>
    <w:rsid w:val="00005C81"/>
    <w:rsid w:val="0001108F"/>
    <w:rsid w:val="000115E2"/>
    <w:rsid w:val="000126D0"/>
    <w:rsid w:val="0001296A"/>
    <w:rsid w:val="00016803"/>
    <w:rsid w:val="00016993"/>
    <w:rsid w:val="00023992"/>
    <w:rsid w:val="000241AA"/>
    <w:rsid w:val="000275AE"/>
    <w:rsid w:val="00030CBC"/>
    <w:rsid w:val="00037063"/>
    <w:rsid w:val="00041E59"/>
    <w:rsid w:val="00063519"/>
    <w:rsid w:val="00063EAC"/>
    <w:rsid w:val="00064BFE"/>
    <w:rsid w:val="00070B3E"/>
    <w:rsid w:val="00071F95"/>
    <w:rsid w:val="0007307B"/>
    <w:rsid w:val="000737BB"/>
    <w:rsid w:val="00074E47"/>
    <w:rsid w:val="000754EC"/>
    <w:rsid w:val="0009093B"/>
    <w:rsid w:val="000A10F1"/>
    <w:rsid w:val="000A5441"/>
    <w:rsid w:val="000C149A"/>
    <w:rsid w:val="000C224E"/>
    <w:rsid w:val="000E25E6"/>
    <w:rsid w:val="000E2C86"/>
    <w:rsid w:val="000E470D"/>
    <w:rsid w:val="000F29F2"/>
    <w:rsid w:val="00101659"/>
    <w:rsid w:val="001078BF"/>
    <w:rsid w:val="00110CCA"/>
    <w:rsid w:val="001259EE"/>
    <w:rsid w:val="00133957"/>
    <w:rsid w:val="001372F6"/>
    <w:rsid w:val="001426AB"/>
    <w:rsid w:val="00142B75"/>
    <w:rsid w:val="00144385"/>
    <w:rsid w:val="00146EEC"/>
    <w:rsid w:val="00151D55"/>
    <w:rsid w:val="00151D93"/>
    <w:rsid w:val="00156BD4"/>
    <w:rsid w:val="00156EF3"/>
    <w:rsid w:val="001632B7"/>
    <w:rsid w:val="00170196"/>
    <w:rsid w:val="00176E4F"/>
    <w:rsid w:val="00182162"/>
    <w:rsid w:val="0018546B"/>
    <w:rsid w:val="001A66F9"/>
    <w:rsid w:val="001A6A3E"/>
    <w:rsid w:val="001A7B6D"/>
    <w:rsid w:val="001B34D5"/>
    <w:rsid w:val="001B513A"/>
    <w:rsid w:val="001C0A75"/>
    <w:rsid w:val="001C1306"/>
    <w:rsid w:val="001D42E3"/>
    <w:rsid w:val="001D5C1B"/>
    <w:rsid w:val="001D7F5B"/>
    <w:rsid w:val="001E16BC"/>
    <w:rsid w:val="001E16DF"/>
    <w:rsid w:val="001F2BA5"/>
    <w:rsid w:val="001F308D"/>
    <w:rsid w:val="00201A7C"/>
    <w:rsid w:val="00211AED"/>
    <w:rsid w:val="0021210E"/>
    <w:rsid w:val="0021414D"/>
    <w:rsid w:val="002145E4"/>
    <w:rsid w:val="00223124"/>
    <w:rsid w:val="00233143"/>
    <w:rsid w:val="00234444"/>
    <w:rsid w:val="00242293"/>
    <w:rsid w:val="00244EA7"/>
    <w:rsid w:val="00250BD6"/>
    <w:rsid w:val="00262FC3"/>
    <w:rsid w:val="0026394F"/>
    <w:rsid w:val="00276A07"/>
    <w:rsid w:val="00276DB8"/>
    <w:rsid w:val="0027753A"/>
    <w:rsid w:val="00282664"/>
    <w:rsid w:val="00285FB8"/>
    <w:rsid w:val="002962E0"/>
    <w:rsid w:val="002970C3"/>
    <w:rsid w:val="002A4CD3"/>
    <w:rsid w:val="002A6CC4"/>
    <w:rsid w:val="002C55E9"/>
    <w:rsid w:val="002C6DD2"/>
    <w:rsid w:val="002D0C8B"/>
    <w:rsid w:val="002D330A"/>
    <w:rsid w:val="002E193E"/>
    <w:rsid w:val="002F1C19"/>
    <w:rsid w:val="00310A6A"/>
    <w:rsid w:val="003144E6"/>
    <w:rsid w:val="00337E82"/>
    <w:rsid w:val="00342A60"/>
    <w:rsid w:val="00346FDC"/>
    <w:rsid w:val="00350BB1"/>
    <w:rsid w:val="00352C83"/>
    <w:rsid w:val="00366805"/>
    <w:rsid w:val="0037067D"/>
    <w:rsid w:val="00372956"/>
    <w:rsid w:val="0038735B"/>
    <w:rsid w:val="003916D1"/>
    <w:rsid w:val="003A21F0"/>
    <w:rsid w:val="003A277F"/>
    <w:rsid w:val="003A58BA"/>
    <w:rsid w:val="003A5AE7"/>
    <w:rsid w:val="003A7221"/>
    <w:rsid w:val="003B3493"/>
    <w:rsid w:val="003B3CC4"/>
    <w:rsid w:val="003C13AE"/>
    <w:rsid w:val="003D2E73"/>
    <w:rsid w:val="003E72B6"/>
    <w:rsid w:val="003E7BBE"/>
    <w:rsid w:val="003F418C"/>
    <w:rsid w:val="004127E3"/>
    <w:rsid w:val="00427549"/>
    <w:rsid w:val="00431F48"/>
    <w:rsid w:val="0043212E"/>
    <w:rsid w:val="00434366"/>
    <w:rsid w:val="00434ECE"/>
    <w:rsid w:val="00444423"/>
    <w:rsid w:val="00452F3E"/>
    <w:rsid w:val="00460B9C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10DA"/>
    <w:rsid w:val="004B29B7"/>
    <w:rsid w:val="004B44FC"/>
    <w:rsid w:val="004B7A28"/>
    <w:rsid w:val="004C2244"/>
    <w:rsid w:val="004C79A1"/>
    <w:rsid w:val="004D0D5F"/>
    <w:rsid w:val="004D1569"/>
    <w:rsid w:val="004D2611"/>
    <w:rsid w:val="004D44B1"/>
    <w:rsid w:val="004E0460"/>
    <w:rsid w:val="004E101C"/>
    <w:rsid w:val="004E1579"/>
    <w:rsid w:val="004E5FAE"/>
    <w:rsid w:val="004E6245"/>
    <w:rsid w:val="004E6741"/>
    <w:rsid w:val="004E7094"/>
    <w:rsid w:val="004F3428"/>
    <w:rsid w:val="004F5DC7"/>
    <w:rsid w:val="004F78DA"/>
    <w:rsid w:val="0050376F"/>
    <w:rsid w:val="0051048E"/>
    <w:rsid w:val="00520E9A"/>
    <w:rsid w:val="00522BF3"/>
    <w:rsid w:val="005248C1"/>
    <w:rsid w:val="00526134"/>
    <w:rsid w:val="005405B2"/>
    <w:rsid w:val="005427C8"/>
    <w:rsid w:val="005446D1"/>
    <w:rsid w:val="00554C94"/>
    <w:rsid w:val="00556C4C"/>
    <w:rsid w:val="00557369"/>
    <w:rsid w:val="00564ADD"/>
    <w:rsid w:val="005708EB"/>
    <w:rsid w:val="00575BC6"/>
    <w:rsid w:val="00583902"/>
    <w:rsid w:val="005945B5"/>
    <w:rsid w:val="005A1D70"/>
    <w:rsid w:val="005A3AA5"/>
    <w:rsid w:val="005A6A1F"/>
    <w:rsid w:val="005A6C9C"/>
    <w:rsid w:val="005A74DC"/>
    <w:rsid w:val="005B5146"/>
    <w:rsid w:val="005C6D02"/>
    <w:rsid w:val="005D1AFD"/>
    <w:rsid w:val="005E51E6"/>
    <w:rsid w:val="005F027A"/>
    <w:rsid w:val="005F33CC"/>
    <w:rsid w:val="005F368E"/>
    <w:rsid w:val="005F3BAB"/>
    <w:rsid w:val="005F6E01"/>
    <w:rsid w:val="005F771F"/>
    <w:rsid w:val="006121D4"/>
    <w:rsid w:val="00613B49"/>
    <w:rsid w:val="0061640F"/>
    <w:rsid w:val="00616845"/>
    <w:rsid w:val="006201A3"/>
    <w:rsid w:val="00620E8E"/>
    <w:rsid w:val="00633CFE"/>
    <w:rsid w:val="00634FCA"/>
    <w:rsid w:val="00635BA1"/>
    <w:rsid w:val="00643D1B"/>
    <w:rsid w:val="006452B8"/>
    <w:rsid w:val="00652E62"/>
    <w:rsid w:val="00654148"/>
    <w:rsid w:val="00654A16"/>
    <w:rsid w:val="0065666E"/>
    <w:rsid w:val="00686A49"/>
    <w:rsid w:val="00687B62"/>
    <w:rsid w:val="00690C44"/>
    <w:rsid w:val="00693411"/>
    <w:rsid w:val="006969D9"/>
    <w:rsid w:val="006A2B68"/>
    <w:rsid w:val="006C096C"/>
    <w:rsid w:val="006C2F32"/>
    <w:rsid w:val="006D38C3"/>
    <w:rsid w:val="006D4448"/>
    <w:rsid w:val="006D6DFD"/>
    <w:rsid w:val="006E2C4D"/>
    <w:rsid w:val="006E42FE"/>
    <w:rsid w:val="006F0D02"/>
    <w:rsid w:val="006F10FE"/>
    <w:rsid w:val="006F1238"/>
    <w:rsid w:val="006F3622"/>
    <w:rsid w:val="00705EEC"/>
    <w:rsid w:val="00707741"/>
    <w:rsid w:val="0071001D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467FC"/>
    <w:rsid w:val="00752C75"/>
    <w:rsid w:val="00757005"/>
    <w:rsid w:val="00761DBE"/>
    <w:rsid w:val="0076523B"/>
    <w:rsid w:val="00771B60"/>
    <w:rsid w:val="007724AC"/>
    <w:rsid w:val="00775005"/>
    <w:rsid w:val="00781D77"/>
    <w:rsid w:val="00783549"/>
    <w:rsid w:val="007860B7"/>
    <w:rsid w:val="00786DC8"/>
    <w:rsid w:val="007879BC"/>
    <w:rsid w:val="007A300D"/>
    <w:rsid w:val="007B2A88"/>
    <w:rsid w:val="007D5A78"/>
    <w:rsid w:val="007E3BD1"/>
    <w:rsid w:val="007F1563"/>
    <w:rsid w:val="007F1EB2"/>
    <w:rsid w:val="007F44DB"/>
    <w:rsid w:val="007F5A8B"/>
    <w:rsid w:val="00811F7B"/>
    <w:rsid w:val="00817D51"/>
    <w:rsid w:val="00822BD8"/>
    <w:rsid w:val="00822CD7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673DF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0C18"/>
    <w:rsid w:val="008F32F6"/>
    <w:rsid w:val="00916CD7"/>
    <w:rsid w:val="00917DD5"/>
    <w:rsid w:val="00920927"/>
    <w:rsid w:val="00921B38"/>
    <w:rsid w:val="00923720"/>
    <w:rsid w:val="009278C9"/>
    <w:rsid w:val="00927A53"/>
    <w:rsid w:val="00932CD7"/>
    <w:rsid w:val="00944C09"/>
    <w:rsid w:val="009527CB"/>
    <w:rsid w:val="00953835"/>
    <w:rsid w:val="00954D94"/>
    <w:rsid w:val="00957CE1"/>
    <w:rsid w:val="00960F6C"/>
    <w:rsid w:val="00962853"/>
    <w:rsid w:val="00970747"/>
    <w:rsid w:val="009848E8"/>
    <w:rsid w:val="009A5900"/>
    <w:rsid w:val="009A6E6C"/>
    <w:rsid w:val="009A6F3F"/>
    <w:rsid w:val="009B331A"/>
    <w:rsid w:val="009C2067"/>
    <w:rsid w:val="009C2650"/>
    <w:rsid w:val="009D15E2"/>
    <w:rsid w:val="009D15FE"/>
    <w:rsid w:val="009D5D2C"/>
    <w:rsid w:val="009E3652"/>
    <w:rsid w:val="009F0DCC"/>
    <w:rsid w:val="009F0F6B"/>
    <w:rsid w:val="009F11CA"/>
    <w:rsid w:val="00A0695B"/>
    <w:rsid w:val="00A13052"/>
    <w:rsid w:val="00A17D0F"/>
    <w:rsid w:val="00A216A8"/>
    <w:rsid w:val="00A223A6"/>
    <w:rsid w:val="00A478F7"/>
    <w:rsid w:val="00A5092E"/>
    <w:rsid w:val="00A5508F"/>
    <w:rsid w:val="00A554D6"/>
    <w:rsid w:val="00A56E14"/>
    <w:rsid w:val="00A6476B"/>
    <w:rsid w:val="00A76C6C"/>
    <w:rsid w:val="00A87356"/>
    <w:rsid w:val="00A92DD1"/>
    <w:rsid w:val="00AA5338"/>
    <w:rsid w:val="00AA5823"/>
    <w:rsid w:val="00AB1B8E"/>
    <w:rsid w:val="00AB6DCA"/>
    <w:rsid w:val="00AC0696"/>
    <w:rsid w:val="00AC4C98"/>
    <w:rsid w:val="00AC5F6B"/>
    <w:rsid w:val="00AD3896"/>
    <w:rsid w:val="00AD5B47"/>
    <w:rsid w:val="00AE1ED9"/>
    <w:rsid w:val="00AE32CB"/>
    <w:rsid w:val="00AF14FE"/>
    <w:rsid w:val="00AF3957"/>
    <w:rsid w:val="00B12013"/>
    <w:rsid w:val="00B20D51"/>
    <w:rsid w:val="00B22C67"/>
    <w:rsid w:val="00B32455"/>
    <w:rsid w:val="00B3508F"/>
    <w:rsid w:val="00B37310"/>
    <w:rsid w:val="00B443EE"/>
    <w:rsid w:val="00B560C8"/>
    <w:rsid w:val="00B61150"/>
    <w:rsid w:val="00B62946"/>
    <w:rsid w:val="00B65BC7"/>
    <w:rsid w:val="00B746B9"/>
    <w:rsid w:val="00B8476C"/>
    <w:rsid w:val="00B848D4"/>
    <w:rsid w:val="00B865B7"/>
    <w:rsid w:val="00B87CB9"/>
    <w:rsid w:val="00B926CA"/>
    <w:rsid w:val="00BA1CB1"/>
    <w:rsid w:val="00BA4178"/>
    <w:rsid w:val="00BA482D"/>
    <w:rsid w:val="00BB23F4"/>
    <w:rsid w:val="00BC5075"/>
    <w:rsid w:val="00BC5419"/>
    <w:rsid w:val="00BD3B0F"/>
    <w:rsid w:val="00BE6ADE"/>
    <w:rsid w:val="00BF0ACA"/>
    <w:rsid w:val="00BF18AC"/>
    <w:rsid w:val="00BF1D4C"/>
    <w:rsid w:val="00BF235F"/>
    <w:rsid w:val="00BF3F0A"/>
    <w:rsid w:val="00C104AF"/>
    <w:rsid w:val="00C11793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3FC9"/>
    <w:rsid w:val="00C742EC"/>
    <w:rsid w:val="00C83E4F"/>
    <w:rsid w:val="00C96AF3"/>
    <w:rsid w:val="00C97CCC"/>
    <w:rsid w:val="00CA0274"/>
    <w:rsid w:val="00CB1CC8"/>
    <w:rsid w:val="00CB1D6F"/>
    <w:rsid w:val="00CB5FCA"/>
    <w:rsid w:val="00CB746F"/>
    <w:rsid w:val="00CC451E"/>
    <w:rsid w:val="00CD4E9D"/>
    <w:rsid w:val="00CD4F4D"/>
    <w:rsid w:val="00CD7A28"/>
    <w:rsid w:val="00CE12F3"/>
    <w:rsid w:val="00CE1626"/>
    <w:rsid w:val="00CE7219"/>
    <w:rsid w:val="00CE7D19"/>
    <w:rsid w:val="00CE7DBC"/>
    <w:rsid w:val="00CF0CF5"/>
    <w:rsid w:val="00CF2B3E"/>
    <w:rsid w:val="00D0201F"/>
    <w:rsid w:val="00D03685"/>
    <w:rsid w:val="00D07D4E"/>
    <w:rsid w:val="00D115AA"/>
    <w:rsid w:val="00D145BE"/>
    <w:rsid w:val="00D20C57"/>
    <w:rsid w:val="00D25903"/>
    <w:rsid w:val="00D25D16"/>
    <w:rsid w:val="00D26758"/>
    <w:rsid w:val="00D27ECB"/>
    <w:rsid w:val="00D32124"/>
    <w:rsid w:val="00D349C5"/>
    <w:rsid w:val="00D54C76"/>
    <w:rsid w:val="00D71E43"/>
    <w:rsid w:val="00D727F3"/>
    <w:rsid w:val="00D73695"/>
    <w:rsid w:val="00D810DE"/>
    <w:rsid w:val="00D87D32"/>
    <w:rsid w:val="00D90A61"/>
    <w:rsid w:val="00D91188"/>
    <w:rsid w:val="00D92C83"/>
    <w:rsid w:val="00DA0A81"/>
    <w:rsid w:val="00DA3C10"/>
    <w:rsid w:val="00DA53B5"/>
    <w:rsid w:val="00DB3F96"/>
    <w:rsid w:val="00DC1D69"/>
    <w:rsid w:val="00DC5A3A"/>
    <w:rsid w:val="00DD0726"/>
    <w:rsid w:val="00DD74D4"/>
    <w:rsid w:val="00DF6303"/>
    <w:rsid w:val="00E238E6"/>
    <w:rsid w:val="00E35064"/>
    <w:rsid w:val="00E3681D"/>
    <w:rsid w:val="00E40225"/>
    <w:rsid w:val="00E501F0"/>
    <w:rsid w:val="00E5020A"/>
    <w:rsid w:val="00E6166D"/>
    <w:rsid w:val="00E725D7"/>
    <w:rsid w:val="00E804AD"/>
    <w:rsid w:val="00E91BFF"/>
    <w:rsid w:val="00E92933"/>
    <w:rsid w:val="00E94FAD"/>
    <w:rsid w:val="00E96FA8"/>
    <w:rsid w:val="00EA0F97"/>
    <w:rsid w:val="00EB0AA4"/>
    <w:rsid w:val="00EB3BEC"/>
    <w:rsid w:val="00EB47EA"/>
    <w:rsid w:val="00EB5C88"/>
    <w:rsid w:val="00EC0469"/>
    <w:rsid w:val="00ED0D68"/>
    <w:rsid w:val="00EF01F8"/>
    <w:rsid w:val="00EF40EF"/>
    <w:rsid w:val="00EF47FE"/>
    <w:rsid w:val="00EF78EC"/>
    <w:rsid w:val="00F069BD"/>
    <w:rsid w:val="00F13BA6"/>
    <w:rsid w:val="00F1480E"/>
    <w:rsid w:val="00F1497D"/>
    <w:rsid w:val="00F16AAC"/>
    <w:rsid w:val="00F22380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1B13"/>
    <w:rsid w:val="00F71E5A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5AC0F"/>
  <w15:docId w15:val="{93415D1C-0A8D-4BEF-9A8B-B1CECA2A7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F13BA6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78e81abc-e292-4584-b532-6ba2c489f43d">Development</Project_x0020_phase>
    <Area xmlns="78e81abc-e292-4584-b532-6ba2c489f43d">Wine only</Area>
    <Assigned_x0020_to0 xmlns="78e81abc-e292-4584-b532-6ba2c489f43d">
      <UserInfo>
        <DisplayName/>
        <AccountId xsi:nil="true"/>
        <AccountType/>
      </UserInfo>
    </Assigned_x0020_to0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BEBB5E6EEFCB4FBCFC7A17C5059AE6" ma:contentTypeVersion="5" ma:contentTypeDescription="Create a new document." ma:contentTypeScope="" ma:versionID="761fe2abe6aa6412210c8ab7af858ae3">
  <xsd:schema xmlns:xsd="http://www.w3.org/2001/XMLSchema" xmlns:xs="http://www.w3.org/2001/XMLSchema" xmlns:p="http://schemas.microsoft.com/office/2006/metadata/properties" xmlns:ns2="78e81abc-e292-4584-b532-6ba2c489f43d" targetNamespace="http://schemas.microsoft.com/office/2006/metadata/properties" ma:root="true" ma:fieldsID="de7785f03c2a8feaa38723da523a38b2" ns2:_="">
    <xsd:import namespace="78e81abc-e292-4584-b532-6ba2c489f43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e81abc-e292-4584-b532-6ba2c489f43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default="Cross sector" ma:format="Dropdown" ma:internalName="Area">
      <xsd:simpleType>
        <xsd:restriction base="dms:Choice">
          <xsd:enumeration value="Cross sector"/>
          <xsd:enumeration value="Wine only"/>
        </xsd:restriction>
      </xsd:simpleType>
    </xsd:element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78e81abc-e292-4584-b532-6ba2c489f43d"/>
  </ds:schemaRefs>
</ds:datastoreItem>
</file>

<file path=customXml/itemProps3.xml><?xml version="1.0" encoding="utf-8"?>
<ds:datastoreItem xmlns:ds="http://schemas.openxmlformats.org/officeDocument/2006/customXml" ds:itemID="{5358F267-A2E9-4285-B0B8-14E4FA6F52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e81abc-e292-4584-b532-6ba2c489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8358CD-75D0-42F5-B858-1685F5FD4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23</TotalTime>
  <Pages>5</Pages>
  <Words>1069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FDFWIN2001 Perform effectively in a wine industry workplace</vt:lpstr>
    </vt:vector>
  </TitlesOfParts>
  <Manager/>
  <Company>Skills Impact Limited</Company>
  <LinksUpToDate>false</LinksUpToDate>
  <CharactersWithSpaces>7152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FDFWIN2001 Perform effectively in a wine industry workplace</dc:title>
  <dc:subject/>
  <dc:creator>Dennis Trevarthen</dc:creator>
  <cp:keywords/>
  <dc:description/>
  <cp:lastModifiedBy>Ruth Geldard</cp:lastModifiedBy>
  <cp:revision>3</cp:revision>
  <cp:lastPrinted>2016-05-27T05:21:00Z</cp:lastPrinted>
  <dcterms:created xsi:type="dcterms:W3CDTF">2018-04-13T00:22:00Z</dcterms:created>
  <dcterms:modified xsi:type="dcterms:W3CDTF">2018-04-19T07:08:00Z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0x01010092BEBB5E6EEFCB4FBCFC7A17C5059AE6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Order">
    <vt:r8>100</vt:r8>
  </property>
  <property fmtid="{D5CDD505-2E9C-101B-9397-08002B2CF9AE}" pid="19" name="xd_ProgID">
    <vt:lpwstr/>
  </property>
  <property fmtid="{D5CDD505-2E9C-101B-9397-08002B2CF9AE}" pid="20" name="TemplateUrl">
    <vt:lpwstr/>
  </property>
  <property fmtid="{D5CDD505-2E9C-101B-9397-08002B2CF9AE}" pid="21" name="_CopySource">
    <vt:lpwstr>https://skillsimpact.sharepoint.com/Consultants/Projects/17-03/Wine Operations WIN/FDFWIN2001 Perform effectively in a wine industry workplace.docx</vt:lpwstr>
  </property>
</Properties>
</file>