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7AA03322" w:rsidR="00F1480E" w:rsidRPr="000754EC" w:rsidRDefault="00FB2052" w:rsidP="00C502A3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6ED6A013" w:rsidR="00F1480E" w:rsidRPr="000754EC" w:rsidRDefault="00B80627" w:rsidP="000754EC">
            <w:pPr>
              <w:pStyle w:val="SIUNITCODE"/>
            </w:pPr>
            <w:r w:rsidRPr="00B80627">
              <w:t>FBPCEL</w:t>
            </w:r>
            <w:r w:rsidR="00FA0CE1">
              <w:t>3XXX</w:t>
            </w:r>
          </w:p>
        </w:tc>
        <w:tc>
          <w:tcPr>
            <w:tcW w:w="3604" w:type="pct"/>
            <w:shd w:val="clear" w:color="auto" w:fill="auto"/>
          </w:tcPr>
          <w:p w14:paraId="0224FC4F" w14:textId="18CE5E21" w:rsidR="00F1480E" w:rsidRPr="000754EC" w:rsidRDefault="00B80627" w:rsidP="000754EC">
            <w:pPr>
              <w:pStyle w:val="SIUnittitle"/>
            </w:pPr>
            <w:r w:rsidRPr="00B80627">
              <w:t>Operate the crossflow filtration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2D2F5D05" w:rsidR="00FD557D" w:rsidRPr="00923720" w:rsidRDefault="00FD557D" w:rsidP="00037CD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3AC7FB81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</w:t>
            </w:r>
            <w:r w:rsidR="00B80627">
              <w:t>operate crossflow filtration</w:t>
            </w:r>
            <w:r w:rsidR="002021B0">
              <w:t xml:space="preserve"> within wine cellar operations.</w:t>
            </w:r>
          </w:p>
          <w:p w14:paraId="2A8547A5" w14:textId="77777777" w:rsidR="004C4CDF" w:rsidRDefault="004C4CDF" w:rsidP="00BC2051">
            <w:pPr>
              <w:pStyle w:val="SIText"/>
            </w:pPr>
          </w:p>
          <w:p w14:paraId="1FC0FC70" w14:textId="046E6EB3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C9F42C" w14:textId="4AB52E72" w:rsidR="00DF0307" w:rsidRDefault="00F50CAC" w:rsidP="00DF030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0E307B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  <w:r w:rsidR="00DF0307" w:rsidRPr="00FB2052">
              <w:t xml:space="preserve"> </w:t>
            </w:r>
          </w:p>
          <w:p w14:paraId="25E58F15" w14:textId="77777777" w:rsidR="00DF0307" w:rsidRDefault="00DF0307" w:rsidP="00DF0307">
            <w:pPr>
              <w:pStyle w:val="SIText"/>
            </w:pPr>
          </w:p>
          <w:p w14:paraId="6B4F218E" w14:textId="4974EE44" w:rsidR="00DF0307" w:rsidRPr="00DF0307" w:rsidRDefault="00DF0307" w:rsidP="00DF0307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41EAA780" w14:textId="0172D3DD" w:rsidR="00FB2052" w:rsidRPr="000754EC" w:rsidRDefault="00FB2052" w:rsidP="002021B0">
            <w:pPr>
              <w:pStyle w:val="SIText"/>
            </w:pP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1E795F5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23C3A182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4B8B0B5B" w:rsidR="00FB2052" w:rsidRPr="00FB2052" w:rsidRDefault="00FB2052" w:rsidP="002021B0">
            <w:pPr>
              <w:pStyle w:val="SIText"/>
            </w:pPr>
            <w:r w:rsidRPr="00FB2052">
              <w:t>1</w:t>
            </w:r>
            <w:r w:rsidR="00D70555">
              <w:t>.</w:t>
            </w:r>
            <w:r w:rsidR="00B36500">
              <w:t xml:space="preserve"> Prepare for cross</w:t>
            </w:r>
            <w:r w:rsidR="002021B0">
              <w:t xml:space="preserve">flow </w:t>
            </w:r>
            <w:r w:rsidR="00B36500">
              <w:t xml:space="preserve">filtration </w:t>
            </w:r>
            <w:r w:rsidR="002021B0">
              <w:t>operation</w:t>
            </w:r>
            <w:r w:rsidR="00B36500">
              <w:t>s</w:t>
            </w:r>
          </w:p>
        </w:tc>
        <w:tc>
          <w:tcPr>
            <w:tcW w:w="3604" w:type="pct"/>
            <w:shd w:val="clear" w:color="auto" w:fill="auto"/>
          </w:tcPr>
          <w:p w14:paraId="21A21473" w14:textId="560C9CEF" w:rsidR="005C2842" w:rsidRDefault="00A359B1" w:rsidP="002021B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5C2842">
              <w:rPr>
                <w:rFonts w:eastAsiaTheme="minorHAnsi"/>
              </w:rPr>
              <w:t xml:space="preserve">Identify </w:t>
            </w:r>
            <w:r w:rsidR="00E60C38">
              <w:rPr>
                <w:rFonts w:eastAsiaTheme="minorHAnsi"/>
              </w:rPr>
              <w:t>job</w:t>
            </w:r>
            <w:r w:rsidR="005C2842">
              <w:rPr>
                <w:rFonts w:eastAsiaTheme="minorHAnsi"/>
              </w:rPr>
              <w:t xml:space="preserve">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6E34A9F5" w14:textId="77777777" w:rsidR="005C2842" w:rsidRDefault="005C2842" w:rsidP="002021B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5175E307" w14:textId="5D84A98B" w:rsidR="00A359B1" w:rsidRDefault="005C2842" w:rsidP="002021B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35A134DB" w14:textId="64FD655F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E60C38">
              <w:rPr>
                <w:rFonts w:eastAsiaTheme="minorHAnsi"/>
              </w:rPr>
              <w:t>4</w:t>
            </w:r>
            <w:r w:rsidR="00E60C38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DF0307">
              <w:rPr>
                <w:rFonts w:eastAsiaTheme="minorHAnsi"/>
              </w:rPr>
              <w:t>fit</w:t>
            </w:r>
            <w:r w:rsidR="00DF0307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E60C38">
              <w:rPr>
                <w:rFonts w:eastAsiaTheme="minorHAnsi"/>
              </w:rPr>
              <w:t xml:space="preserve"> relevant</w:t>
            </w:r>
            <w:r w:rsidR="00DF0307">
              <w:rPr>
                <w:rFonts w:eastAsiaTheme="minorHAnsi"/>
              </w:rPr>
              <w:t xml:space="preserve"> to</w:t>
            </w:r>
            <w:r w:rsidR="00E60C38">
              <w:rPr>
                <w:rFonts w:eastAsiaTheme="minorHAnsi"/>
              </w:rPr>
              <w:t xml:space="preserve"> the</w:t>
            </w:r>
            <w:r w:rsidR="00DF0307">
              <w:rPr>
                <w:rFonts w:eastAsiaTheme="minorHAnsi"/>
              </w:rPr>
              <w:t xml:space="preserve"> 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6233685C" w14:textId="77777777" w:rsidR="00E60C38" w:rsidRDefault="00070AB8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E60C38">
              <w:t>Prepare materials to meet production requirements</w:t>
            </w:r>
          </w:p>
          <w:p w14:paraId="2EB1CFB6" w14:textId="6D2692F6" w:rsidR="00FB2052" w:rsidRPr="00FB2052" w:rsidRDefault="00E60C38" w:rsidP="00BC2051">
            <w:pPr>
              <w:pStyle w:val="SIText"/>
            </w:pPr>
            <w:r>
              <w:t xml:space="preserve">1.6 </w:t>
            </w:r>
            <w:r w:rsidR="00D70555" w:rsidRPr="00FB2052">
              <w:t>Check equipment</w:t>
            </w:r>
            <w:r w:rsidR="00FB2052" w:rsidRPr="00FB2052">
              <w:t xml:space="preserve"> </w:t>
            </w:r>
            <w:r w:rsidR="00AA33CA">
              <w:t>to</w:t>
            </w:r>
            <w:r w:rsidR="00AA33CA" w:rsidRPr="00FB2052">
              <w:t xml:space="preserve"> </w:t>
            </w:r>
            <w:r w:rsidR="00FB2052" w:rsidRPr="00FB2052">
              <w:t>confirm readiness for use according to workplace procedures</w:t>
            </w:r>
          </w:p>
          <w:p w14:paraId="767A3EDF" w14:textId="36EF30F1" w:rsidR="00FB2052" w:rsidRPr="00FB2052" w:rsidRDefault="00070AB8" w:rsidP="00E60C38">
            <w:pPr>
              <w:pStyle w:val="SIText"/>
            </w:pPr>
            <w:r>
              <w:t>1.</w:t>
            </w:r>
            <w:r w:rsidR="00E60C38">
              <w:t>7</w:t>
            </w:r>
            <w:r w:rsidR="00E60C38" w:rsidRPr="00FB2052">
              <w:t xml:space="preserve"> </w:t>
            </w:r>
            <w:r w:rsidR="00FB2052" w:rsidRPr="00FB2052">
              <w:t xml:space="preserve">Set the </w:t>
            </w:r>
            <w:r w:rsidR="00E60C38">
              <w:t xml:space="preserve">crossflow filtration </w:t>
            </w:r>
            <w:r w:rsidR="00FB2052" w:rsidRPr="00FB2052">
              <w:t xml:space="preserve">process to meet </w:t>
            </w:r>
            <w:r w:rsidR="00E60C38">
              <w:t>production</w:t>
            </w:r>
            <w:r w:rsidR="00C502A3">
              <w:t xml:space="preserve"> </w:t>
            </w:r>
            <w:r w:rsidR="00FB2052" w:rsidRPr="00FB2052">
              <w:t>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0EE715C0" w:rsidR="00FB2052" w:rsidRPr="00FB2052" w:rsidRDefault="00FB2052" w:rsidP="002021B0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2021B0">
              <w:t>cros</w:t>
            </w:r>
            <w:r w:rsidR="00B36500">
              <w:t>s</w:t>
            </w:r>
            <w:r w:rsidR="002021B0">
              <w:t xml:space="preserve">flow </w:t>
            </w:r>
            <w:r w:rsidR="00B36500">
              <w:t>filtration</w:t>
            </w:r>
          </w:p>
        </w:tc>
        <w:tc>
          <w:tcPr>
            <w:tcW w:w="3604" w:type="pct"/>
            <w:shd w:val="clear" w:color="auto" w:fill="auto"/>
          </w:tcPr>
          <w:p w14:paraId="1F710BCA" w14:textId="1135588F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070AB8">
              <w:t>crossflow</w:t>
            </w:r>
            <w:r w:rsidRPr="00FB2052">
              <w:t xml:space="preserve"> </w:t>
            </w:r>
            <w:r w:rsidR="00C502A3">
              <w:t xml:space="preserve">filtration </w:t>
            </w:r>
            <w:r w:rsidRPr="00FB2052">
              <w:t>process according to workplace procedures</w:t>
            </w:r>
          </w:p>
          <w:p w14:paraId="4EDDF89B" w14:textId="2E9A5D1C" w:rsidR="00FB2052" w:rsidRPr="00FB2052" w:rsidRDefault="00FB2052" w:rsidP="00BC2051">
            <w:pPr>
              <w:pStyle w:val="SIText"/>
            </w:pPr>
            <w:r w:rsidRPr="00FB2052">
              <w:t>2.2 Monitor</w:t>
            </w:r>
            <w:r w:rsidR="00AA33CA">
              <w:t xml:space="preserve"> </w:t>
            </w:r>
            <w:r w:rsidR="00AA33CA" w:rsidRPr="00AA33CA">
              <w:t>process</w:t>
            </w:r>
            <w:r w:rsidRPr="00FB2052">
              <w:t xml:space="preserve"> confirm </w:t>
            </w:r>
            <w:r w:rsidR="00353DA4">
              <w:t>crossflow</w:t>
            </w:r>
            <w:r w:rsidR="00353DA4" w:rsidRPr="00353DA4">
              <w:t xml:space="preserve"> filtration </w:t>
            </w:r>
            <w:r w:rsidR="00AA33CA">
              <w:t>meets specification</w:t>
            </w:r>
            <w:r w:rsidR="00353DA4">
              <w:t>s</w:t>
            </w:r>
          </w:p>
          <w:p w14:paraId="057614EE" w14:textId="0DB4948A" w:rsidR="00FB2052" w:rsidRPr="00FB2052" w:rsidRDefault="00FB2052" w:rsidP="005C2842">
            <w:pPr>
              <w:pStyle w:val="SIText"/>
            </w:pPr>
            <w:r w:rsidRPr="00FB2052">
              <w:t>2.</w:t>
            </w:r>
            <w:r w:rsidR="00AA33CA">
              <w:t>3</w:t>
            </w:r>
            <w:r w:rsidR="00AA33CA" w:rsidRPr="00FB2052">
              <w:t xml:space="preserve"> </w:t>
            </w:r>
            <w:r w:rsidRPr="00FB2052">
              <w:t>Identify</w:t>
            </w:r>
            <w:r w:rsidR="00AA33CA">
              <w:t xml:space="preserve"> and address non-conformance of product, process and equipment according to workplace procedures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1C8B1809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</w:t>
            </w:r>
            <w:r w:rsidR="00B36500">
              <w:t>ut down the crossf</w:t>
            </w:r>
            <w:r w:rsidR="002021B0">
              <w:t>low operation</w:t>
            </w:r>
          </w:p>
        </w:tc>
        <w:tc>
          <w:tcPr>
            <w:tcW w:w="3604" w:type="pct"/>
            <w:shd w:val="clear" w:color="auto" w:fill="auto"/>
          </w:tcPr>
          <w:p w14:paraId="1CFE7E47" w14:textId="63B325C2" w:rsidR="00FB2052" w:rsidRPr="00FB2052" w:rsidRDefault="00FB2052" w:rsidP="00BC2051">
            <w:pPr>
              <w:pStyle w:val="SIText"/>
            </w:pPr>
            <w:r w:rsidRPr="00FB2052">
              <w:t xml:space="preserve">3.1 </w:t>
            </w:r>
            <w:r w:rsidR="00AA33CA">
              <w:t xml:space="preserve">Identify </w:t>
            </w:r>
            <w:r w:rsidR="003C5CD1">
              <w:t xml:space="preserve">and implement </w:t>
            </w:r>
            <w:r w:rsidR="00AA33CA">
              <w:t>appropriate shutdown</w:t>
            </w:r>
            <w:r w:rsidRPr="00FB2052">
              <w:t xml:space="preserve">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6ABC6315" w:rsidR="00FB2052" w:rsidRPr="00FB2052" w:rsidRDefault="00FB2052" w:rsidP="00BC2051">
            <w:pPr>
              <w:pStyle w:val="SIText"/>
            </w:pPr>
            <w:r w:rsidRPr="00FB2052">
              <w:t xml:space="preserve">3.3 Collect, treat and dispose of or recycle waste generated by </w:t>
            </w:r>
            <w:r w:rsidR="00353DA4">
              <w:t xml:space="preserve">both </w:t>
            </w:r>
            <w:r w:rsidR="00AA33CA">
              <w:t>the crossflow filtration process</w:t>
            </w:r>
            <w:r w:rsidR="00353DA4">
              <w:t xml:space="preserve"> and cleaning procedures</w:t>
            </w:r>
          </w:p>
          <w:p w14:paraId="5E954221" w14:textId="7F9E54B0" w:rsidR="00FB2052" w:rsidRPr="00FB2052" w:rsidRDefault="00FB2052" w:rsidP="004C4CDF">
            <w:pPr>
              <w:pStyle w:val="SIText"/>
            </w:pPr>
            <w:r w:rsidRPr="00FB2052">
              <w:t>3.</w:t>
            </w:r>
            <w:r w:rsidR="00AA33CA">
              <w:t>4</w:t>
            </w:r>
            <w:r w:rsidR="00AA33CA" w:rsidRPr="00FB2052">
              <w:t xml:space="preserve"> </w:t>
            </w:r>
            <w:r w:rsidRPr="00FB2052">
              <w:t xml:space="preserve">Record information according to workplace </w:t>
            </w:r>
            <w:r w:rsidR="00353DA4">
              <w:t>procedures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bookmarkStart w:id="0" w:name="_Hlk510191948"/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0221C5">
        <w:trPr>
          <w:trHeight w:val="422"/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456FD" w:rsidRPr="00336FCA" w:rsidDel="00423CB2" w14:paraId="7C3B804A" w14:textId="77777777" w:rsidTr="00CA2922">
        <w:tc>
          <w:tcPr>
            <w:tcW w:w="1396" w:type="pct"/>
          </w:tcPr>
          <w:p w14:paraId="40179A59" w14:textId="2B69CED1" w:rsidR="00C456FD" w:rsidRPr="00BC2051" w:rsidRDefault="00C456FD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7823CE1C" w:rsidR="00C456FD" w:rsidRPr="00BC2051" w:rsidRDefault="003C5CD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Comprehend instructions</w:t>
            </w:r>
            <w:r w:rsidR="00C456FD">
              <w:rPr>
                <w:rFonts w:eastAsiaTheme="minorHAnsi"/>
                <w:lang w:val="en-GB"/>
              </w:rPr>
              <w:t xml:space="preserve"> </w:t>
            </w:r>
            <w:r>
              <w:rPr>
                <w:rFonts w:eastAsiaTheme="minorHAnsi"/>
              </w:rPr>
              <w:t xml:space="preserve">in </w:t>
            </w:r>
            <w:r w:rsidR="00C456FD">
              <w:rPr>
                <w:rFonts w:eastAsiaTheme="minorHAnsi"/>
                <w:lang w:val="en-GB"/>
              </w:rPr>
              <w:t>workplace documents</w:t>
            </w:r>
          </w:p>
        </w:tc>
      </w:tr>
      <w:tr w:rsidR="00134BBD" w:rsidRPr="00336FCA" w:rsidDel="00423CB2" w14:paraId="48410CA8" w14:textId="77777777" w:rsidTr="00CD7A28">
        <w:trPr>
          <w:trHeight w:val="212"/>
        </w:trPr>
        <w:tc>
          <w:tcPr>
            <w:tcW w:w="1396" w:type="pct"/>
          </w:tcPr>
          <w:p w14:paraId="32B9D1DF" w14:textId="40AC0B6A" w:rsidR="00134BBD" w:rsidRPr="00134BBD" w:rsidRDefault="00134BBD" w:rsidP="00134BBD">
            <w:pPr>
              <w:pStyle w:val="SIText"/>
            </w:pPr>
            <w:r w:rsidRPr="00134BBD">
              <w:t>Writing</w:t>
            </w:r>
          </w:p>
        </w:tc>
        <w:tc>
          <w:tcPr>
            <w:tcW w:w="3604" w:type="pct"/>
          </w:tcPr>
          <w:p w14:paraId="1DB51DB3" w14:textId="401447FD" w:rsidR="00134BBD" w:rsidRPr="00134BBD" w:rsidRDefault="00C10B1D" w:rsidP="00134BBD">
            <w:pPr>
              <w:pStyle w:val="SIBulletList1"/>
              <w:rPr>
                <w:rFonts w:eastAsiaTheme="minorHAnsi"/>
              </w:rPr>
            </w:pPr>
            <w:r>
              <w:t>Complete</w:t>
            </w:r>
            <w:r w:rsidR="00134BBD" w:rsidRPr="00134BBD">
              <w:t xml:space="preserve"> workplace documents in required format</w:t>
            </w:r>
          </w:p>
        </w:tc>
      </w:tr>
      <w:tr w:rsidR="00C456FD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59412CA2" w:rsidR="00C456FD" w:rsidRPr="00BC2051" w:rsidRDefault="00C456FD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668FBAE" w14:textId="479FF1B7" w:rsidR="00C456FD" w:rsidRPr="007E4B06" w:rsidRDefault="000221C5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Perform calculations</w:t>
            </w:r>
            <w:r w:rsidR="00C456FD">
              <w:rPr>
                <w:rFonts w:eastAsiaTheme="minorHAnsi"/>
                <w:lang w:val="en-GB"/>
              </w:rPr>
              <w:t xml:space="preserve"> relating to</w:t>
            </w:r>
            <w:r w:rsidR="00C456FD"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5E08C289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Interpret symbols and numbers </w:t>
            </w:r>
            <w:r w:rsidR="000221C5">
              <w:rPr>
                <w:rFonts w:eastAsia="Calibri"/>
              </w:rPr>
              <w:t>during monitoring of process</w:t>
            </w:r>
          </w:p>
        </w:tc>
      </w:tr>
      <w:tr w:rsidR="00C456FD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03727CCA" w:rsidR="00C456FD" w:rsidRPr="00BC2051" w:rsidRDefault="00C456FD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F44D3DD" w14:textId="76255EAF" w:rsidR="00C456FD" w:rsidRPr="00BC2051" w:rsidRDefault="00C10B1D" w:rsidP="000221C5">
            <w:pPr>
              <w:pStyle w:val="SIBulletList1"/>
              <w:rPr>
                <w:rFonts w:eastAsia="Calibri"/>
              </w:rPr>
            </w:pPr>
            <w:r w:rsidRPr="00C10B1D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134BBD" w:rsidRPr="00336FCA" w:rsidDel="00423CB2" w14:paraId="51370871" w14:textId="77777777" w:rsidTr="00CD7A28">
        <w:trPr>
          <w:trHeight w:val="212"/>
        </w:trPr>
        <w:tc>
          <w:tcPr>
            <w:tcW w:w="1396" w:type="pct"/>
          </w:tcPr>
          <w:p w14:paraId="6303F99C" w14:textId="02A491E0" w:rsidR="00134BBD" w:rsidRPr="00D0338E" w:rsidRDefault="00134BBD" w:rsidP="00BC2051">
            <w:pPr>
              <w:pStyle w:val="SIText"/>
            </w:pPr>
            <w:r w:rsidRPr="00134BBD">
              <w:t>Interact with others</w:t>
            </w:r>
          </w:p>
        </w:tc>
        <w:tc>
          <w:tcPr>
            <w:tcW w:w="3604" w:type="pct"/>
          </w:tcPr>
          <w:p w14:paraId="2A8BD354" w14:textId="67D25152" w:rsidR="00134BBD" w:rsidRPr="00C10B1D" w:rsidRDefault="00134BBD" w:rsidP="00C10B1D">
            <w:pPr>
              <w:pStyle w:val="SIBulletList1"/>
              <w:rPr>
                <w:rFonts w:eastAsiaTheme="minorHAnsi"/>
              </w:rPr>
            </w:pPr>
            <w:r w:rsidRPr="00134BBD">
              <w:t xml:space="preserve">Use required communication mode to report operational information to relevant personnel </w:t>
            </w:r>
          </w:p>
        </w:tc>
      </w:tr>
      <w:tr w:rsidR="00C456FD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21741469" w:rsidR="00C456FD" w:rsidRPr="00BC2051" w:rsidRDefault="00C456FD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46AFE05" w14:textId="6EF69F41" w:rsidR="000221C5" w:rsidRDefault="000221C5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Plan, sequence and implement tasks according to set routines and procedures</w:t>
            </w:r>
            <w:r w:rsidR="00C456FD">
              <w:rPr>
                <w:rFonts w:eastAsiaTheme="minorHAnsi"/>
                <w:lang w:val="en-GB"/>
              </w:rPr>
              <w:t xml:space="preserve"> </w:t>
            </w:r>
          </w:p>
          <w:p w14:paraId="594DD617" w14:textId="0B14EB6A" w:rsidR="00C456FD" w:rsidRPr="00C10B1D" w:rsidRDefault="00FA0CE1" w:rsidP="00C10B1D">
            <w:pPr>
              <w:pStyle w:val="SIBulletList1"/>
              <w:rPr>
                <w:rFonts w:eastAsia="Calibri"/>
              </w:rPr>
            </w:pPr>
            <w:r>
              <w:t>Problem solve issues as they arise</w:t>
            </w:r>
          </w:p>
        </w:tc>
      </w:tr>
      <w:bookmarkEnd w:id="0"/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126F3035" w14:textId="4F3E799C" w:rsidR="00070AB8" w:rsidRPr="00B80627" w:rsidRDefault="00070AB8" w:rsidP="00070AB8">
            <w:pPr>
              <w:pStyle w:val="SIText"/>
            </w:pPr>
            <w:r w:rsidRPr="00B80627">
              <w:t>FBPCEL</w:t>
            </w:r>
            <w:r w:rsidR="00FA0CE1">
              <w:t>3XXX</w:t>
            </w:r>
            <w:r w:rsidRPr="00B80627">
              <w:t xml:space="preserve"> Operate the crossflow filtration process</w:t>
            </w:r>
          </w:p>
          <w:p w14:paraId="66325BAC" w14:textId="43C5B2F5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449A014A" w:rsidR="00BC2051" w:rsidRPr="00BC2051" w:rsidRDefault="00CF4416" w:rsidP="00BC2051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425DDAE" w14:textId="6D88470D" w:rsidR="00A359B1" w:rsidRPr="00BC2051" w:rsidRDefault="00070AB8" w:rsidP="00A359B1">
            <w:pPr>
              <w:pStyle w:val="SIText"/>
            </w:pPr>
            <w:r>
              <w:t>New unit to meet industry requirements.</w:t>
            </w:r>
          </w:p>
        </w:tc>
        <w:tc>
          <w:tcPr>
            <w:tcW w:w="1616" w:type="pct"/>
          </w:tcPr>
          <w:p w14:paraId="1BB65632" w14:textId="346B7994" w:rsidR="00BC2051" w:rsidRPr="00BC2051" w:rsidRDefault="00070AB8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2021B0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201A57E7" w:rsidR="00BC2051" w:rsidRPr="00BC2051" w:rsidRDefault="00D70555" w:rsidP="00353DA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7395BE3" w14:textId="2ACC32CF" w:rsidR="00BC2051" w:rsidRPr="00BC2051" w:rsidRDefault="00D70555" w:rsidP="00070A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70AB8" w:rsidRPr="00B80627">
              <w:t>FBPCEL</w:t>
            </w:r>
            <w:r w:rsidR="00FA0CE1">
              <w:t>3XXX</w:t>
            </w:r>
            <w:r w:rsidR="00070AB8" w:rsidRPr="00B80627">
              <w:t xml:space="preserve"> Operate the crossflow filtration process</w:t>
            </w:r>
          </w:p>
        </w:tc>
      </w:tr>
      <w:tr w:rsidR="00BC2051" w:rsidRPr="00A55106" w14:paraId="2F526757" w14:textId="77777777" w:rsidTr="00070AB8">
        <w:trPr>
          <w:trHeight w:val="422"/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07899A14" w14:textId="2080EE03" w:rsidR="00C456FD" w:rsidRDefault="00C456FD" w:rsidP="00CB3938">
            <w:pPr>
              <w:pStyle w:val="SIText"/>
            </w:pPr>
            <w:r w:rsidRPr="00C456FD">
              <w:t>There must be evidence that the individual has</w:t>
            </w:r>
            <w:r w:rsidR="001A45BA">
              <w:t xml:space="preserve"> operated the </w:t>
            </w:r>
            <w:r w:rsidR="00353DA4">
              <w:t>crossflow filtration process</w:t>
            </w:r>
            <w:r w:rsidR="001A45BA">
              <w:t xml:space="preserve"> at least once</w:t>
            </w:r>
            <w:bookmarkStart w:id="1" w:name="_GoBack"/>
            <w:bookmarkEnd w:id="1"/>
            <w:r w:rsidR="00353DA4">
              <w:t xml:space="preserve"> including</w:t>
            </w:r>
            <w:r w:rsidRPr="00C456FD">
              <w:t>:</w:t>
            </w:r>
          </w:p>
          <w:p w14:paraId="432A6493" w14:textId="15BADD36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070AB8">
              <w:t>crossflow</w:t>
            </w:r>
            <w:r w:rsidRPr="00BC2051">
              <w:t xml:space="preserve"> </w:t>
            </w:r>
            <w:r w:rsidR="00C502A3">
              <w:t xml:space="preserve">filtration </w:t>
            </w:r>
            <w:r w:rsidR="00353DA4">
              <w:t xml:space="preserve">processing </w:t>
            </w:r>
            <w:r w:rsidRPr="00BC2051">
              <w:t>requirements</w:t>
            </w:r>
          </w:p>
          <w:p w14:paraId="4C6120B6" w14:textId="7A6E33AA" w:rsidR="00BC2051" w:rsidRPr="00BC2051" w:rsidRDefault="00BC2051" w:rsidP="00BC2051">
            <w:pPr>
              <w:pStyle w:val="SIBulletList1"/>
            </w:pPr>
            <w:r w:rsidRPr="00BC2051">
              <w:t xml:space="preserve">selecting </w:t>
            </w:r>
            <w:r w:rsidR="00353DA4">
              <w:t>and</w:t>
            </w:r>
            <w:r w:rsidRPr="00BC2051">
              <w:t xml:space="preserve"> </w:t>
            </w:r>
            <w:r w:rsidR="00353DA4">
              <w:t>fitting</w:t>
            </w:r>
            <w:r w:rsidR="00353DA4" w:rsidRPr="00BC2051">
              <w:t xml:space="preserve"> </w:t>
            </w:r>
            <w:r w:rsidR="00353DA4">
              <w:t xml:space="preserve">appropriate </w:t>
            </w:r>
            <w:r w:rsidRPr="00BC2051">
              <w:t>personal protective equipment</w:t>
            </w:r>
          </w:p>
          <w:p w14:paraId="65B137BB" w14:textId="06880EA3" w:rsidR="00353DA4" w:rsidRDefault="00353DA4" w:rsidP="00B25B99">
            <w:pPr>
              <w:pStyle w:val="SIBulletList1"/>
            </w:pPr>
            <w:r>
              <w:t>checking supply and status</w:t>
            </w:r>
            <w:r w:rsidRPr="00353DA4">
              <w:t xml:space="preserve"> of materials before commencing</w:t>
            </w:r>
            <w:r>
              <w:t xml:space="preserve"> crossflow filtration process</w:t>
            </w:r>
            <w:r w:rsidRPr="00353DA4">
              <w:t xml:space="preserve"> </w:t>
            </w:r>
          </w:p>
          <w:p w14:paraId="7808C40B" w14:textId="25479FB7" w:rsidR="00353DA4" w:rsidRPr="00353DA4" w:rsidRDefault="00353DA4" w:rsidP="00353DA4">
            <w:pPr>
              <w:pStyle w:val="SIBulletList1"/>
            </w:pPr>
            <w:r>
              <w:t>preparing and confirming status of equipment and services before commencing crossflow filtration process</w:t>
            </w:r>
          </w:p>
          <w:p w14:paraId="7D14B77A" w14:textId="6D6718C7" w:rsidR="00353DA4" w:rsidRPr="00353DA4" w:rsidRDefault="00353DA4" w:rsidP="00353DA4">
            <w:pPr>
              <w:pStyle w:val="SIBulletList1"/>
            </w:pPr>
            <w:r>
              <w:t xml:space="preserve">setting up and starting </w:t>
            </w:r>
            <w:r w:rsidRPr="00353DA4">
              <w:t xml:space="preserve">the </w:t>
            </w:r>
            <w:r>
              <w:t>crossflow</w:t>
            </w:r>
            <w:r w:rsidRPr="00353DA4">
              <w:t xml:space="preserve"> filtration process</w:t>
            </w:r>
          </w:p>
          <w:p w14:paraId="1ECFC878" w14:textId="6936DF8F" w:rsidR="00353DA4" w:rsidRPr="00353DA4" w:rsidRDefault="00353DA4" w:rsidP="00353DA4">
            <w:pPr>
              <w:pStyle w:val="SIBulletList1"/>
            </w:pPr>
            <w:r w:rsidRPr="0055561A">
              <w:t>monitor</w:t>
            </w:r>
            <w:r w:rsidRPr="00353DA4">
              <w:t xml:space="preserve">ing the pressure </w:t>
            </w:r>
            <w:r>
              <w:t>crossflow</w:t>
            </w:r>
            <w:r w:rsidRPr="00353DA4">
              <w:t xml:space="preserve"> process </w:t>
            </w:r>
          </w:p>
          <w:p w14:paraId="244A74E5" w14:textId="77777777" w:rsidR="00353DA4" w:rsidRPr="00353DA4" w:rsidRDefault="00353DA4" w:rsidP="00353DA4">
            <w:pPr>
              <w:pStyle w:val="SIBulletList1"/>
            </w:pPr>
            <w:r w:rsidRPr="0055561A">
              <w:t>tak</w:t>
            </w:r>
            <w:r w:rsidRPr="00353DA4">
              <w:t>ing corrective action in response to non-conformance results</w:t>
            </w:r>
          </w:p>
          <w:p w14:paraId="57732BBD" w14:textId="22F5CB65" w:rsidR="00353DA4" w:rsidRPr="00353DA4" w:rsidRDefault="00353DA4" w:rsidP="00353DA4">
            <w:pPr>
              <w:pStyle w:val="SIBulletList1"/>
            </w:pPr>
            <w:r>
              <w:t xml:space="preserve">shutting down </w:t>
            </w:r>
            <w:r w:rsidRPr="00353DA4">
              <w:t xml:space="preserve">the process after </w:t>
            </w:r>
            <w:r>
              <w:t>crossflow</w:t>
            </w:r>
            <w:r w:rsidRPr="00353DA4">
              <w:t xml:space="preserve"> filtration operations are completed</w:t>
            </w:r>
          </w:p>
          <w:p w14:paraId="7861D47D" w14:textId="77777777" w:rsidR="00353DA4" w:rsidRPr="00353DA4" w:rsidRDefault="00353DA4" w:rsidP="00353DA4">
            <w:pPr>
              <w:pStyle w:val="SIBulletList1"/>
            </w:pPr>
            <w:r>
              <w:t xml:space="preserve">conducting work </w:t>
            </w:r>
            <w:r w:rsidRPr="00353DA4">
              <w:t>according to environmental and  workplace health and safety requirements.</w:t>
            </w:r>
          </w:p>
          <w:p w14:paraId="162FBD7E" w14:textId="77777777" w:rsidR="00BC2051" w:rsidRPr="00BC2051" w:rsidRDefault="00BC2051" w:rsidP="002021B0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7343096C" w:rsidR="00F1480E" w:rsidRPr="00037CD1" w:rsidRDefault="006E42FE" w:rsidP="00037CD1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34DB92BF" w:rsidR="00BC2051" w:rsidRPr="00BC2051" w:rsidRDefault="00BC2051" w:rsidP="00BC2051">
            <w:pPr>
              <w:pStyle w:val="SIBulletList1"/>
            </w:pPr>
            <w:r w:rsidRPr="00BC2051">
              <w:t xml:space="preserve">purpose </w:t>
            </w:r>
            <w:r w:rsidR="00C72A4D">
              <w:t>of the</w:t>
            </w:r>
            <w:r w:rsidRPr="00BC2051">
              <w:t xml:space="preserve">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="00C72A4D">
              <w:t>process and the links between filtration and other processes used in wine operations</w:t>
            </w:r>
          </w:p>
          <w:p w14:paraId="2FAC59A2" w14:textId="43EA9EAA" w:rsidR="00BC2051" w:rsidRPr="00BC2051" w:rsidRDefault="00C72A4D" w:rsidP="00BC2051">
            <w:pPr>
              <w:pStyle w:val="SIBulletList1"/>
            </w:pPr>
            <w:r>
              <w:t>basic operating principles of crossflow filtration equipment</w:t>
            </w:r>
          </w:p>
          <w:p w14:paraId="0BB02CE4" w14:textId="1ED6AEED" w:rsidR="00BC2051" w:rsidRPr="00BC2051" w:rsidRDefault="00C72A4D" w:rsidP="00BC2051">
            <w:pPr>
              <w:pStyle w:val="SIBulletList1"/>
            </w:pPr>
            <w:r>
              <w:t>main filtration techniques and how these techniques can affect the characteristics of the wine</w:t>
            </w:r>
          </w:p>
          <w:p w14:paraId="790628B0" w14:textId="01EED4C4" w:rsidR="00BC2051" w:rsidRDefault="00BC2051" w:rsidP="00BC2051">
            <w:pPr>
              <w:pStyle w:val="SIBulletList1"/>
            </w:pPr>
            <w:r w:rsidRPr="00BC2051">
              <w:t xml:space="preserve">methods used </w:t>
            </w:r>
            <w:r w:rsidR="00C72A4D">
              <w:t>to monitor the</w:t>
            </w:r>
            <w:r w:rsidR="00C72A4D" w:rsidRPr="00BC2051">
              <w:t xml:space="preserve">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process</w:t>
            </w:r>
          </w:p>
          <w:p w14:paraId="6B391C24" w14:textId="77777777" w:rsidR="004C4CDF" w:rsidRPr="004C4CDF" w:rsidRDefault="004C4CDF" w:rsidP="001A45BA">
            <w:pPr>
              <w:pStyle w:val="SIBulletList2"/>
            </w:pPr>
            <w:r w:rsidRPr="004C4CDF">
              <w:t>backwashing</w:t>
            </w:r>
          </w:p>
          <w:p w14:paraId="08F987D8" w14:textId="77777777" w:rsidR="004C4CDF" w:rsidRPr="004C4CDF" w:rsidRDefault="004C4CDF" w:rsidP="001A45BA">
            <w:pPr>
              <w:pStyle w:val="SIBulletList2"/>
            </w:pPr>
            <w:r w:rsidRPr="004C4CDF">
              <w:t>alternating tangential flow</w:t>
            </w:r>
          </w:p>
          <w:p w14:paraId="67DD1932" w14:textId="77777777" w:rsidR="004C4CDF" w:rsidRPr="004C4CDF" w:rsidRDefault="004C4CDF" w:rsidP="001A45BA">
            <w:pPr>
              <w:pStyle w:val="SIBulletList2"/>
            </w:pPr>
            <w:r w:rsidRPr="004C4CDF">
              <w:t>clean-in-place</w:t>
            </w:r>
          </w:p>
          <w:p w14:paraId="281C880E" w14:textId="77777777" w:rsidR="004C4CDF" w:rsidRPr="004C4CDF" w:rsidRDefault="004C4CDF" w:rsidP="001A45BA">
            <w:pPr>
              <w:pStyle w:val="SIBulletList2"/>
            </w:pPr>
            <w:r w:rsidRPr="004C4CDF">
              <w:t>concentration</w:t>
            </w:r>
          </w:p>
          <w:p w14:paraId="699C4259" w14:textId="77777777" w:rsidR="004C4CDF" w:rsidRPr="004C4CDF" w:rsidRDefault="004C4CDF" w:rsidP="001A45BA">
            <w:pPr>
              <w:pStyle w:val="SIBulletList2"/>
            </w:pPr>
            <w:r w:rsidRPr="004C4CDF">
              <w:t>dilution</w:t>
            </w:r>
          </w:p>
          <w:p w14:paraId="2AAA3231" w14:textId="77777777" w:rsidR="004C4CDF" w:rsidRPr="004C4CDF" w:rsidRDefault="004C4CDF" w:rsidP="001A45BA">
            <w:pPr>
              <w:pStyle w:val="SIBulletList2"/>
            </w:pPr>
            <w:r w:rsidRPr="004C4CDF">
              <w:t>process flow disruption</w:t>
            </w:r>
          </w:p>
          <w:p w14:paraId="32F2C4AA" w14:textId="5E543DD1" w:rsidR="004C4CDF" w:rsidRDefault="004C4CDF" w:rsidP="001A45BA">
            <w:pPr>
              <w:pStyle w:val="SIBulletList2"/>
            </w:pPr>
            <w:r w:rsidRPr="004C4CDF">
              <w:t>flow rate calculation</w:t>
            </w:r>
          </w:p>
          <w:p w14:paraId="5944B545" w14:textId="77777777" w:rsidR="00B25B99" w:rsidRPr="00B25B99" w:rsidRDefault="00B25B99" w:rsidP="00B25B99">
            <w:pPr>
              <w:pStyle w:val="SIBulletList1"/>
            </w:pPr>
            <w:r>
              <w:t xml:space="preserve">common causes of </w:t>
            </w:r>
            <w:r w:rsidRPr="00B25B99">
              <w:t>non-conformance results for product, process and equipment and corrective action required including:</w:t>
            </w:r>
          </w:p>
          <w:p w14:paraId="3BEAECF6" w14:textId="77777777" w:rsidR="00B25B99" w:rsidRPr="00B25B99" w:rsidRDefault="00B25B99" w:rsidP="00B25B99">
            <w:pPr>
              <w:pStyle w:val="SIBulletList2"/>
            </w:pPr>
            <w:r>
              <w:t>i</w:t>
            </w:r>
            <w:r w:rsidRPr="00B25B99">
              <w:t xml:space="preserve">ssues that can be rectified  </w:t>
            </w:r>
          </w:p>
          <w:p w14:paraId="3E916B7D" w14:textId="77777777" w:rsidR="00B25B99" w:rsidRPr="00B25B99" w:rsidRDefault="00B25B99" w:rsidP="00B25B99">
            <w:pPr>
              <w:pStyle w:val="SIBulletList2"/>
            </w:pPr>
            <w:r>
              <w:t>issues that must be reported</w:t>
            </w:r>
          </w:p>
          <w:p w14:paraId="6BD5773E" w14:textId="77777777" w:rsidR="00B25B99" w:rsidRPr="00B25B99" w:rsidRDefault="00B25B99" w:rsidP="00B25B99">
            <w:pPr>
              <w:pStyle w:val="SIBulletList1"/>
            </w:pPr>
            <w:r>
              <w:t xml:space="preserve">responsibilities </w:t>
            </w:r>
            <w:r w:rsidRPr="00B25B99">
              <w:t>for workplace health and safety including:</w:t>
            </w:r>
          </w:p>
          <w:p w14:paraId="774C87BF" w14:textId="460EB368" w:rsidR="00B25B99" w:rsidRPr="00B25B99" w:rsidRDefault="00B25B99" w:rsidP="00B25B99">
            <w:pPr>
              <w:pStyle w:val="SIBulletList2"/>
            </w:pPr>
            <w:r w:rsidRPr="00E034D3">
              <w:t>work</w:t>
            </w:r>
            <w:r w:rsidRPr="00B25B99">
              <w:t xml:space="preserve">place health and safety hazards associated with the </w:t>
            </w:r>
            <w:r>
              <w:t>crossflow filtration</w:t>
            </w:r>
            <w:r w:rsidRPr="00B25B99">
              <w:t xml:space="preserve"> process</w:t>
            </w:r>
          </w:p>
          <w:p w14:paraId="4E009EE6" w14:textId="5A01E8A4" w:rsidR="00B25B99" w:rsidRPr="00B25B99" w:rsidRDefault="00B25B99" w:rsidP="00B25B99">
            <w:pPr>
              <w:pStyle w:val="SIBulletList2"/>
            </w:pPr>
            <w:r>
              <w:t>methods for controlling risk</w:t>
            </w:r>
            <w:r w:rsidRPr="00B25B99">
              <w:t>s associated with work health and safety hazards</w:t>
            </w:r>
          </w:p>
          <w:p w14:paraId="08DCC8C8" w14:textId="77777777" w:rsidR="00B25B99" w:rsidRPr="00B25B99" w:rsidRDefault="00B25B99" w:rsidP="00B25B99">
            <w:pPr>
              <w:pStyle w:val="SIBulletList1"/>
            </w:pPr>
            <w:r>
              <w:t xml:space="preserve">responsibilities for identifying and controlling </w:t>
            </w:r>
            <w:r w:rsidRPr="00B25B99">
              <w:t xml:space="preserve">environmental issues </w:t>
            </w:r>
          </w:p>
          <w:p w14:paraId="190F515D" w14:textId="77777777" w:rsidR="00B25B99" w:rsidRPr="00B25B99" w:rsidRDefault="00B25B99" w:rsidP="00B25B99">
            <w:pPr>
              <w:pStyle w:val="SIBulletList1"/>
            </w:pPr>
            <w:r>
              <w:t xml:space="preserve">workplace </w:t>
            </w:r>
            <w:r w:rsidRPr="00B25B99">
              <w:t>procedures and responsibility for:</w:t>
            </w:r>
          </w:p>
          <w:p w14:paraId="7BB112CE" w14:textId="77777777" w:rsidR="00B25B99" w:rsidRPr="00B25B99" w:rsidRDefault="00B25B99" w:rsidP="00B25B99">
            <w:pPr>
              <w:pStyle w:val="SIBulletList2"/>
            </w:pPr>
            <w:r>
              <w:t>reporting problems</w:t>
            </w:r>
          </w:p>
          <w:p w14:paraId="532B679D" w14:textId="77777777" w:rsidR="00B25B99" w:rsidRPr="00B25B99" w:rsidRDefault="00B25B99" w:rsidP="00B25B99">
            <w:pPr>
              <w:pStyle w:val="SIBulletList2"/>
            </w:pPr>
            <w:r>
              <w:t>shutting down the process</w:t>
            </w:r>
          </w:p>
          <w:p w14:paraId="4332D8C3" w14:textId="77777777" w:rsidR="00B25B99" w:rsidRPr="00B25B99" w:rsidRDefault="00B25B99" w:rsidP="00B25B99">
            <w:pPr>
              <w:pStyle w:val="SIBulletList2"/>
            </w:pPr>
            <w:r>
              <w:t>cleaning</w:t>
            </w:r>
          </w:p>
          <w:p w14:paraId="10B28BCE" w14:textId="77777777" w:rsidR="00B25B99" w:rsidRPr="00B25B99" w:rsidRDefault="00B25B99" w:rsidP="00B25B99">
            <w:pPr>
              <w:pStyle w:val="SIBulletList2"/>
            </w:pPr>
            <w:r>
              <w:t xml:space="preserve">handling </w:t>
            </w:r>
            <w:r w:rsidRPr="00B25B99">
              <w:t xml:space="preserve">waste </w:t>
            </w:r>
          </w:p>
          <w:p w14:paraId="412E94BD" w14:textId="643CDCBC" w:rsidR="00CD7A28" w:rsidRPr="000754EC" w:rsidRDefault="00B25B99" w:rsidP="00BC2051">
            <w:pPr>
              <w:pStyle w:val="SIBulletList2"/>
            </w:pPr>
            <w:r>
              <w:t xml:space="preserve">recording </w:t>
            </w:r>
            <w:r w:rsidRPr="00B25B99">
              <w:t>information.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DD093A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7A21698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 </w:t>
            </w:r>
            <w:r w:rsidR="00B25B99">
              <w:rPr>
                <w:rFonts w:eastAsia="Calibri"/>
              </w:rPr>
              <w:t xml:space="preserve">wine operations </w:t>
            </w:r>
            <w:r w:rsidRPr="00BC2051">
              <w:rPr>
                <w:rFonts w:eastAsia="Calibri"/>
              </w:rPr>
              <w:t>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0DECF489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 xml:space="preserve">personal protective equipment for </w:t>
            </w:r>
            <w:r w:rsidR="00A8609A">
              <w:t xml:space="preserve">crossflow </w:t>
            </w:r>
            <w:r w:rsidR="003B3E8F">
              <w:t xml:space="preserve">filtration </w:t>
            </w:r>
            <w:r w:rsidR="00A8609A">
              <w:t>operations</w:t>
            </w:r>
          </w:p>
          <w:p w14:paraId="11F65197" w14:textId="595C54C5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equipment and materials required for </w:t>
            </w:r>
            <w:r w:rsidR="00B25B99">
              <w:t>crossflow</w:t>
            </w:r>
            <w:r w:rsidR="00B25B99" w:rsidRPr="00B25B99">
              <w:rPr>
                <w:rFonts w:eastAsia="Calibri"/>
              </w:rPr>
              <w:t xml:space="preserve"> </w:t>
            </w:r>
            <w:r w:rsidR="00B25B99" w:rsidRPr="00B25B99">
              <w:t xml:space="preserve">filtration </w:t>
            </w:r>
            <w:r w:rsidRPr="00BC2051">
              <w:rPr>
                <w:rFonts w:eastAsia="Calibri"/>
              </w:rPr>
              <w:t>process</w:t>
            </w:r>
          </w:p>
          <w:p w14:paraId="16E4BF36" w14:textId="1F7A229C" w:rsidR="00BC2051" w:rsidRPr="00BC2051" w:rsidRDefault="00B25B99" w:rsidP="00BC2051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BC2051" w:rsidRPr="00BC2051">
              <w:rPr>
                <w:rFonts w:eastAsia="Calibri"/>
              </w:rPr>
              <w:t xml:space="preserve">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2B8E74D1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workplace procedures for </w:t>
            </w:r>
            <w:r w:rsidR="00A8609A">
              <w:t>crossflow</w:t>
            </w:r>
            <w:r w:rsidRPr="00BC2051">
              <w:rPr>
                <w:rFonts w:eastAsia="Calibri"/>
              </w:rPr>
              <w:t xml:space="preserve"> </w:t>
            </w:r>
            <w:r w:rsidR="003B3E8F">
              <w:t xml:space="preserve">filtration </w:t>
            </w:r>
            <w:r w:rsidRPr="00BC2051">
              <w:rPr>
                <w:rFonts w:eastAsia="Calibri"/>
              </w:rPr>
              <w:t>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037CD1" w:rsidRDefault="00BC2051" w:rsidP="00037CD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5F3142" w16cid:durableId="1E259FA8"/>
  <w16cid:commentId w16cid:paraId="588B71FF" w16cid:durableId="1E25A039"/>
  <w16cid:commentId w16cid:paraId="79C3F34B" w16cid:durableId="1E259FA9"/>
  <w16cid:commentId w16cid:paraId="00030348" w16cid:durableId="1E25A05A"/>
  <w16cid:commentId w16cid:paraId="03FF2157" w16cid:durableId="1E259FAA"/>
  <w16cid:commentId w16cid:paraId="0434245C" w16cid:durableId="1E25A07C"/>
  <w16cid:commentId w16cid:paraId="027D53B4" w16cid:durableId="1E68C5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02A95" w14:textId="77777777" w:rsidR="00150D02" w:rsidRDefault="00150D02" w:rsidP="00BF3F0A">
      <w:r>
        <w:separator/>
      </w:r>
    </w:p>
    <w:p w14:paraId="378E82A0" w14:textId="77777777" w:rsidR="00150D02" w:rsidRDefault="00150D02"/>
  </w:endnote>
  <w:endnote w:type="continuationSeparator" w:id="0">
    <w:p w14:paraId="41D98D5E" w14:textId="77777777" w:rsidR="00150D02" w:rsidRDefault="00150D02" w:rsidP="00BF3F0A">
      <w:r>
        <w:continuationSeparator/>
      </w:r>
    </w:p>
    <w:p w14:paraId="52112E15" w14:textId="77777777" w:rsidR="00150D02" w:rsidRDefault="00150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61B4C47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A45BA">
          <w:rPr>
            <w:noProof/>
          </w:rPr>
          <w:t>4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85F60" w14:textId="77777777" w:rsidR="00150D02" w:rsidRDefault="00150D02" w:rsidP="00BF3F0A">
      <w:r>
        <w:separator/>
      </w:r>
    </w:p>
    <w:p w14:paraId="3DCFA929" w14:textId="77777777" w:rsidR="00150D02" w:rsidRDefault="00150D02"/>
  </w:footnote>
  <w:footnote w:type="continuationSeparator" w:id="0">
    <w:p w14:paraId="323AAD78" w14:textId="77777777" w:rsidR="00150D02" w:rsidRDefault="00150D02" w:rsidP="00BF3F0A">
      <w:r>
        <w:continuationSeparator/>
      </w:r>
    </w:p>
    <w:p w14:paraId="101DA525" w14:textId="77777777" w:rsidR="00150D02" w:rsidRDefault="00150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13244DF8" w:rsidR="009C2650" w:rsidRPr="00B80627" w:rsidRDefault="00B80627" w:rsidP="00B80627">
    <w:r w:rsidRPr="00B80627">
      <w:t>FBPCEL</w:t>
    </w:r>
    <w:r w:rsidR="00FA0CE1">
      <w:t>3XXX</w:t>
    </w:r>
    <w:r w:rsidRPr="00B80627">
      <w:t xml:space="preserve"> Operate the crossflow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0BC8"/>
    <w:rsid w:val="000221C5"/>
    <w:rsid w:val="00023992"/>
    <w:rsid w:val="000275AE"/>
    <w:rsid w:val="00037CD1"/>
    <w:rsid w:val="00041E59"/>
    <w:rsid w:val="00064BFE"/>
    <w:rsid w:val="00070AB8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E307B"/>
    <w:rsid w:val="000E6D64"/>
    <w:rsid w:val="000F29F2"/>
    <w:rsid w:val="00101659"/>
    <w:rsid w:val="001078BF"/>
    <w:rsid w:val="00133957"/>
    <w:rsid w:val="00134BBD"/>
    <w:rsid w:val="001372F6"/>
    <w:rsid w:val="00144385"/>
    <w:rsid w:val="00146EEC"/>
    <w:rsid w:val="00150D02"/>
    <w:rsid w:val="00151D55"/>
    <w:rsid w:val="00151D93"/>
    <w:rsid w:val="00156EF3"/>
    <w:rsid w:val="00176E4F"/>
    <w:rsid w:val="0018546B"/>
    <w:rsid w:val="001A45BA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520F"/>
    <w:rsid w:val="001F72C9"/>
    <w:rsid w:val="00201A7C"/>
    <w:rsid w:val="002021B0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DA4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3E8F"/>
    <w:rsid w:val="003C13AE"/>
    <w:rsid w:val="003C5CD1"/>
    <w:rsid w:val="003D2E73"/>
    <w:rsid w:val="003E72B6"/>
    <w:rsid w:val="003E7BBE"/>
    <w:rsid w:val="003F653F"/>
    <w:rsid w:val="004127E3"/>
    <w:rsid w:val="0043212E"/>
    <w:rsid w:val="00434366"/>
    <w:rsid w:val="00434ECE"/>
    <w:rsid w:val="00444423"/>
    <w:rsid w:val="00452F3E"/>
    <w:rsid w:val="0046059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4CDF"/>
    <w:rsid w:val="004C79A1"/>
    <w:rsid w:val="004D0D5F"/>
    <w:rsid w:val="004D1569"/>
    <w:rsid w:val="004D44B1"/>
    <w:rsid w:val="004E0460"/>
    <w:rsid w:val="004E1579"/>
    <w:rsid w:val="004E45C2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2842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7CB3"/>
    <w:rsid w:val="006D2F0B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4E3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33D1"/>
    <w:rsid w:val="007444CF"/>
    <w:rsid w:val="00752C75"/>
    <w:rsid w:val="00757005"/>
    <w:rsid w:val="00761DBE"/>
    <w:rsid w:val="0076523B"/>
    <w:rsid w:val="00771B60"/>
    <w:rsid w:val="00781D77"/>
    <w:rsid w:val="007832C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494"/>
    <w:rsid w:val="00865011"/>
    <w:rsid w:val="00885AF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0F71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10E"/>
    <w:rsid w:val="00A359B1"/>
    <w:rsid w:val="00A5092E"/>
    <w:rsid w:val="00A554D6"/>
    <w:rsid w:val="00A56E14"/>
    <w:rsid w:val="00A63E22"/>
    <w:rsid w:val="00A6476B"/>
    <w:rsid w:val="00A76C6C"/>
    <w:rsid w:val="00A8609A"/>
    <w:rsid w:val="00A87356"/>
    <w:rsid w:val="00A92DD1"/>
    <w:rsid w:val="00AA30AE"/>
    <w:rsid w:val="00AA33CA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5B99"/>
    <w:rsid w:val="00B3508F"/>
    <w:rsid w:val="00B36500"/>
    <w:rsid w:val="00B443EE"/>
    <w:rsid w:val="00B560C8"/>
    <w:rsid w:val="00B61150"/>
    <w:rsid w:val="00B65BC7"/>
    <w:rsid w:val="00B746B9"/>
    <w:rsid w:val="00B80627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0B1D"/>
    <w:rsid w:val="00C143C3"/>
    <w:rsid w:val="00C1739B"/>
    <w:rsid w:val="00C21ADE"/>
    <w:rsid w:val="00C26067"/>
    <w:rsid w:val="00C30A29"/>
    <w:rsid w:val="00C317DC"/>
    <w:rsid w:val="00C43E25"/>
    <w:rsid w:val="00C456FD"/>
    <w:rsid w:val="00C502A3"/>
    <w:rsid w:val="00C578E9"/>
    <w:rsid w:val="00C70626"/>
    <w:rsid w:val="00C72860"/>
    <w:rsid w:val="00C72A4D"/>
    <w:rsid w:val="00C73582"/>
    <w:rsid w:val="00C73B90"/>
    <w:rsid w:val="00C742EC"/>
    <w:rsid w:val="00C96AF3"/>
    <w:rsid w:val="00C97CCC"/>
    <w:rsid w:val="00CA0274"/>
    <w:rsid w:val="00CB3938"/>
    <w:rsid w:val="00CB746F"/>
    <w:rsid w:val="00CC451E"/>
    <w:rsid w:val="00CD4E9D"/>
    <w:rsid w:val="00CD4F4D"/>
    <w:rsid w:val="00CD7A28"/>
    <w:rsid w:val="00CE7D19"/>
    <w:rsid w:val="00CF0CF5"/>
    <w:rsid w:val="00CF2B3E"/>
    <w:rsid w:val="00CF4416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4518"/>
    <w:rsid w:val="00DC5791"/>
    <w:rsid w:val="00DC5A3A"/>
    <w:rsid w:val="00DD0726"/>
    <w:rsid w:val="00DF0307"/>
    <w:rsid w:val="00E238E6"/>
    <w:rsid w:val="00E34AD4"/>
    <w:rsid w:val="00E35064"/>
    <w:rsid w:val="00E3681D"/>
    <w:rsid w:val="00E40225"/>
    <w:rsid w:val="00E501F0"/>
    <w:rsid w:val="00E60C38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0CE1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A63E2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70E67E27-BA39-48C9-BF38-B4931A566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EA5345-EDF2-4C80-8683-E0450A84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130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13</cp:revision>
  <cp:lastPrinted>2016-05-27T05:21:00Z</cp:lastPrinted>
  <dcterms:created xsi:type="dcterms:W3CDTF">2018-03-20T22:01:00Z</dcterms:created>
  <dcterms:modified xsi:type="dcterms:W3CDTF">2018-04-19T12:56:00Z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