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4297D91F" w:rsidR="00F1480E" w:rsidRPr="000754EC" w:rsidRDefault="00FB2052" w:rsidP="00B46971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56714E68" w:rsidR="00F1480E" w:rsidRPr="000754EC" w:rsidRDefault="007D3949" w:rsidP="000754EC">
            <w:pPr>
              <w:pStyle w:val="SIUNITCODE"/>
            </w:pPr>
            <w:r>
              <w:t>FBP</w:t>
            </w:r>
            <w:r w:rsidR="00FB2052" w:rsidRPr="00FB2052">
              <w:t>CEL3003</w:t>
            </w:r>
          </w:p>
        </w:tc>
        <w:tc>
          <w:tcPr>
            <w:tcW w:w="3604" w:type="pct"/>
            <w:shd w:val="clear" w:color="auto" w:fill="auto"/>
          </w:tcPr>
          <w:p w14:paraId="0224FC4F" w14:textId="77777777" w:rsidR="00F1480E" w:rsidRPr="000754EC" w:rsidRDefault="00FB2052" w:rsidP="000754EC">
            <w:pPr>
              <w:pStyle w:val="SIUnittitle"/>
            </w:pPr>
            <w:r w:rsidRPr="00FB2052">
              <w:t>Operate the concentration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9D17F8A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51699F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2237304" w14:textId="77777777" w:rsidR="00FB23A0" w:rsidRDefault="00FB2052" w:rsidP="00BC2051">
            <w:pPr>
              <w:pStyle w:val="SIText"/>
            </w:pPr>
            <w:r w:rsidRPr="00FB2052">
              <w:t>This unit of competency describes the skills and knowledge required to operate and monitor a continuous centrifugal juice concentrator to produce juice products</w:t>
            </w:r>
            <w:r w:rsidR="00A359B1">
              <w:t xml:space="preserve"> for </w:t>
            </w:r>
            <w:r w:rsidR="00F50CAC">
              <w:t>wine making.</w:t>
            </w:r>
          </w:p>
          <w:p w14:paraId="1F1D617D" w14:textId="53D9C4F2" w:rsidR="00FB2052" w:rsidRDefault="00FB2052" w:rsidP="00BC2051">
            <w:pPr>
              <w:pStyle w:val="SIText"/>
            </w:pPr>
            <w:bookmarkStart w:id="0" w:name="_GoBack"/>
            <w:bookmarkEnd w:id="0"/>
          </w:p>
          <w:p w14:paraId="1FC0FC70" w14:textId="16783A36" w:rsidR="00FB2052" w:rsidRDefault="00FB2052" w:rsidP="00BC2051">
            <w:pPr>
              <w:pStyle w:val="SIText"/>
            </w:pPr>
            <w:r w:rsidRPr="00FB2052">
              <w:t>The unit applies to individuals who work in cellar operations and take responsibility for their own work using discretion and judgement in the selection and use of available resources.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5E6311A0" w14:textId="54307DE1" w:rsidR="007C44D1" w:rsidRDefault="00F50CAC" w:rsidP="00F50CAC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667A13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04833625" w14:textId="77777777" w:rsidR="007C44D1" w:rsidRDefault="007C44D1" w:rsidP="00F50CAC">
            <w:pPr>
              <w:pStyle w:val="SIText"/>
            </w:pPr>
          </w:p>
          <w:p w14:paraId="2A8E59CB" w14:textId="77777777" w:rsidR="007C44D1" w:rsidRPr="007C44D1" w:rsidRDefault="007C44D1" w:rsidP="007C44D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41EAA780" w14:textId="77777777" w:rsidR="00FB2052" w:rsidRPr="000754EC" w:rsidRDefault="00FB2052" w:rsidP="00FB23A0">
            <w:pPr>
              <w:pStyle w:val="SIText"/>
            </w:pP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1092530D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571BC129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07E28D62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concentration process for operation</w:t>
            </w:r>
          </w:p>
        </w:tc>
        <w:tc>
          <w:tcPr>
            <w:tcW w:w="3604" w:type="pct"/>
            <w:shd w:val="clear" w:color="auto" w:fill="auto"/>
          </w:tcPr>
          <w:p w14:paraId="3968B761" w14:textId="77777777" w:rsidR="007C44D1" w:rsidRDefault="007C44D1" w:rsidP="00FB23A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production requirements</w:t>
            </w:r>
          </w:p>
          <w:p w14:paraId="4E19960F" w14:textId="320C77D0" w:rsidR="007C44D1" w:rsidRDefault="007C44D1" w:rsidP="00FB23A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5175E307" w14:textId="16252500" w:rsidR="00A359B1" w:rsidRDefault="00A359B1" w:rsidP="00FB23A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7C44D1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Confirm </w:t>
            </w:r>
            <w:r w:rsidR="007C44D1">
              <w:rPr>
                <w:rFonts w:eastAsiaTheme="minorHAnsi"/>
              </w:rPr>
              <w:t xml:space="preserve">environmental guidelines and identify </w:t>
            </w:r>
            <w:r>
              <w:rPr>
                <w:rFonts w:eastAsiaTheme="minorHAnsi"/>
                <w:lang w:val="en-US"/>
              </w:rPr>
              <w:t xml:space="preserve">potential </w:t>
            </w:r>
            <w:r w:rsidR="00C04E4D">
              <w:rPr>
                <w:rFonts w:eastAsiaTheme="minorHAnsi"/>
              </w:rPr>
              <w:t>work</w:t>
            </w:r>
            <w:r w:rsidR="007C44D1">
              <w:rPr>
                <w:rFonts w:eastAsiaTheme="minorHAnsi"/>
              </w:rPr>
              <w:t>place</w:t>
            </w:r>
            <w:r w:rsidR="00C04E4D">
              <w:rPr>
                <w:rFonts w:eastAsiaTheme="minorHAnsi"/>
              </w:rPr>
              <w:t xml:space="preserve"> health and safety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35A134DB" w14:textId="6D0A8102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7C44D1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7C44D1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equipment</w:t>
            </w:r>
            <w:r w:rsidR="00667A13">
              <w:rPr>
                <w:rFonts w:eastAsiaTheme="minorHAnsi"/>
              </w:rPr>
              <w:t xml:space="preserve"> </w:t>
            </w:r>
            <w:r w:rsidR="007C44D1">
              <w:rPr>
                <w:rFonts w:eastAsiaTheme="minorHAnsi"/>
              </w:rPr>
              <w:t>required for production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2EB1CFB6" w14:textId="08CC0567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5</w:t>
            </w:r>
            <w:r w:rsidRPr="00FB2052">
              <w:t xml:space="preserve"> </w:t>
            </w:r>
            <w:r w:rsidR="00D70555" w:rsidRPr="00FB2052">
              <w:t>Check equipment</w:t>
            </w:r>
            <w:r w:rsidRPr="00FB2052">
              <w:t xml:space="preserve"> </w:t>
            </w:r>
            <w:r w:rsidR="007C44D1">
              <w:t>to</w:t>
            </w:r>
            <w:r w:rsidR="007C44D1" w:rsidRPr="00FB2052">
              <w:t xml:space="preserve"> </w:t>
            </w:r>
            <w:r w:rsidRPr="00FB2052">
              <w:t>confirm readiness for use according to workplace procedures</w:t>
            </w:r>
          </w:p>
          <w:p w14:paraId="767A3EDF" w14:textId="15F7FBC4" w:rsidR="00FB2052" w:rsidRPr="00FB2052" w:rsidRDefault="00FB2052" w:rsidP="00BC2051">
            <w:pPr>
              <w:pStyle w:val="SIText"/>
            </w:pPr>
            <w:r w:rsidRPr="00FB2052">
              <w:t>1.</w:t>
            </w:r>
            <w:r w:rsidR="00FF5AA4">
              <w:t>6</w:t>
            </w:r>
            <w:r w:rsidRPr="00FB2052">
              <w:t xml:space="preserve"> Set the process to meet concentration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1956ACF0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concentration process</w:t>
            </w:r>
          </w:p>
        </w:tc>
        <w:tc>
          <w:tcPr>
            <w:tcW w:w="3604" w:type="pct"/>
            <w:shd w:val="clear" w:color="auto" w:fill="auto"/>
          </w:tcPr>
          <w:p w14:paraId="1F710BCA" w14:textId="65823C48" w:rsidR="00FB2052" w:rsidRPr="00FB2052" w:rsidRDefault="00FB2052" w:rsidP="00BC2051">
            <w:pPr>
              <w:pStyle w:val="SIText"/>
            </w:pPr>
            <w:r w:rsidRPr="00FB2052">
              <w:t>2.1 Start up the concentration process according to workplace procedures</w:t>
            </w:r>
          </w:p>
          <w:p w14:paraId="4EDDF89B" w14:textId="71FBE566" w:rsidR="00FB2052" w:rsidRPr="00FB2052" w:rsidRDefault="00FB2052" w:rsidP="00BC2051">
            <w:pPr>
              <w:pStyle w:val="SIText"/>
            </w:pPr>
            <w:r w:rsidRPr="00FB2052">
              <w:t xml:space="preserve">2.2 Monitor </w:t>
            </w:r>
            <w:r w:rsidR="00CA3220">
              <w:t>production process</w:t>
            </w:r>
            <w:r w:rsidRPr="00FB2052">
              <w:t xml:space="preserve"> to confirm </w:t>
            </w:r>
            <w:r w:rsidR="00CA3220">
              <w:t>concentration meets</w:t>
            </w:r>
            <w:r w:rsidRPr="00FB2052">
              <w:t xml:space="preserve"> specification</w:t>
            </w:r>
          </w:p>
          <w:p w14:paraId="057614EE" w14:textId="360DDF8F" w:rsidR="00FB2052" w:rsidRPr="00FB2052" w:rsidRDefault="00FB2052" w:rsidP="00190AE2">
            <w:pPr>
              <w:pStyle w:val="SIText"/>
            </w:pPr>
            <w:r w:rsidRPr="00FB2052">
              <w:t>2.</w:t>
            </w:r>
            <w:r w:rsidR="00CA3220">
              <w:t>3</w:t>
            </w:r>
            <w:r w:rsidRPr="00FB2052">
              <w:t xml:space="preserve"> Identify</w:t>
            </w:r>
            <w:r w:rsidR="00CA3220">
              <w:t xml:space="preserve"> and address non-conformance</w:t>
            </w:r>
            <w:r w:rsidRPr="00FB2052">
              <w:t xml:space="preserve"> product, process and equipment </w:t>
            </w:r>
            <w:r w:rsidR="00CA3220">
              <w:t>according to workplace procedures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2D353FD7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concentration process</w:t>
            </w:r>
          </w:p>
        </w:tc>
        <w:tc>
          <w:tcPr>
            <w:tcW w:w="3604" w:type="pct"/>
            <w:shd w:val="clear" w:color="auto" w:fill="auto"/>
          </w:tcPr>
          <w:p w14:paraId="1CFE7E47" w14:textId="4D464013" w:rsidR="00FB2052" w:rsidRPr="00FB2052" w:rsidRDefault="00FB2052" w:rsidP="00BC2051">
            <w:pPr>
              <w:pStyle w:val="SIText"/>
            </w:pPr>
            <w:r w:rsidRPr="00FB2052">
              <w:t xml:space="preserve">3.1 </w:t>
            </w:r>
            <w:r w:rsidR="00CA3220">
              <w:t xml:space="preserve">Identify </w:t>
            </w:r>
            <w:r w:rsidR="00A25880">
              <w:t xml:space="preserve">and implement </w:t>
            </w:r>
            <w:r w:rsidR="00CA3220">
              <w:t>appropriate shutdown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147D595B" w:rsidR="00FB2052" w:rsidRPr="00FB2052" w:rsidRDefault="00FB2052" w:rsidP="00BC2051">
            <w:pPr>
              <w:pStyle w:val="SIText"/>
            </w:pPr>
            <w:r w:rsidRPr="00FB2052">
              <w:t xml:space="preserve">3.3 Collect, treat and dispose of or recycle waste generated by both the </w:t>
            </w:r>
            <w:r w:rsidR="00CA3220">
              <w:t xml:space="preserve">concentration </w:t>
            </w:r>
            <w:r w:rsidRPr="00FB2052">
              <w:t>process and cleaning procedures</w:t>
            </w:r>
          </w:p>
          <w:p w14:paraId="5E954221" w14:textId="793655D8" w:rsidR="00FB2052" w:rsidRPr="00FB2052" w:rsidRDefault="00FB2052" w:rsidP="00190AE2">
            <w:pPr>
              <w:pStyle w:val="SIText"/>
            </w:pPr>
            <w:r w:rsidRPr="00FB2052">
              <w:t>3.</w:t>
            </w:r>
            <w:r w:rsidR="00CA3220">
              <w:t>4</w:t>
            </w:r>
            <w:r w:rsidRPr="00FB2052">
              <w:t xml:space="preserve"> Record workplace information according to workplace requirements 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1EF7BD13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7271A4" w14:paraId="2286678C" w14:textId="77777777" w:rsidTr="007271A4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90E2" w14:textId="77777777" w:rsidR="007271A4" w:rsidRPr="007271A4" w:rsidRDefault="007271A4" w:rsidP="007271A4">
            <w:pPr>
              <w:pStyle w:val="SIHeading2"/>
            </w:pPr>
            <w:r w:rsidRPr="007271A4">
              <w:t>Foundation Skills</w:t>
            </w:r>
          </w:p>
          <w:p w14:paraId="2C250039" w14:textId="77777777" w:rsidR="007271A4" w:rsidRPr="007271A4" w:rsidRDefault="007271A4" w:rsidP="007271A4">
            <w:pPr>
              <w:rPr>
                <w:rStyle w:val="SIText-Italic"/>
                <w:lang w:eastAsia="en-US"/>
              </w:rPr>
            </w:pPr>
            <w:r w:rsidRPr="007271A4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7271A4" w14:paraId="74AB1A71" w14:textId="77777777" w:rsidTr="007271A4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1B5C" w14:textId="77777777" w:rsidR="007271A4" w:rsidRPr="007271A4" w:rsidRDefault="007271A4" w:rsidP="007271A4">
            <w:pPr>
              <w:pStyle w:val="SIText-Bold"/>
              <w:rPr>
                <w:rFonts w:eastAsiaTheme="majorEastAsia"/>
              </w:rPr>
            </w:pPr>
            <w:r w:rsidRPr="007271A4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666D" w14:textId="77777777" w:rsidR="007271A4" w:rsidRPr="007271A4" w:rsidRDefault="007271A4" w:rsidP="007271A4">
            <w:pPr>
              <w:pStyle w:val="SIText-Bold"/>
              <w:rPr>
                <w:rFonts w:eastAsiaTheme="majorEastAsia"/>
              </w:rPr>
            </w:pPr>
            <w:r w:rsidRPr="007271A4">
              <w:rPr>
                <w:rFonts w:eastAsiaTheme="majorEastAsia"/>
              </w:rPr>
              <w:t>Description</w:t>
            </w:r>
          </w:p>
        </w:tc>
      </w:tr>
      <w:tr w:rsidR="007271A4" w14:paraId="44A17FF7" w14:textId="77777777" w:rsidTr="007271A4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5FC1" w14:textId="77777777" w:rsidR="007271A4" w:rsidRPr="007271A4" w:rsidRDefault="007271A4" w:rsidP="007271A4">
            <w:pPr>
              <w:pStyle w:val="SIText"/>
              <w:rPr>
                <w:rFonts w:eastAsiaTheme="majorEastAsia"/>
              </w:rPr>
            </w:pPr>
            <w:r w:rsidRPr="007271A4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4EF3" w14:textId="77777777" w:rsidR="007271A4" w:rsidRPr="007271A4" w:rsidRDefault="007271A4" w:rsidP="007271A4">
            <w:pPr>
              <w:pStyle w:val="SIBulletList1"/>
            </w:pPr>
            <w:r w:rsidRPr="007271A4">
              <w:t>Interpret production and process information from a variety of workplace documents</w:t>
            </w:r>
          </w:p>
        </w:tc>
      </w:tr>
      <w:tr w:rsidR="007271A4" w14:paraId="5D6D576C" w14:textId="77777777" w:rsidTr="007271A4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0FB6" w14:textId="77777777" w:rsidR="007271A4" w:rsidRPr="007271A4" w:rsidRDefault="007271A4" w:rsidP="007271A4">
            <w:pPr>
              <w:pStyle w:val="SIText"/>
              <w:rPr>
                <w:rFonts w:eastAsia="Calibri"/>
              </w:rPr>
            </w:pPr>
            <w:r w:rsidRPr="007271A4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5896" w14:textId="77777777" w:rsidR="007271A4" w:rsidRPr="007271A4" w:rsidRDefault="007271A4" w:rsidP="007271A4">
            <w:pPr>
              <w:pStyle w:val="SIBulletList1"/>
            </w:pPr>
            <w:r w:rsidRPr="007271A4">
              <w:t xml:space="preserve">Record data and present information in required format </w:t>
            </w:r>
          </w:p>
        </w:tc>
      </w:tr>
      <w:tr w:rsidR="007271A4" w14:paraId="56E683F4" w14:textId="77777777" w:rsidTr="007271A4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E6A" w14:textId="77777777" w:rsidR="007271A4" w:rsidRPr="007271A4" w:rsidRDefault="007271A4" w:rsidP="007271A4">
            <w:pPr>
              <w:pStyle w:val="SIText"/>
              <w:rPr>
                <w:rFonts w:eastAsia="Calibri"/>
              </w:rPr>
            </w:pPr>
            <w:r w:rsidRPr="007271A4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ECBA" w14:textId="77777777" w:rsidR="007271A4" w:rsidRPr="007271A4" w:rsidRDefault="007271A4" w:rsidP="007271A4">
            <w:pPr>
              <w:pStyle w:val="SIBulletList1"/>
            </w:pPr>
            <w:r w:rsidRPr="007271A4">
              <w:rPr>
                <w:rFonts w:eastAsiaTheme="minorHAnsi"/>
              </w:rPr>
              <w:t>Calculate numerical information relating to</w:t>
            </w:r>
            <w:r w:rsidRPr="007271A4">
              <w:rPr>
                <w:rFonts w:eastAsia="Calibri"/>
              </w:rPr>
              <w:t xml:space="preserve"> measurements, quantities and operational specifications</w:t>
            </w:r>
          </w:p>
          <w:p w14:paraId="19907BB5" w14:textId="77777777" w:rsidR="007271A4" w:rsidRPr="007271A4" w:rsidRDefault="007271A4" w:rsidP="007271A4">
            <w:pPr>
              <w:pStyle w:val="SIBulletList1"/>
              <w:rPr>
                <w:rFonts w:eastAsia="Calibri"/>
              </w:rPr>
            </w:pPr>
            <w:r w:rsidRPr="007271A4">
              <w:rPr>
                <w:rFonts w:eastAsia="Calibri"/>
              </w:rPr>
              <w:t>Interpret symbols and numbers during monitoring of process</w:t>
            </w:r>
          </w:p>
        </w:tc>
      </w:tr>
      <w:tr w:rsidR="007271A4" w14:paraId="04E8136C" w14:textId="77777777" w:rsidTr="007271A4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0021" w14:textId="77777777" w:rsidR="007271A4" w:rsidRPr="007271A4" w:rsidRDefault="007271A4" w:rsidP="007271A4">
            <w:pPr>
              <w:pStyle w:val="SIText"/>
              <w:rPr>
                <w:rFonts w:eastAsia="Calibri"/>
              </w:rPr>
            </w:pPr>
            <w:r w:rsidRPr="007271A4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DFAE" w14:textId="77777777" w:rsidR="007271A4" w:rsidRPr="007271A4" w:rsidRDefault="007271A4" w:rsidP="007271A4">
            <w:pPr>
              <w:pStyle w:val="SIBulletList1"/>
            </w:pPr>
            <w:r w:rsidRPr="007271A4">
              <w:t>Apply workplace procedures and legislative responsibilities to own role</w:t>
            </w:r>
            <w:r w:rsidRPr="007271A4">
              <w:rPr>
                <w:rFonts w:eastAsiaTheme="minorHAnsi"/>
              </w:rPr>
              <w:t xml:space="preserve"> </w:t>
            </w:r>
          </w:p>
        </w:tc>
      </w:tr>
      <w:tr w:rsidR="007271A4" w14:paraId="1BF05D74" w14:textId="77777777" w:rsidTr="007271A4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B76D" w14:textId="77777777" w:rsidR="007271A4" w:rsidRPr="007271A4" w:rsidRDefault="007271A4" w:rsidP="007271A4">
            <w:pPr>
              <w:pStyle w:val="SIText"/>
              <w:rPr>
                <w:rFonts w:eastAsia="Calibri"/>
              </w:rPr>
            </w:pPr>
            <w:r w:rsidRPr="007271A4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BC59" w14:textId="77777777" w:rsidR="007271A4" w:rsidRPr="007271A4" w:rsidRDefault="007271A4" w:rsidP="007271A4">
            <w:pPr>
              <w:pStyle w:val="SIBulletList1"/>
            </w:pPr>
            <w:r w:rsidRPr="007271A4">
              <w:t xml:space="preserve">Use required communication mode to report operational information to relevant personnel </w:t>
            </w:r>
          </w:p>
        </w:tc>
      </w:tr>
      <w:tr w:rsidR="007271A4" w14:paraId="4F895534" w14:textId="77777777" w:rsidTr="007271A4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EAAD" w14:textId="77777777" w:rsidR="007271A4" w:rsidRPr="007271A4" w:rsidRDefault="007271A4" w:rsidP="007271A4">
            <w:pPr>
              <w:pStyle w:val="SIText"/>
              <w:rPr>
                <w:rFonts w:eastAsia="Calibri"/>
              </w:rPr>
            </w:pPr>
            <w:r w:rsidRPr="007271A4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040" w14:textId="77777777" w:rsidR="007271A4" w:rsidRPr="007271A4" w:rsidRDefault="007271A4" w:rsidP="007271A4">
            <w:pPr>
              <w:pStyle w:val="SIBulletList1"/>
              <w:rPr>
                <w:lang w:val="en-GB"/>
              </w:rPr>
            </w:pPr>
            <w:r w:rsidRPr="007271A4">
              <w:t>Plan, sequence and implement tasks required to achieve production requirements</w:t>
            </w:r>
          </w:p>
          <w:p w14:paraId="62ED9566" w14:textId="77777777" w:rsidR="007271A4" w:rsidRPr="007271A4" w:rsidRDefault="007271A4" w:rsidP="007271A4">
            <w:pPr>
              <w:pStyle w:val="SIBulletList1"/>
              <w:rPr>
                <w:rFonts w:eastAsiaTheme="minorHAnsi"/>
              </w:rPr>
            </w:pPr>
            <w:r w:rsidRPr="007271A4">
              <w:t>Respond to predictable routine problems, faults and out of specification issues and implements standard or logical solutions</w:t>
            </w:r>
          </w:p>
        </w:tc>
      </w:tr>
    </w:tbl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66325BAC" w14:textId="34882A64" w:rsidR="00BC2051" w:rsidRPr="00BC2051" w:rsidRDefault="007D3949" w:rsidP="00BC2051">
            <w:pPr>
              <w:pStyle w:val="SIText"/>
            </w:pPr>
            <w:r>
              <w:t>FBP</w:t>
            </w:r>
            <w:r w:rsidR="00BC2051" w:rsidRPr="00BC2051">
              <w:t>CEL3003 Operate the concentration process</w:t>
            </w:r>
          </w:p>
        </w:tc>
        <w:tc>
          <w:tcPr>
            <w:tcW w:w="1105" w:type="pct"/>
          </w:tcPr>
          <w:p w14:paraId="34F3CF18" w14:textId="77777777" w:rsidR="00BC2051" w:rsidRPr="00BC2051" w:rsidRDefault="00BC2051" w:rsidP="00BC2051">
            <w:pPr>
              <w:pStyle w:val="SIText"/>
            </w:pPr>
            <w:r w:rsidRPr="00BC2051">
              <w:t>FDFCEL3003A Operate the concentration process</w:t>
            </w:r>
          </w:p>
        </w:tc>
        <w:tc>
          <w:tcPr>
            <w:tcW w:w="1251" w:type="pct"/>
          </w:tcPr>
          <w:p w14:paraId="0475813D" w14:textId="06E9D3E2" w:rsidR="00A359B1" w:rsidRPr="00BC2051" w:rsidRDefault="00BC2051" w:rsidP="00BC2051">
            <w:pPr>
              <w:pStyle w:val="SIText"/>
            </w:pPr>
            <w:r w:rsidRPr="00BC2051">
              <w:t>Updated to meet Standards for Training Packages</w:t>
            </w:r>
          </w:p>
          <w:p w14:paraId="70B5B22B" w14:textId="77777777" w:rsidR="00230EF8" w:rsidRDefault="00BC2051" w:rsidP="00A359B1">
            <w:pPr>
              <w:pStyle w:val="SIText"/>
            </w:pPr>
            <w:r w:rsidRPr="00BC2051">
              <w:t>Minor changes to elements and performance criteria for clarity</w:t>
            </w:r>
          </w:p>
          <w:p w14:paraId="6425DDAE" w14:textId="0314E5BB" w:rsidR="00A359B1" w:rsidRPr="00BC2051" w:rsidRDefault="00A359B1" w:rsidP="00230EF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 </w:t>
            </w:r>
            <w:r w:rsidR="00EF406F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1BB65632" w14:textId="77777777" w:rsidR="00BC2051" w:rsidRPr="00BC2051" w:rsidRDefault="00BC2051" w:rsidP="00BC2051">
            <w:pPr>
              <w:pStyle w:val="SIText"/>
            </w:pPr>
            <w:r w:rsidRPr="00BC2051">
              <w:t>Equivalent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FB23A0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66CF1FF5" w:rsidR="00BC2051" w:rsidRPr="00BC2051" w:rsidRDefault="00D70555" w:rsidP="00D70555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7D3949">
              <w:t>FBP</w:t>
            </w:r>
            <w:r w:rsidRPr="00FB2052">
              <w:t>CEL3003 Operate the concentration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608E2C0F" w14:textId="629A1715" w:rsidR="00EF406F" w:rsidRDefault="00EF406F" w:rsidP="00FB23A0">
            <w:pPr>
              <w:pStyle w:val="SIText"/>
            </w:pPr>
            <w:r w:rsidRPr="00EF406F">
              <w:t>There must be evidence that the individual has demonstrated the following at least once:</w:t>
            </w:r>
          </w:p>
          <w:p w14:paraId="432A6493" w14:textId="24B1882A" w:rsidR="00BC2051" w:rsidRDefault="00BC2051" w:rsidP="00BC2051">
            <w:pPr>
              <w:pStyle w:val="SIBulletList1"/>
            </w:pPr>
            <w:r w:rsidRPr="00BC2051">
              <w:t>accessing workplace information to identify concentration requirements</w:t>
            </w:r>
          </w:p>
          <w:p w14:paraId="49C183E1" w14:textId="5FA4446A" w:rsidR="0008462C" w:rsidRPr="00BC2051" w:rsidRDefault="0008462C" w:rsidP="00BC2051">
            <w:pPr>
              <w:pStyle w:val="SIBulletList1"/>
            </w:pPr>
            <w:r>
              <w:t>identifying legislative and workplace requirements related to the concentration process</w:t>
            </w:r>
          </w:p>
          <w:p w14:paraId="4C6120B6" w14:textId="4C746482" w:rsidR="00BC2051" w:rsidRDefault="00BC2051" w:rsidP="00BC2051">
            <w:pPr>
              <w:pStyle w:val="SIBulletList1"/>
            </w:pPr>
            <w:r w:rsidRPr="00BC2051">
              <w:t>selecting, fitting and using personal protective equipment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1EE92E1D" w:rsidR="00BC2051" w:rsidRPr="00BC2051" w:rsidRDefault="00643EDA" w:rsidP="00BC2051">
            <w:pPr>
              <w:pStyle w:val="SIBulletList1"/>
            </w:pPr>
            <w:r>
              <w:t xml:space="preserve">selecting, </w:t>
            </w:r>
            <w:r w:rsidR="00BC2051" w:rsidRPr="00BC2051">
              <w:t xml:space="preserve">setting up and </w:t>
            </w:r>
            <w:r>
              <w:t>operating</w:t>
            </w:r>
            <w:r w:rsidR="00BC2051" w:rsidRPr="00BC2051">
              <w:t xml:space="preserve"> the concentration process</w:t>
            </w:r>
          </w:p>
          <w:p w14:paraId="16B6355D" w14:textId="39E5F2AA" w:rsidR="00BC2051" w:rsidRPr="00BC2051" w:rsidRDefault="00BC2051" w:rsidP="00BC2051">
            <w:pPr>
              <w:pStyle w:val="SIBulletList1"/>
            </w:pPr>
            <w:r w:rsidRPr="00BC2051">
              <w:t xml:space="preserve">monitoring the process and equipment operation to identify </w:t>
            </w:r>
            <w:r w:rsidR="00643EDA">
              <w:t>non-conformance</w:t>
            </w:r>
            <w:r w:rsidRPr="00BC2051">
              <w:t xml:space="preserve"> results </w:t>
            </w:r>
          </w:p>
          <w:p w14:paraId="6729EAC7" w14:textId="412132DE" w:rsidR="00BC2051" w:rsidRPr="00BC2051" w:rsidRDefault="00BC2051" w:rsidP="00BC2051">
            <w:pPr>
              <w:pStyle w:val="SIBulletList1"/>
            </w:pPr>
            <w:r w:rsidRPr="00BC2051">
              <w:t xml:space="preserve">taking corrective action in response to </w:t>
            </w:r>
            <w:r w:rsidR="00643EDA">
              <w:t xml:space="preserve">non-conformance </w:t>
            </w:r>
            <w:r w:rsidRPr="00BC2051">
              <w:t xml:space="preserve">results </w:t>
            </w:r>
          </w:p>
          <w:p w14:paraId="06C4A4A3" w14:textId="43691673" w:rsidR="00554E4C" w:rsidRDefault="00554E4C" w:rsidP="00BC2051">
            <w:pPr>
              <w:pStyle w:val="SIBulletList1"/>
            </w:pPr>
            <w:r>
              <w:t>following e</w:t>
            </w:r>
            <w:r w:rsidRPr="00554E4C">
              <w:t>quipment shut down procedures</w:t>
            </w:r>
            <w:r w:rsidR="00643EDA">
              <w:t xml:space="preserve"> </w:t>
            </w:r>
          </w:p>
          <w:p w14:paraId="5A2938F7" w14:textId="318F083A" w:rsidR="00BC2051" w:rsidRPr="00BC2051" w:rsidRDefault="00BC2051" w:rsidP="00BC2051">
            <w:pPr>
              <w:pStyle w:val="SIBulletList1"/>
            </w:pPr>
            <w:r w:rsidRPr="00BC2051">
              <w:t xml:space="preserve">preparing equipment for cleaning including draining and dismantling equipment, and removing waste either manually or by rinsing, in preparation for cleaning </w:t>
            </w:r>
          </w:p>
          <w:p w14:paraId="7A7B4A8C" w14:textId="1FB9BA8D" w:rsidR="00BC2051" w:rsidRPr="00BC2051" w:rsidRDefault="00BC2051" w:rsidP="00BC2051">
            <w:pPr>
              <w:pStyle w:val="SIBulletList1"/>
            </w:pPr>
            <w:r w:rsidRPr="00BC2051">
              <w:t xml:space="preserve">conducting work </w:t>
            </w:r>
            <w:r w:rsidR="00643EDA">
              <w:t xml:space="preserve">according to environmental and </w:t>
            </w:r>
            <w:r w:rsidRPr="00BC2051">
              <w:t>work</w:t>
            </w:r>
            <w:r w:rsidR="00643EDA">
              <w:t>place</w:t>
            </w:r>
            <w:r w:rsidRPr="00BC2051">
              <w:t xml:space="preserve">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FB23A0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19DA2D29" w14:textId="2B963B70" w:rsidR="00F1480E" w:rsidRDefault="006E42FE" w:rsidP="00C90A31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FAC59A2" w14:textId="46695090" w:rsidR="00BC2051" w:rsidRPr="00BC2051" w:rsidRDefault="00BC2051" w:rsidP="00B61A27">
            <w:pPr>
              <w:pStyle w:val="SIBulletList1"/>
            </w:pPr>
            <w:r w:rsidRPr="00BC2051">
              <w:t>purpose and principles of concentration operation</w:t>
            </w:r>
            <w:r w:rsidR="00190AE2">
              <w:t xml:space="preserve"> and the </w:t>
            </w:r>
            <w:r w:rsidRPr="00BC2051">
              <w:t>links between concentration and related processes</w:t>
            </w:r>
          </w:p>
          <w:p w14:paraId="01F76A28" w14:textId="77777777" w:rsidR="00BC2051" w:rsidRPr="00BC2051" w:rsidRDefault="00BC2051" w:rsidP="00BC2051">
            <w:pPr>
              <w:pStyle w:val="SIBulletList1"/>
            </w:pPr>
            <w:r w:rsidRPr="00BC2051">
              <w:t>stages and changes which occur during concentration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77777777" w:rsidR="00BC2051" w:rsidRPr="00BC2051" w:rsidRDefault="00BC2051" w:rsidP="00BC2051">
            <w:pPr>
              <w:pStyle w:val="SIBulletList1"/>
            </w:pPr>
            <w:r w:rsidRPr="00BC2051">
              <w:t>quality characteristics and uses of concentrated product</w:t>
            </w:r>
          </w:p>
          <w:p w14:paraId="790628B0" w14:textId="4AB13AF6" w:rsidR="00BC2051" w:rsidRDefault="00BC2051" w:rsidP="00BC2051">
            <w:pPr>
              <w:pStyle w:val="SIBulletList1"/>
            </w:pPr>
            <w:r w:rsidRPr="00BC2051">
              <w:t xml:space="preserve">main </w:t>
            </w:r>
            <w:r w:rsidR="000C5D7C">
              <w:t>controls</w:t>
            </w:r>
            <w:r w:rsidRPr="00BC2051">
              <w:t xml:space="preserve"> used in concentration process</w:t>
            </w:r>
            <w:r w:rsidR="00C90A31">
              <w:t>:</w:t>
            </w:r>
          </w:p>
          <w:p w14:paraId="1ABDC68A" w14:textId="77777777" w:rsidR="00A359B1" w:rsidRDefault="00A359B1" w:rsidP="00FB23A0">
            <w:pPr>
              <w:pStyle w:val="SIBulletList2"/>
            </w:pPr>
            <w:r>
              <w:t>flow rates</w:t>
            </w:r>
          </w:p>
          <w:p w14:paraId="7D765886" w14:textId="77777777" w:rsidR="00A359B1" w:rsidRDefault="00A359B1" w:rsidP="00FB23A0">
            <w:pPr>
              <w:pStyle w:val="SIBulletList2"/>
            </w:pPr>
            <w:r>
              <w:t>operating vacuum</w:t>
            </w:r>
          </w:p>
          <w:p w14:paraId="402F0175" w14:textId="77777777" w:rsidR="00A359B1" w:rsidRDefault="00A359B1" w:rsidP="00FB23A0">
            <w:pPr>
              <w:pStyle w:val="SIBulletList2"/>
            </w:pPr>
            <w:r>
              <w:t>operating temperatures</w:t>
            </w:r>
          </w:p>
          <w:p w14:paraId="6657AF9B" w14:textId="77777777" w:rsidR="00A359B1" w:rsidRDefault="00A359B1" w:rsidP="00FB23A0">
            <w:pPr>
              <w:pStyle w:val="SIBulletList2"/>
            </w:pPr>
            <w:r>
              <w:t>cone rpm</w:t>
            </w:r>
          </w:p>
          <w:p w14:paraId="4CF8BFCC" w14:textId="77777777" w:rsidR="00A359B1" w:rsidRDefault="00A359B1" w:rsidP="00FB23A0">
            <w:pPr>
              <w:pStyle w:val="SIBulletList2"/>
            </w:pPr>
            <w:r>
              <w:t>dilution and product loss</w:t>
            </w:r>
          </w:p>
          <w:p w14:paraId="5C271540" w14:textId="77777777" w:rsidR="00BC2051" w:rsidRPr="00BC2051" w:rsidRDefault="00BC2051" w:rsidP="00D75A8C">
            <w:pPr>
              <w:pStyle w:val="SIBulletList1"/>
            </w:pPr>
            <w:r w:rsidRPr="00BC2051">
              <w:t>common causes of variation and corrective action required</w:t>
            </w:r>
          </w:p>
          <w:p w14:paraId="7F170028" w14:textId="39E8D057" w:rsidR="007574C3" w:rsidRDefault="007574C3" w:rsidP="00BC2051">
            <w:pPr>
              <w:pStyle w:val="SIBulletList1"/>
            </w:pPr>
            <w:r w:rsidRPr="007574C3">
              <w:rPr>
                <w:rFonts w:eastAsiaTheme="minorHAnsi"/>
              </w:rPr>
              <w:t>routine shutdown and cleaning preparation requirements</w:t>
            </w:r>
          </w:p>
          <w:p w14:paraId="28EE39DB" w14:textId="35869CDF" w:rsidR="00BC2051" w:rsidRPr="00BC2051" w:rsidRDefault="00BC2051" w:rsidP="00BC2051">
            <w:pPr>
              <w:pStyle w:val="SIBulletList1"/>
            </w:pPr>
            <w:r w:rsidRPr="00BC2051">
              <w:t>work</w:t>
            </w:r>
            <w:r w:rsidR="00190AE2">
              <w:t>place</w:t>
            </w:r>
            <w:r w:rsidRPr="00BC2051">
              <w:t xml:space="preserve">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AE8824F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39EBEF41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 </w:t>
            </w:r>
            <w:r w:rsidR="00190AE2">
              <w:rPr>
                <w:rFonts w:eastAsia="Calibri"/>
              </w:rPr>
              <w:t xml:space="preserve">wine operations </w:t>
            </w:r>
            <w:r w:rsidRPr="00BC2051">
              <w:rPr>
                <w:rFonts w:eastAsia="Calibri"/>
              </w:rPr>
              <w:t>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5262274E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personal protective equipment</w:t>
            </w:r>
            <w:r w:rsidR="00EF5D83">
              <w:rPr>
                <w:rFonts w:eastAsia="Calibri"/>
              </w:rPr>
              <w:t xml:space="preserve"> required for the</w:t>
            </w:r>
            <w:r w:rsidRPr="00BC2051">
              <w:rPr>
                <w:rFonts w:eastAsia="Calibri"/>
              </w:rPr>
              <w:t xml:space="preserve"> </w:t>
            </w:r>
            <w:r w:rsidR="00FF5AA4" w:rsidRPr="00FB2052">
              <w:t>concentration</w:t>
            </w:r>
            <w:r w:rsidR="00FF5AA4">
              <w:rPr>
                <w:rFonts w:eastAsia="Calibri"/>
              </w:rPr>
              <w:t xml:space="preserve"> process</w:t>
            </w:r>
          </w:p>
          <w:p w14:paraId="11F65197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concentration equipment and materials required for process</w:t>
            </w:r>
          </w:p>
          <w:p w14:paraId="16E4BF36" w14:textId="3BAE96CA" w:rsidR="00BC2051" w:rsidRPr="00BC2051" w:rsidRDefault="00190AE2" w:rsidP="00BC2051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BC2051" w:rsidRPr="00BC2051">
              <w:rPr>
                <w:rFonts w:eastAsia="Calibri"/>
              </w:rPr>
              <w:t xml:space="preserve">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33DB9056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workplace procedures for concentration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060E54E" w14:textId="56BDD0F9" w:rsidR="00F1480E" w:rsidRPr="00C90A31" w:rsidRDefault="00BC2051" w:rsidP="00C90A31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34EBDC" w16cid:durableId="1E25A555"/>
  <w16cid:commentId w16cid:paraId="27573B54" w16cid:durableId="1E25A556"/>
  <w16cid:commentId w16cid:paraId="026AE5F2" w16cid:durableId="1E25BF9B"/>
  <w16cid:commentId w16cid:paraId="24152D76" w16cid:durableId="1E25A557"/>
  <w16cid:commentId w16cid:paraId="0D60D238" w16cid:durableId="1E25BFB1"/>
  <w16cid:commentId w16cid:paraId="112B0DE5" w16cid:durableId="1E6C9A9D"/>
  <w16cid:commentId w16cid:paraId="1B7F47E4" w16cid:durableId="1E25A558"/>
  <w16cid:commentId w16cid:paraId="56826BE0" w16cid:durableId="1E25C002"/>
  <w16cid:commentId w16cid:paraId="11B40E3E" w16cid:durableId="1E25A559"/>
  <w16cid:commentId w16cid:paraId="3EC5EDCE" w16cid:durableId="1E25C0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FBD36" w14:textId="77777777" w:rsidR="008F34FE" w:rsidRDefault="008F34FE" w:rsidP="00BF3F0A">
      <w:r>
        <w:separator/>
      </w:r>
    </w:p>
    <w:p w14:paraId="75BAA265" w14:textId="77777777" w:rsidR="008F34FE" w:rsidRDefault="008F34FE"/>
  </w:endnote>
  <w:endnote w:type="continuationSeparator" w:id="0">
    <w:p w14:paraId="38D30C26" w14:textId="77777777" w:rsidR="008F34FE" w:rsidRDefault="008F34FE" w:rsidP="00BF3F0A">
      <w:r>
        <w:continuationSeparator/>
      </w:r>
    </w:p>
    <w:p w14:paraId="1385DD62" w14:textId="77777777" w:rsidR="008F34FE" w:rsidRDefault="008F3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126D7CB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81017">
          <w:rPr>
            <w:noProof/>
          </w:rPr>
          <w:t>4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65203" w14:textId="77777777" w:rsidR="008F34FE" w:rsidRDefault="008F34FE" w:rsidP="00BF3F0A">
      <w:r>
        <w:separator/>
      </w:r>
    </w:p>
    <w:p w14:paraId="20C5156F" w14:textId="77777777" w:rsidR="008F34FE" w:rsidRDefault="008F34FE"/>
  </w:footnote>
  <w:footnote w:type="continuationSeparator" w:id="0">
    <w:p w14:paraId="3692FDEE" w14:textId="77777777" w:rsidR="008F34FE" w:rsidRDefault="008F34FE" w:rsidP="00BF3F0A">
      <w:r>
        <w:continuationSeparator/>
      </w:r>
    </w:p>
    <w:p w14:paraId="40245A32" w14:textId="77777777" w:rsidR="008F34FE" w:rsidRDefault="008F34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093CFBA0" w:rsidR="009C2650" w:rsidRPr="00FB2052" w:rsidRDefault="007D3949" w:rsidP="00FB2052">
    <w:r>
      <w:t>FBP</w:t>
    </w:r>
    <w:r w:rsidR="00FB2052" w:rsidRPr="00FB2052">
      <w:t>CEL3003 Operate the concentration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4E76"/>
    <w:rsid w:val="000275AE"/>
    <w:rsid w:val="00041E59"/>
    <w:rsid w:val="00064BFE"/>
    <w:rsid w:val="0006603B"/>
    <w:rsid w:val="00070B3E"/>
    <w:rsid w:val="00071F95"/>
    <w:rsid w:val="000737BB"/>
    <w:rsid w:val="00074E47"/>
    <w:rsid w:val="000754EC"/>
    <w:rsid w:val="0008462C"/>
    <w:rsid w:val="0009093B"/>
    <w:rsid w:val="000A5441"/>
    <w:rsid w:val="000C149A"/>
    <w:rsid w:val="000C224E"/>
    <w:rsid w:val="000C5D7C"/>
    <w:rsid w:val="000C6C4F"/>
    <w:rsid w:val="000E25E6"/>
    <w:rsid w:val="000E2C86"/>
    <w:rsid w:val="000F29F2"/>
    <w:rsid w:val="000F3699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0AE2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0EF8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7491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1542"/>
    <w:rsid w:val="004127E3"/>
    <w:rsid w:val="0043212E"/>
    <w:rsid w:val="00434366"/>
    <w:rsid w:val="00434ECE"/>
    <w:rsid w:val="00441CD4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4E4C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3EDA"/>
    <w:rsid w:val="006452B8"/>
    <w:rsid w:val="00652E62"/>
    <w:rsid w:val="00667A13"/>
    <w:rsid w:val="00686A49"/>
    <w:rsid w:val="00687B62"/>
    <w:rsid w:val="00690C44"/>
    <w:rsid w:val="006969D9"/>
    <w:rsid w:val="006A2B68"/>
    <w:rsid w:val="006B1314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1A4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574C3"/>
    <w:rsid w:val="00761DBE"/>
    <w:rsid w:val="0076523B"/>
    <w:rsid w:val="00771B60"/>
    <w:rsid w:val="00781D77"/>
    <w:rsid w:val="00783549"/>
    <w:rsid w:val="007860B7"/>
    <w:rsid w:val="00786DC8"/>
    <w:rsid w:val="007A300D"/>
    <w:rsid w:val="007C44D1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09A0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34FE"/>
    <w:rsid w:val="009050E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8DF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5880"/>
    <w:rsid w:val="00A359B1"/>
    <w:rsid w:val="00A5092E"/>
    <w:rsid w:val="00A554D6"/>
    <w:rsid w:val="00A56E14"/>
    <w:rsid w:val="00A6476B"/>
    <w:rsid w:val="00A76C6C"/>
    <w:rsid w:val="00A81017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6971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04E4D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0A31"/>
    <w:rsid w:val="00C96AF3"/>
    <w:rsid w:val="00C97CCC"/>
    <w:rsid w:val="00CA0274"/>
    <w:rsid w:val="00CA3220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40F98"/>
    <w:rsid w:val="00E501F0"/>
    <w:rsid w:val="00E6166D"/>
    <w:rsid w:val="00E91BFF"/>
    <w:rsid w:val="00E92933"/>
    <w:rsid w:val="00E94FAD"/>
    <w:rsid w:val="00EB0AA4"/>
    <w:rsid w:val="00EB5C88"/>
    <w:rsid w:val="00EC0469"/>
    <w:rsid w:val="00EE1BB1"/>
    <w:rsid w:val="00EF01F8"/>
    <w:rsid w:val="00EF406F"/>
    <w:rsid w:val="00EF40EF"/>
    <w:rsid w:val="00EF47FE"/>
    <w:rsid w:val="00EF5D83"/>
    <w:rsid w:val="00F069BD"/>
    <w:rsid w:val="00F1480E"/>
    <w:rsid w:val="00F1497D"/>
    <w:rsid w:val="00F16AAC"/>
    <w:rsid w:val="00F33FF2"/>
    <w:rsid w:val="00F438FC"/>
    <w:rsid w:val="00F50CAC"/>
    <w:rsid w:val="00F51916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B23A0"/>
    <w:rsid w:val="00FD069A"/>
    <w:rsid w:val="00FD557D"/>
    <w:rsid w:val="00FE0282"/>
    <w:rsid w:val="00FE124D"/>
    <w:rsid w:val="00FE792C"/>
    <w:rsid w:val="00FF58F8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90AE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AD59-ECF0-4CA6-A2E2-D94265C0E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2FC079CF-D9D5-465B-953C-62D16E49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149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33</cp:revision>
  <cp:lastPrinted>2016-05-27T05:21:00Z</cp:lastPrinted>
  <dcterms:created xsi:type="dcterms:W3CDTF">2017-10-11T04:28:00Z</dcterms:created>
  <dcterms:modified xsi:type="dcterms:W3CDTF">2018-04-19T13:23:00Z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