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634E4"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780221A4" w14:textId="77777777" w:rsidTr="00146EEC">
        <w:tc>
          <w:tcPr>
            <w:tcW w:w="2689" w:type="dxa"/>
          </w:tcPr>
          <w:p w14:paraId="1107F974" w14:textId="77777777" w:rsidR="00F1480E" w:rsidRPr="000754EC" w:rsidRDefault="00830267" w:rsidP="000754EC">
            <w:pPr>
              <w:pStyle w:val="SIText-Bold"/>
            </w:pPr>
            <w:r w:rsidRPr="00A326C2">
              <w:t>Release</w:t>
            </w:r>
          </w:p>
        </w:tc>
        <w:tc>
          <w:tcPr>
            <w:tcW w:w="6939" w:type="dxa"/>
          </w:tcPr>
          <w:p w14:paraId="79F99CD2" w14:textId="77777777" w:rsidR="00F1480E" w:rsidRPr="000754EC" w:rsidRDefault="00830267" w:rsidP="000754EC">
            <w:pPr>
              <w:pStyle w:val="SIText-Bold"/>
            </w:pPr>
            <w:r w:rsidRPr="00A326C2">
              <w:t>Comments</w:t>
            </w:r>
          </w:p>
        </w:tc>
      </w:tr>
      <w:tr w:rsidR="00F1480E" w14:paraId="4789C41E" w14:textId="77777777" w:rsidTr="00146EEC">
        <w:tc>
          <w:tcPr>
            <w:tcW w:w="2689" w:type="dxa"/>
          </w:tcPr>
          <w:p w14:paraId="04D18C70" w14:textId="269187AC" w:rsidR="00F1480E" w:rsidRPr="000754EC" w:rsidRDefault="00F1480E" w:rsidP="000754EC">
            <w:pPr>
              <w:pStyle w:val="SIText"/>
            </w:pPr>
            <w:r w:rsidRPr="00CC451E">
              <w:t>Release</w:t>
            </w:r>
            <w:r w:rsidR="00337E82" w:rsidRPr="000754EC">
              <w:t xml:space="preserve"> </w:t>
            </w:r>
            <w:r w:rsidR="006E6754">
              <w:t>1</w:t>
            </w:r>
          </w:p>
        </w:tc>
        <w:tc>
          <w:tcPr>
            <w:tcW w:w="6939" w:type="dxa"/>
          </w:tcPr>
          <w:p w14:paraId="760561E7" w14:textId="686E4617" w:rsidR="00F1480E" w:rsidRPr="000754EC" w:rsidRDefault="000E5433" w:rsidP="000754EC">
            <w:pPr>
              <w:pStyle w:val="SIText"/>
            </w:pPr>
            <w:r>
              <w:t xml:space="preserve">This version released with </w:t>
            </w:r>
            <w:r w:rsidRPr="000E5433">
              <w:t>FBP Food, Beverage and Pharmaceut</w:t>
            </w:r>
            <w:r w:rsidR="006E6754">
              <w:t>ical Training Package version 2</w:t>
            </w:r>
            <w:r w:rsidRPr="000E5433">
              <w:t>.0.</w:t>
            </w:r>
          </w:p>
        </w:tc>
      </w:tr>
    </w:tbl>
    <w:p w14:paraId="0B358DA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85471B" w:rsidRPr="00963A46" w14:paraId="678765B9" w14:textId="77777777" w:rsidTr="0085471B">
        <w:trPr>
          <w:trHeight w:val="449"/>
          <w:tblHeader/>
        </w:trPr>
        <w:tc>
          <w:tcPr>
            <w:tcW w:w="1396" w:type="pct"/>
            <w:shd w:val="clear" w:color="auto" w:fill="auto"/>
          </w:tcPr>
          <w:p w14:paraId="20877EC8" w14:textId="6983E0EE" w:rsidR="0085471B" w:rsidRPr="0085471B" w:rsidRDefault="00F8222E" w:rsidP="0085471B">
            <w:pPr>
              <w:pStyle w:val="SIUNITCODE"/>
            </w:pPr>
            <w:r>
              <w:t>FBP</w:t>
            </w:r>
            <w:r w:rsidR="0085471B">
              <w:t>CEL2020</w:t>
            </w:r>
          </w:p>
        </w:tc>
        <w:tc>
          <w:tcPr>
            <w:tcW w:w="3604" w:type="pct"/>
            <w:shd w:val="clear" w:color="auto" w:fill="auto"/>
          </w:tcPr>
          <w:p w14:paraId="09178CF6" w14:textId="77777777" w:rsidR="0085471B" w:rsidRPr="0085471B" w:rsidRDefault="0085471B" w:rsidP="0085471B">
            <w:pPr>
              <w:pStyle w:val="SIUnittitle"/>
            </w:pPr>
            <w:r w:rsidRPr="006A0D96">
              <w:t>Prepare and wax tanks</w:t>
            </w:r>
          </w:p>
        </w:tc>
      </w:tr>
      <w:tr w:rsidR="0085471B" w:rsidRPr="00963A46" w14:paraId="5000DABD" w14:textId="77777777" w:rsidTr="0085471B">
        <w:tc>
          <w:tcPr>
            <w:tcW w:w="1396" w:type="pct"/>
            <w:shd w:val="clear" w:color="auto" w:fill="auto"/>
          </w:tcPr>
          <w:p w14:paraId="5056586D" w14:textId="77777777" w:rsidR="0085471B" w:rsidRPr="0085471B" w:rsidRDefault="0085471B" w:rsidP="0085471B">
            <w:pPr>
              <w:pStyle w:val="SIHeading2"/>
            </w:pPr>
            <w:r w:rsidRPr="00FD557D">
              <w:t>Application</w:t>
            </w:r>
          </w:p>
          <w:p w14:paraId="1B8B2EDB" w14:textId="77777777" w:rsidR="0085471B" w:rsidRPr="00923720" w:rsidRDefault="0085471B" w:rsidP="0085471B">
            <w:pPr>
              <w:pStyle w:val="SIHeading2"/>
            </w:pPr>
          </w:p>
        </w:tc>
        <w:tc>
          <w:tcPr>
            <w:tcW w:w="3604" w:type="pct"/>
            <w:shd w:val="clear" w:color="auto" w:fill="auto"/>
          </w:tcPr>
          <w:p w14:paraId="3F50CA41" w14:textId="0358FEFA" w:rsidR="001D7BD9" w:rsidRDefault="0085471B" w:rsidP="0085471B">
            <w:pPr>
              <w:pStyle w:val="SIText"/>
            </w:pPr>
            <w:r>
              <w:t xml:space="preserve">This unit </w:t>
            </w:r>
            <w:r w:rsidRPr="0085471B">
              <w:t>of competency describes the skills and knowledge required to prepare and wax tanks</w:t>
            </w:r>
            <w:r w:rsidR="00462119">
              <w:t xml:space="preserve"> in winemaking</w:t>
            </w:r>
            <w:r w:rsidRPr="0085471B">
              <w:t xml:space="preserve">. </w:t>
            </w:r>
          </w:p>
          <w:p w14:paraId="4591588E" w14:textId="478AE768" w:rsidR="0085471B" w:rsidRDefault="0085471B" w:rsidP="0085471B">
            <w:pPr>
              <w:pStyle w:val="SIText"/>
            </w:pPr>
          </w:p>
          <w:p w14:paraId="2C3D425A" w14:textId="34799576" w:rsidR="001D7BD9" w:rsidRPr="001D7BD9" w:rsidRDefault="001D7BD9" w:rsidP="001D7BD9">
            <w:pPr>
              <w:rPr>
                <w:lang w:eastAsia="en-US"/>
              </w:rPr>
            </w:pPr>
            <w:r w:rsidRPr="001D7BD9">
              <w:rPr>
                <w:lang w:eastAsia="en-US"/>
              </w:rPr>
              <w:t>The unit applies to individuals who work in winemaking operations and take responsibility for their own work</w:t>
            </w:r>
            <w:r w:rsidR="00C028E4">
              <w:t>.</w:t>
            </w:r>
            <w:r w:rsidR="00C028E4" w:rsidRPr="00027E68">
              <w:t xml:space="preserve"> </w:t>
            </w:r>
            <w:r w:rsidR="00C028E4" w:rsidRPr="00027E68">
              <w:t>Individuals generally work under supervision but have some autonomy and accountability for their own work</w:t>
            </w:r>
            <w:r w:rsidR="00C028E4" w:rsidRPr="00C028E4">
              <w:t>.</w:t>
            </w:r>
            <w:bookmarkStart w:id="0" w:name="_GoBack"/>
            <w:bookmarkEnd w:id="0"/>
          </w:p>
          <w:p w14:paraId="75432FD8" w14:textId="77777777" w:rsidR="00D23D31" w:rsidRDefault="00D23D31" w:rsidP="0085471B"/>
          <w:p w14:paraId="4D007673" w14:textId="705F9179" w:rsidR="00BD6222" w:rsidRDefault="00D23D31" w:rsidP="006C32D6">
            <w:pPr>
              <w:pStyle w:val="SIText"/>
              <w:rPr>
                <w:rFonts w:eastAsiaTheme="minorHAnsi"/>
              </w:rPr>
            </w:pPr>
            <w:r>
              <w:rPr>
                <w:rFonts w:eastAsiaTheme="minorHAnsi"/>
                <w:lang w:val="en-US"/>
              </w:rPr>
              <w:t xml:space="preserve">All work must be carried out to comply with workplace procedures, in accordance with </w:t>
            </w:r>
            <w:r w:rsidR="00AD730F">
              <w:rPr>
                <w:rFonts w:eastAsiaTheme="minorHAnsi"/>
              </w:rPr>
              <w:t>state/territory</w:t>
            </w:r>
            <w:r>
              <w:rPr>
                <w:rFonts w:eastAsiaTheme="minorHAnsi"/>
                <w:lang w:val="en-US"/>
              </w:rPr>
              <w:t xml:space="preserve"> work health and safety regulations, legislation and standards that apply to the workplace.</w:t>
            </w:r>
          </w:p>
          <w:p w14:paraId="69A0C5F9" w14:textId="77777777" w:rsidR="00462119" w:rsidRDefault="00462119" w:rsidP="006C32D6">
            <w:pPr>
              <w:pStyle w:val="SIText"/>
              <w:rPr>
                <w:rFonts w:eastAsiaTheme="minorHAnsi"/>
              </w:rPr>
            </w:pPr>
          </w:p>
          <w:p w14:paraId="6BCB3589" w14:textId="77777777" w:rsidR="00462119" w:rsidRPr="00462119" w:rsidRDefault="00462119" w:rsidP="00462119">
            <w:r>
              <w:t>Legislative</w:t>
            </w:r>
            <w:r w:rsidRPr="00462119">
              <w:t xml:space="preserve"> requirements relating to confined space entry and hot work controls apply to this unit. Special tank entry and breathing equipment may be required. Users are advised to check with the relevant State/Territory work health and safety authority.</w:t>
            </w:r>
          </w:p>
          <w:p w14:paraId="1E8784DD" w14:textId="178F2590" w:rsidR="00462119" w:rsidRPr="0085471B" w:rsidRDefault="00462119" w:rsidP="006C32D6">
            <w:pPr>
              <w:pStyle w:val="SIText"/>
            </w:pPr>
          </w:p>
        </w:tc>
      </w:tr>
      <w:tr w:rsidR="0085471B" w:rsidRPr="00963A46" w14:paraId="3FE2292F" w14:textId="77777777" w:rsidTr="0085471B">
        <w:tc>
          <w:tcPr>
            <w:tcW w:w="1396" w:type="pct"/>
            <w:shd w:val="clear" w:color="auto" w:fill="auto"/>
          </w:tcPr>
          <w:p w14:paraId="4BD4774D" w14:textId="77777777" w:rsidR="0085471B" w:rsidRPr="0085471B" w:rsidRDefault="0085471B" w:rsidP="0085471B">
            <w:pPr>
              <w:pStyle w:val="SIHeading2"/>
            </w:pPr>
            <w:r w:rsidRPr="00923720">
              <w:t>Prerequisite Unit</w:t>
            </w:r>
          </w:p>
        </w:tc>
        <w:tc>
          <w:tcPr>
            <w:tcW w:w="3604" w:type="pct"/>
            <w:shd w:val="clear" w:color="auto" w:fill="auto"/>
          </w:tcPr>
          <w:p w14:paraId="30F19B5E" w14:textId="77777777" w:rsidR="0085471B" w:rsidRPr="0085471B" w:rsidRDefault="0085471B" w:rsidP="0085471B">
            <w:pPr>
              <w:pStyle w:val="SIText"/>
            </w:pPr>
            <w:r>
              <w:t>Nil</w:t>
            </w:r>
          </w:p>
        </w:tc>
      </w:tr>
      <w:tr w:rsidR="0085471B" w:rsidRPr="00963A46" w14:paraId="5D95F389" w14:textId="77777777" w:rsidTr="0085471B">
        <w:tc>
          <w:tcPr>
            <w:tcW w:w="1396" w:type="pct"/>
            <w:shd w:val="clear" w:color="auto" w:fill="auto"/>
          </w:tcPr>
          <w:p w14:paraId="6252C737" w14:textId="77777777" w:rsidR="0085471B" w:rsidRPr="0085471B" w:rsidRDefault="0085471B" w:rsidP="0085471B">
            <w:pPr>
              <w:pStyle w:val="SIHeading2"/>
            </w:pPr>
            <w:r w:rsidRPr="00923720">
              <w:t>Unit Sector</w:t>
            </w:r>
          </w:p>
        </w:tc>
        <w:tc>
          <w:tcPr>
            <w:tcW w:w="3604" w:type="pct"/>
            <w:shd w:val="clear" w:color="auto" w:fill="auto"/>
          </w:tcPr>
          <w:p w14:paraId="1CB16C56" w14:textId="52D0DAB0" w:rsidR="0085471B" w:rsidRPr="0085471B" w:rsidRDefault="0085471B" w:rsidP="0085471B">
            <w:pPr>
              <w:pStyle w:val="SIText"/>
            </w:pPr>
            <w:r>
              <w:t>Cellar Operations (CEL)</w:t>
            </w:r>
          </w:p>
        </w:tc>
      </w:tr>
    </w:tbl>
    <w:p w14:paraId="5CACB5D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99DDA8A" w14:textId="77777777" w:rsidTr="00CA2922">
        <w:trPr>
          <w:cantSplit/>
          <w:tblHeader/>
        </w:trPr>
        <w:tc>
          <w:tcPr>
            <w:tcW w:w="1396" w:type="pct"/>
            <w:tcBorders>
              <w:bottom w:val="single" w:sz="4" w:space="0" w:color="C0C0C0"/>
            </w:tcBorders>
            <w:shd w:val="clear" w:color="auto" w:fill="auto"/>
          </w:tcPr>
          <w:p w14:paraId="68CA0373"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8F35202" w14:textId="77777777" w:rsidR="00F1480E" w:rsidRPr="000754EC" w:rsidRDefault="00FD557D" w:rsidP="000754EC">
            <w:pPr>
              <w:pStyle w:val="SIHeading2"/>
            </w:pPr>
            <w:r w:rsidRPr="00923720">
              <w:t>Performance Criteria</w:t>
            </w:r>
          </w:p>
        </w:tc>
      </w:tr>
      <w:tr w:rsidR="00F1480E" w:rsidRPr="00963A46" w14:paraId="04131AD3" w14:textId="77777777" w:rsidTr="00CA2922">
        <w:trPr>
          <w:cantSplit/>
          <w:tblHeader/>
        </w:trPr>
        <w:tc>
          <w:tcPr>
            <w:tcW w:w="1396" w:type="pct"/>
            <w:tcBorders>
              <w:top w:val="single" w:sz="4" w:space="0" w:color="C0C0C0"/>
            </w:tcBorders>
            <w:shd w:val="clear" w:color="auto" w:fill="auto"/>
          </w:tcPr>
          <w:p w14:paraId="57D5A25E"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9C2DFDE"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85471B" w:rsidRPr="00963A46" w14:paraId="76592099" w14:textId="77777777" w:rsidTr="00CA2922">
        <w:trPr>
          <w:cantSplit/>
        </w:trPr>
        <w:tc>
          <w:tcPr>
            <w:tcW w:w="1396" w:type="pct"/>
            <w:shd w:val="clear" w:color="auto" w:fill="auto"/>
          </w:tcPr>
          <w:p w14:paraId="6BF8B597" w14:textId="0C9E524D" w:rsidR="0085471B" w:rsidRPr="0085471B" w:rsidRDefault="0085471B" w:rsidP="0085471B">
            <w:pPr>
              <w:pStyle w:val="SIText"/>
            </w:pPr>
            <w:r>
              <w:t>1</w:t>
            </w:r>
            <w:r w:rsidR="006E6754">
              <w:t>.</w:t>
            </w:r>
            <w:r>
              <w:t xml:space="preserve"> </w:t>
            </w:r>
            <w:r w:rsidRPr="0085471B">
              <w:t>Prepare materials and tank for waxing</w:t>
            </w:r>
          </w:p>
        </w:tc>
        <w:tc>
          <w:tcPr>
            <w:tcW w:w="3604" w:type="pct"/>
            <w:shd w:val="clear" w:color="auto" w:fill="auto"/>
          </w:tcPr>
          <w:p w14:paraId="353CF969" w14:textId="1D5CBAA2" w:rsidR="00D23D31" w:rsidRDefault="00D23D31" w:rsidP="00022BAD">
            <w:pPr>
              <w:pStyle w:val="SIText"/>
              <w:rPr>
                <w:rFonts w:eastAsiaTheme="minorHAnsi"/>
                <w:lang w:val="en-US"/>
              </w:rPr>
            </w:pPr>
            <w:r>
              <w:rPr>
                <w:rFonts w:eastAsiaTheme="minorHAnsi"/>
                <w:lang w:val="en-US"/>
              </w:rPr>
              <w:t xml:space="preserve">1.1 </w:t>
            </w:r>
            <w:r w:rsidR="00462119">
              <w:rPr>
                <w:rFonts w:eastAsiaTheme="minorHAnsi"/>
              </w:rPr>
              <w:t xml:space="preserve">Identify and confirm </w:t>
            </w:r>
            <w:r w:rsidR="00022BAD">
              <w:rPr>
                <w:rFonts w:eastAsiaTheme="minorHAnsi"/>
              </w:rPr>
              <w:t xml:space="preserve">waxing </w:t>
            </w:r>
            <w:r w:rsidR="00462119">
              <w:rPr>
                <w:rFonts w:eastAsiaTheme="minorHAnsi"/>
              </w:rPr>
              <w:t>requirements</w:t>
            </w:r>
            <w:r>
              <w:rPr>
                <w:rFonts w:eastAsiaTheme="minorHAnsi"/>
                <w:lang w:val="en-US"/>
              </w:rPr>
              <w:t xml:space="preserve"> </w:t>
            </w:r>
          </w:p>
          <w:p w14:paraId="1395CB56" w14:textId="0CD551EE" w:rsidR="00462119" w:rsidRPr="00462119" w:rsidRDefault="00D23D31" w:rsidP="00462119">
            <w:pPr>
              <w:pStyle w:val="SIText"/>
              <w:rPr>
                <w:rFonts w:eastAsiaTheme="minorHAnsi"/>
              </w:rPr>
            </w:pPr>
            <w:r>
              <w:rPr>
                <w:rFonts w:eastAsiaTheme="minorHAnsi"/>
                <w:lang w:val="en-US"/>
              </w:rPr>
              <w:t>1</w:t>
            </w:r>
            <w:r w:rsidR="001B5A39">
              <w:rPr>
                <w:rFonts w:eastAsiaTheme="minorHAnsi"/>
              </w:rPr>
              <w:t>.2</w:t>
            </w:r>
            <w:r w:rsidR="00462119" w:rsidRPr="00462119">
              <w:rPr>
                <w:rFonts w:eastAsiaTheme="minorHAnsi"/>
              </w:rPr>
              <w:t xml:space="preserve"> </w:t>
            </w:r>
            <w:r w:rsidR="00D455AE">
              <w:rPr>
                <w:rFonts w:eastAsiaTheme="minorHAnsi"/>
              </w:rPr>
              <w:t>Confirm environmental guidelines and i</w:t>
            </w:r>
            <w:r w:rsidR="00462119" w:rsidRPr="00462119">
              <w:rPr>
                <w:rFonts w:eastAsiaTheme="minorHAnsi"/>
              </w:rPr>
              <w:t xml:space="preserve">dentify potential workplace health and safety hazards and controls according to workplace procedures </w:t>
            </w:r>
          </w:p>
          <w:p w14:paraId="74A65F75" w14:textId="26DD61C0" w:rsidR="00462119" w:rsidRDefault="00462119" w:rsidP="00462119">
            <w:pPr>
              <w:pStyle w:val="SIText"/>
              <w:rPr>
                <w:rFonts w:eastAsiaTheme="minorHAnsi"/>
              </w:rPr>
            </w:pPr>
            <w:r w:rsidRPr="00462119">
              <w:rPr>
                <w:rFonts w:eastAsiaTheme="minorHAnsi"/>
              </w:rPr>
              <w:t>1.</w:t>
            </w:r>
            <w:r w:rsidR="001B5A39">
              <w:rPr>
                <w:rFonts w:eastAsiaTheme="minorHAnsi"/>
              </w:rPr>
              <w:t>3</w:t>
            </w:r>
            <w:r w:rsidRPr="00462119">
              <w:rPr>
                <w:rFonts w:eastAsiaTheme="minorHAnsi"/>
              </w:rPr>
              <w:t xml:space="preserve"> Select and fit personal protective equipment required for </w:t>
            </w:r>
            <w:r w:rsidR="001B5A39">
              <w:rPr>
                <w:rFonts w:eastAsiaTheme="minorHAnsi"/>
              </w:rPr>
              <w:t>waxing process</w:t>
            </w:r>
            <w:r w:rsidRPr="00462119">
              <w:rPr>
                <w:rFonts w:eastAsiaTheme="minorHAnsi"/>
              </w:rPr>
              <w:t xml:space="preserve"> </w:t>
            </w:r>
          </w:p>
          <w:p w14:paraId="7EA110E8" w14:textId="737C2307" w:rsidR="0085471B" w:rsidRPr="0085471B" w:rsidRDefault="0085471B" w:rsidP="00462119">
            <w:pPr>
              <w:pStyle w:val="SIText"/>
            </w:pPr>
            <w:r>
              <w:t>1.</w:t>
            </w:r>
            <w:r w:rsidR="001B5A39">
              <w:t>4</w:t>
            </w:r>
            <w:r>
              <w:t xml:space="preserve"> </w:t>
            </w:r>
            <w:r w:rsidRPr="0085471B">
              <w:t xml:space="preserve">Confirm </w:t>
            </w:r>
            <w:r w:rsidR="001B5A39">
              <w:t xml:space="preserve">with supervisor </w:t>
            </w:r>
            <w:r w:rsidRPr="0085471B">
              <w:t xml:space="preserve">that the </w:t>
            </w:r>
            <w:r w:rsidR="00D23D31">
              <w:t>relevant worksite permits</w:t>
            </w:r>
            <w:r w:rsidRPr="0085471B">
              <w:t xml:space="preserve"> ha</w:t>
            </w:r>
            <w:r w:rsidR="00D23D31">
              <w:t>ve</w:t>
            </w:r>
            <w:r w:rsidRPr="0085471B">
              <w:t xml:space="preserve">s been </w:t>
            </w:r>
            <w:r w:rsidR="00D23D31">
              <w:t xml:space="preserve">obtained </w:t>
            </w:r>
            <w:r w:rsidR="001B5A39">
              <w:t>prior to commencement of waxing process</w:t>
            </w:r>
          </w:p>
          <w:p w14:paraId="04127F0F" w14:textId="4AD85D57" w:rsidR="0085471B" w:rsidRPr="0085471B" w:rsidRDefault="0085471B" w:rsidP="0085471B">
            <w:pPr>
              <w:pStyle w:val="SIText"/>
            </w:pPr>
            <w:r>
              <w:t>1.</w:t>
            </w:r>
            <w:r w:rsidR="001B5A39">
              <w:t>5</w:t>
            </w:r>
            <w:r>
              <w:t xml:space="preserve"> </w:t>
            </w:r>
            <w:r w:rsidRPr="0085471B">
              <w:t xml:space="preserve">Prepare tank and confirm </w:t>
            </w:r>
            <w:r w:rsidR="00D455AE">
              <w:t xml:space="preserve">that it is </w:t>
            </w:r>
            <w:r w:rsidRPr="0085471B">
              <w:t>ready to wax</w:t>
            </w:r>
            <w:r w:rsidR="00D23D31">
              <w:t xml:space="preserve"> in accordance with workplace </w:t>
            </w:r>
            <w:r w:rsidR="00D455AE">
              <w:t>procedures</w:t>
            </w:r>
          </w:p>
          <w:p w14:paraId="54A10FC8" w14:textId="6981AA0B" w:rsidR="0085471B" w:rsidRPr="0085471B" w:rsidRDefault="0085471B" w:rsidP="0085471B">
            <w:pPr>
              <w:pStyle w:val="SIText"/>
            </w:pPr>
            <w:r>
              <w:t>1.</w:t>
            </w:r>
            <w:r w:rsidR="001B5A39">
              <w:t>6</w:t>
            </w:r>
            <w:r>
              <w:t xml:space="preserve"> </w:t>
            </w:r>
            <w:r w:rsidRPr="0085471B">
              <w:t>Check equipment and confirm readiness for use according to workplace procedures</w:t>
            </w:r>
          </w:p>
          <w:p w14:paraId="41E74160" w14:textId="0335DFE2" w:rsidR="0085471B" w:rsidRPr="0085471B" w:rsidRDefault="0085471B" w:rsidP="0085471B">
            <w:pPr>
              <w:pStyle w:val="SIText"/>
            </w:pPr>
            <w:r>
              <w:t>1.</w:t>
            </w:r>
            <w:r w:rsidR="001B5A39">
              <w:t>7</w:t>
            </w:r>
            <w:r>
              <w:t xml:space="preserve"> </w:t>
            </w:r>
            <w:r w:rsidRPr="0085471B">
              <w:t>Confirm that services are available</w:t>
            </w:r>
            <w:r w:rsidR="00D23D31">
              <w:t xml:space="preserve"> and operational to meet </w:t>
            </w:r>
            <w:r w:rsidR="00D455AE">
              <w:t xml:space="preserve">waxing </w:t>
            </w:r>
            <w:r w:rsidR="00D23D31">
              <w:t>requirements</w:t>
            </w:r>
          </w:p>
          <w:p w14:paraId="5FC3D1EB" w14:textId="44DAA357" w:rsidR="0085471B" w:rsidRPr="0085471B" w:rsidRDefault="0085471B" w:rsidP="0085471B">
            <w:pPr>
              <w:pStyle w:val="SIText"/>
            </w:pPr>
            <w:r>
              <w:t>1.</w:t>
            </w:r>
            <w:r w:rsidR="001B5A39">
              <w:t>8</w:t>
            </w:r>
            <w:r>
              <w:t xml:space="preserve"> </w:t>
            </w:r>
            <w:r w:rsidRPr="0085471B">
              <w:t xml:space="preserve">Prepare wax according to </w:t>
            </w:r>
            <w:r w:rsidR="00D23D31">
              <w:t>manufacturer</w:t>
            </w:r>
            <w:r w:rsidR="00022BAD">
              <w:t>'</w:t>
            </w:r>
            <w:r w:rsidR="00D23D31">
              <w:t xml:space="preserve">s and workplace </w:t>
            </w:r>
            <w:r w:rsidRPr="0085471B">
              <w:t>instructions</w:t>
            </w:r>
          </w:p>
        </w:tc>
      </w:tr>
      <w:tr w:rsidR="0085471B" w:rsidRPr="00963A46" w14:paraId="24310073" w14:textId="77777777" w:rsidTr="00CA2922">
        <w:trPr>
          <w:cantSplit/>
        </w:trPr>
        <w:tc>
          <w:tcPr>
            <w:tcW w:w="1396" w:type="pct"/>
            <w:shd w:val="clear" w:color="auto" w:fill="auto"/>
          </w:tcPr>
          <w:p w14:paraId="544493ED" w14:textId="30C80068" w:rsidR="0085471B" w:rsidRPr="0085471B" w:rsidRDefault="0085471B" w:rsidP="0085471B">
            <w:pPr>
              <w:pStyle w:val="SIText"/>
            </w:pPr>
            <w:r>
              <w:t>2</w:t>
            </w:r>
            <w:r w:rsidR="006E6754">
              <w:t>.</w:t>
            </w:r>
            <w:r>
              <w:t xml:space="preserve"> </w:t>
            </w:r>
            <w:r w:rsidRPr="0085471B">
              <w:t>Wax tanks</w:t>
            </w:r>
          </w:p>
        </w:tc>
        <w:tc>
          <w:tcPr>
            <w:tcW w:w="3604" w:type="pct"/>
            <w:shd w:val="clear" w:color="auto" w:fill="auto"/>
          </w:tcPr>
          <w:p w14:paraId="65EBDF29" w14:textId="0B63E6EB" w:rsidR="0085471B" w:rsidRPr="0085471B" w:rsidRDefault="0085471B" w:rsidP="0085471B">
            <w:pPr>
              <w:pStyle w:val="SIText"/>
            </w:pPr>
            <w:r>
              <w:t xml:space="preserve">2.1 </w:t>
            </w:r>
            <w:r w:rsidRPr="0085471B">
              <w:t>Remove top layer of wax following safe work practices</w:t>
            </w:r>
          </w:p>
          <w:p w14:paraId="24DD0F99" w14:textId="27D15494" w:rsidR="0085471B" w:rsidRPr="0085471B" w:rsidRDefault="0085471B" w:rsidP="00462119">
            <w:pPr>
              <w:pStyle w:val="SIText"/>
            </w:pPr>
            <w:r>
              <w:t xml:space="preserve">2.2 </w:t>
            </w:r>
            <w:r w:rsidRPr="0085471B">
              <w:t>Apply wax according to workplace procedures</w:t>
            </w:r>
          </w:p>
          <w:p w14:paraId="4FAC230B" w14:textId="2BC13CB6" w:rsidR="0085471B" w:rsidRPr="0085471B" w:rsidRDefault="0085471B" w:rsidP="0085471B">
            <w:pPr>
              <w:pStyle w:val="SIText"/>
            </w:pPr>
            <w:r>
              <w:t xml:space="preserve">2.3 </w:t>
            </w:r>
            <w:r w:rsidRPr="0085471B">
              <w:t>Operate equipment according to work</w:t>
            </w:r>
            <w:r w:rsidR="00FF6FC6">
              <w:t>place procedures</w:t>
            </w:r>
            <w:r w:rsidRPr="0085471B">
              <w:t xml:space="preserve"> and manufacturer instructions</w:t>
            </w:r>
          </w:p>
          <w:p w14:paraId="19C93B42" w14:textId="65ADF2BB" w:rsidR="0085471B" w:rsidRPr="0085471B" w:rsidRDefault="0085471B" w:rsidP="0085471B">
            <w:pPr>
              <w:pStyle w:val="SIText"/>
            </w:pPr>
            <w:r>
              <w:t xml:space="preserve">2.4 </w:t>
            </w:r>
            <w:r w:rsidRPr="0085471B">
              <w:t xml:space="preserve">Monitor </w:t>
            </w:r>
            <w:r w:rsidR="00FF6FC6">
              <w:t>waxing</w:t>
            </w:r>
            <w:r w:rsidRPr="0085471B">
              <w:t xml:space="preserve"> </w:t>
            </w:r>
            <w:r w:rsidR="001B5A39">
              <w:t xml:space="preserve">process </w:t>
            </w:r>
            <w:r w:rsidR="00FF6FC6">
              <w:t xml:space="preserve">and </w:t>
            </w:r>
            <w:r w:rsidR="00D455AE">
              <w:t>address</w:t>
            </w:r>
            <w:r w:rsidRPr="0085471B">
              <w:t xml:space="preserve"> </w:t>
            </w:r>
            <w:r w:rsidR="001B5A39">
              <w:t>non-conformances in</w:t>
            </w:r>
            <w:r w:rsidRPr="0085471B">
              <w:t xml:space="preserve"> process and equipment </w:t>
            </w:r>
            <w:r w:rsidR="00D455AE">
              <w:t>according to workplace procedures</w:t>
            </w:r>
          </w:p>
          <w:p w14:paraId="57F319C8" w14:textId="5CA1DCD6" w:rsidR="0085471B" w:rsidRPr="0085471B" w:rsidRDefault="0085471B" w:rsidP="0085471B">
            <w:pPr>
              <w:pStyle w:val="SIText"/>
            </w:pPr>
            <w:r>
              <w:t xml:space="preserve">2.5 </w:t>
            </w:r>
            <w:r w:rsidRPr="0085471B">
              <w:t xml:space="preserve">Confirm waxed tank meets </w:t>
            </w:r>
            <w:r w:rsidR="00D455AE">
              <w:t>waxing requirements</w:t>
            </w:r>
          </w:p>
        </w:tc>
      </w:tr>
      <w:tr w:rsidR="0085471B" w:rsidRPr="00963A46" w14:paraId="07BE457F" w14:textId="77777777" w:rsidTr="00CA2922">
        <w:trPr>
          <w:cantSplit/>
        </w:trPr>
        <w:tc>
          <w:tcPr>
            <w:tcW w:w="1396" w:type="pct"/>
            <w:shd w:val="clear" w:color="auto" w:fill="auto"/>
          </w:tcPr>
          <w:p w14:paraId="06EAF9BF" w14:textId="03C4649C" w:rsidR="0085471B" w:rsidRPr="0085471B" w:rsidRDefault="0085471B" w:rsidP="0085471B">
            <w:pPr>
              <w:pStyle w:val="SIText"/>
            </w:pPr>
            <w:r>
              <w:t>3</w:t>
            </w:r>
            <w:r w:rsidR="006E6754">
              <w:t>.</w:t>
            </w:r>
            <w:r>
              <w:t xml:space="preserve"> </w:t>
            </w:r>
            <w:r w:rsidRPr="0085471B">
              <w:t>Complete tank waxing activities</w:t>
            </w:r>
          </w:p>
        </w:tc>
        <w:tc>
          <w:tcPr>
            <w:tcW w:w="3604" w:type="pct"/>
            <w:shd w:val="clear" w:color="auto" w:fill="auto"/>
          </w:tcPr>
          <w:p w14:paraId="4DEC8CF8" w14:textId="15E504E0" w:rsidR="00462119" w:rsidRPr="00462119" w:rsidRDefault="00462119" w:rsidP="00462119">
            <w:pPr>
              <w:pStyle w:val="SIText"/>
            </w:pPr>
            <w:r>
              <w:t xml:space="preserve">3.1 </w:t>
            </w:r>
            <w:r w:rsidRPr="00462119">
              <w:t xml:space="preserve">Identify </w:t>
            </w:r>
            <w:r w:rsidR="00D455AE">
              <w:t xml:space="preserve">and implement </w:t>
            </w:r>
            <w:r w:rsidRPr="00462119">
              <w:t xml:space="preserve">appropriate </w:t>
            </w:r>
            <w:r w:rsidR="00D455AE">
              <w:t xml:space="preserve">equipment </w:t>
            </w:r>
            <w:r w:rsidRPr="00462119">
              <w:t>shutdown procedures</w:t>
            </w:r>
          </w:p>
          <w:p w14:paraId="6F7F69C9" w14:textId="7616B539" w:rsidR="00D455AE" w:rsidRPr="00D455AE" w:rsidRDefault="00D455AE" w:rsidP="00D455AE">
            <w:pPr>
              <w:pStyle w:val="SIText"/>
            </w:pPr>
            <w:r>
              <w:t>3</w:t>
            </w:r>
            <w:r w:rsidRPr="00D455AE">
              <w:t xml:space="preserve">.2 Clean and store equipment </w:t>
            </w:r>
          </w:p>
          <w:p w14:paraId="2E681686" w14:textId="0520E047" w:rsidR="00462119" w:rsidRDefault="00462119" w:rsidP="00462119">
            <w:pPr>
              <w:pStyle w:val="SIText"/>
            </w:pPr>
            <w:r>
              <w:t>3.</w:t>
            </w:r>
            <w:r w:rsidR="00D455AE">
              <w:t>3</w:t>
            </w:r>
            <w:r>
              <w:t xml:space="preserve"> </w:t>
            </w:r>
            <w:r w:rsidRPr="00462119">
              <w:t xml:space="preserve">Collect, treat and dispose of or recycle waste generated by both the </w:t>
            </w:r>
            <w:r>
              <w:t>waxing</w:t>
            </w:r>
            <w:r w:rsidRPr="00462119">
              <w:t xml:space="preserve"> process and cleaning procedures</w:t>
            </w:r>
          </w:p>
          <w:p w14:paraId="0E38A624" w14:textId="3B7D7722" w:rsidR="00D455AE" w:rsidRPr="00462119" w:rsidRDefault="00D455AE" w:rsidP="00462119">
            <w:pPr>
              <w:pStyle w:val="SIText"/>
            </w:pPr>
            <w:r>
              <w:t>3.4</w:t>
            </w:r>
            <w:r w:rsidRPr="00D455AE">
              <w:t xml:space="preserve"> Return tank to operating order according to workplace procedures</w:t>
            </w:r>
          </w:p>
          <w:p w14:paraId="26939B6C" w14:textId="1DA3EEFC" w:rsidR="0085471B" w:rsidRPr="0085471B" w:rsidRDefault="00462119" w:rsidP="0085471B">
            <w:pPr>
              <w:pStyle w:val="SIText"/>
            </w:pPr>
            <w:r>
              <w:t>3.</w:t>
            </w:r>
            <w:r w:rsidR="00D455AE">
              <w:t>5</w:t>
            </w:r>
            <w:r w:rsidRPr="00462119">
              <w:t xml:space="preserve"> Record workplace information according to workplace procedures</w:t>
            </w:r>
            <w:r w:rsidR="0085471B" w:rsidRPr="0085471B">
              <w:t xml:space="preserve"> </w:t>
            </w:r>
          </w:p>
        </w:tc>
      </w:tr>
    </w:tbl>
    <w:p w14:paraId="297CC2A6" w14:textId="77777777" w:rsidR="005F771F" w:rsidRDefault="005F771F" w:rsidP="005F771F">
      <w:pPr>
        <w:pStyle w:val="SIText"/>
      </w:pPr>
    </w:p>
    <w:p w14:paraId="324425E9" w14:textId="77777777" w:rsidR="005F771F" w:rsidRPr="000754EC" w:rsidRDefault="005F771F" w:rsidP="000754EC">
      <w:r>
        <w:br w:type="page"/>
      </w:r>
    </w:p>
    <w:p w14:paraId="7B6F19AF" w14:textId="77777777" w:rsidR="00F1480E" w:rsidRPr="00DD0726" w:rsidRDefault="00F1480E" w:rsidP="00DD0726">
      <w:pPr>
        <w:pStyle w:val="SIText"/>
        <w:rPr>
          <w:rStyle w:val="SIRangeEntry"/>
        </w:rPr>
      </w:pPr>
    </w:p>
    <w:p w14:paraId="1CD19999" w14:textId="77777777" w:rsidR="00916CD7" w:rsidRDefault="00916CD7"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F6FC6" w:rsidRPr="00336FCA" w:rsidDel="00423CB2" w14:paraId="151F6E75" w14:textId="77777777" w:rsidTr="00A34BB8">
        <w:trPr>
          <w:tblHeader/>
        </w:trPr>
        <w:tc>
          <w:tcPr>
            <w:tcW w:w="5000" w:type="pct"/>
            <w:gridSpan w:val="2"/>
          </w:tcPr>
          <w:p w14:paraId="0E358B96" w14:textId="77777777" w:rsidR="00FF6FC6" w:rsidRPr="00FF6FC6" w:rsidRDefault="00FF6FC6" w:rsidP="00FF6FC6">
            <w:pPr>
              <w:pStyle w:val="SIHeading2"/>
            </w:pPr>
            <w:bookmarkStart w:id="1" w:name="_Hlk510191948"/>
            <w:r w:rsidRPr="00FF6FC6">
              <w:t>Foundation Skills</w:t>
            </w:r>
          </w:p>
          <w:p w14:paraId="3738B25D" w14:textId="77777777" w:rsidR="00FF6FC6" w:rsidRPr="00FF6FC6" w:rsidRDefault="00FF6FC6" w:rsidP="00FF6FC6">
            <w:pPr>
              <w:rPr>
                <w:rStyle w:val="SIText-Italic"/>
                <w:rFonts w:eastAsiaTheme="majorEastAsia"/>
              </w:rPr>
            </w:pPr>
            <w:r w:rsidRPr="00FF6FC6">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F6FC6" w:rsidRPr="00336FCA" w:rsidDel="00423CB2" w14:paraId="3B6DDFBC" w14:textId="77777777" w:rsidTr="00A34BB8">
        <w:trPr>
          <w:trHeight w:val="422"/>
          <w:tblHeader/>
        </w:trPr>
        <w:tc>
          <w:tcPr>
            <w:tcW w:w="1396" w:type="pct"/>
          </w:tcPr>
          <w:p w14:paraId="71DD3BB8" w14:textId="77777777" w:rsidR="00FF6FC6" w:rsidRPr="00FF6FC6" w:rsidDel="00423CB2" w:rsidRDefault="00FF6FC6" w:rsidP="00FF6FC6">
            <w:pPr>
              <w:pStyle w:val="SIText-Bold"/>
              <w:rPr>
                <w:rFonts w:eastAsiaTheme="majorEastAsia"/>
              </w:rPr>
            </w:pPr>
            <w:r w:rsidRPr="00FF6FC6">
              <w:rPr>
                <w:rFonts w:eastAsiaTheme="majorEastAsia"/>
              </w:rPr>
              <w:t>Skill</w:t>
            </w:r>
          </w:p>
        </w:tc>
        <w:tc>
          <w:tcPr>
            <w:tcW w:w="3604" w:type="pct"/>
          </w:tcPr>
          <w:p w14:paraId="4F48EB0B" w14:textId="77777777" w:rsidR="00FF6FC6" w:rsidRPr="00FF6FC6" w:rsidDel="00423CB2" w:rsidRDefault="00FF6FC6" w:rsidP="00FF6FC6">
            <w:pPr>
              <w:pStyle w:val="SIText-Bold"/>
              <w:rPr>
                <w:rFonts w:eastAsiaTheme="majorEastAsia"/>
              </w:rPr>
            </w:pPr>
            <w:r w:rsidRPr="00FF6FC6">
              <w:rPr>
                <w:rFonts w:eastAsiaTheme="majorEastAsia"/>
              </w:rPr>
              <w:t>Description</w:t>
            </w:r>
          </w:p>
        </w:tc>
      </w:tr>
      <w:tr w:rsidR="00FF6FC6" w:rsidRPr="00336FCA" w:rsidDel="00423CB2" w14:paraId="2F5F8837" w14:textId="77777777" w:rsidTr="00A34BB8">
        <w:tc>
          <w:tcPr>
            <w:tcW w:w="1396" w:type="pct"/>
          </w:tcPr>
          <w:p w14:paraId="012D07DE" w14:textId="77777777" w:rsidR="00FF6FC6" w:rsidRPr="00FF6FC6" w:rsidRDefault="00FF6FC6" w:rsidP="00FF6FC6">
            <w:pPr>
              <w:pStyle w:val="SIText"/>
            </w:pPr>
            <w:r w:rsidRPr="00FF6FC6">
              <w:t>Reading</w:t>
            </w:r>
          </w:p>
        </w:tc>
        <w:tc>
          <w:tcPr>
            <w:tcW w:w="3604" w:type="pct"/>
          </w:tcPr>
          <w:p w14:paraId="37937796" w14:textId="46B4098F" w:rsidR="00FF6FC6" w:rsidRPr="00FF6FC6" w:rsidRDefault="00587090" w:rsidP="00FF6FC6">
            <w:pPr>
              <w:pStyle w:val="SIBulletList1"/>
              <w:rPr>
                <w:rFonts w:eastAsia="Calibri"/>
              </w:rPr>
            </w:pPr>
            <w:r w:rsidRPr="00587090">
              <w:rPr>
                <w:rFonts w:eastAsiaTheme="minorHAnsi"/>
              </w:rPr>
              <w:t>Comprehend instructions in workplace documents</w:t>
            </w:r>
          </w:p>
        </w:tc>
      </w:tr>
      <w:tr w:rsidR="00FF6FC6" w:rsidRPr="00336FCA" w:rsidDel="00423CB2" w14:paraId="38D7F658" w14:textId="77777777" w:rsidTr="00A34BB8">
        <w:trPr>
          <w:trHeight w:val="212"/>
        </w:trPr>
        <w:tc>
          <w:tcPr>
            <w:tcW w:w="1396" w:type="pct"/>
          </w:tcPr>
          <w:p w14:paraId="7EF9794C" w14:textId="77777777" w:rsidR="00FF6FC6" w:rsidRPr="00FF6FC6" w:rsidRDefault="00FF6FC6" w:rsidP="00A34BB8">
            <w:pPr>
              <w:pStyle w:val="SIText"/>
            </w:pPr>
            <w:r w:rsidRPr="00FF6FC6">
              <w:t>Writing</w:t>
            </w:r>
          </w:p>
        </w:tc>
        <w:tc>
          <w:tcPr>
            <w:tcW w:w="3604" w:type="pct"/>
          </w:tcPr>
          <w:p w14:paraId="43AF5836" w14:textId="77777777" w:rsidR="00FF6FC6" w:rsidRPr="00FF6FC6" w:rsidRDefault="00FF6FC6" w:rsidP="00A34BB8">
            <w:pPr>
              <w:pStyle w:val="SIBulletList1"/>
              <w:rPr>
                <w:rFonts w:eastAsiaTheme="minorHAnsi"/>
              </w:rPr>
            </w:pPr>
            <w:r w:rsidRPr="00FF6FC6">
              <w:t>Complete workplace documents in required format</w:t>
            </w:r>
          </w:p>
        </w:tc>
      </w:tr>
      <w:tr w:rsidR="00FF6FC6" w:rsidRPr="00336FCA" w:rsidDel="00423CB2" w14:paraId="3CB8ADAF" w14:textId="77777777" w:rsidTr="00A34BB8">
        <w:trPr>
          <w:trHeight w:val="212"/>
        </w:trPr>
        <w:tc>
          <w:tcPr>
            <w:tcW w:w="1396" w:type="pct"/>
          </w:tcPr>
          <w:p w14:paraId="501268EE" w14:textId="77777777" w:rsidR="00FF6FC6" w:rsidRPr="00FF6FC6" w:rsidRDefault="00FF6FC6" w:rsidP="00FF6FC6">
            <w:pPr>
              <w:pStyle w:val="SIText"/>
            </w:pPr>
            <w:r w:rsidRPr="00FF6FC6">
              <w:t>Numeracy</w:t>
            </w:r>
          </w:p>
        </w:tc>
        <w:tc>
          <w:tcPr>
            <w:tcW w:w="3604" w:type="pct"/>
          </w:tcPr>
          <w:p w14:paraId="3F7D15C3" w14:textId="60E7CA58" w:rsidR="00FF6FC6" w:rsidRPr="00FF6FC6" w:rsidRDefault="00FF6FC6" w:rsidP="00FF6FC6">
            <w:pPr>
              <w:pStyle w:val="SIBulletList1"/>
              <w:rPr>
                <w:rFonts w:eastAsia="Calibri"/>
              </w:rPr>
            </w:pPr>
            <w:r w:rsidRPr="00FF6FC6">
              <w:rPr>
                <w:rFonts w:eastAsiaTheme="minorHAnsi"/>
              </w:rPr>
              <w:t>Perform calculations relating to</w:t>
            </w:r>
            <w:r w:rsidRPr="00FF6FC6">
              <w:rPr>
                <w:rFonts w:eastAsia="Calibri"/>
              </w:rPr>
              <w:t xml:space="preserve"> measurements, quantities and operational specifications</w:t>
            </w:r>
          </w:p>
        </w:tc>
      </w:tr>
      <w:tr w:rsidR="00FF6FC6" w:rsidRPr="00336FCA" w:rsidDel="00423CB2" w14:paraId="0AB99DC8" w14:textId="77777777" w:rsidTr="00A34BB8">
        <w:trPr>
          <w:trHeight w:val="212"/>
        </w:trPr>
        <w:tc>
          <w:tcPr>
            <w:tcW w:w="1396" w:type="pct"/>
          </w:tcPr>
          <w:p w14:paraId="13EBF63B" w14:textId="77777777" w:rsidR="00FF6FC6" w:rsidRPr="00FF6FC6" w:rsidRDefault="00FF6FC6" w:rsidP="00FF6FC6">
            <w:pPr>
              <w:pStyle w:val="SIText"/>
            </w:pPr>
            <w:r w:rsidRPr="00FF6FC6">
              <w:t>Navigate the world of work</w:t>
            </w:r>
          </w:p>
        </w:tc>
        <w:tc>
          <w:tcPr>
            <w:tcW w:w="3604" w:type="pct"/>
          </w:tcPr>
          <w:p w14:paraId="5E51FF3D" w14:textId="77777777" w:rsidR="00FF6FC6" w:rsidRPr="00FF6FC6" w:rsidRDefault="00FF6FC6" w:rsidP="00FF6FC6">
            <w:pPr>
              <w:pStyle w:val="SIBulletList1"/>
              <w:rPr>
                <w:rFonts w:eastAsia="Calibri"/>
              </w:rPr>
            </w:pPr>
            <w:r w:rsidRPr="00FF6FC6">
              <w:rPr>
                <w:rFonts w:eastAsiaTheme="minorHAnsi"/>
              </w:rPr>
              <w:t>Apply workplace procedures and legislative responsibilities to own role</w:t>
            </w:r>
          </w:p>
        </w:tc>
      </w:tr>
      <w:tr w:rsidR="00FF6FC6" w:rsidRPr="00336FCA" w:rsidDel="00423CB2" w14:paraId="36C3E7E2" w14:textId="77777777" w:rsidTr="00A34BB8">
        <w:trPr>
          <w:trHeight w:val="212"/>
        </w:trPr>
        <w:tc>
          <w:tcPr>
            <w:tcW w:w="1396" w:type="pct"/>
          </w:tcPr>
          <w:p w14:paraId="0DE6B43C" w14:textId="77777777" w:rsidR="00FF6FC6" w:rsidRPr="00FF6FC6" w:rsidRDefault="00FF6FC6" w:rsidP="00A34BB8">
            <w:pPr>
              <w:pStyle w:val="SIText"/>
            </w:pPr>
            <w:r w:rsidRPr="00FF6FC6">
              <w:t>Interact with others</w:t>
            </w:r>
          </w:p>
        </w:tc>
        <w:tc>
          <w:tcPr>
            <w:tcW w:w="3604" w:type="pct"/>
          </w:tcPr>
          <w:p w14:paraId="669D2C93" w14:textId="77777777" w:rsidR="00FF6FC6" w:rsidRPr="00FF6FC6" w:rsidRDefault="00FF6FC6" w:rsidP="00A34BB8">
            <w:pPr>
              <w:pStyle w:val="SIBulletList1"/>
              <w:rPr>
                <w:rFonts w:eastAsiaTheme="minorHAnsi"/>
              </w:rPr>
            </w:pPr>
            <w:r w:rsidRPr="00FF6FC6">
              <w:t xml:space="preserve">Use required communication mode to report operational information to relevant personnel </w:t>
            </w:r>
          </w:p>
        </w:tc>
      </w:tr>
      <w:tr w:rsidR="00FF6FC6" w:rsidRPr="00336FCA" w:rsidDel="00423CB2" w14:paraId="683756B6" w14:textId="77777777" w:rsidTr="00A34BB8">
        <w:trPr>
          <w:trHeight w:val="212"/>
        </w:trPr>
        <w:tc>
          <w:tcPr>
            <w:tcW w:w="1396" w:type="pct"/>
          </w:tcPr>
          <w:p w14:paraId="14A392D5" w14:textId="77777777" w:rsidR="00FF6FC6" w:rsidRPr="00FF6FC6" w:rsidRDefault="00FF6FC6" w:rsidP="00FF6FC6">
            <w:pPr>
              <w:pStyle w:val="SIText"/>
            </w:pPr>
            <w:r w:rsidRPr="00FF6FC6">
              <w:t>Get the work done</w:t>
            </w:r>
          </w:p>
        </w:tc>
        <w:tc>
          <w:tcPr>
            <w:tcW w:w="3604" w:type="pct"/>
          </w:tcPr>
          <w:p w14:paraId="6244C507" w14:textId="77777777" w:rsidR="00FF6FC6" w:rsidRPr="00FF6FC6" w:rsidRDefault="00FF6FC6" w:rsidP="00FF6FC6">
            <w:pPr>
              <w:pStyle w:val="SIBulletList1"/>
              <w:rPr>
                <w:rFonts w:eastAsiaTheme="minorHAnsi"/>
              </w:rPr>
            </w:pPr>
            <w:r w:rsidRPr="00FF6FC6">
              <w:rPr>
                <w:rFonts w:eastAsiaTheme="minorHAnsi"/>
              </w:rPr>
              <w:t xml:space="preserve">Plan, sequence and implement tasks according to set routines and procedures </w:t>
            </w:r>
          </w:p>
          <w:p w14:paraId="03477A9C" w14:textId="77777777" w:rsidR="00FF6FC6" w:rsidRPr="00FF6FC6" w:rsidRDefault="00FF6FC6" w:rsidP="00FF6FC6">
            <w:pPr>
              <w:pStyle w:val="SIBulletList1"/>
              <w:rPr>
                <w:rFonts w:eastAsia="Calibri"/>
              </w:rPr>
            </w:pPr>
            <w:r w:rsidRPr="00FF6FC6">
              <w:t>Respond to routine problems using workplace instructions and procedures</w:t>
            </w:r>
          </w:p>
        </w:tc>
      </w:tr>
      <w:bookmarkEnd w:id="1"/>
    </w:tbl>
    <w:p w14:paraId="2FFE3529" w14:textId="33ECD654" w:rsidR="00F1480E" w:rsidRDefault="00F1480E" w:rsidP="005F771F">
      <w:pPr>
        <w:pStyle w:val="SIText"/>
      </w:pPr>
    </w:p>
    <w:p w14:paraId="1FE72E6F" w14:textId="02ED0A9B" w:rsidR="00FF6FC6" w:rsidRDefault="00FF6FC6" w:rsidP="005F771F">
      <w:pPr>
        <w:pStyle w:val="SIText"/>
      </w:pPr>
    </w:p>
    <w:p w14:paraId="5ABC8B36" w14:textId="77777777" w:rsidR="00FF6FC6" w:rsidRDefault="00FF6FC6"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273A1AF7" w14:textId="77777777" w:rsidTr="00F33FF2">
        <w:tc>
          <w:tcPr>
            <w:tcW w:w="5000" w:type="pct"/>
            <w:gridSpan w:val="4"/>
          </w:tcPr>
          <w:p w14:paraId="464A30AC" w14:textId="77777777" w:rsidR="00F1480E" w:rsidRPr="000754EC" w:rsidRDefault="00FD557D" w:rsidP="000754EC">
            <w:pPr>
              <w:pStyle w:val="SIHeading2"/>
            </w:pPr>
            <w:r w:rsidRPr="00923720">
              <w:t>U</w:t>
            </w:r>
            <w:r w:rsidRPr="000754EC">
              <w:t>nit Mapping Information</w:t>
            </w:r>
          </w:p>
        </w:tc>
      </w:tr>
      <w:tr w:rsidR="00F1480E" w14:paraId="14866C53" w14:textId="77777777" w:rsidTr="00F33FF2">
        <w:tc>
          <w:tcPr>
            <w:tcW w:w="1028" w:type="pct"/>
          </w:tcPr>
          <w:p w14:paraId="7B293F75" w14:textId="77777777" w:rsidR="00F1480E" w:rsidRPr="000754EC" w:rsidRDefault="00F1480E" w:rsidP="000754EC">
            <w:pPr>
              <w:pStyle w:val="SIText-Bold"/>
            </w:pPr>
            <w:r w:rsidRPr="00923720">
              <w:t>Code and title current version</w:t>
            </w:r>
          </w:p>
        </w:tc>
        <w:tc>
          <w:tcPr>
            <w:tcW w:w="1105" w:type="pct"/>
          </w:tcPr>
          <w:p w14:paraId="78746183" w14:textId="77777777" w:rsidR="00F1480E" w:rsidRPr="000754EC" w:rsidRDefault="00F1480E" w:rsidP="000754EC">
            <w:pPr>
              <w:pStyle w:val="SIText-Bold"/>
            </w:pPr>
            <w:r w:rsidRPr="00923720">
              <w:t>Code and title previous version</w:t>
            </w:r>
          </w:p>
        </w:tc>
        <w:tc>
          <w:tcPr>
            <w:tcW w:w="1251" w:type="pct"/>
          </w:tcPr>
          <w:p w14:paraId="23CDE217" w14:textId="77777777" w:rsidR="00F1480E" w:rsidRPr="000754EC" w:rsidRDefault="00F1480E" w:rsidP="000754EC">
            <w:pPr>
              <w:pStyle w:val="SIText-Bold"/>
            </w:pPr>
            <w:r w:rsidRPr="00923720">
              <w:t>Comments</w:t>
            </w:r>
          </w:p>
        </w:tc>
        <w:tc>
          <w:tcPr>
            <w:tcW w:w="1616" w:type="pct"/>
          </w:tcPr>
          <w:p w14:paraId="2C675DCE" w14:textId="77777777" w:rsidR="00F1480E" w:rsidRPr="000754EC" w:rsidRDefault="00F1480E" w:rsidP="000754EC">
            <w:pPr>
              <w:pStyle w:val="SIText-Bold"/>
            </w:pPr>
            <w:r w:rsidRPr="00923720">
              <w:t>Equivalence status</w:t>
            </w:r>
          </w:p>
        </w:tc>
      </w:tr>
      <w:tr w:rsidR="0085471B" w14:paraId="2B19561F" w14:textId="77777777" w:rsidTr="00F33FF2">
        <w:tc>
          <w:tcPr>
            <w:tcW w:w="1028" w:type="pct"/>
          </w:tcPr>
          <w:p w14:paraId="03F66062" w14:textId="765D79FD" w:rsidR="0085471B" w:rsidRPr="0085471B" w:rsidRDefault="00F8222E" w:rsidP="0085471B">
            <w:pPr>
              <w:pStyle w:val="SIText"/>
            </w:pPr>
            <w:r>
              <w:t>FBP</w:t>
            </w:r>
            <w:r w:rsidR="0085471B" w:rsidRPr="0085471B">
              <w:t>CEL2020 Prepare and wax tanks</w:t>
            </w:r>
          </w:p>
        </w:tc>
        <w:tc>
          <w:tcPr>
            <w:tcW w:w="1105" w:type="pct"/>
          </w:tcPr>
          <w:p w14:paraId="1DDC33DF" w14:textId="77777777" w:rsidR="0085471B" w:rsidRPr="0085471B" w:rsidRDefault="0085471B" w:rsidP="0085471B">
            <w:pPr>
              <w:pStyle w:val="SIText"/>
            </w:pPr>
            <w:r w:rsidRPr="0085471B">
              <w:t>FDFCEL2020A Prepare and wax tanks</w:t>
            </w:r>
          </w:p>
        </w:tc>
        <w:tc>
          <w:tcPr>
            <w:tcW w:w="1251" w:type="pct"/>
          </w:tcPr>
          <w:p w14:paraId="23BEA231" w14:textId="77777777" w:rsidR="0085471B" w:rsidRPr="0085471B" w:rsidRDefault="0085471B" w:rsidP="0085471B">
            <w:pPr>
              <w:pStyle w:val="SIText"/>
            </w:pPr>
            <w:r w:rsidRPr="009011B6">
              <w:t>Updated to meet Standards for Training Packages</w:t>
            </w:r>
          </w:p>
          <w:p w14:paraId="636103C5" w14:textId="77777777" w:rsidR="0085471B" w:rsidRPr="0085471B" w:rsidRDefault="0085471B" w:rsidP="0085471B">
            <w:pPr>
              <w:pStyle w:val="SIText"/>
            </w:pPr>
            <w:r w:rsidRPr="009011B6">
              <w:t>Minor changes to elements and performance criteria for clarity</w:t>
            </w:r>
          </w:p>
        </w:tc>
        <w:tc>
          <w:tcPr>
            <w:tcW w:w="1616" w:type="pct"/>
          </w:tcPr>
          <w:p w14:paraId="1BDA91D5" w14:textId="77777777" w:rsidR="0085471B" w:rsidRPr="0085471B" w:rsidRDefault="0085471B" w:rsidP="0085471B">
            <w:pPr>
              <w:pStyle w:val="SIText"/>
            </w:pPr>
            <w:r w:rsidRPr="009011B6">
              <w:t>E</w:t>
            </w:r>
            <w:r w:rsidRPr="0085471B">
              <w:t>quivalent unit</w:t>
            </w:r>
          </w:p>
        </w:tc>
      </w:tr>
    </w:tbl>
    <w:p w14:paraId="0609B08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7654"/>
      </w:tblGrid>
      <w:tr w:rsidR="00F1480E" w:rsidRPr="00A55106" w14:paraId="7A739B0A" w14:textId="77777777" w:rsidTr="006E6754">
        <w:tc>
          <w:tcPr>
            <w:tcW w:w="1025" w:type="pct"/>
            <w:shd w:val="clear" w:color="auto" w:fill="auto"/>
          </w:tcPr>
          <w:p w14:paraId="3CC575D8" w14:textId="77777777" w:rsidR="00F1480E" w:rsidRPr="000754EC" w:rsidRDefault="00FD557D" w:rsidP="000754EC">
            <w:pPr>
              <w:pStyle w:val="SIHeading2"/>
            </w:pPr>
            <w:r w:rsidRPr="00CC451E">
              <w:t>L</w:t>
            </w:r>
            <w:r w:rsidRPr="000754EC">
              <w:t>inks</w:t>
            </w:r>
          </w:p>
        </w:tc>
        <w:tc>
          <w:tcPr>
            <w:tcW w:w="3975" w:type="pct"/>
            <w:shd w:val="clear" w:color="auto" w:fill="auto"/>
          </w:tcPr>
          <w:p w14:paraId="7E46BAA7" w14:textId="2963C812" w:rsidR="00F1480E" w:rsidRPr="000754EC" w:rsidRDefault="00520E9A" w:rsidP="00CD7A28">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hyperlink r:id="rId11" w:history="1">
              <w:r w:rsidR="0085471B" w:rsidRPr="0085471B">
                <w:t>https://vetnet.education.gov.au/Pages/TrainingDocs.aspx?q=78b15323-cd38-483e-aad7-1159b570a5c4</w:t>
              </w:r>
            </w:hyperlink>
            <w:r w:rsidR="00A76C6C" w:rsidRPr="000754EC">
              <w:t xml:space="preserve"> </w:t>
            </w:r>
            <w:r w:rsidR="006E6754">
              <w:br/>
            </w:r>
          </w:p>
        </w:tc>
      </w:tr>
    </w:tbl>
    <w:p w14:paraId="400FD0EF" w14:textId="77777777" w:rsidR="00F1480E" w:rsidRDefault="00F1480E" w:rsidP="005F771F">
      <w:pPr>
        <w:pStyle w:val="SIText"/>
      </w:pPr>
    </w:p>
    <w:p w14:paraId="39CF35DE"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85471B" w:rsidRPr="00E91BFF" w14:paraId="5C1823F1" w14:textId="77777777" w:rsidTr="006C32D6">
        <w:trPr>
          <w:trHeight w:val="703"/>
          <w:tblHeader/>
        </w:trPr>
        <w:tc>
          <w:tcPr>
            <w:tcW w:w="1478" w:type="pct"/>
            <w:shd w:val="clear" w:color="auto" w:fill="auto"/>
          </w:tcPr>
          <w:p w14:paraId="5D5265B4" w14:textId="7A2DD36D" w:rsidR="0085471B" w:rsidRPr="0085471B" w:rsidRDefault="006E6754" w:rsidP="0085471B">
            <w:pPr>
              <w:pStyle w:val="SIUNITCODE"/>
            </w:pPr>
            <w:r>
              <w:lastRenderedPageBreak/>
              <w:t>TITLE</w:t>
            </w:r>
          </w:p>
        </w:tc>
        <w:tc>
          <w:tcPr>
            <w:tcW w:w="3522" w:type="pct"/>
            <w:shd w:val="clear" w:color="auto" w:fill="auto"/>
          </w:tcPr>
          <w:p w14:paraId="3D14A559" w14:textId="7B1DC9AE" w:rsidR="0085471B" w:rsidRPr="0085471B" w:rsidRDefault="006E6754" w:rsidP="00D23D31">
            <w:pPr>
              <w:pStyle w:val="SIUnittitle"/>
            </w:pPr>
            <w:r>
              <w:rPr>
                <w:rFonts w:eastAsiaTheme="minorHAnsi"/>
                <w:lang w:val="en-GB" w:eastAsia="en-US"/>
              </w:rPr>
              <w:t xml:space="preserve">Assessment requirements for </w:t>
            </w:r>
            <w:r w:rsidR="00F8222E">
              <w:t>FBP</w:t>
            </w:r>
            <w:r w:rsidRPr="005C5072">
              <w:t>CEL2020 Prepare and wax tanks</w:t>
            </w:r>
            <w:r w:rsidR="0085471B" w:rsidRPr="0085471B">
              <w:fldChar w:fldCharType="begin"/>
            </w:r>
            <w:r w:rsidR="0085471B" w:rsidRPr="0085471B">
              <w:instrText xml:space="preserve"> STYLEREF  "AFSA Unit Title"  \* MERGEFORMAT </w:instrText>
            </w:r>
            <w:r w:rsidR="0085471B" w:rsidRPr="0085471B">
              <w:fldChar w:fldCharType="end"/>
            </w:r>
            <w:r w:rsidR="0085471B" w:rsidRPr="0085471B">
              <w:fldChar w:fldCharType="begin"/>
            </w:r>
            <w:r w:rsidR="0085471B" w:rsidRPr="0085471B">
              <w:instrText xml:space="preserve"> STYLEREF  "AFSA Unit Title"  \* MERGEFORMAT </w:instrText>
            </w:r>
            <w:r w:rsidR="0085471B" w:rsidRPr="0085471B">
              <w:fldChar w:fldCharType="end"/>
            </w:r>
          </w:p>
        </w:tc>
      </w:tr>
      <w:tr w:rsidR="00556C4C" w:rsidRPr="00A55106" w14:paraId="01456261" w14:textId="77777777" w:rsidTr="00113678">
        <w:trPr>
          <w:tblHeader/>
        </w:trPr>
        <w:tc>
          <w:tcPr>
            <w:tcW w:w="5000" w:type="pct"/>
            <w:gridSpan w:val="2"/>
            <w:shd w:val="clear" w:color="auto" w:fill="auto"/>
          </w:tcPr>
          <w:p w14:paraId="2527C1E0" w14:textId="77777777" w:rsidR="00556C4C" w:rsidRPr="000754EC" w:rsidRDefault="00D71E43" w:rsidP="000754EC">
            <w:pPr>
              <w:pStyle w:val="SIHeading2"/>
            </w:pPr>
            <w:r>
              <w:t>Performance E</w:t>
            </w:r>
            <w:r w:rsidRPr="000754EC">
              <w:t>vidence</w:t>
            </w:r>
          </w:p>
        </w:tc>
      </w:tr>
      <w:tr w:rsidR="00556C4C" w:rsidRPr="00067E1C" w14:paraId="40DDDDCA" w14:textId="77777777" w:rsidTr="00113678">
        <w:tc>
          <w:tcPr>
            <w:tcW w:w="5000" w:type="pct"/>
            <w:gridSpan w:val="2"/>
            <w:shd w:val="clear" w:color="auto" w:fill="auto"/>
          </w:tcPr>
          <w:p w14:paraId="5DDBD8F6"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561F3846" w14:textId="77777777" w:rsidR="0026394F" w:rsidRDefault="0026394F" w:rsidP="00E40225">
            <w:pPr>
              <w:pStyle w:val="SIText"/>
            </w:pPr>
          </w:p>
          <w:p w14:paraId="6C020EF7" w14:textId="5C7E3EEF" w:rsidR="00D2131F" w:rsidRPr="0085471B" w:rsidRDefault="00D2131F" w:rsidP="0085471B">
            <w:pPr>
              <w:pStyle w:val="SIText"/>
            </w:pPr>
            <w:r w:rsidRPr="00D2131F">
              <w:t xml:space="preserve">There must be evidence that the individual has </w:t>
            </w:r>
            <w:r w:rsidR="00462119">
              <w:t>prepared and waxed tanks</w:t>
            </w:r>
            <w:r w:rsidRPr="00D2131F">
              <w:t xml:space="preserve"> at least </w:t>
            </w:r>
            <w:r w:rsidR="00E343D8">
              <w:t>one tank, including:</w:t>
            </w:r>
          </w:p>
          <w:p w14:paraId="3E1753BB" w14:textId="635AA7B4" w:rsidR="00E343D8" w:rsidRPr="0085471B" w:rsidRDefault="0085471B" w:rsidP="00E343D8">
            <w:pPr>
              <w:pStyle w:val="SIBulletList1"/>
            </w:pPr>
            <w:r w:rsidRPr="0050463D">
              <w:t>accessing workplace information to identify waxing requirements</w:t>
            </w:r>
          </w:p>
          <w:p w14:paraId="3D80C171" w14:textId="46B540EA" w:rsidR="0085471B" w:rsidRPr="0085471B" w:rsidRDefault="0085471B" w:rsidP="0085471B">
            <w:pPr>
              <w:pStyle w:val="SIBulletList1"/>
            </w:pPr>
            <w:r>
              <w:t xml:space="preserve">selecting </w:t>
            </w:r>
            <w:r w:rsidR="00462119">
              <w:t xml:space="preserve">and </w:t>
            </w:r>
            <w:r>
              <w:t xml:space="preserve">fitting </w:t>
            </w:r>
            <w:r w:rsidR="00462119">
              <w:t>appropriate</w:t>
            </w:r>
            <w:r>
              <w:t xml:space="preserve"> personal protective equipment</w:t>
            </w:r>
          </w:p>
          <w:p w14:paraId="5377E1CC" w14:textId="2B510A7B" w:rsidR="00462119" w:rsidRPr="00462119" w:rsidRDefault="00462119" w:rsidP="00462119">
            <w:pPr>
              <w:pStyle w:val="SIBulletList1"/>
            </w:pPr>
            <w:r w:rsidRPr="003D115A">
              <w:t>check</w:t>
            </w:r>
            <w:r w:rsidRPr="00462119">
              <w:t>ing supply and status of material</w:t>
            </w:r>
            <w:r w:rsidR="00E343D8">
              <w:t>, equipment and services</w:t>
            </w:r>
            <w:r w:rsidRPr="00462119">
              <w:t xml:space="preserve"> before commencing </w:t>
            </w:r>
            <w:r>
              <w:t>waxing</w:t>
            </w:r>
          </w:p>
          <w:p w14:paraId="55692033" w14:textId="186831F8" w:rsidR="00462119" w:rsidRPr="00462119" w:rsidRDefault="00E343D8" w:rsidP="00462119">
            <w:pPr>
              <w:pStyle w:val="SIBulletList1"/>
            </w:pPr>
            <w:r>
              <w:t>carrying out</w:t>
            </w:r>
            <w:r w:rsidR="00462119">
              <w:t xml:space="preserve"> </w:t>
            </w:r>
            <w:r w:rsidR="00462119" w:rsidRPr="00462119">
              <w:t xml:space="preserve">the </w:t>
            </w:r>
            <w:r w:rsidR="00462119">
              <w:t>waxing</w:t>
            </w:r>
            <w:r w:rsidR="00462119" w:rsidRPr="00462119">
              <w:t xml:space="preserve"> process</w:t>
            </w:r>
          </w:p>
          <w:p w14:paraId="07AFF63B" w14:textId="26067F17" w:rsidR="00462119" w:rsidRPr="00462119" w:rsidRDefault="00E343D8" w:rsidP="00462119">
            <w:pPr>
              <w:pStyle w:val="SIBulletList1"/>
            </w:pPr>
            <w:r>
              <w:t xml:space="preserve">monitoring the process and </w:t>
            </w:r>
            <w:r w:rsidR="00462119" w:rsidRPr="003D115A">
              <w:t>tak</w:t>
            </w:r>
            <w:r w:rsidR="00462119" w:rsidRPr="00462119">
              <w:t xml:space="preserve">ing corrective action in response to non-conformance results </w:t>
            </w:r>
          </w:p>
          <w:p w14:paraId="57DC531E" w14:textId="36132E94" w:rsidR="00462119" w:rsidRDefault="00E343D8" w:rsidP="006C32D6">
            <w:pPr>
              <w:pStyle w:val="SIBulletList1"/>
            </w:pPr>
            <w:r>
              <w:t xml:space="preserve">correctly completing and finishing the waxing process </w:t>
            </w:r>
          </w:p>
          <w:p w14:paraId="6CF65312" w14:textId="7F6527FB" w:rsidR="00556C4C" w:rsidRPr="000754EC" w:rsidRDefault="00462119" w:rsidP="006C32D6">
            <w:pPr>
              <w:pStyle w:val="SIBulletList1"/>
            </w:pPr>
            <w:proofErr w:type="gramStart"/>
            <w:r>
              <w:t>conducting</w:t>
            </w:r>
            <w:proofErr w:type="gramEnd"/>
            <w:r>
              <w:t xml:space="preserve"> work</w:t>
            </w:r>
            <w:r w:rsidRPr="00462119">
              <w:t xml:space="preserve"> according to environmental and workplace health and safety requirements. </w:t>
            </w:r>
          </w:p>
        </w:tc>
      </w:tr>
    </w:tbl>
    <w:p w14:paraId="1A9258CA"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C984126" w14:textId="77777777" w:rsidTr="00CA2922">
        <w:trPr>
          <w:tblHeader/>
        </w:trPr>
        <w:tc>
          <w:tcPr>
            <w:tcW w:w="5000" w:type="pct"/>
            <w:shd w:val="clear" w:color="auto" w:fill="auto"/>
          </w:tcPr>
          <w:p w14:paraId="7B64FF04" w14:textId="77777777" w:rsidR="00F1480E" w:rsidRPr="000754EC" w:rsidRDefault="00D71E43" w:rsidP="000754EC">
            <w:pPr>
              <w:pStyle w:val="SIHeading2"/>
            </w:pPr>
            <w:r w:rsidRPr="002C55E9">
              <w:t>K</w:t>
            </w:r>
            <w:r w:rsidRPr="000754EC">
              <w:t>nowledge Evidence</w:t>
            </w:r>
          </w:p>
        </w:tc>
      </w:tr>
      <w:tr w:rsidR="00F1480E" w:rsidRPr="00067E1C" w14:paraId="17C56387" w14:textId="77777777" w:rsidTr="00CA2922">
        <w:tc>
          <w:tcPr>
            <w:tcW w:w="5000" w:type="pct"/>
            <w:shd w:val="clear" w:color="auto" w:fill="auto"/>
          </w:tcPr>
          <w:p w14:paraId="28084305" w14:textId="66330BF4"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29E83374" w14:textId="64D1E6F5" w:rsidR="00EC06BD" w:rsidRPr="00EC06BD" w:rsidRDefault="0085471B" w:rsidP="000B7C39">
            <w:pPr>
              <w:pStyle w:val="SIBulletList1"/>
            </w:pPr>
            <w:r>
              <w:t xml:space="preserve">purpose </w:t>
            </w:r>
            <w:r w:rsidR="00EC06BD">
              <w:t xml:space="preserve">of waxing tanks </w:t>
            </w:r>
            <w:r w:rsidR="00EC06BD" w:rsidRPr="00EC06BD">
              <w:t xml:space="preserve">and the links between </w:t>
            </w:r>
            <w:r w:rsidR="00EC06BD">
              <w:t>waxing</w:t>
            </w:r>
            <w:r w:rsidR="00EC06BD" w:rsidRPr="00EC06BD">
              <w:t xml:space="preserve"> and other processes used in wine operations</w:t>
            </w:r>
          </w:p>
          <w:p w14:paraId="3CDA7685" w14:textId="77777777" w:rsidR="006A63D3" w:rsidRDefault="00EC06BD" w:rsidP="0085471B">
            <w:pPr>
              <w:pStyle w:val="SIBulletList1"/>
            </w:pPr>
            <w:r>
              <w:t>b</w:t>
            </w:r>
            <w:r w:rsidRPr="00EC06BD">
              <w:t xml:space="preserve">asic operating principles of </w:t>
            </w:r>
            <w:r>
              <w:t>waxing</w:t>
            </w:r>
            <w:r w:rsidRPr="00EC06BD">
              <w:t xml:space="preserve"> equipment</w:t>
            </w:r>
          </w:p>
          <w:p w14:paraId="53D8CC8F" w14:textId="27C8986D" w:rsidR="006A63D3" w:rsidRPr="006A63D3" w:rsidRDefault="006A63D3" w:rsidP="006C32D6">
            <w:pPr>
              <w:pStyle w:val="SIBulletList1"/>
            </w:pPr>
            <w:r>
              <w:t>materials used in the waxing process including preparation requirements and effect of variation on the waxing</w:t>
            </w:r>
            <w:r w:rsidRPr="006A63D3">
              <w:t xml:space="preserve"> process</w:t>
            </w:r>
            <w:r>
              <w:t>:</w:t>
            </w:r>
            <w:r w:rsidRPr="006A63D3">
              <w:t xml:space="preserve"> </w:t>
            </w:r>
          </w:p>
          <w:p w14:paraId="4292F386" w14:textId="77777777" w:rsidR="0085471B" w:rsidRPr="0085471B" w:rsidRDefault="0085471B" w:rsidP="0085471B">
            <w:pPr>
              <w:pStyle w:val="SIBulletList2"/>
            </w:pPr>
            <w:r>
              <w:t>tanks with damage</w:t>
            </w:r>
          </w:p>
          <w:p w14:paraId="1A95433C" w14:textId="77777777" w:rsidR="0085471B" w:rsidRPr="0085471B" w:rsidRDefault="0085471B" w:rsidP="0085471B">
            <w:pPr>
              <w:pStyle w:val="SIBulletList2"/>
            </w:pPr>
            <w:r>
              <w:t>different wax mix preparation requirements</w:t>
            </w:r>
          </w:p>
          <w:p w14:paraId="730927C7" w14:textId="77777777" w:rsidR="006A63D3" w:rsidRPr="006A63D3" w:rsidRDefault="006A63D3" w:rsidP="006A63D3">
            <w:pPr>
              <w:pStyle w:val="SIBulletList1"/>
            </w:pPr>
            <w:r>
              <w:t>method</w:t>
            </w:r>
            <w:r w:rsidRPr="006A63D3">
              <w:t>s used to monitor the process</w:t>
            </w:r>
          </w:p>
          <w:p w14:paraId="4147ECA3" w14:textId="77777777" w:rsidR="006A63D3" w:rsidRPr="006A63D3" w:rsidRDefault="006A63D3" w:rsidP="006A63D3">
            <w:pPr>
              <w:pStyle w:val="SIBulletList1"/>
            </w:pPr>
            <w:r>
              <w:t xml:space="preserve">common causes of </w:t>
            </w:r>
            <w:r w:rsidRPr="006A63D3">
              <w:t>non-conformance results for product, process and equipment and corrective action required including:</w:t>
            </w:r>
          </w:p>
          <w:p w14:paraId="7F4E000E" w14:textId="77777777" w:rsidR="006A63D3" w:rsidRPr="006A63D3" w:rsidRDefault="006A63D3" w:rsidP="006A63D3">
            <w:pPr>
              <w:pStyle w:val="SIBulletList2"/>
            </w:pPr>
            <w:r>
              <w:t>i</w:t>
            </w:r>
            <w:r w:rsidRPr="006A63D3">
              <w:t xml:space="preserve">ssues that can be rectified  </w:t>
            </w:r>
          </w:p>
          <w:p w14:paraId="6E6506EE" w14:textId="77777777" w:rsidR="006A63D3" w:rsidRPr="006A63D3" w:rsidRDefault="006A63D3" w:rsidP="006A63D3">
            <w:pPr>
              <w:pStyle w:val="SIBulletList2"/>
            </w:pPr>
            <w:r>
              <w:t>issues that must be reported</w:t>
            </w:r>
          </w:p>
          <w:p w14:paraId="34C7BD64" w14:textId="77777777" w:rsidR="006A63D3" w:rsidRPr="006A63D3" w:rsidRDefault="006A63D3" w:rsidP="006A63D3">
            <w:pPr>
              <w:pStyle w:val="SIBulletList1"/>
            </w:pPr>
            <w:r>
              <w:t xml:space="preserve">responsibilities </w:t>
            </w:r>
            <w:r w:rsidRPr="006A63D3">
              <w:t>for workplace health and safety including:</w:t>
            </w:r>
          </w:p>
          <w:p w14:paraId="6DB97294" w14:textId="10627180" w:rsidR="006A63D3" w:rsidRPr="006A63D3" w:rsidRDefault="006A63D3" w:rsidP="006A63D3">
            <w:pPr>
              <w:pStyle w:val="SIBulletList2"/>
            </w:pPr>
            <w:r w:rsidRPr="00E034D3">
              <w:t>work</w:t>
            </w:r>
            <w:r w:rsidRPr="006A63D3">
              <w:t xml:space="preserve">place health and safety hazards associated with the </w:t>
            </w:r>
            <w:r>
              <w:t>waxing</w:t>
            </w:r>
            <w:r w:rsidRPr="006A63D3">
              <w:t xml:space="preserve"> process</w:t>
            </w:r>
          </w:p>
          <w:p w14:paraId="7E6D7C04" w14:textId="77777777" w:rsidR="006A63D3" w:rsidRPr="006A63D3" w:rsidRDefault="006A63D3" w:rsidP="006A63D3">
            <w:pPr>
              <w:pStyle w:val="SIBulletList2"/>
            </w:pPr>
            <w:r>
              <w:t>methods for controlling risk</w:t>
            </w:r>
            <w:r w:rsidRPr="006A63D3">
              <w:t>s associated with work health and safety hazards, including confined space entry</w:t>
            </w:r>
          </w:p>
          <w:p w14:paraId="493BA727" w14:textId="77777777" w:rsidR="006A63D3" w:rsidRPr="006A63D3" w:rsidRDefault="006A63D3" w:rsidP="006A63D3">
            <w:pPr>
              <w:pStyle w:val="SIBulletList1"/>
            </w:pPr>
            <w:r>
              <w:t xml:space="preserve">responsibilities for identifying and controlling </w:t>
            </w:r>
            <w:r w:rsidRPr="006A63D3">
              <w:t xml:space="preserve">environmental issues </w:t>
            </w:r>
          </w:p>
          <w:p w14:paraId="10886D32" w14:textId="77777777" w:rsidR="006A63D3" w:rsidRPr="006A63D3" w:rsidRDefault="006A63D3" w:rsidP="006A63D3">
            <w:pPr>
              <w:pStyle w:val="SIBulletList1"/>
            </w:pPr>
            <w:r>
              <w:t xml:space="preserve">workplace </w:t>
            </w:r>
            <w:r w:rsidRPr="006A63D3">
              <w:t>procedures and responsibility for:</w:t>
            </w:r>
          </w:p>
          <w:p w14:paraId="5E2C9476" w14:textId="4C631A63" w:rsidR="00606FC3" w:rsidRPr="0085471B" w:rsidRDefault="0085471B" w:rsidP="00606FC3">
            <w:pPr>
              <w:pStyle w:val="SIBulletList2"/>
            </w:pPr>
            <w:r w:rsidRPr="003127A1">
              <w:t>confined space entry</w:t>
            </w:r>
          </w:p>
          <w:p w14:paraId="48EA7111" w14:textId="77777777" w:rsidR="006A63D3" w:rsidRPr="006A63D3" w:rsidRDefault="006A63D3" w:rsidP="006A63D3">
            <w:pPr>
              <w:pStyle w:val="SIBulletList2"/>
            </w:pPr>
            <w:r>
              <w:t>reporting problems</w:t>
            </w:r>
          </w:p>
          <w:p w14:paraId="650071E4" w14:textId="77777777" w:rsidR="006A63D3" w:rsidRPr="006A63D3" w:rsidRDefault="006A63D3" w:rsidP="006A63D3">
            <w:pPr>
              <w:pStyle w:val="SIBulletList2"/>
            </w:pPr>
            <w:r>
              <w:t>shutting down the process</w:t>
            </w:r>
          </w:p>
          <w:p w14:paraId="5D1E1410" w14:textId="77777777" w:rsidR="006A63D3" w:rsidRPr="006A63D3" w:rsidRDefault="006A63D3" w:rsidP="006A63D3">
            <w:pPr>
              <w:pStyle w:val="SIBulletList2"/>
            </w:pPr>
            <w:r>
              <w:t>cleaning</w:t>
            </w:r>
          </w:p>
          <w:p w14:paraId="65F49AA7" w14:textId="77777777" w:rsidR="006A63D3" w:rsidRPr="006A63D3" w:rsidRDefault="006A63D3" w:rsidP="006A63D3">
            <w:pPr>
              <w:pStyle w:val="SIBulletList2"/>
            </w:pPr>
            <w:r>
              <w:t xml:space="preserve">handling </w:t>
            </w:r>
            <w:r w:rsidRPr="006A63D3">
              <w:t xml:space="preserve">waste </w:t>
            </w:r>
          </w:p>
          <w:p w14:paraId="6804B5F5" w14:textId="5C6E7200" w:rsidR="00CD7A28" w:rsidRPr="000754EC" w:rsidRDefault="006A63D3" w:rsidP="0085471B">
            <w:pPr>
              <w:pStyle w:val="SIBulletList2"/>
            </w:pPr>
            <w:proofErr w:type="gramStart"/>
            <w:r>
              <w:t>recording</w:t>
            </w:r>
            <w:proofErr w:type="gramEnd"/>
            <w:r>
              <w:t xml:space="preserve"> </w:t>
            </w:r>
            <w:r w:rsidRPr="006A63D3">
              <w:t>required information.</w:t>
            </w:r>
          </w:p>
        </w:tc>
      </w:tr>
    </w:tbl>
    <w:p w14:paraId="0A87FEA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45A84AD" w14:textId="77777777" w:rsidTr="00CA2922">
        <w:trPr>
          <w:tblHeader/>
        </w:trPr>
        <w:tc>
          <w:tcPr>
            <w:tcW w:w="5000" w:type="pct"/>
            <w:shd w:val="clear" w:color="auto" w:fill="auto"/>
          </w:tcPr>
          <w:p w14:paraId="1E3FE5AB" w14:textId="77777777" w:rsidR="00F1480E" w:rsidRPr="000754EC" w:rsidRDefault="00D71E43" w:rsidP="000754EC">
            <w:pPr>
              <w:pStyle w:val="SIHeading2"/>
            </w:pPr>
            <w:r w:rsidRPr="002C55E9">
              <w:t>A</w:t>
            </w:r>
            <w:r w:rsidRPr="000754EC">
              <w:t>ssessment Conditions</w:t>
            </w:r>
          </w:p>
        </w:tc>
      </w:tr>
      <w:tr w:rsidR="00F1480E" w:rsidRPr="00A55106" w14:paraId="6B552D21" w14:textId="77777777" w:rsidTr="00CA2922">
        <w:tc>
          <w:tcPr>
            <w:tcW w:w="5000" w:type="pct"/>
            <w:shd w:val="clear" w:color="auto" w:fill="auto"/>
          </w:tcPr>
          <w:p w14:paraId="7E3907E4" w14:textId="6233CE01" w:rsidR="00E40225" w:rsidRPr="00E40225" w:rsidRDefault="004A7706" w:rsidP="00E40225">
            <w:pPr>
              <w:pStyle w:val="SIText"/>
              <w:rPr>
                <w:rStyle w:val="SITemporaryText"/>
                <w:color w:val="auto"/>
                <w:sz w:val="20"/>
              </w:rPr>
            </w:pPr>
            <w:r>
              <w:t xml:space="preserve">Assessment of </w:t>
            </w:r>
            <w:r w:rsidR="000C149A" w:rsidRPr="000754EC">
              <w:t xml:space="preserve">skills </w:t>
            </w:r>
            <w:r w:rsidRPr="000754EC">
              <w:t xml:space="preserve">must take place under the following conditions: </w:t>
            </w:r>
          </w:p>
          <w:p w14:paraId="6CF0AAF0" w14:textId="77777777" w:rsidR="0085471B" w:rsidRPr="0085471B" w:rsidRDefault="0085471B" w:rsidP="006A63D3">
            <w:pPr>
              <w:pStyle w:val="SIBulletList1"/>
            </w:pPr>
            <w:r>
              <w:t>physical conditions:</w:t>
            </w:r>
          </w:p>
          <w:p w14:paraId="67DAB5CB" w14:textId="54FD3331" w:rsidR="0085471B" w:rsidRPr="0085471B" w:rsidRDefault="00E343D8" w:rsidP="006A63D3">
            <w:pPr>
              <w:pStyle w:val="SIBulletList1"/>
            </w:pPr>
            <w:r w:rsidRPr="006A63D3">
              <w:rPr>
                <w:rFonts w:eastAsia="Calibri"/>
              </w:rPr>
              <w:t>a wine operation</w:t>
            </w:r>
            <w:r w:rsidR="006A63D3" w:rsidRPr="006A63D3">
              <w:rPr>
                <w:rFonts w:eastAsia="Calibri"/>
              </w:rPr>
              <w:t xml:space="preserve"> workplace or an </w:t>
            </w:r>
            <w:r w:rsidR="0085471B" w:rsidRPr="0085471B">
              <w:t>environment that accurately represents workplace conditions</w:t>
            </w:r>
          </w:p>
          <w:p w14:paraId="4C7D0948" w14:textId="77777777" w:rsidR="0085471B" w:rsidRPr="0085471B" w:rsidRDefault="0085471B" w:rsidP="006A63D3">
            <w:pPr>
              <w:pStyle w:val="SIBulletList1"/>
            </w:pPr>
            <w:r>
              <w:t>resources, e</w:t>
            </w:r>
            <w:r w:rsidRPr="0085471B">
              <w:t>quipment and materials:</w:t>
            </w:r>
          </w:p>
          <w:p w14:paraId="20BEE589" w14:textId="2DD195A1" w:rsidR="006A63D3" w:rsidRPr="006A63D3" w:rsidRDefault="006A63D3" w:rsidP="006C32D6">
            <w:pPr>
              <w:pStyle w:val="SIBulletList2"/>
              <w:rPr>
                <w:rFonts w:eastAsia="Calibri"/>
              </w:rPr>
            </w:pPr>
            <w:r w:rsidRPr="006A63D3">
              <w:rPr>
                <w:rFonts w:eastAsia="Calibri"/>
              </w:rPr>
              <w:t xml:space="preserve">personal protective equipment for </w:t>
            </w:r>
            <w:r>
              <w:rPr>
                <w:rFonts w:eastAsia="Calibri"/>
              </w:rPr>
              <w:t>waxing</w:t>
            </w:r>
            <w:r w:rsidRPr="006A63D3">
              <w:rPr>
                <w:rFonts w:eastAsia="Calibri"/>
              </w:rPr>
              <w:t xml:space="preserve"> operations</w:t>
            </w:r>
          </w:p>
          <w:p w14:paraId="56787336" w14:textId="0139BA22" w:rsidR="006A63D3" w:rsidRDefault="006A63D3" w:rsidP="006C32D6">
            <w:pPr>
              <w:pStyle w:val="SIBulletList2"/>
              <w:rPr>
                <w:rFonts w:eastAsia="Calibri"/>
              </w:rPr>
            </w:pPr>
            <w:r w:rsidRPr="006A63D3">
              <w:rPr>
                <w:rFonts w:eastAsia="Calibri"/>
              </w:rPr>
              <w:t xml:space="preserve">equipment and materials for </w:t>
            </w:r>
            <w:r>
              <w:rPr>
                <w:rFonts w:eastAsia="Calibri"/>
              </w:rPr>
              <w:t>waxing</w:t>
            </w:r>
            <w:r w:rsidRPr="006A63D3">
              <w:rPr>
                <w:rFonts w:eastAsia="Calibri"/>
              </w:rPr>
              <w:t xml:space="preserve"> process</w:t>
            </w:r>
          </w:p>
          <w:p w14:paraId="1EA667B8" w14:textId="15A6EA4E" w:rsidR="006A63D3" w:rsidRPr="006A63D3" w:rsidRDefault="006A63D3" w:rsidP="006C32D6">
            <w:pPr>
              <w:pStyle w:val="SIBulletList2"/>
              <w:rPr>
                <w:rFonts w:eastAsia="Calibri"/>
              </w:rPr>
            </w:pPr>
            <w:r w:rsidRPr="006A63D3">
              <w:rPr>
                <w:rFonts w:eastAsia="Calibri"/>
              </w:rPr>
              <w:t>system for recording and reporting information</w:t>
            </w:r>
          </w:p>
          <w:p w14:paraId="2A8D0865" w14:textId="77777777" w:rsidR="0085471B" w:rsidRPr="0085471B" w:rsidRDefault="0085471B" w:rsidP="006A63D3">
            <w:pPr>
              <w:pStyle w:val="SIBulletList1"/>
              <w:rPr>
                <w:rFonts w:eastAsia="Calibri"/>
              </w:rPr>
            </w:pPr>
            <w:r w:rsidRPr="0085471B">
              <w:rPr>
                <w:rFonts w:eastAsia="Calibri"/>
              </w:rPr>
              <w:t>specifications:</w:t>
            </w:r>
          </w:p>
          <w:p w14:paraId="7F87E2BB" w14:textId="6892148B" w:rsidR="0021210E" w:rsidRDefault="0085471B" w:rsidP="006C32D6">
            <w:pPr>
              <w:pStyle w:val="SIBulletList2"/>
            </w:pPr>
            <w:proofErr w:type="gramStart"/>
            <w:r w:rsidRPr="0085471B">
              <w:rPr>
                <w:rFonts w:eastAsia="Calibri"/>
              </w:rPr>
              <w:t>workplace</w:t>
            </w:r>
            <w:proofErr w:type="gramEnd"/>
            <w:r w:rsidRPr="0085471B">
              <w:rPr>
                <w:rFonts w:eastAsia="Calibri"/>
              </w:rPr>
              <w:t xml:space="preserve"> procedures for </w:t>
            </w:r>
            <w:r w:rsidRPr="0085471B">
              <w:t>preparing and waxing tanks</w:t>
            </w:r>
            <w:r w:rsidR="00D13767">
              <w:t>.</w:t>
            </w:r>
            <w:r w:rsidR="00946D7E">
              <w:br/>
            </w:r>
          </w:p>
          <w:p w14:paraId="1B120A2F"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1E1D766E" w14:textId="77777777" w:rsidR="00F1480E" w:rsidRPr="000754EC" w:rsidRDefault="00F1480E" w:rsidP="00946D7E">
            <w:pPr>
              <w:pStyle w:val="SIText"/>
              <w:rPr>
                <w:rFonts w:eastAsia="Calibri"/>
              </w:rPr>
            </w:pPr>
          </w:p>
        </w:tc>
      </w:tr>
    </w:tbl>
    <w:p w14:paraId="3DB13CA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75C8351" w14:textId="77777777" w:rsidTr="004679E3">
        <w:tc>
          <w:tcPr>
            <w:tcW w:w="990" w:type="pct"/>
            <w:shd w:val="clear" w:color="auto" w:fill="auto"/>
          </w:tcPr>
          <w:p w14:paraId="5370C1A3" w14:textId="77777777" w:rsidR="00F1480E" w:rsidRPr="000754EC" w:rsidRDefault="00D71E43" w:rsidP="000754EC">
            <w:pPr>
              <w:pStyle w:val="SIHeading2"/>
            </w:pPr>
            <w:r w:rsidRPr="002C55E9">
              <w:t>L</w:t>
            </w:r>
            <w:r w:rsidRPr="000754EC">
              <w:t>inks</w:t>
            </w:r>
          </w:p>
        </w:tc>
        <w:tc>
          <w:tcPr>
            <w:tcW w:w="4010" w:type="pct"/>
            <w:shd w:val="clear" w:color="auto" w:fill="auto"/>
          </w:tcPr>
          <w:p w14:paraId="27C1646E" w14:textId="77777777" w:rsidR="00F1480E" w:rsidRPr="0085471B" w:rsidRDefault="002970C3" w:rsidP="00CD7A28">
            <w:pPr>
              <w:pStyle w:val="SIText"/>
              <w:rPr>
                <w:rStyle w:val="SITemporaryText"/>
                <w:color w:val="auto"/>
                <w:sz w:val="20"/>
              </w:rPr>
            </w:pPr>
            <w:r>
              <w:t xml:space="preserve">Companion Volumes, including Implementation </w:t>
            </w:r>
            <w:r w:rsidR="00346FDC">
              <w:t xml:space="preserve">Guides, are available at </w:t>
            </w:r>
            <w:proofErr w:type="spellStart"/>
            <w:r w:rsidR="00346FDC">
              <w:t>VETNet</w:t>
            </w:r>
            <w:proofErr w:type="spellEnd"/>
            <w:r w:rsidR="00346FDC">
              <w:t>:</w:t>
            </w:r>
            <w:r w:rsidR="0085471B">
              <w:t xml:space="preserve"> </w:t>
            </w:r>
            <w:hyperlink r:id="rId12" w:history="1">
              <w:r w:rsidR="0085471B" w:rsidRPr="0085471B">
                <w:t>https://vetnet.education.gov.au/Pages/TrainingDocs.aspx?q=78b15323-cd38-483e-aad7-1159b570a5c4</w:t>
              </w:r>
            </w:hyperlink>
            <w:r>
              <w:t xml:space="preserve"> </w:t>
            </w:r>
          </w:p>
          <w:p w14:paraId="41369E1D" w14:textId="77777777" w:rsidR="00CD7A28" w:rsidRPr="000754EC" w:rsidRDefault="00CD7A28" w:rsidP="00CD7A28">
            <w:pPr>
              <w:pStyle w:val="SIText"/>
            </w:pPr>
          </w:p>
        </w:tc>
      </w:tr>
    </w:tbl>
    <w:p w14:paraId="6326B0E3"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393BC0" w16cid:durableId="1E259E92"/>
  <w16cid:commentId w16cid:paraId="2B625AF7" w16cid:durableId="1E259EC3"/>
  <w16cid:commentId w16cid:paraId="6DD1A7ED" w16cid:durableId="1E68EF7A"/>
  <w16cid:commentId w16cid:paraId="5F9D3AB2" w16cid:durableId="1E68EF7B"/>
  <w16cid:commentId w16cid:paraId="7C61B56D" w16cid:durableId="1E68EF7C"/>
  <w16cid:commentId w16cid:paraId="575018CF" w16cid:durableId="1E68F444"/>
  <w16cid:commentId w16cid:paraId="1CA33C75" w16cid:durableId="1E68EF7F"/>
  <w16cid:commentId w16cid:paraId="3D531D1C" w16cid:durableId="1E68EF80"/>
  <w16cid:commentId w16cid:paraId="55895C0E" w16cid:durableId="1E259E93"/>
  <w16cid:commentId w16cid:paraId="4F4BBCFC" w16cid:durableId="1E259F19"/>
  <w16cid:commentId w16cid:paraId="3DF9D694" w16cid:durableId="1E259E94"/>
  <w16cid:commentId w16cid:paraId="73E5AF09" w16cid:durableId="1E259F2F"/>
  <w16cid:commentId w16cid:paraId="4C0AA8FB" w16cid:durableId="1E68EF85"/>
  <w16cid:commentId w16cid:paraId="500175BB" w16cid:durableId="1E68EF86"/>
  <w16cid:commentId w16cid:paraId="5CD1CB76" w16cid:durableId="1E68EF87"/>
  <w16cid:commentId w16cid:paraId="777765D3" w16cid:durableId="1E68EF8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3B049" w14:textId="77777777" w:rsidR="00637136" w:rsidRDefault="00637136" w:rsidP="00BF3F0A">
      <w:r>
        <w:separator/>
      </w:r>
    </w:p>
    <w:p w14:paraId="327EAAC7" w14:textId="77777777" w:rsidR="00637136" w:rsidRDefault="00637136"/>
  </w:endnote>
  <w:endnote w:type="continuationSeparator" w:id="0">
    <w:p w14:paraId="4A11FE00" w14:textId="77777777" w:rsidR="00637136" w:rsidRDefault="00637136" w:rsidP="00BF3F0A">
      <w:r>
        <w:continuationSeparator/>
      </w:r>
    </w:p>
    <w:p w14:paraId="2F4A137A" w14:textId="77777777" w:rsidR="00637136" w:rsidRDefault="006371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B467F06" w14:textId="3D61346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C028E4">
          <w:rPr>
            <w:noProof/>
          </w:rPr>
          <w:t>4</w:t>
        </w:r>
        <w:r w:rsidRPr="000754EC">
          <w:fldChar w:fldCharType="end"/>
        </w:r>
      </w:p>
      <w:p w14:paraId="2A83C1C1"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1BACC1E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ADF2D" w14:textId="77777777" w:rsidR="00637136" w:rsidRDefault="00637136" w:rsidP="00BF3F0A">
      <w:r>
        <w:separator/>
      </w:r>
    </w:p>
    <w:p w14:paraId="6D108202" w14:textId="77777777" w:rsidR="00637136" w:rsidRDefault="00637136"/>
  </w:footnote>
  <w:footnote w:type="continuationSeparator" w:id="0">
    <w:p w14:paraId="36D5DA73" w14:textId="77777777" w:rsidR="00637136" w:rsidRDefault="00637136" w:rsidP="00BF3F0A">
      <w:r>
        <w:continuationSeparator/>
      </w:r>
    </w:p>
    <w:p w14:paraId="452A3F26" w14:textId="77777777" w:rsidR="00637136" w:rsidRDefault="0063713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FC97B" w14:textId="472B0D4F" w:rsidR="009C2650" w:rsidRPr="005C5072" w:rsidRDefault="00F8222E" w:rsidP="005C5072">
    <w:r>
      <w:t>FBP</w:t>
    </w:r>
    <w:r w:rsidR="005C5072" w:rsidRPr="005C5072">
      <w:t>CEL2020 Prepare and wax tanks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072"/>
    <w:rsid w:val="000014B9"/>
    <w:rsid w:val="00005A15"/>
    <w:rsid w:val="0001108F"/>
    <w:rsid w:val="000115E2"/>
    <w:rsid w:val="000126D0"/>
    <w:rsid w:val="0001296A"/>
    <w:rsid w:val="00016803"/>
    <w:rsid w:val="00022BAD"/>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E5433"/>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B5A39"/>
    <w:rsid w:val="001C0A75"/>
    <w:rsid w:val="001C1306"/>
    <w:rsid w:val="001D5C1B"/>
    <w:rsid w:val="001D7BD9"/>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879E3"/>
    <w:rsid w:val="002970C3"/>
    <w:rsid w:val="002A4CD3"/>
    <w:rsid w:val="002A6CC4"/>
    <w:rsid w:val="002C55E9"/>
    <w:rsid w:val="002D0C8B"/>
    <w:rsid w:val="002D330A"/>
    <w:rsid w:val="002E193E"/>
    <w:rsid w:val="002F19F0"/>
    <w:rsid w:val="00310A6A"/>
    <w:rsid w:val="003144E6"/>
    <w:rsid w:val="00337E82"/>
    <w:rsid w:val="00346B65"/>
    <w:rsid w:val="00346FDC"/>
    <w:rsid w:val="00350BB1"/>
    <w:rsid w:val="00352C83"/>
    <w:rsid w:val="00366805"/>
    <w:rsid w:val="0037067D"/>
    <w:rsid w:val="0038735B"/>
    <w:rsid w:val="003916D1"/>
    <w:rsid w:val="003A21F0"/>
    <w:rsid w:val="003A277F"/>
    <w:rsid w:val="003A58BA"/>
    <w:rsid w:val="003A5AE7"/>
    <w:rsid w:val="003A7221"/>
    <w:rsid w:val="003B2997"/>
    <w:rsid w:val="003B3493"/>
    <w:rsid w:val="003C13AE"/>
    <w:rsid w:val="003D2E73"/>
    <w:rsid w:val="003E72B6"/>
    <w:rsid w:val="003E7BBE"/>
    <w:rsid w:val="0040454E"/>
    <w:rsid w:val="004127E3"/>
    <w:rsid w:val="0043212E"/>
    <w:rsid w:val="00434366"/>
    <w:rsid w:val="00434ECE"/>
    <w:rsid w:val="00444423"/>
    <w:rsid w:val="00452F3E"/>
    <w:rsid w:val="00462119"/>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87090"/>
    <w:rsid w:val="005A1D70"/>
    <w:rsid w:val="005A3AA5"/>
    <w:rsid w:val="005A6C9C"/>
    <w:rsid w:val="005A74DC"/>
    <w:rsid w:val="005B5146"/>
    <w:rsid w:val="005C5072"/>
    <w:rsid w:val="005D1AFD"/>
    <w:rsid w:val="005E51E6"/>
    <w:rsid w:val="005F027A"/>
    <w:rsid w:val="005F33CC"/>
    <w:rsid w:val="005F771F"/>
    <w:rsid w:val="00606FC3"/>
    <w:rsid w:val="006121D4"/>
    <w:rsid w:val="00613B49"/>
    <w:rsid w:val="00616845"/>
    <w:rsid w:val="00620E8E"/>
    <w:rsid w:val="00633CFE"/>
    <w:rsid w:val="00634FCA"/>
    <w:rsid w:val="00637136"/>
    <w:rsid w:val="00643D1B"/>
    <w:rsid w:val="006452B8"/>
    <w:rsid w:val="00652E62"/>
    <w:rsid w:val="00686A49"/>
    <w:rsid w:val="00687B62"/>
    <w:rsid w:val="00690C44"/>
    <w:rsid w:val="006969D9"/>
    <w:rsid w:val="006A2B68"/>
    <w:rsid w:val="006A63D3"/>
    <w:rsid w:val="006C2F32"/>
    <w:rsid w:val="006C32D6"/>
    <w:rsid w:val="006D38C3"/>
    <w:rsid w:val="006D4448"/>
    <w:rsid w:val="006D6DFD"/>
    <w:rsid w:val="006E2C4D"/>
    <w:rsid w:val="006E42FE"/>
    <w:rsid w:val="006E6754"/>
    <w:rsid w:val="006F0D02"/>
    <w:rsid w:val="006F10FE"/>
    <w:rsid w:val="006F3622"/>
    <w:rsid w:val="00705EEC"/>
    <w:rsid w:val="00707741"/>
    <w:rsid w:val="0071287E"/>
    <w:rsid w:val="007134FE"/>
    <w:rsid w:val="00715794"/>
    <w:rsid w:val="00717385"/>
    <w:rsid w:val="00722769"/>
    <w:rsid w:val="00727901"/>
    <w:rsid w:val="0073075B"/>
    <w:rsid w:val="0073404B"/>
    <w:rsid w:val="007341FF"/>
    <w:rsid w:val="007404E9"/>
    <w:rsid w:val="007444CF"/>
    <w:rsid w:val="007455EA"/>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1DE"/>
    <w:rsid w:val="00847B60"/>
    <w:rsid w:val="00850243"/>
    <w:rsid w:val="00851BE5"/>
    <w:rsid w:val="008545EB"/>
    <w:rsid w:val="0085471B"/>
    <w:rsid w:val="00865011"/>
    <w:rsid w:val="00886790"/>
    <w:rsid w:val="008908DE"/>
    <w:rsid w:val="008A12ED"/>
    <w:rsid w:val="008A347A"/>
    <w:rsid w:val="008A39D3"/>
    <w:rsid w:val="008B2C77"/>
    <w:rsid w:val="008B4AD2"/>
    <w:rsid w:val="008B7138"/>
    <w:rsid w:val="008E260C"/>
    <w:rsid w:val="008E39BE"/>
    <w:rsid w:val="008E6166"/>
    <w:rsid w:val="008E62EC"/>
    <w:rsid w:val="008F32F6"/>
    <w:rsid w:val="00916CD7"/>
    <w:rsid w:val="00920927"/>
    <w:rsid w:val="00921B38"/>
    <w:rsid w:val="00923720"/>
    <w:rsid w:val="009278C9"/>
    <w:rsid w:val="00932CD7"/>
    <w:rsid w:val="00944C09"/>
    <w:rsid w:val="00946D7E"/>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417E1"/>
    <w:rsid w:val="00A5092E"/>
    <w:rsid w:val="00A531D3"/>
    <w:rsid w:val="00A554D6"/>
    <w:rsid w:val="00A56E14"/>
    <w:rsid w:val="00A6476B"/>
    <w:rsid w:val="00A76C6C"/>
    <w:rsid w:val="00A87356"/>
    <w:rsid w:val="00A92DD1"/>
    <w:rsid w:val="00AA5338"/>
    <w:rsid w:val="00AB1B8E"/>
    <w:rsid w:val="00AC0696"/>
    <w:rsid w:val="00AC4191"/>
    <w:rsid w:val="00AC4C98"/>
    <w:rsid w:val="00AC5F6B"/>
    <w:rsid w:val="00AD3896"/>
    <w:rsid w:val="00AD5B47"/>
    <w:rsid w:val="00AD730F"/>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02A1"/>
    <w:rsid w:val="00BB23F4"/>
    <w:rsid w:val="00BC5075"/>
    <w:rsid w:val="00BC5419"/>
    <w:rsid w:val="00BD3B0F"/>
    <w:rsid w:val="00BD6222"/>
    <w:rsid w:val="00BF1D4C"/>
    <w:rsid w:val="00BF3F0A"/>
    <w:rsid w:val="00C028E4"/>
    <w:rsid w:val="00C143C3"/>
    <w:rsid w:val="00C1739B"/>
    <w:rsid w:val="00C21ADE"/>
    <w:rsid w:val="00C26067"/>
    <w:rsid w:val="00C30A29"/>
    <w:rsid w:val="00C317DC"/>
    <w:rsid w:val="00C578E9"/>
    <w:rsid w:val="00C70626"/>
    <w:rsid w:val="00C72677"/>
    <w:rsid w:val="00C72860"/>
    <w:rsid w:val="00C73582"/>
    <w:rsid w:val="00C73B90"/>
    <w:rsid w:val="00C742EC"/>
    <w:rsid w:val="00C91675"/>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3767"/>
    <w:rsid w:val="00D145BE"/>
    <w:rsid w:val="00D20C57"/>
    <w:rsid w:val="00D2131F"/>
    <w:rsid w:val="00D23D31"/>
    <w:rsid w:val="00D25D16"/>
    <w:rsid w:val="00D32124"/>
    <w:rsid w:val="00D455AE"/>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43D8"/>
    <w:rsid w:val="00E35064"/>
    <w:rsid w:val="00E3681D"/>
    <w:rsid w:val="00E40225"/>
    <w:rsid w:val="00E46AFD"/>
    <w:rsid w:val="00E501F0"/>
    <w:rsid w:val="00E6166D"/>
    <w:rsid w:val="00E91BFF"/>
    <w:rsid w:val="00E92933"/>
    <w:rsid w:val="00E94FAD"/>
    <w:rsid w:val="00EB0AA4"/>
    <w:rsid w:val="00EB5C88"/>
    <w:rsid w:val="00EC0469"/>
    <w:rsid w:val="00EC06BD"/>
    <w:rsid w:val="00EF01F8"/>
    <w:rsid w:val="00EF40EF"/>
    <w:rsid w:val="00EF47FE"/>
    <w:rsid w:val="00F069BD"/>
    <w:rsid w:val="00F1480E"/>
    <w:rsid w:val="00F1497D"/>
    <w:rsid w:val="00F16AAC"/>
    <w:rsid w:val="00F33FF2"/>
    <w:rsid w:val="00F438FC"/>
    <w:rsid w:val="00F473C4"/>
    <w:rsid w:val="00F5616F"/>
    <w:rsid w:val="00F56451"/>
    <w:rsid w:val="00F56827"/>
    <w:rsid w:val="00F62866"/>
    <w:rsid w:val="00F63C2A"/>
    <w:rsid w:val="00F65EF0"/>
    <w:rsid w:val="00F71651"/>
    <w:rsid w:val="00F76191"/>
    <w:rsid w:val="00F76CC6"/>
    <w:rsid w:val="00F8222E"/>
    <w:rsid w:val="00F83D7C"/>
    <w:rsid w:val="00FA6AB1"/>
    <w:rsid w:val="00FB232E"/>
    <w:rsid w:val="00FD557D"/>
    <w:rsid w:val="00FE0282"/>
    <w:rsid w:val="00FE124D"/>
    <w:rsid w:val="00FE792C"/>
    <w:rsid w:val="00FF58F8"/>
    <w:rsid w:val="00FF6F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677E4"/>
  <w15:docId w15:val="{92FB4D38-D64C-4173-9347-60AE2FB7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78b15323-cd38-483e-aad7-1159b570a5c4"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78b15323-cd38-483e-aad7-1159b570a5c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Wine%20Industry%20Review%20-%20Revised%20Units\01%20Admin%20Wine%20Industry%20Review%20Template\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730A2F422D7A4A9CFD142ECBD08F79" ma:contentTypeVersion="5" ma:contentTypeDescription="Create a new document." ma:contentTypeScope="" ma:versionID="bd3462b38c4f1ecef82696ffc96f486e">
  <xsd:schema xmlns:xsd="http://www.w3.org/2001/XMLSchema" xmlns:xs="http://www.w3.org/2001/XMLSchema" xmlns:p="http://schemas.microsoft.com/office/2006/metadata/properties" xmlns:ns2="2a34904d-fc7a-4482-a1a5-8ee720c007cd" targetNamespace="http://schemas.microsoft.com/office/2006/metadata/properties" ma:root="true" ma:fieldsID="66286c1b1bbf5cef7a9915c5dc0f9161" ns2:_="">
    <xsd:import namespace="2a34904d-fc7a-4482-a1a5-8ee720c007cd"/>
    <xsd:element name="properties">
      <xsd:complexType>
        <xsd:sequence>
          <xsd:element name="documentManagement">
            <xsd:complexType>
              <xsd:all>
                <xsd:element ref="ns2:Project_x0020_phase" minOccurs="0"/>
                <xsd:element ref="ns2:Assigned_x0020_to0" minOccurs="0"/>
                <xsd:element ref="ns2:Area"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4904d-fc7a-4482-a1a5-8ee720c007cd"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format="Dropdown" ma:internalName="Area">
      <xsd:simpleType>
        <xsd:restriction base="dms:Choice">
          <xsd:enumeration value="Cross Sector"/>
          <xsd:enumeration value="Wine Specific"/>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ea xmlns="2a34904d-fc7a-4482-a1a5-8ee720c007cd">Cross Sector</Area>
    <Project_x0020_phase xmlns="2a34904d-fc7a-4482-a1a5-8ee720c007cd">Development</Project_x0020_phase>
    <Assigned_x0020_to0 xmlns="2a34904d-fc7a-4482-a1a5-8ee720c007cd">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5950-1D13-4D93-B938-D198BB148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4904d-fc7a-4482-a1a5-8ee720c00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a34904d-fc7a-4482-a1a5-8ee720c007cd"/>
  </ds:schemaRefs>
</ds:datastoreItem>
</file>

<file path=customXml/itemProps4.xml><?xml version="1.0" encoding="utf-8"?>
<ds:datastoreItem xmlns:ds="http://schemas.openxmlformats.org/officeDocument/2006/customXml" ds:itemID="{F45AE40A-35D8-4023-8065-9C6AB0C55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105</TotalTime>
  <Pages>4</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7158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Ruth Geldard</cp:lastModifiedBy>
  <cp:revision>23</cp:revision>
  <cp:lastPrinted>2016-05-27T05:21:00Z</cp:lastPrinted>
  <dcterms:created xsi:type="dcterms:W3CDTF">2017-10-10T05:26:00Z</dcterms:created>
  <dcterms:modified xsi:type="dcterms:W3CDTF">2018-04-20T03:21:00Z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0x01010015730A2F422D7A4A9CFD142ECBD08F79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