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E7FA8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2923BE7" w14:textId="77777777" w:rsidTr="00146EEC">
        <w:tc>
          <w:tcPr>
            <w:tcW w:w="2689" w:type="dxa"/>
          </w:tcPr>
          <w:p w14:paraId="7454469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24104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424948F" w14:textId="77777777" w:rsidTr="00146EEC">
        <w:tc>
          <w:tcPr>
            <w:tcW w:w="2689" w:type="dxa"/>
          </w:tcPr>
          <w:p w14:paraId="1F10F645" w14:textId="675A386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053914">
              <w:t>1</w:t>
            </w:r>
          </w:p>
        </w:tc>
        <w:tc>
          <w:tcPr>
            <w:tcW w:w="6939" w:type="dxa"/>
          </w:tcPr>
          <w:p w14:paraId="68C47760" w14:textId="4D802F68" w:rsidR="00F1480E" w:rsidRPr="000754EC" w:rsidRDefault="00DF4775" w:rsidP="0077049D">
            <w:pPr>
              <w:pStyle w:val="SIText"/>
            </w:pPr>
            <w:r>
              <w:t xml:space="preserve">This version released with </w:t>
            </w:r>
            <w:r w:rsidRPr="00DF4775">
              <w:t>FBP Food, Beverage and Pharmaceut</w:t>
            </w:r>
            <w:r w:rsidR="00053914">
              <w:t>ical</w:t>
            </w:r>
            <w:r w:rsidR="00F15FC3">
              <w:t xml:space="preserve"> </w:t>
            </w:r>
            <w:r w:rsidR="00053914">
              <w:t xml:space="preserve">Training Package </w:t>
            </w:r>
            <w:r w:rsidR="00F15FC3">
              <w:t>v</w:t>
            </w:r>
            <w:r w:rsidR="00053914">
              <w:t>ersion 2</w:t>
            </w:r>
            <w:r w:rsidRPr="00DF4775">
              <w:t>.0.</w:t>
            </w:r>
          </w:p>
        </w:tc>
      </w:tr>
    </w:tbl>
    <w:p w14:paraId="1A64275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889129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F46E677" w14:textId="354EB318" w:rsidR="00F1480E" w:rsidRPr="000754EC" w:rsidRDefault="000E3240" w:rsidP="000754EC">
            <w:pPr>
              <w:pStyle w:val="SIUNITCODE"/>
            </w:pPr>
            <w:r>
              <w:t>FBPVIT</w:t>
            </w:r>
            <w:r w:rsidR="00E347DA" w:rsidRPr="00C178CE">
              <w:t>2024</w:t>
            </w:r>
          </w:p>
        </w:tc>
        <w:tc>
          <w:tcPr>
            <w:tcW w:w="3604" w:type="pct"/>
            <w:shd w:val="clear" w:color="auto" w:fill="auto"/>
          </w:tcPr>
          <w:p w14:paraId="2E04283E" w14:textId="77777777" w:rsidR="00F1480E" w:rsidRPr="000754EC" w:rsidRDefault="00E347DA" w:rsidP="000754EC">
            <w:pPr>
              <w:pStyle w:val="SIUnittitle"/>
            </w:pPr>
            <w:r w:rsidRPr="00C178CE">
              <w:t>Pick grapes by hand</w:t>
            </w:r>
          </w:p>
        </w:tc>
      </w:tr>
      <w:tr w:rsidR="00F1480E" w:rsidRPr="00963A46" w14:paraId="2F0313DB" w14:textId="77777777" w:rsidTr="00CA2922">
        <w:tc>
          <w:tcPr>
            <w:tcW w:w="1396" w:type="pct"/>
            <w:shd w:val="clear" w:color="auto" w:fill="auto"/>
          </w:tcPr>
          <w:p w14:paraId="24EF64A9" w14:textId="5D4E796C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EF567B0" w14:textId="77777777" w:rsidR="00DF4775" w:rsidRDefault="00DF4775" w:rsidP="00DF4775">
            <w:pPr>
              <w:pStyle w:val="SIText"/>
            </w:pPr>
            <w:r>
              <w:t xml:space="preserve">This unit </w:t>
            </w:r>
            <w:r w:rsidRPr="00DF4775">
              <w:t>of competency describes the skills and knowledge required to manually pick grape varieties used in winemaking, and recognise diseased, over-ripe or immature grapes.</w:t>
            </w:r>
          </w:p>
          <w:p w14:paraId="3EE8ADCE" w14:textId="77777777" w:rsidR="007B5251" w:rsidRPr="00DF4775" w:rsidRDefault="007B5251" w:rsidP="00DF4775">
            <w:pPr>
              <w:pStyle w:val="SIText"/>
            </w:pPr>
          </w:p>
          <w:p w14:paraId="77977891" w14:textId="27397BA8" w:rsidR="00DF4775" w:rsidRDefault="00DF4775" w:rsidP="00DF4775">
            <w:pPr>
              <w:pStyle w:val="SIText"/>
            </w:pPr>
            <w:r w:rsidRPr="00B35687">
              <w:t xml:space="preserve">The unit applies to </w:t>
            </w:r>
            <w:r w:rsidR="007B5251">
              <w:t>individuals</w:t>
            </w:r>
            <w:r w:rsidRPr="00DF4775">
              <w:t xml:space="preserve"> who work under general supervision, with limited autonomy and accountability for their own work.</w:t>
            </w:r>
          </w:p>
          <w:p w14:paraId="7F608A7A" w14:textId="77777777" w:rsidR="007B5251" w:rsidRPr="00DF4775" w:rsidRDefault="007B5251" w:rsidP="00DF4775">
            <w:pPr>
              <w:pStyle w:val="SIText"/>
            </w:pPr>
          </w:p>
          <w:p w14:paraId="08F94445" w14:textId="77777777" w:rsidR="00DF4775" w:rsidRDefault="00DF4775" w:rsidP="00DF4775">
            <w:pPr>
              <w:pStyle w:val="SIText"/>
            </w:pPr>
            <w:r w:rsidRPr="008F7419">
              <w:t>No occupational licensing, legislative or certification requirements apply to this unit at the time of publication.</w:t>
            </w:r>
          </w:p>
          <w:p w14:paraId="35AD77F0" w14:textId="77777777" w:rsidR="007B5251" w:rsidRPr="00DF4775" w:rsidRDefault="007B5251" w:rsidP="00DF4775">
            <w:pPr>
              <w:pStyle w:val="SIText"/>
            </w:pPr>
          </w:p>
          <w:p w14:paraId="5DBCCCA1" w14:textId="1D182618" w:rsidR="00F1480E" w:rsidRPr="000754EC" w:rsidRDefault="007B5251" w:rsidP="007B5251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DF4775" w:rsidRPr="00963A46" w14:paraId="1513F48D" w14:textId="77777777" w:rsidTr="00CA2922">
        <w:tc>
          <w:tcPr>
            <w:tcW w:w="1396" w:type="pct"/>
            <w:shd w:val="clear" w:color="auto" w:fill="auto"/>
          </w:tcPr>
          <w:p w14:paraId="241D8A75" w14:textId="77777777" w:rsidR="00DF4775" w:rsidRPr="00DF4775" w:rsidRDefault="00DF4775" w:rsidP="00DF4775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C557270" w14:textId="427A1912" w:rsidR="00DF4775" w:rsidRPr="00DF4775" w:rsidRDefault="00DF4775" w:rsidP="00DF4775">
            <w:pPr>
              <w:pStyle w:val="SIText"/>
            </w:pPr>
            <w:r>
              <w:t>Nil</w:t>
            </w:r>
          </w:p>
        </w:tc>
      </w:tr>
      <w:tr w:rsidR="00DF4775" w:rsidRPr="00963A46" w14:paraId="713BB159" w14:textId="77777777" w:rsidTr="00CA2922">
        <w:tc>
          <w:tcPr>
            <w:tcW w:w="1396" w:type="pct"/>
            <w:shd w:val="clear" w:color="auto" w:fill="auto"/>
          </w:tcPr>
          <w:p w14:paraId="3999921A" w14:textId="77777777" w:rsidR="00DF4775" w:rsidRPr="00DF4775" w:rsidRDefault="00DF4775" w:rsidP="00DF4775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386B0DB" w14:textId="6120A3C6" w:rsidR="00DF4775" w:rsidRPr="00DF4775" w:rsidRDefault="00AF3732" w:rsidP="000E3240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1A0FA3D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1A11FF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50D0FF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12B9FE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31F9426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D549E3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246D9D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F4775" w:rsidRPr="00963A46" w14:paraId="5893AF6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D83527E" w14:textId="77777777" w:rsidR="00DF4775" w:rsidRPr="00DF4775" w:rsidRDefault="00DF4775" w:rsidP="00DF4775">
            <w:pPr>
              <w:pStyle w:val="SIText"/>
            </w:pPr>
            <w:r w:rsidRPr="00DF4775">
              <w:t>1. Prepare to pick grapes</w:t>
            </w:r>
          </w:p>
        </w:tc>
        <w:tc>
          <w:tcPr>
            <w:tcW w:w="3604" w:type="pct"/>
            <w:shd w:val="clear" w:color="auto" w:fill="auto"/>
          </w:tcPr>
          <w:p w14:paraId="3805E0B7" w14:textId="77777777" w:rsidR="0077049D" w:rsidRDefault="007B5251" w:rsidP="00693DCA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</w:t>
            </w:r>
            <w:r w:rsidR="0077049D">
              <w:t>Identify and confirm</w:t>
            </w:r>
            <w:r w:rsidR="0077049D" w:rsidRPr="0077049D">
              <w:t xml:space="preserve"> picking requirements with supervisor</w:t>
            </w:r>
            <w:r w:rsidR="0077049D" w:rsidRPr="0077049D">
              <w:rPr>
                <w:rFonts w:eastAsiaTheme="minorHAnsi"/>
              </w:rPr>
              <w:t xml:space="preserve"> </w:t>
            </w:r>
          </w:p>
          <w:p w14:paraId="6D2870E6" w14:textId="2A5FA3C6" w:rsidR="007B5251" w:rsidRDefault="0077049D" w:rsidP="00693DCA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>1.2 I</w:t>
            </w:r>
            <w:r w:rsidR="007B5251">
              <w:rPr>
                <w:rFonts w:eastAsiaTheme="minorHAnsi"/>
                <w:lang w:val="en-US"/>
              </w:rPr>
              <w:t>dentify potential WHS hazards and controls in accordance with workplace procedures</w:t>
            </w:r>
          </w:p>
          <w:p w14:paraId="1D23E84C" w14:textId="3CE7B7D6" w:rsidR="007B5251" w:rsidRPr="00DF4775" w:rsidRDefault="007B5251" w:rsidP="00DF4775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77049D">
              <w:rPr>
                <w:rFonts w:eastAsiaTheme="minorHAnsi"/>
              </w:rPr>
              <w:t>3</w:t>
            </w:r>
            <w:r w:rsidR="0077049D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Select and </w:t>
            </w:r>
            <w:r w:rsidR="0077049D">
              <w:rPr>
                <w:rFonts w:eastAsiaTheme="minorHAnsi"/>
              </w:rPr>
              <w:t>fit</w:t>
            </w:r>
            <w:r w:rsidR="0077049D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77049D">
              <w:rPr>
                <w:rFonts w:eastAsiaTheme="minorHAnsi"/>
              </w:rPr>
              <w:t>according</w:t>
            </w:r>
            <w:r w:rsidR="0077049D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to the job </w:t>
            </w:r>
            <w:r w:rsidR="0077049D">
              <w:rPr>
                <w:rFonts w:eastAsiaTheme="minorHAnsi"/>
              </w:rPr>
              <w:t>requirements</w:t>
            </w:r>
          </w:p>
          <w:p w14:paraId="3BAC8F42" w14:textId="10384CA2" w:rsidR="00DF4775" w:rsidRDefault="00DF4775" w:rsidP="00DF4775">
            <w:pPr>
              <w:pStyle w:val="SIText"/>
            </w:pPr>
            <w:r w:rsidRPr="00963A46">
              <w:t>1.</w:t>
            </w:r>
            <w:r w:rsidR="0077049D">
              <w:t>4</w:t>
            </w:r>
            <w:r w:rsidR="0077049D" w:rsidRPr="00DF4775">
              <w:t xml:space="preserve"> </w:t>
            </w:r>
            <w:r w:rsidRPr="00DF4775">
              <w:t>Check equipment to confirm readiness for use</w:t>
            </w:r>
            <w:r w:rsidR="007B5251">
              <w:t xml:space="preserve"> in accordance with workplace practices</w:t>
            </w:r>
          </w:p>
          <w:p w14:paraId="2E499988" w14:textId="2A794B6F" w:rsidR="007B5251" w:rsidRPr="00DF4775" w:rsidRDefault="007B5251" w:rsidP="0077049D">
            <w:pPr>
              <w:pStyle w:val="SIText"/>
            </w:pPr>
          </w:p>
        </w:tc>
      </w:tr>
      <w:tr w:rsidR="00DF4775" w:rsidRPr="00963A46" w14:paraId="173F7E6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4BDCB34" w14:textId="77777777" w:rsidR="00DF4775" w:rsidRPr="00DF4775" w:rsidRDefault="00DF4775" w:rsidP="00DF4775">
            <w:pPr>
              <w:pStyle w:val="SIText"/>
            </w:pPr>
            <w:r w:rsidRPr="00DF4775">
              <w:t>2. Pick the grapes</w:t>
            </w:r>
          </w:p>
        </w:tc>
        <w:tc>
          <w:tcPr>
            <w:tcW w:w="3604" w:type="pct"/>
            <w:shd w:val="clear" w:color="auto" w:fill="auto"/>
          </w:tcPr>
          <w:p w14:paraId="7029653A" w14:textId="0A9A556B" w:rsidR="00DF4775" w:rsidRPr="00DF4775" w:rsidRDefault="00DF4775" w:rsidP="00DF4775">
            <w:pPr>
              <w:pStyle w:val="SIText"/>
            </w:pPr>
            <w:r>
              <w:t xml:space="preserve">2.1 </w:t>
            </w:r>
            <w:r w:rsidRPr="00DF4775">
              <w:t xml:space="preserve">Select and pick </w:t>
            </w:r>
            <w:r w:rsidR="007B5251">
              <w:t xml:space="preserve">suitable </w:t>
            </w:r>
            <w:r w:rsidRPr="00DF4775">
              <w:t>grapes to specification</w:t>
            </w:r>
            <w:r w:rsidR="007B5251">
              <w:t>, minimising loss and damage</w:t>
            </w:r>
          </w:p>
          <w:p w14:paraId="7F1D4C04" w14:textId="3444EF15" w:rsidR="00DF4775" w:rsidRPr="00DF4775" w:rsidRDefault="00DF4775" w:rsidP="00DF4775">
            <w:pPr>
              <w:pStyle w:val="SIText"/>
            </w:pPr>
            <w:r w:rsidRPr="00F14ADE">
              <w:t>2.2</w:t>
            </w:r>
            <w:r w:rsidRPr="00DF4775">
              <w:t xml:space="preserve"> </w:t>
            </w:r>
            <w:r w:rsidR="0077049D">
              <w:t xml:space="preserve">Ensure </w:t>
            </w:r>
            <w:r w:rsidRPr="00DF4775">
              <w:t xml:space="preserve">picking </w:t>
            </w:r>
            <w:r w:rsidR="00285799">
              <w:t>meet</w:t>
            </w:r>
            <w:r w:rsidR="0077049D">
              <w:t>s</w:t>
            </w:r>
            <w:r w:rsidR="00285799">
              <w:t xml:space="preserve"> workplace </w:t>
            </w:r>
            <w:r w:rsidR="0077049D">
              <w:t xml:space="preserve">schedules and </w:t>
            </w:r>
            <w:r w:rsidR="00285799">
              <w:t>timelines</w:t>
            </w:r>
          </w:p>
          <w:p w14:paraId="21FA2FAA" w14:textId="77777777" w:rsidR="00DF4775" w:rsidRPr="00DF4775" w:rsidRDefault="00DF4775" w:rsidP="00DF4775">
            <w:pPr>
              <w:pStyle w:val="SIText"/>
            </w:pPr>
            <w:r>
              <w:t xml:space="preserve">2.3 </w:t>
            </w:r>
            <w:r w:rsidRPr="00DF4775">
              <w:t>Maintain equipment in good working order according to operating instructions</w:t>
            </w:r>
          </w:p>
          <w:p w14:paraId="16034A21" w14:textId="3D71AED8" w:rsidR="00DF4775" w:rsidRPr="00DF4775" w:rsidRDefault="00DF4775" w:rsidP="00DF4775">
            <w:pPr>
              <w:pStyle w:val="SIText"/>
            </w:pPr>
            <w:r w:rsidRPr="00963A46">
              <w:t>2.4</w:t>
            </w:r>
            <w:r w:rsidRPr="00DF4775">
              <w:t xml:space="preserve"> Rectify and report problems and anomalies</w:t>
            </w:r>
            <w:r w:rsidR="007B5251">
              <w:t xml:space="preserve"> in accordance with workplace procedures</w:t>
            </w:r>
          </w:p>
        </w:tc>
      </w:tr>
      <w:tr w:rsidR="00DF4775" w:rsidRPr="00963A46" w14:paraId="5B0CFC3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9E0E18C" w14:textId="77777777" w:rsidR="00DF4775" w:rsidRPr="00DF4775" w:rsidRDefault="00DF4775" w:rsidP="00DF4775">
            <w:pPr>
              <w:pStyle w:val="SIText"/>
            </w:pPr>
            <w:r w:rsidRPr="00DF4775">
              <w:t>3. Complete picking operations</w:t>
            </w:r>
          </w:p>
        </w:tc>
        <w:tc>
          <w:tcPr>
            <w:tcW w:w="3604" w:type="pct"/>
            <w:shd w:val="clear" w:color="auto" w:fill="auto"/>
          </w:tcPr>
          <w:p w14:paraId="4339B78A" w14:textId="77777777" w:rsidR="00DF4775" w:rsidRPr="00DF4775" w:rsidRDefault="00DF4775" w:rsidP="00DF4775">
            <w:pPr>
              <w:pStyle w:val="SIText"/>
            </w:pPr>
            <w:r>
              <w:t xml:space="preserve">3.1 </w:t>
            </w:r>
            <w:r w:rsidRPr="00DF4775">
              <w:t>Clean and store equipment according to operating instructions</w:t>
            </w:r>
          </w:p>
          <w:p w14:paraId="4D4D6C36" w14:textId="77777777" w:rsidR="00DF4775" w:rsidRDefault="00DF4775" w:rsidP="00DF4775">
            <w:pPr>
              <w:pStyle w:val="SIText"/>
            </w:pPr>
            <w:r w:rsidRPr="00963A46">
              <w:t>3.2</w:t>
            </w:r>
            <w:r w:rsidRPr="00DF4775">
              <w:t xml:space="preserve"> Conduct work to comply with workplace environmental guidelines</w:t>
            </w:r>
            <w:bookmarkStart w:id="0" w:name="_GoBack"/>
            <w:bookmarkEnd w:id="0"/>
          </w:p>
          <w:p w14:paraId="1842F064" w14:textId="3036614D" w:rsidR="007B5251" w:rsidRPr="00DF4775" w:rsidRDefault="007B5251" w:rsidP="00DF4775">
            <w:pPr>
              <w:pStyle w:val="SIText"/>
            </w:pPr>
            <w:r>
              <w:t>3.</w:t>
            </w:r>
            <w:r w:rsidR="00E00EBE">
              <w:t>3</w:t>
            </w:r>
            <w:r>
              <w:t xml:space="preserve"> </w:t>
            </w:r>
            <w:r w:rsidRPr="00DF4775">
              <w:t>Record workplace information according to workplace procedures</w:t>
            </w:r>
          </w:p>
        </w:tc>
      </w:tr>
    </w:tbl>
    <w:p w14:paraId="24C1C0BB" w14:textId="77777777" w:rsidR="005F771F" w:rsidRDefault="005F771F" w:rsidP="005F771F">
      <w:pPr>
        <w:pStyle w:val="SIText"/>
      </w:pPr>
    </w:p>
    <w:p w14:paraId="380B7C42" w14:textId="77777777" w:rsidR="005F771F" w:rsidRPr="000754EC" w:rsidRDefault="005F771F" w:rsidP="000754EC">
      <w:r>
        <w:br w:type="page"/>
      </w:r>
    </w:p>
    <w:p w14:paraId="2BAABDE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50BA471" w14:textId="77777777" w:rsidTr="00CA2922">
        <w:trPr>
          <w:tblHeader/>
        </w:trPr>
        <w:tc>
          <w:tcPr>
            <w:tcW w:w="5000" w:type="pct"/>
            <w:gridSpan w:val="2"/>
          </w:tcPr>
          <w:p w14:paraId="50441D2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01F8A5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72C3519" w14:textId="77777777" w:rsidTr="00CA2922">
        <w:trPr>
          <w:tblHeader/>
        </w:trPr>
        <w:tc>
          <w:tcPr>
            <w:tcW w:w="1396" w:type="pct"/>
          </w:tcPr>
          <w:p w14:paraId="1AB065A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C38B95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F4775" w:rsidRPr="00336FCA" w:rsidDel="00423CB2" w14:paraId="111ACBEC" w14:textId="77777777" w:rsidTr="00CA2922">
        <w:tc>
          <w:tcPr>
            <w:tcW w:w="1396" w:type="pct"/>
          </w:tcPr>
          <w:p w14:paraId="65FDD3ED" w14:textId="77777777" w:rsidR="00DF4775" w:rsidRPr="00DF4775" w:rsidRDefault="00DF4775" w:rsidP="00DF4775">
            <w:pPr>
              <w:pStyle w:val="SIText"/>
            </w:pPr>
            <w:r w:rsidRPr="00DF4775">
              <w:t>Reading</w:t>
            </w:r>
          </w:p>
        </w:tc>
        <w:tc>
          <w:tcPr>
            <w:tcW w:w="3604" w:type="pct"/>
          </w:tcPr>
          <w:p w14:paraId="55B80EC0" w14:textId="5E3431A0" w:rsidR="00DF4775" w:rsidRPr="00DF4775" w:rsidRDefault="00AF3732" w:rsidP="00DF4775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DF4775" w:rsidRPr="00336FCA" w:rsidDel="00423CB2" w14:paraId="7C942204" w14:textId="77777777" w:rsidTr="00CD7A28">
        <w:trPr>
          <w:trHeight w:val="212"/>
        </w:trPr>
        <w:tc>
          <w:tcPr>
            <w:tcW w:w="1396" w:type="pct"/>
          </w:tcPr>
          <w:p w14:paraId="33CD03F0" w14:textId="77777777" w:rsidR="00DF4775" w:rsidRPr="00DF4775" w:rsidRDefault="00DF4775" w:rsidP="00DF4775">
            <w:pPr>
              <w:pStyle w:val="SIText"/>
            </w:pPr>
            <w:r w:rsidRPr="00DF4775">
              <w:t>Oral Communication</w:t>
            </w:r>
          </w:p>
        </w:tc>
        <w:tc>
          <w:tcPr>
            <w:tcW w:w="3604" w:type="pct"/>
          </w:tcPr>
          <w:p w14:paraId="5B1CD7EA" w14:textId="55EC161A" w:rsidR="00DF4775" w:rsidRPr="00DF4775" w:rsidRDefault="00AF3732" w:rsidP="00DF4775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4626C2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DF4775" w:rsidRPr="00336FCA" w:rsidDel="00423CB2" w14:paraId="3F996CD2" w14:textId="77777777" w:rsidTr="00693DCA">
        <w:trPr>
          <w:trHeight w:val="519"/>
        </w:trPr>
        <w:tc>
          <w:tcPr>
            <w:tcW w:w="1396" w:type="pct"/>
          </w:tcPr>
          <w:p w14:paraId="59E9F6E0" w14:textId="77777777" w:rsidR="00DF4775" w:rsidRPr="00DF4775" w:rsidRDefault="00DF4775" w:rsidP="00DF4775">
            <w:pPr>
              <w:pStyle w:val="SIText"/>
            </w:pPr>
            <w:r w:rsidRPr="00DF4775">
              <w:t>Navigate the world of work</w:t>
            </w:r>
          </w:p>
        </w:tc>
        <w:tc>
          <w:tcPr>
            <w:tcW w:w="3604" w:type="pct"/>
          </w:tcPr>
          <w:p w14:paraId="5C1A54C1" w14:textId="5D18CD18" w:rsidR="00AF3732" w:rsidRDefault="00AF3732" w:rsidP="00AF3732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7FB0E04A" w14:textId="229B10D0" w:rsidR="00DF4775" w:rsidRPr="00DF4775" w:rsidRDefault="00AF3732" w:rsidP="00AF3732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DF4775" w:rsidRPr="00336FCA" w:rsidDel="00423CB2" w14:paraId="43D38041" w14:textId="77777777" w:rsidTr="00CD7A28">
        <w:trPr>
          <w:trHeight w:val="212"/>
        </w:trPr>
        <w:tc>
          <w:tcPr>
            <w:tcW w:w="1396" w:type="pct"/>
          </w:tcPr>
          <w:p w14:paraId="7BF08A87" w14:textId="77777777" w:rsidR="00DF4775" w:rsidRPr="00DF4775" w:rsidRDefault="00DF4775" w:rsidP="00DF4775">
            <w:pPr>
              <w:pStyle w:val="SIText"/>
            </w:pPr>
            <w:r w:rsidRPr="00DF4775">
              <w:t>Get the work done</w:t>
            </w:r>
          </w:p>
        </w:tc>
        <w:tc>
          <w:tcPr>
            <w:tcW w:w="3604" w:type="pct"/>
          </w:tcPr>
          <w:p w14:paraId="45881F17" w14:textId="77777777" w:rsidR="00AF3732" w:rsidRDefault="00AF3732" w:rsidP="00AF3732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410DA72F" w14:textId="1441CEAE" w:rsidR="007B5251" w:rsidRPr="00DF4775" w:rsidRDefault="00AF3732" w:rsidP="007B5251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F2462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F2462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F2462F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23EC10B6" w14:textId="77777777" w:rsidR="00916CD7" w:rsidRDefault="00916CD7" w:rsidP="005F771F">
      <w:pPr>
        <w:pStyle w:val="SIText"/>
      </w:pPr>
    </w:p>
    <w:p w14:paraId="3249DA7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7E41E9F" w14:textId="77777777" w:rsidTr="00F33FF2">
        <w:tc>
          <w:tcPr>
            <w:tcW w:w="5000" w:type="pct"/>
            <w:gridSpan w:val="4"/>
          </w:tcPr>
          <w:p w14:paraId="564E60C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BFD7A71" w14:textId="77777777" w:rsidTr="00F33FF2">
        <w:tc>
          <w:tcPr>
            <w:tcW w:w="1028" w:type="pct"/>
          </w:tcPr>
          <w:p w14:paraId="2577693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10B55D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AE804A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2081AE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347DA" w14:paraId="14C2E673" w14:textId="77777777" w:rsidTr="00F33FF2">
        <w:tc>
          <w:tcPr>
            <w:tcW w:w="1028" w:type="pct"/>
          </w:tcPr>
          <w:p w14:paraId="264F2F6C" w14:textId="3BA2A1A2" w:rsidR="00E347DA" w:rsidRPr="00E347DA" w:rsidRDefault="000E3240" w:rsidP="00E347DA">
            <w:pPr>
              <w:pStyle w:val="SIText"/>
            </w:pPr>
            <w:r>
              <w:t>FBPVIT</w:t>
            </w:r>
            <w:r w:rsidR="00E347DA" w:rsidRPr="00C178CE">
              <w:t>2024 Pick grapes by hand</w:t>
            </w:r>
          </w:p>
        </w:tc>
        <w:tc>
          <w:tcPr>
            <w:tcW w:w="1105" w:type="pct"/>
          </w:tcPr>
          <w:p w14:paraId="46DB0B11" w14:textId="77777777" w:rsidR="00E347DA" w:rsidRPr="00E347DA" w:rsidRDefault="00E347DA" w:rsidP="00E347DA">
            <w:pPr>
              <w:pStyle w:val="SIText"/>
            </w:pPr>
            <w:r w:rsidRPr="00C178CE">
              <w:t>FDFWGG2024A Pick grapes by hand</w:t>
            </w:r>
          </w:p>
        </w:tc>
        <w:tc>
          <w:tcPr>
            <w:tcW w:w="1251" w:type="pct"/>
          </w:tcPr>
          <w:p w14:paraId="5C4453EE" w14:textId="77777777" w:rsidR="00E347DA" w:rsidRPr="00E347DA" w:rsidRDefault="00E347DA" w:rsidP="00E347DA">
            <w:pPr>
              <w:pStyle w:val="SIText"/>
            </w:pPr>
            <w:r>
              <w:t>Updated to meet Standards for Training Packages</w:t>
            </w:r>
          </w:p>
          <w:p w14:paraId="4454B99C" w14:textId="77777777" w:rsidR="00E347DA" w:rsidRPr="00E347DA" w:rsidRDefault="00E347DA" w:rsidP="00E347DA">
            <w:pPr>
              <w:pStyle w:val="SIText"/>
            </w:pPr>
            <w:r>
              <w:t>Minor changes to Performance Criteria for clarity</w:t>
            </w:r>
          </w:p>
        </w:tc>
        <w:tc>
          <w:tcPr>
            <w:tcW w:w="1616" w:type="pct"/>
          </w:tcPr>
          <w:p w14:paraId="016181F3" w14:textId="77777777" w:rsidR="00E347DA" w:rsidRPr="00E347DA" w:rsidRDefault="00E347DA" w:rsidP="00E347DA">
            <w:pPr>
              <w:pStyle w:val="SIText"/>
            </w:pPr>
            <w:r>
              <w:t>E</w:t>
            </w:r>
            <w:r w:rsidRPr="00E347DA">
              <w:t>quivalent unit</w:t>
            </w:r>
          </w:p>
        </w:tc>
      </w:tr>
    </w:tbl>
    <w:p w14:paraId="140F92D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7471"/>
      </w:tblGrid>
      <w:tr w:rsidR="00AF3732" w:rsidRPr="00A55106" w14:paraId="71FB2E7B" w14:textId="77777777" w:rsidTr="00693DCA">
        <w:trPr>
          <w:trHeight w:val="882"/>
        </w:trPr>
        <w:tc>
          <w:tcPr>
            <w:tcW w:w="1120" w:type="pct"/>
            <w:shd w:val="clear" w:color="auto" w:fill="auto"/>
          </w:tcPr>
          <w:p w14:paraId="3480DE8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80" w:type="pct"/>
            <w:shd w:val="clear" w:color="auto" w:fill="auto"/>
          </w:tcPr>
          <w:p w14:paraId="4EE63E91" w14:textId="4980786C" w:rsidR="00F1480E" w:rsidRPr="000754EC" w:rsidRDefault="00AF3732" w:rsidP="00CD7A28">
            <w:pPr>
              <w:pStyle w:val="SIText"/>
            </w:pPr>
            <w:r w:rsidRPr="00AF3732">
              <w:t>Companion Volumes, including Implementation Guides, are available at VETNet: https://vetnet.education.gov.au/Pages/TrainingDocs.aspx?q=78b15323-cd38-483e-aad7-1159b570a5c4</w:t>
            </w:r>
            <w:r w:rsidR="00053914">
              <w:br/>
            </w:r>
          </w:p>
        </w:tc>
      </w:tr>
    </w:tbl>
    <w:p w14:paraId="4C33191F" w14:textId="77777777" w:rsidR="00F1480E" w:rsidRDefault="00F1480E" w:rsidP="005F771F">
      <w:pPr>
        <w:pStyle w:val="SIText"/>
      </w:pPr>
    </w:p>
    <w:p w14:paraId="5F579E9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E347DA" w:rsidRPr="00E91BFF" w14:paraId="35C14C7F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F6BE903" w14:textId="4092FE3B" w:rsidR="00E347DA" w:rsidRPr="00E347DA" w:rsidRDefault="00053914" w:rsidP="00053914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9D6EFFB" w14:textId="609890E3" w:rsidR="00E347DA" w:rsidRPr="00E347DA" w:rsidRDefault="00053914" w:rsidP="00053914">
            <w:pPr>
              <w:pStyle w:val="SIUnittitle"/>
            </w:pPr>
            <w:r>
              <w:rPr>
                <w:rFonts w:eastAsiaTheme="minorHAnsi"/>
                <w:lang w:val="en-GB"/>
              </w:rPr>
              <w:t xml:space="preserve">Assessment requirements for </w:t>
            </w:r>
            <w:r w:rsidR="000E3240">
              <w:rPr>
                <w:rFonts w:eastAsiaTheme="minorHAnsi"/>
                <w:lang w:val="en-GB"/>
              </w:rPr>
              <w:t>FBPVIT</w:t>
            </w:r>
            <w:r>
              <w:rPr>
                <w:rFonts w:eastAsiaTheme="minorHAnsi"/>
                <w:lang w:val="en-GB"/>
              </w:rPr>
              <w:t xml:space="preserve">2024 </w:t>
            </w:r>
            <w:r w:rsidR="00E347DA" w:rsidRPr="00C178CE">
              <w:t>Pick grapes by hand</w:t>
            </w:r>
          </w:p>
        </w:tc>
      </w:tr>
      <w:tr w:rsidR="00E347DA" w:rsidRPr="00A55106" w14:paraId="4DCBBFF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3A07595" w14:textId="77777777" w:rsidR="00E347DA" w:rsidRPr="00E347DA" w:rsidRDefault="00E347DA" w:rsidP="00E347DA">
            <w:pPr>
              <w:pStyle w:val="SIHeading2"/>
            </w:pPr>
            <w:r>
              <w:t>Performance E</w:t>
            </w:r>
            <w:r w:rsidRPr="00E347DA">
              <w:t>vidence</w:t>
            </w:r>
          </w:p>
        </w:tc>
      </w:tr>
      <w:tr w:rsidR="00E347DA" w:rsidRPr="00067E1C" w14:paraId="4D0658BF" w14:textId="77777777" w:rsidTr="00113678">
        <w:tc>
          <w:tcPr>
            <w:tcW w:w="5000" w:type="pct"/>
            <w:gridSpan w:val="2"/>
            <w:shd w:val="clear" w:color="auto" w:fill="auto"/>
          </w:tcPr>
          <w:p w14:paraId="1C90B469" w14:textId="77777777" w:rsidR="00E347DA" w:rsidRDefault="00E347DA" w:rsidP="00E347DA">
            <w:pPr>
              <w:pStyle w:val="SIText"/>
            </w:pPr>
            <w:r w:rsidRPr="000754EC">
              <w:t>An individual demonstrating competency</w:t>
            </w:r>
            <w:r w:rsidRPr="00E347DA">
              <w:t xml:space="preserve"> must satisfy all of the elements and performance criteria in this unit. </w:t>
            </w:r>
          </w:p>
          <w:p w14:paraId="7665EAC5" w14:textId="77777777" w:rsidR="00DF4775" w:rsidRPr="00E347DA" w:rsidRDefault="00DF4775" w:rsidP="00E347DA">
            <w:pPr>
              <w:pStyle w:val="SIText"/>
            </w:pPr>
          </w:p>
          <w:p w14:paraId="79447F9D" w14:textId="2484EC50" w:rsidR="00AF3732" w:rsidRPr="00AF3732" w:rsidRDefault="00AF3732" w:rsidP="00693DCA">
            <w:pPr>
              <w:pStyle w:val="SIText"/>
            </w:pPr>
            <w:r w:rsidRPr="00AF3732">
              <w:t xml:space="preserve">There must be evidence that the individual has </w:t>
            </w:r>
            <w:r w:rsidR="0077049D" w:rsidRPr="0077049D">
              <w:t>manually pick grape</w:t>
            </w:r>
            <w:r w:rsidR="0077049D">
              <w:t>s</w:t>
            </w:r>
            <w:r w:rsidR="0077049D" w:rsidRPr="0077049D">
              <w:t xml:space="preserve"> </w:t>
            </w:r>
            <w:r w:rsidR="0077049D">
              <w:t>for</w:t>
            </w:r>
            <w:r w:rsidR="0077049D" w:rsidRPr="0077049D">
              <w:t xml:space="preserve"> winemaking, and </w:t>
            </w:r>
            <w:r w:rsidRPr="00AF3732">
              <w:t>demonstrated the following on at least two separate occasions:</w:t>
            </w:r>
          </w:p>
          <w:p w14:paraId="12A2E802" w14:textId="77777777" w:rsidR="00DF4775" w:rsidRPr="00DF4775" w:rsidRDefault="00DF4775" w:rsidP="0005330E">
            <w:pPr>
              <w:pStyle w:val="SIBulletList1"/>
            </w:pPr>
            <w:r>
              <w:t>us</w:t>
            </w:r>
            <w:r w:rsidRPr="00DF4775">
              <w:t>ing personal protective clothing and equipment</w:t>
            </w:r>
          </w:p>
          <w:p w14:paraId="0EAB443C" w14:textId="77777777" w:rsidR="00DF4775" w:rsidRPr="00DF4775" w:rsidRDefault="00DF4775" w:rsidP="0005330E">
            <w:pPr>
              <w:pStyle w:val="SIBulletList1"/>
            </w:pPr>
            <w:r>
              <w:t>handl</w:t>
            </w:r>
            <w:r w:rsidRPr="00DF4775">
              <w:t>ing cutting equipment correctly and safely</w:t>
            </w:r>
          </w:p>
          <w:p w14:paraId="5B656B6A" w14:textId="77777777" w:rsidR="00DF4775" w:rsidRPr="00DF4775" w:rsidRDefault="00DF4775" w:rsidP="0005330E">
            <w:pPr>
              <w:pStyle w:val="SIBulletList1"/>
            </w:pPr>
            <w:r>
              <w:t>select</w:t>
            </w:r>
            <w:r w:rsidRPr="00DF4775">
              <w:t>ing grapes suitable for picking</w:t>
            </w:r>
          </w:p>
          <w:p w14:paraId="5CD6B57F" w14:textId="06BF5485" w:rsidR="00DF4775" w:rsidRPr="00DF4775" w:rsidRDefault="00DF4775" w:rsidP="0077049D">
            <w:pPr>
              <w:pStyle w:val="SIBulletList1"/>
            </w:pPr>
            <w:r>
              <w:t>recognis</w:t>
            </w:r>
            <w:r w:rsidRPr="00DF4775">
              <w:t>ing grapes that are unsuitable for picking</w:t>
            </w:r>
            <w:r w:rsidR="0077049D">
              <w:t xml:space="preserve"> including </w:t>
            </w:r>
            <w:r w:rsidR="0077049D" w:rsidRPr="0077049D">
              <w:t>diseased, over-ripe or immature grapes</w:t>
            </w:r>
          </w:p>
          <w:p w14:paraId="33FDA9DF" w14:textId="77777777" w:rsidR="00DF4775" w:rsidRPr="00DF4775" w:rsidRDefault="00DF4775" w:rsidP="0005330E">
            <w:pPr>
              <w:pStyle w:val="SIBulletList1"/>
            </w:pPr>
            <w:r>
              <w:t>cut</w:t>
            </w:r>
            <w:r w:rsidRPr="00DF4775">
              <w:t>ting grape bunches according to specification with minimum damage to vine and grapes</w:t>
            </w:r>
          </w:p>
          <w:p w14:paraId="256A9699" w14:textId="16F711BE" w:rsidR="00DF4775" w:rsidRPr="00DF4775" w:rsidRDefault="00DF4775" w:rsidP="0005330E">
            <w:pPr>
              <w:pStyle w:val="SIBulletList1"/>
            </w:pPr>
            <w:r>
              <w:t>pick</w:t>
            </w:r>
            <w:r w:rsidRPr="00DF4775">
              <w:t>ing grapes according to specified schedule</w:t>
            </w:r>
          </w:p>
          <w:p w14:paraId="0520231C" w14:textId="4CE5CF24" w:rsidR="00E347DA" w:rsidRDefault="00DF4775" w:rsidP="0005330E">
            <w:pPr>
              <w:pStyle w:val="SIBulletList1"/>
            </w:pPr>
            <w:r>
              <w:t>maintain</w:t>
            </w:r>
            <w:r w:rsidR="00E65210">
              <w:t>ing</w:t>
            </w:r>
            <w:r>
              <w:t xml:space="preserve"> accurate picking records</w:t>
            </w:r>
            <w:r w:rsidRPr="00DF4775">
              <w:t>.</w:t>
            </w:r>
          </w:p>
          <w:p w14:paraId="3CEF8D23" w14:textId="77777777" w:rsidR="00E347DA" w:rsidRPr="000754EC" w:rsidRDefault="00E347DA" w:rsidP="00E347DA"/>
        </w:tc>
      </w:tr>
    </w:tbl>
    <w:p w14:paraId="078779D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3ABD6D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35A20DE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11806EA" w14:textId="77777777" w:rsidTr="00CA2922">
        <w:tc>
          <w:tcPr>
            <w:tcW w:w="5000" w:type="pct"/>
            <w:shd w:val="clear" w:color="auto" w:fill="auto"/>
          </w:tcPr>
          <w:p w14:paraId="525DC90D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2426DF2" w14:textId="77777777" w:rsidR="00DF4775" w:rsidRPr="00DF4775" w:rsidRDefault="00DF4775" w:rsidP="00DF4775">
            <w:pPr>
              <w:pStyle w:val="SIBulletList1"/>
            </w:pPr>
            <w:r w:rsidRPr="00E53322">
              <w:t xml:space="preserve">basic </w:t>
            </w:r>
            <w:r w:rsidRPr="00DF4775">
              <w:t>components of the vine</w:t>
            </w:r>
          </w:p>
          <w:p w14:paraId="498088BF" w14:textId="77777777" w:rsidR="00DF4775" w:rsidRPr="00DF4775" w:rsidRDefault="00DF4775" w:rsidP="00DF4775">
            <w:pPr>
              <w:pStyle w:val="SIBulletList1"/>
            </w:pPr>
            <w:r>
              <w:t>work</w:t>
            </w:r>
            <w:r w:rsidRPr="00DF4775">
              <w:t xml:space="preserve"> health and safety (WHS) hazards and controls, including:</w:t>
            </w:r>
          </w:p>
          <w:p w14:paraId="630AEB31" w14:textId="77777777" w:rsidR="00DF4775" w:rsidRPr="00DF4775" w:rsidRDefault="00DF4775" w:rsidP="00DF4775">
            <w:pPr>
              <w:pStyle w:val="SIBulletList2"/>
            </w:pPr>
            <w:r w:rsidRPr="00E53322">
              <w:t>bending</w:t>
            </w:r>
          </w:p>
          <w:p w14:paraId="34EDA58C" w14:textId="77777777" w:rsidR="00DF4775" w:rsidRPr="00DF4775" w:rsidRDefault="00DF4775" w:rsidP="00DF4775">
            <w:pPr>
              <w:pStyle w:val="SIBulletList2"/>
            </w:pPr>
            <w:r w:rsidRPr="00E53322">
              <w:t>repetition strains</w:t>
            </w:r>
          </w:p>
          <w:p w14:paraId="1BF4B12C" w14:textId="77777777" w:rsidR="00DF4775" w:rsidRPr="00DF4775" w:rsidRDefault="00DF4775" w:rsidP="00DF4775">
            <w:pPr>
              <w:pStyle w:val="SIBulletList2"/>
            </w:pPr>
            <w:r w:rsidRPr="00E53322">
              <w:t>lifting</w:t>
            </w:r>
          </w:p>
          <w:p w14:paraId="153D9923" w14:textId="77777777" w:rsidR="00DF4775" w:rsidRPr="00DF4775" w:rsidRDefault="00DF4775" w:rsidP="00DF4775">
            <w:pPr>
              <w:pStyle w:val="SIBulletList2"/>
            </w:pPr>
            <w:r w:rsidRPr="00E53322">
              <w:t>manual handling and tipping</w:t>
            </w:r>
          </w:p>
          <w:p w14:paraId="7728975F" w14:textId="77777777" w:rsidR="00DF4775" w:rsidRPr="00DF4775" w:rsidRDefault="00DF4775" w:rsidP="00DF4775">
            <w:pPr>
              <w:pStyle w:val="SIBulletList2"/>
            </w:pPr>
            <w:r w:rsidRPr="00E53322">
              <w:t>heat stress and sunburn</w:t>
            </w:r>
          </w:p>
          <w:p w14:paraId="6B441889" w14:textId="77777777" w:rsidR="00DF4775" w:rsidRPr="00DF4775" w:rsidRDefault="00DF4775" w:rsidP="00DF4775">
            <w:pPr>
              <w:pStyle w:val="SIBulletList2"/>
            </w:pPr>
            <w:r w:rsidRPr="00E53322">
              <w:t>purpose and application of personal protective clothing and/or equipment</w:t>
            </w:r>
          </w:p>
          <w:p w14:paraId="2E6E37E2" w14:textId="77777777" w:rsidR="00DF4775" w:rsidRPr="00DF4775" w:rsidRDefault="00DF4775" w:rsidP="00DF4775">
            <w:pPr>
              <w:pStyle w:val="SIBulletList2"/>
            </w:pPr>
            <w:r w:rsidRPr="00E53322">
              <w:t xml:space="preserve">safe handling </w:t>
            </w:r>
            <w:r w:rsidRPr="00DF4775">
              <w:t>and correct operating procedures for equipment</w:t>
            </w:r>
          </w:p>
          <w:p w14:paraId="5562932C" w14:textId="77777777" w:rsidR="00DF4775" w:rsidRPr="00DF4775" w:rsidRDefault="00DF4775" w:rsidP="00DF4775">
            <w:pPr>
              <w:pStyle w:val="SIBulletList1"/>
            </w:pPr>
            <w:r w:rsidRPr="00E53322">
              <w:t>maintenance requirements and methods for equipment</w:t>
            </w:r>
            <w:r w:rsidRPr="00DF4775">
              <w:t>, including:</w:t>
            </w:r>
          </w:p>
          <w:p w14:paraId="41B4D00F" w14:textId="77777777" w:rsidR="00DF4775" w:rsidRPr="00DF4775" w:rsidRDefault="00DF4775" w:rsidP="00DF4775">
            <w:pPr>
              <w:pStyle w:val="SIBulletList2"/>
            </w:pPr>
            <w:r>
              <w:t>handl</w:t>
            </w:r>
            <w:r w:rsidRPr="00DF4775">
              <w:t>ing equipment safely, following the correct handling and sharpening procedures</w:t>
            </w:r>
          </w:p>
          <w:p w14:paraId="509E9774" w14:textId="77777777" w:rsidR="00DF4775" w:rsidRPr="00DF4775" w:rsidRDefault="00DF4775" w:rsidP="00DF4775">
            <w:pPr>
              <w:pStyle w:val="SIBulletList2"/>
            </w:pPr>
            <w:r>
              <w:t>oiling moving parts and sharpening blades</w:t>
            </w:r>
          </w:p>
          <w:p w14:paraId="6F252C55" w14:textId="1F705994" w:rsidR="00DF4775" w:rsidRPr="00DF4775" w:rsidRDefault="00DF4775" w:rsidP="00DF4775">
            <w:pPr>
              <w:pStyle w:val="SIBulletList2"/>
            </w:pPr>
            <w:r>
              <w:t xml:space="preserve">identifying </w:t>
            </w:r>
            <w:r w:rsidRPr="00DF4775">
              <w:t>performance problems with equipment and reporting correctly</w:t>
            </w:r>
          </w:p>
          <w:p w14:paraId="0022A800" w14:textId="77777777" w:rsidR="00DF4775" w:rsidRPr="00DF4775" w:rsidRDefault="00DF4775" w:rsidP="00DF4775">
            <w:pPr>
              <w:pStyle w:val="SIBulletList1"/>
            </w:pPr>
            <w:r w:rsidRPr="00E53322">
              <w:t>procedures and responsibility for reporting problems and anomalies</w:t>
            </w:r>
          </w:p>
          <w:p w14:paraId="4C93C9DD" w14:textId="77777777" w:rsidR="00DF4775" w:rsidRPr="00DF4775" w:rsidRDefault="00DF4775" w:rsidP="00DF4775">
            <w:pPr>
              <w:pStyle w:val="SIBulletList1"/>
            </w:pPr>
            <w:r w:rsidRPr="00E53322">
              <w:t>picking requirements and procedures</w:t>
            </w:r>
            <w:r w:rsidRPr="00DF4775">
              <w:t>, including:</w:t>
            </w:r>
          </w:p>
          <w:p w14:paraId="5CB3F029" w14:textId="77777777" w:rsidR="00DF4775" w:rsidRPr="00DF4775" w:rsidRDefault="00DF4775" w:rsidP="00DF4775">
            <w:pPr>
              <w:pStyle w:val="SIBulletList2"/>
            </w:pPr>
            <w:r>
              <w:t>making cuts correctly and cleanly</w:t>
            </w:r>
          </w:p>
          <w:p w14:paraId="7E114B0E" w14:textId="77777777" w:rsidR="00DF4775" w:rsidRPr="00DF4775" w:rsidRDefault="00DF4775" w:rsidP="00DF4775">
            <w:pPr>
              <w:pStyle w:val="SIBulletList2"/>
            </w:pPr>
            <w:r>
              <w:t>minimising damage to fruit and/or vine</w:t>
            </w:r>
          </w:p>
          <w:p w14:paraId="78794315" w14:textId="3429350B" w:rsidR="00DF4775" w:rsidRPr="00DF4775" w:rsidRDefault="00DF4775" w:rsidP="00DF4775">
            <w:pPr>
              <w:pStyle w:val="SIBulletList2"/>
            </w:pPr>
            <w:r>
              <w:t xml:space="preserve">collecting and </w:t>
            </w:r>
            <w:r w:rsidRPr="00DF4775">
              <w:t>handling picked grapes</w:t>
            </w:r>
          </w:p>
          <w:p w14:paraId="5F0F6527" w14:textId="77777777" w:rsidR="00DF4775" w:rsidRPr="00DF4775" w:rsidRDefault="00DF4775" w:rsidP="00DF4775">
            <w:pPr>
              <w:pStyle w:val="SIBulletList2"/>
            </w:pPr>
            <w:r>
              <w:t>select</w:t>
            </w:r>
            <w:r w:rsidRPr="00DF4775">
              <w:t>ing grape bunches</w:t>
            </w:r>
          </w:p>
          <w:p w14:paraId="6CA871FE" w14:textId="77777777" w:rsidR="00DF4775" w:rsidRPr="00DF4775" w:rsidRDefault="00DF4775" w:rsidP="00DF4775">
            <w:pPr>
              <w:pStyle w:val="SIBulletList2"/>
            </w:pPr>
            <w:r>
              <w:t>recognis</w:t>
            </w:r>
            <w:r w:rsidRPr="00DF4775">
              <w:t>ing diseased, over-ripe or immature grapes</w:t>
            </w:r>
          </w:p>
          <w:p w14:paraId="1529FB89" w14:textId="77777777" w:rsidR="00DF4775" w:rsidRPr="00DF4775" w:rsidRDefault="00DF4775" w:rsidP="00C66B1F">
            <w:pPr>
              <w:pStyle w:val="SIBulletList2"/>
            </w:pPr>
            <w:r w:rsidRPr="00E53322">
              <w:t xml:space="preserve">cleaning and storage </w:t>
            </w:r>
            <w:r w:rsidRPr="00DF4775">
              <w:t>requirements of equipment</w:t>
            </w:r>
          </w:p>
          <w:p w14:paraId="06A37DBB" w14:textId="77777777" w:rsidR="00CD7A28" w:rsidRPr="00DF4775" w:rsidRDefault="00DF4775" w:rsidP="00C66B1F">
            <w:pPr>
              <w:pStyle w:val="SIBulletList2"/>
            </w:pPr>
            <w:r w:rsidRPr="00DF4775">
              <w:t>records required when picking.</w:t>
            </w:r>
          </w:p>
          <w:p w14:paraId="491B22EF" w14:textId="77777777" w:rsidR="00DF4775" w:rsidRPr="000754EC" w:rsidRDefault="00DF4775" w:rsidP="00DF4775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1CDFB8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259890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6382112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26A992A1" w14:textId="77777777" w:rsidTr="00053914">
        <w:trPr>
          <w:trHeight w:val="3315"/>
        </w:trPr>
        <w:tc>
          <w:tcPr>
            <w:tcW w:w="5000" w:type="pct"/>
            <w:shd w:val="clear" w:color="auto" w:fill="auto"/>
          </w:tcPr>
          <w:p w14:paraId="7FE9D78E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A271DFE" w14:textId="77777777" w:rsidR="00C66B1F" w:rsidRPr="00C66B1F" w:rsidRDefault="00C66B1F" w:rsidP="00C66B1F">
            <w:pPr>
              <w:pStyle w:val="SIBulletList1"/>
            </w:pPr>
            <w:r>
              <w:t>physical conditions:</w:t>
            </w:r>
          </w:p>
          <w:p w14:paraId="19B6572B" w14:textId="102A0DF5" w:rsidR="00C66B1F" w:rsidRPr="00C66B1F" w:rsidRDefault="00C66B1F" w:rsidP="00C66B1F">
            <w:pPr>
              <w:pStyle w:val="SIBulletList2"/>
            </w:pPr>
            <w:r>
              <w:t xml:space="preserve">a </w:t>
            </w:r>
            <w:r w:rsidR="00A72088">
              <w:t xml:space="preserve">vineyard </w:t>
            </w:r>
            <w:r>
              <w:t xml:space="preserve">or </w:t>
            </w:r>
            <w:r w:rsidRPr="00C66B1F">
              <w:t>an environment that accurately represents workplace conditions</w:t>
            </w:r>
          </w:p>
          <w:p w14:paraId="033AC173" w14:textId="77777777" w:rsidR="00C66B1F" w:rsidRPr="00C66B1F" w:rsidRDefault="00C66B1F" w:rsidP="00C66B1F">
            <w:pPr>
              <w:pStyle w:val="SIBulletList1"/>
            </w:pPr>
            <w:r>
              <w:t>resources, e</w:t>
            </w:r>
            <w:r w:rsidRPr="00C66B1F">
              <w:t>quipment and materials:</w:t>
            </w:r>
          </w:p>
          <w:p w14:paraId="001C0E6E" w14:textId="01174B4F" w:rsidR="00C66B1F" w:rsidRPr="00C66B1F" w:rsidRDefault="00C66B1F" w:rsidP="00C66B1F">
            <w:pPr>
              <w:pStyle w:val="SIBulletList2"/>
            </w:pPr>
            <w:r>
              <w:t>personal protective clothing and equipment</w:t>
            </w:r>
          </w:p>
          <w:p w14:paraId="4F624789" w14:textId="75B0B790" w:rsidR="00C66B1F" w:rsidRPr="00C66B1F" w:rsidRDefault="00C66B1F" w:rsidP="00C66B1F">
            <w:pPr>
              <w:pStyle w:val="SIBulletList2"/>
            </w:pPr>
            <w:r>
              <w:t>equipment, services and corresponding information</w:t>
            </w:r>
          </w:p>
          <w:p w14:paraId="085F3EBD" w14:textId="77777777" w:rsidR="00C66B1F" w:rsidRPr="00C66B1F" w:rsidRDefault="00C66B1F" w:rsidP="00C66B1F">
            <w:pPr>
              <w:pStyle w:val="SIBulletList2"/>
            </w:pPr>
            <w:r>
              <w:t>vines with grapes</w:t>
            </w:r>
          </w:p>
          <w:p w14:paraId="48F6986D" w14:textId="177F136A" w:rsidR="00C66B1F" w:rsidRPr="00C66B1F" w:rsidRDefault="00C66B1F" w:rsidP="00C66B1F">
            <w:pPr>
              <w:pStyle w:val="SIBulletList2"/>
            </w:pPr>
            <w:r>
              <w:t>cleaning procedures, materials and equipment</w:t>
            </w:r>
          </w:p>
          <w:p w14:paraId="3742572E" w14:textId="01189185" w:rsidR="00C66B1F" w:rsidRPr="00C66B1F" w:rsidRDefault="00C66B1F" w:rsidP="00C66B1F">
            <w:pPr>
              <w:pStyle w:val="SIBulletList2"/>
            </w:pPr>
            <w:r>
              <w:t>documentation and recording requirements and procedures</w:t>
            </w:r>
          </w:p>
          <w:p w14:paraId="0717416D" w14:textId="77777777" w:rsidR="00C66B1F" w:rsidRPr="00C66B1F" w:rsidRDefault="00C66B1F" w:rsidP="00C66B1F">
            <w:pPr>
              <w:pStyle w:val="SIBulletList1"/>
              <w:rPr>
                <w:rFonts w:eastAsia="Calibri"/>
              </w:rPr>
            </w:pPr>
            <w:r w:rsidRPr="00C66B1F">
              <w:rPr>
                <w:rFonts w:eastAsia="Calibri"/>
              </w:rPr>
              <w:t>specifications:</w:t>
            </w:r>
          </w:p>
          <w:p w14:paraId="2235B18A" w14:textId="77777777" w:rsidR="00C66B1F" w:rsidRPr="00C66B1F" w:rsidRDefault="00C66B1F" w:rsidP="00C66B1F">
            <w:pPr>
              <w:pStyle w:val="SIBulletList2"/>
            </w:pPr>
            <w:r>
              <w:t>work procedures, including advice on company practices, safe work practices, food safety, quality and environmental requirements</w:t>
            </w:r>
          </w:p>
          <w:p w14:paraId="00E8C4CB" w14:textId="79B610C6" w:rsidR="00C66B1F" w:rsidRPr="00C66B1F" w:rsidRDefault="00C66B1F" w:rsidP="00C66B1F">
            <w:pPr>
              <w:pStyle w:val="SIBulletList2"/>
            </w:pPr>
            <w:r>
              <w:t>instructions, information, specifications and schedules</w:t>
            </w:r>
          </w:p>
          <w:p w14:paraId="7CD2420F" w14:textId="38662D39" w:rsidR="00C66B1F" w:rsidRPr="00C66B1F" w:rsidRDefault="00C66B1F" w:rsidP="00C66B1F">
            <w:pPr>
              <w:pStyle w:val="SIBulletList1"/>
            </w:pPr>
            <w:r>
              <w:t>relationships):</w:t>
            </w:r>
          </w:p>
          <w:p w14:paraId="293D40FF" w14:textId="42E1A68B" w:rsidR="00C66B1F" w:rsidRPr="00C66B1F" w:rsidRDefault="00C66B1F" w:rsidP="00C66B1F">
            <w:pPr>
              <w:pStyle w:val="SIBulletList2"/>
            </w:pPr>
            <w:r>
              <w:t>supervisor</w:t>
            </w:r>
            <w:r w:rsidRPr="00C66B1F">
              <w:t>.</w:t>
            </w:r>
          </w:p>
          <w:p w14:paraId="2DF34C48" w14:textId="77777777" w:rsidR="00C66B1F" w:rsidRPr="00E40225" w:rsidRDefault="00C66B1F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69C2313B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9E7A4C9" w14:textId="77777777" w:rsidR="00F1480E" w:rsidRPr="000754EC" w:rsidRDefault="00F1480E" w:rsidP="00053914">
            <w:pPr>
              <w:pStyle w:val="SIText"/>
              <w:rPr>
                <w:rFonts w:eastAsia="Calibri"/>
              </w:rPr>
            </w:pPr>
          </w:p>
        </w:tc>
      </w:tr>
    </w:tbl>
    <w:p w14:paraId="526AFB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04D99CC" w14:textId="77777777" w:rsidTr="004679E3">
        <w:tc>
          <w:tcPr>
            <w:tcW w:w="990" w:type="pct"/>
            <w:shd w:val="clear" w:color="auto" w:fill="auto"/>
          </w:tcPr>
          <w:p w14:paraId="6D446B3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4D0FB82" w14:textId="68C644D1" w:rsidR="00CD7A28" w:rsidRPr="000754EC" w:rsidRDefault="009845DC" w:rsidP="00CD7A28">
            <w:pPr>
              <w:pStyle w:val="SIText"/>
            </w:pPr>
            <w:r w:rsidRPr="009845DC">
              <w:t>Companion Volumes, including Implementation Guides, are available at VETNet: https://vetnet.education.gov.au/Pages/TrainingDocs.aspx?q=78b15323-cd38-483e-aad7-1159b570a5c4</w:t>
            </w:r>
            <w:r w:rsidR="00053914">
              <w:br/>
            </w:r>
          </w:p>
        </w:tc>
      </w:tr>
    </w:tbl>
    <w:p w14:paraId="0C11EC6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D73C48" w16cid:durableId="1D81D05A"/>
  <w16cid:commentId w16cid:paraId="7A00982F" w16cid:durableId="1D81D05B"/>
  <w16cid:commentId w16cid:paraId="03DB4E12" w16cid:durableId="1D81D05C"/>
  <w16cid:commentId w16cid:paraId="0F4EB9EC" w16cid:durableId="1D81D05D"/>
  <w16cid:commentId w16cid:paraId="5A3F3ABF" w16cid:durableId="1D81D05E"/>
  <w16cid:commentId w16cid:paraId="46BD8B13" w16cid:durableId="1D81D05F"/>
  <w16cid:commentId w16cid:paraId="708D4200" w16cid:durableId="1D81D0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676F0" w14:textId="77777777" w:rsidR="00B039AC" w:rsidRDefault="00B039AC" w:rsidP="00BF3F0A">
      <w:r>
        <w:separator/>
      </w:r>
    </w:p>
    <w:p w14:paraId="570D9C5E" w14:textId="77777777" w:rsidR="00B039AC" w:rsidRDefault="00B039AC"/>
  </w:endnote>
  <w:endnote w:type="continuationSeparator" w:id="0">
    <w:p w14:paraId="40872598" w14:textId="77777777" w:rsidR="00B039AC" w:rsidRDefault="00B039AC" w:rsidP="00BF3F0A">
      <w:r>
        <w:continuationSeparator/>
      </w:r>
    </w:p>
    <w:p w14:paraId="1BBA1C40" w14:textId="77777777" w:rsidR="00B039AC" w:rsidRDefault="00B039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1B5D808" w14:textId="08734FC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15FC3">
          <w:rPr>
            <w:noProof/>
          </w:rPr>
          <w:t>3</w:t>
        </w:r>
        <w:r w:rsidRPr="000754EC">
          <w:fldChar w:fldCharType="end"/>
        </w:r>
      </w:p>
      <w:p w14:paraId="482D7E00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447B0B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F919F" w14:textId="77777777" w:rsidR="00B039AC" w:rsidRDefault="00B039AC" w:rsidP="00BF3F0A">
      <w:r>
        <w:separator/>
      </w:r>
    </w:p>
    <w:p w14:paraId="55C248B1" w14:textId="77777777" w:rsidR="00B039AC" w:rsidRDefault="00B039AC"/>
  </w:footnote>
  <w:footnote w:type="continuationSeparator" w:id="0">
    <w:p w14:paraId="4F7A85EB" w14:textId="77777777" w:rsidR="00B039AC" w:rsidRDefault="00B039AC" w:rsidP="00BF3F0A">
      <w:r>
        <w:continuationSeparator/>
      </w:r>
    </w:p>
    <w:p w14:paraId="2A707026" w14:textId="77777777" w:rsidR="00B039AC" w:rsidRDefault="00B039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C50EE" w14:textId="194AF340" w:rsidR="009C2650" w:rsidRPr="00E347DA" w:rsidRDefault="000E3240" w:rsidP="00E347DA">
    <w:r>
      <w:t>FBPVIT</w:t>
    </w:r>
    <w:r w:rsidR="00E347DA" w:rsidRPr="00C178CE">
      <w:t>2024 Pick grapes by hand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DA"/>
    <w:rsid w:val="000014B9"/>
    <w:rsid w:val="00005A15"/>
    <w:rsid w:val="0001108F"/>
    <w:rsid w:val="000115E2"/>
    <w:rsid w:val="000126D0"/>
    <w:rsid w:val="0001296A"/>
    <w:rsid w:val="0001512D"/>
    <w:rsid w:val="00016803"/>
    <w:rsid w:val="00023992"/>
    <w:rsid w:val="000275AE"/>
    <w:rsid w:val="00041E59"/>
    <w:rsid w:val="0005330E"/>
    <w:rsid w:val="00053914"/>
    <w:rsid w:val="00064BFE"/>
    <w:rsid w:val="00070B3E"/>
    <w:rsid w:val="00071F95"/>
    <w:rsid w:val="000737BB"/>
    <w:rsid w:val="00074E47"/>
    <w:rsid w:val="000754EC"/>
    <w:rsid w:val="000876B8"/>
    <w:rsid w:val="0009093B"/>
    <w:rsid w:val="000A5441"/>
    <w:rsid w:val="000C149A"/>
    <w:rsid w:val="000C224E"/>
    <w:rsid w:val="000E25E6"/>
    <w:rsid w:val="000E2C86"/>
    <w:rsid w:val="000E3240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799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26C2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3DCA"/>
    <w:rsid w:val="006969D9"/>
    <w:rsid w:val="006A2357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0F7D"/>
    <w:rsid w:val="00752C75"/>
    <w:rsid w:val="00757005"/>
    <w:rsid w:val="00761DBE"/>
    <w:rsid w:val="0076523B"/>
    <w:rsid w:val="0077049D"/>
    <w:rsid w:val="00771B60"/>
    <w:rsid w:val="00781D77"/>
    <w:rsid w:val="00783549"/>
    <w:rsid w:val="007860B7"/>
    <w:rsid w:val="00786DC8"/>
    <w:rsid w:val="007A300D"/>
    <w:rsid w:val="007B5251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5725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45D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088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732"/>
    <w:rsid w:val="00AF3957"/>
    <w:rsid w:val="00B039A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6B1F"/>
    <w:rsid w:val="00C70626"/>
    <w:rsid w:val="00C72860"/>
    <w:rsid w:val="00C73582"/>
    <w:rsid w:val="00C73B90"/>
    <w:rsid w:val="00C742EC"/>
    <w:rsid w:val="00C7721E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4775"/>
    <w:rsid w:val="00E00EBE"/>
    <w:rsid w:val="00E238E6"/>
    <w:rsid w:val="00E33163"/>
    <w:rsid w:val="00E347DA"/>
    <w:rsid w:val="00E35064"/>
    <w:rsid w:val="00E3681D"/>
    <w:rsid w:val="00E40225"/>
    <w:rsid w:val="00E501F0"/>
    <w:rsid w:val="00E6166D"/>
    <w:rsid w:val="00E65210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5FC3"/>
    <w:rsid w:val="00F16AAC"/>
    <w:rsid w:val="00F2462F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EED9C"/>
  <w15:docId w15:val="{383D2B1B-E463-43D9-84D5-E29A693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7B525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F397498C-6853-4E08-943A-55D79A0DF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15EDDE-61E7-44FC-9BB9-4FCE3F1C1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53</TotalTime>
  <Pages>4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18</cp:revision>
  <cp:lastPrinted>2016-05-27T05:21:00Z</cp:lastPrinted>
  <dcterms:created xsi:type="dcterms:W3CDTF">2017-10-05T22:50:00Z</dcterms:created>
  <dcterms:modified xsi:type="dcterms:W3CDTF">2018-02-06T23:03:00Z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