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BD8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2A19A8D" w14:textId="77777777" w:rsidTr="00146EEC">
        <w:tc>
          <w:tcPr>
            <w:tcW w:w="2689" w:type="dxa"/>
          </w:tcPr>
          <w:p w14:paraId="165DC80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6CF1D3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69D8364" w14:textId="77777777" w:rsidTr="00146EEC">
        <w:tc>
          <w:tcPr>
            <w:tcW w:w="2689" w:type="dxa"/>
          </w:tcPr>
          <w:p w14:paraId="3CB31AEB" w14:textId="02BCD7D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A56EC4">
              <w:t xml:space="preserve"> </w:t>
            </w:r>
            <w:r w:rsidR="00CB6A2F">
              <w:t>1</w:t>
            </w:r>
          </w:p>
        </w:tc>
        <w:tc>
          <w:tcPr>
            <w:tcW w:w="6939" w:type="dxa"/>
          </w:tcPr>
          <w:p w14:paraId="3E1C816A" w14:textId="06F0B010" w:rsidR="00F1480E" w:rsidRPr="000754EC" w:rsidRDefault="00A56EC4" w:rsidP="00A56EC4">
            <w:pPr>
              <w:pStyle w:val="SIText"/>
            </w:pPr>
            <w:r w:rsidRPr="00A56EC4">
              <w:t>This version released with FBP Fo</w:t>
            </w:r>
            <w:r w:rsidR="00863F75">
              <w:t>od, Beverage and Pharmaceutical Training Package V</w:t>
            </w:r>
            <w:r w:rsidRPr="00A56EC4">
              <w:t>ersion 2.0</w:t>
            </w:r>
          </w:p>
        </w:tc>
      </w:tr>
    </w:tbl>
    <w:p w14:paraId="43C682E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93AD03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319876CA" w14:textId="0765E788" w:rsidR="00F1480E" w:rsidRPr="000754EC" w:rsidRDefault="00071943" w:rsidP="000754EC">
            <w:pPr>
              <w:pStyle w:val="SIUNITCODE"/>
            </w:pPr>
            <w:r>
              <w:t>FBPVIT</w:t>
            </w:r>
            <w:r w:rsidR="003F58BB" w:rsidRPr="003F58BB">
              <w:t>2008</w:t>
            </w:r>
          </w:p>
        </w:tc>
        <w:tc>
          <w:tcPr>
            <w:tcW w:w="3604" w:type="pct"/>
            <w:shd w:val="clear" w:color="auto" w:fill="auto"/>
          </w:tcPr>
          <w:p w14:paraId="4111F6EE" w14:textId="77777777" w:rsidR="00F1480E" w:rsidRPr="000754EC" w:rsidRDefault="003F58BB" w:rsidP="000754EC">
            <w:pPr>
              <w:pStyle w:val="SIUnittitle"/>
            </w:pPr>
            <w:r w:rsidRPr="003F58BB">
              <w:t>Train vines</w:t>
            </w:r>
          </w:p>
        </w:tc>
      </w:tr>
      <w:tr w:rsidR="00F1480E" w:rsidRPr="00963A46" w14:paraId="6541E125" w14:textId="77777777" w:rsidTr="00CA2922">
        <w:tc>
          <w:tcPr>
            <w:tcW w:w="1396" w:type="pct"/>
            <w:shd w:val="clear" w:color="auto" w:fill="auto"/>
          </w:tcPr>
          <w:p w14:paraId="764C64AE" w14:textId="5640C1D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BBF4E3C" w14:textId="77777777" w:rsidR="00180AD0" w:rsidRDefault="00180AD0" w:rsidP="00A76BF9">
            <w:pPr>
              <w:pStyle w:val="SIText"/>
            </w:pPr>
            <w:r w:rsidRPr="00180AD0">
              <w:t>This unit of competency describes the skills and knowledge required to train growing vines by hand.</w:t>
            </w:r>
          </w:p>
          <w:p w14:paraId="3EC615F1" w14:textId="77777777" w:rsidR="00192FC2" w:rsidRPr="00180AD0" w:rsidRDefault="00192FC2" w:rsidP="00A76BF9">
            <w:pPr>
              <w:pStyle w:val="SIText"/>
            </w:pPr>
          </w:p>
          <w:p w14:paraId="25294AB6" w14:textId="6B6FF0F8" w:rsidR="00180AD0" w:rsidRDefault="00180AD0" w:rsidP="00A76BF9">
            <w:pPr>
              <w:pStyle w:val="SIText"/>
            </w:pPr>
            <w:r w:rsidRPr="00180AD0">
              <w:t xml:space="preserve">The unit applies to </w:t>
            </w:r>
            <w:r w:rsidR="00192FC2">
              <w:t>individuals</w:t>
            </w:r>
            <w:r w:rsidRPr="00180AD0">
              <w:t xml:space="preserve"> who work under general supervision, with limited autonomy and accountability for their own work.</w:t>
            </w:r>
          </w:p>
          <w:p w14:paraId="50449FA8" w14:textId="77777777" w:rsidR="00192FC2" w:rsidRPr="00180AD0" w:rsidRDefault="00192FC2" w:rsidP="00A76BF9">
            <w:pPr>
              <w:pStyle w:val="SIText"/>
            </w:pPr>
          </w:p>
          <w:p w14:paraId="3C23E5C9" w14:textId="77777777" w:rsidR="00180AD0" w:rsidRDefault="00180AD0" w:rsidP="00A76BF9">
            <w:pPr>
              <w:pStyle w:val="SIText"/>
            </w:pPr>
            <w:r w:rsidRPr="00180AD0">
              <w:t>No occupational licensing, legislative or certification requirements are known to apply to this unit at the time of publication.</w:t>
            </w:r>
          </w:p>
          <w:p w14:paraId="73ADD974" w14:textId="77777777" w:rsidR="00192FC2" w:rsidRPr="00180AD0" w:rsidRDefault="00192FC2" w:rsidP="00A76BF9">
            <w:pPr>
              <w:pStyle w:val="SIText"/>
            </w:pPr>
          </w:p>
          <w:p w14:paraId="6AEB7058" w14:textId="5E3C5288" w:rsidR="00F1480E" w:rsidRPr="000754EC" w:rsidRDefault="00192FC2" w:rsidP="00192FC2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46BD0F18" w14:textId="77777777" w:rsidTr="00CA2922">
        <w:tc>
          <w:tcPr>
            <w:tcW w:w="1396" w:type="pct"/>
            <w:shd w:val="clear" w:color="auto" w:fill="auto"/>
          </w:tcPr>
          <w:p w14:paraId="2B6727FA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F756C00" w14:textId="4B3723D1" w:rsidR="00F1480E" w:rsidRPr="000754EC" w:rsidRDefault="003F58BB" w:rsidP="000754EC">
            <w:pPr>
              <w:pStyle w:val="SIText"/>
            </w:pPr>
            <w:r w:rsidRPr="003F58BB">
              <w:t>Nil</w:t>
            </w:r>
          </w:p>
        </w:tc>
      </w:tr>
      <w:tr w:rsidR="00F1480E" w:rsidRPr="00963A46" w14:paraId="5C4F6E8D" w14:textId="77777777" w:rsidTr="00F77C41">
        <w:trPr>
          <w:trHeight w:val="365"/>
        </w:trPr>
        <w:tc>
          <w:tcPr>
            <w:tcW w:w="1396" w:type="pct"/>
            <w:shd w:val="clear" w:color="auto" w:fill="auto"/>
          </w:tcPr>
          <w:p w14:paraId="5DF8F66A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3123386" w14:textId="1D65DECC" w:rsidR="00F1480E" w:rsidRPr="000754EC" w:rsidRDefault="005115BB" w:rsidP="00D42DAC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6E50ED0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82D85F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1A18B7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D704C5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C89EA57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5791ED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2A0C3F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C2969A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1EFD3C4" w14:textId="071A2C93" w:rsidR="00F1480E" w:rsidRPr="00F75AAA" w:rsidRDefault="00F75AAA" w:rsidP="00F75AAA">
            <w:pPr>
              <w:pStyle w:val="SIText"/>
            </w:pPr>
            <w:r w:rsidRPr="00F75AAA">
              <w:t xml:space="preserve">1. Prepare for </w:t>
            </w:r>
            <w:r w:rsidR="00C16E9F">
              <w:t xml:space="preserve">vine </w:t>
            </w:r>
            <w:r w:rsidRPr="00F75AAA">
              <w:t>training</w:t>
            </w:r>
          </w:p>
        </w:tc>
        <w:tc>
          <w:tcPr>
            <w:tcW w:w="3604" w:type="pct"/>
            <w:shd w:val="clear" w:color="auto" w:fill="auto"/>
          </w:tcPr>
          <w:p w14:paraId="49E59E3D" w14:textId="11F897E9" w:rsidR="00192FC2" w:rsidRDefault="00192FC2" w:rsidP="00F77C4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863F75" w:rsidRPr="002E024C">
              <w:t>work health and safety</w:t>
            </w:r>
            <w:r w:rsidR="00863F75">
              <w:rPr>
                <w:rFonts w:eastAsiaTheme="minorHAnsi"/>
              </w:rPr>
              <w:t xml:space="preserve"> (</w:t>
            </w:r>
            <w:r>
              <w:rPr>
                <w:rFonts w:eastAsiaTheme="minorHAnsi"/>
                <w:lang w:val="en-US"/>
              </w:rPr>
              <w:t>WHS</w:t>
            </w:r>
            <w:r w:rsidR="00863F75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</w:t>
            </w:r>
          </w:p>
          <w:p w14:paraId="33276AE3" w14:textId="579364F1" w:rsidR="00192FC2" w:rsidRPr="00F75AAA" w:rsidRDefault="00192FC2" w:rsidP="00192FC2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 relevant to the job role</w:t>
            </w:r>
          </w:p>
          <w:p w14:paraId="05B9D6FA" w14:textId="4A832B54" w:rsidR="00F75AAA" w:rsidRPr="00F75AAA" w:rsidRDefault="00F75AAA" w:rsidP="00F75AAA">
            <w:pPr>
              <w:pStyle w:val="SIText"/>
            </w:pPr>
            <w:r w:rsidRPr="00F75AAA">
              <w:t>1.3 Ensure equipment is available and ready for use</w:t>
            </w:r>
            <w:r w:rsidR="00C16E9F">
              <w:t xml:space="preserve"> in accordance with manufacturers and workplace procedures</w:t>
            </w:r>
          </w:p>
          <w:p w14:paraId="4578F3AF" w14:textId="77777777" w:rsidR="00F1480E" w:rsidRPr="000754EC" w:rsidRDefault="00F75AAA" w:rsidP="00F75AAA">
            <w:pPr>
              <w:pStyle w:val="SIText"/>
            </w:pPr>
            <w:r w:rsidRPr="00F75AAA">
              <w:rPr>
                <w:lang w:eastAsia="en-AU"/>
              </w:rPr>
              <w:t>1.4 Ensure materials are available to meet vine training requirements</w:t>
            </w:r>
          </w:p>
        </w:tc>
      </w:tr>
      <w:tr w:rsidR="00F1480E" w:rsidRPr="00963A46" w14:paraId="052D8F2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C5EBED" w14:textId="77777777" w:rsidR="00F1480E" w:rsidRPr="00F75AAA" w:rsidRDefault="00F75AAA" w:rsidP="00F75AAA">
            <w:pPr>
              <w:pStyle w:val="SIText"/>
            </w:pPr>
            <w:r w:rsidRPr="00F75AAA">
              <w:t>2. Train vines</w:t>
            </w:r>
          </w:p>
        </w:tc>
        <w:tc>
          <w:tcPr>
            <w:tcW w:w="3604" w:type="pct"/>
            <w:shd w:val="clear" w:color="auto" w:fill="auto"/>
          </w:tcPr>
          <w:p w14:paraId="22F8C3E8" w14:textId="3BE2357B" w:rsidR="00F75AAA" w:rsidRPr="00F75AAA" w:rsidRDefault="00F75AAA" w:rsidP="00F75AAA">
            <w:pPr>
              <w:pStyle w:val="SIText"/>
            </w:pPr>
            <w:r w:rsidRPr="00F75AAA">
              <w:t xml:space="preserve">2.1 Train vines according to </w:t>
            </w:r>
            <w:r w:rsidR="00C16E9F">
              <w:t xml:space="preserve">vine </w:t>
            </w:r>
            <w:r w:rsidRPr="00F75AAA">
              <w:t>variety and workplace practice</w:t>
            </w:r>
          </w:p>
          <w:p w14:paraId="3C8068D5" w14:textId="14E16C98" w:rsidR="00F75AAA" w:rsidRPr="00F75AAA" w:rsidRDefault="00F75AAA" w:rsidP="00F75AAA">
            <w:pPr>
              <w:pStyle w:val="SIText"/>
            </w:pPr>
            <w:r w:rsidRPr="00F75AAA">
              <w:t>2.2 Recognise, rectify and report anomalies and problems</w:t>
            </w:r>
            <w:r w:rsidR="00C16E9F">
              <w:t xml:space="preserve"> in accordance with workplace procedures</w:t>
            </w:r>
          </w:p>
          <w:p w14:paraId="25428D25" w14:textId="77777777" w:rsidR="00F1480E" w:rsidRPr="000754EC" w:rsidRDefault="00F75AAA" w:rsidP="00F75AAA">
            <w:pPr>
              <w:pStyle w:val="SIText"/>
            </w:pPr>
            <w:r w:rsidRPr="00F75AAA">
              <w:rPr>
                <w:lang w:eastAsia="en-AU"/>
              </w:rPr>
              <w:t>2.3 Use and maintain equipment in safe working order according to operator requirements</w:t>
            </w:r>
          </w:p>
        </w:tc>
      </w:tr>
      <w:tr w:rsidR="00F1480E" w:rsidRPr="00963A46" w14:paraId="6513928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FD95BF4" w14:textId="77777777" w:rsidR="00F1480E" w:rsidRPr="00F75AAA" w:rsidRDefault="00F75AAA" w:rsidP="00F75AAA">
            <w:pPr>
              <w:pStyle w:val="SIText"/>
            </w:pPr>
            <w:r w:rsidRPr="00F75AAA">
              <w:t>3. Complete training activities</w:t>
            </w:r>
          </w:p>
        </w:tc>
        <w:tc>
          <w:tcPr>
            <w:tcW w:w="3604" w:type="pct"/>
            <w:shd w:val="clear" w:color="auto" w:fill="auto"/>
          </w:tcPr>
          <w:p w14:paraId="10A96D7F" w14:textId="77777777" w:rsidR="00F75AAA" w:rsidRPr="00F75AAA" w:rsidRDefault="00F75AAA" w:rsidP="00F75AAA">
            <w:pPr>
              <w:pStyle w:val="SIText"/>
            </w:pPr>
            <w:r w:rsidRPr="00F75AAA">
              <w:t>3.1 Clean and store equipment according to operator requirements</w:t>
            </w:r>
          </w:p>
          <w:p w14:paraId="4EDA4A0C" w14:textId="77777777" w:rsidR="00F75AAA" w:rsidRPr="00F75AAA" w:rsidRDefault="00F75AAA" w:rsidP="00F75AAA">
            <w:pPr>
              <w:pStyle w:val="SIText"/>
            </w:pPr>
            <w:r w:rsidRPr="00F75AAA">
              <w:t>3.2 Collect, treat, dispose of waste according to workplace procedures</w:t>
            </w:r>
          </w:p>
          <w:p w14:paraId="122CC69E" w14:textId="77777777" w:rsidR="00F1480E" w:rsidRDefault="00F75AAA" w:rsidP="00F75AAA">
            <w:pPr>
              <w:pStyle w:val="SIText"/>
              <w:rPr>
                <w:lang w:eastAsia="en-AU"/>
              </w:rPr>
            </w:pPr>
            <w:r w:rsidRPr="00F75AAA">
              <w:rPr>
                <w:lang w:eastAsia="en-AU"/>
              </w:rPr>
              <w:t>3.3 Conduct work to comply with workplace environmental guidelines</w:t>
            </w:r>
          </w:p>
          <w:p w14:paraId="27578EF2" w14:textId="129DCB0F" w:rsidR="00C16E9F" w:rsidRPr="000754EC" w:rsidRDefault="00C16E9F" w:rsidP="00F75AAA">
            <w:pPr>
              <w:pStyle w:val="SIText"/>
            </w:pPr>
            <w:r>
              <w:rPr>
                <w:lang w:eastAsia="en-AU"/>
              </w:rPr>
              <w:t xml:space="preserve">3.4 </w:t>
            </w:r>
            <w:r w:rsidRPr="00F75AAA">
              <w:rPr>
                <w:lang w:eastAsia="en-AU"/>
              </w:rPr>
              <w:t>Record workplace information according to workplace procedures</w:t>
            </w:r>
          </w:p>
        </w:tc>
      </w:tr>
    </w:tbl>
    <w:p w14:paraId="0B0805CD" w14:textId="77777777" w:rsidR="005F771F" w:rsidRDefault="005F771F" w:rsidP="005F771F">
      <w:pPr>
        <w:pStyle w:val="SIText"/>
      </w:pPr>
    </w:p>
    <w:p w14:paraId="4DD35320" w14:textId="77777777" w:rsidR="005F771F" w:rsidRPr="000754EC" w:rsidRDefault="005F771F" w:rsidP="000754EC">
      <w:r>
        <w:br w:type="page"/>
      </w:r>
    </w:p>
    <w:p w14:paraId="3F28E1AB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6649"/>
      </w:tblGrid>
      <w:tr w:rsidR="00F1480E" w:rsidRPr="00336FCA" w:rsidDel="00423CB2" w14:paraId="3127DB4F" w14:textId="77777777" w:rsidTr="00CA2922">
        <w:trPr>
          <w:tblHeader/>
        </w:trPr>
        <w:tc>
          <w:tcPr>
            <w:tcW w:w="5000" w:type="pct"/>
            <w:gridSpan w:val="2"/>
          </w:tcPr>
          <w:p w14:paraId="1E663E4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371005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5115BB" w:rsidRPr="00336FCA" w:rsidDel="00423CB2" w14:paraId="1AB31B95" w14:textId="77777777" w:rsidTr="005115BB">
        <w:trPr>
          <w:trHeight w:val="422"/>
          <w:tblHeader/>
        </w:trPr>
        <w:tc>
          <w:tcPr>
            <w:tcW w:w="1547" w:type="pct"/>
          </w:tcPr>
          <w:p w14:paraId="6115324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453" w:type="pct"/>
          </w:tcPr>
          <w:p w14:paraId="053699B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115BB" w:rsidRPr="00336FCA" w:rsidDel="00423CB2" w14:paraId="03C8DD54" w14:textId="77777777" w:rsidTr="00F77C41">
        <w:tc>
          <w:tcPr>
            <w:tcW w:w="1547" w:type="pct"/>
          </w:tcPr>
          <w:p w14:paraId="6435D567" w14:textId="4C944A57" w:rsidR="005115BB" w:rsidRPr="000754EC" w:rsidRDefault="005115BB" w:rsidP="00F75AAA">
            <w:pPr>
              <w:pStyle w:val="SIText"/>
            </w:pPr>
            <w:r w:rsidRPr="00D0338E">
              <w:t>Reading</w:t>
            </w:r>
          </w:p>
        </w:tc>
        <w:tc>
          <w:tcPr>
            <w:tcW w:w="3453" w:type="pct"/>
          </w:tcPr>
          <w:p w14:paraId="0048CC0E" w14:textId="791A3235" w:rsidR="005115BB" w:rsidRPr="000754EC" w:rsidRDefault="00863F75" w:rsidP="00F75AAA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5115BB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5115BB" w:rsidRPr="00336FCA" w:rsidDel="00423CB2" w14:paraId="7CE2E8B1" w14:textId="77777777" w:rsidTr="00F77C41">
        <w:trPr>
          <w:trHeight w:val="337"/>
        </w:trPr>
        <w:tc>
          <w:tcPr>
            <w:tcW w:w="1547" w:type="pct"/>
          </w:tcPr>
          <w:p w14:paraId="24D16402" w14:textId="553871CA" w:rsidR="005115BB" w:rsidRPr="000754EC" w:rsidRDefault="005115BB" w:rsidP="000754E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453" w:type="pct"/>
          </w:tcPr>
          <w:p w14:paraId="0FF67493" w14:textId="72947786" w:rsidR="005115BB" w:rsidRPr="000754EC" w:rsidRDefault="00863F75" w:rsidP="00F75AA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5115BB">
              <w:rPr>
                <w:rFonts w:eastAsiaTheme="minorHAnsi"/>
                <w:lang w:val="en-GB"/>
              </w:rPr>
              <w:t>specific language</w:t>
            </w:r>
          </w:p>
        </w:tc>
      </w:tr>
      <w:tr w:rsidR="005115BB" w:rsidRPr="00336FCA" w:rsidDel="00423CB2" w14:paraId="34860E96" w14:textId="77777777" w:rsidTr="00F77C41">
        <w:trPr>
          <w:trHeight w:val="589"/>
        </w:trPr>
        <w:tc>
          <w:tcPr>
            <w:tcW w:w="1547" w:type="pct"/>
          </w:tcPr>
          <w:p w14:paraId="146D6A9F" w14:textId="44A9F1C9" w:rsidR="005115BB" w:rsidRPr="000754EC" w:rsidRDefault="005115BB" w:rsidP="000754E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453" w:type="pct"/>
          </w:tcPr>
          <w:p w14:paraId="702EB87C" w14:textId="46AD7320" w:rsidR="005115BB" w:rsidRDefault="005115BB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4C38A7B1" w14:textId="3890341E" w:rsidR="005115BB" w:rsidRPr="000754EC" w:rsidRDefault="005115BB" w:rsidP="00C16E9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5115BB" w:rsidRPr="00336FCA" w:rsidDel="00423CB2" w14:paraId="421E2F36" w14:textId="77777777" w:rsidTr="00F77C41">
        <w:trPr>
          <w:trHeight w:val="1148"/>
        </w:trPr>
        <w:tc>
          <w:tcPr>
            <w:tcW w:w="1547" w:type="pct"/>
          </w:tcPr>
          <w:p w14:paraId="3E7764CE" w14:textId="00DABA80" w:rsidR="005115BB" w:rsidRPr="00F75AAA" w:rsidRDefault="005115BB" w:rsidP="000754EC">
            <w:pPr>
              <w:pStyle w:val="SIText"/>
            </w:pPr>
            <w:r w:rsidRPr="00D0338E">
              <w:t>Get the work done</w:t>
            </w:r>
          </w:p>
        </w:tc>
        <w:tc>
          <w:tcPr>
            <w:tcW w:w="3453" w:type="pct"/>
          </w:tcPr>
          <w:p w14:paraId="623171A7" w14:textId="77777777" w:rsidR="005115BB" w:rsidRDefault="005115BB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056300B1" w14:textId="5521A23E" w:rsidR="005115BB" w:rsidRPr="00F75AAA" w:rsidRDefault="005115BB" w:rsidP="00F75AAA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F77C41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F77C41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F77C41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77A5960F" w14:textId="77777777" w:rsidR="00916CD7" w:rsidRDefault="00916CD7" w:rsidP="005F771F">
      <w:pPr>
        <w:pStyle w:val="SIText"/>
      </w:pPr>
    </w:p>
    <w:p w14:paraId="040ED06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EA77CC" w14:textId="77777777" w:rsidTr="00F33FF2">
        <w:tc>
          <w:tcPr>
            <w:tcW w:w="5000" w:type="pct"/>
            <w:gridSpan w:val="4"/>
          </w:tcPr>
          <w:p w14:paraId="475D9A0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4F6176D" w14:textId="77777777" w:rsidTr="00F33FF2">
        <w:tc>
          <w:tcPr>
            <w:tcW w:w="1028" w:type="pct"/>
          </w:tcPr>
          <w:p w14:paraId="7A02BFF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68B9ED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59101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4CB43D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6CB2FBBA" w14:textId="77777777" w:rsidTr="00F33FF2">
        <w:tc>
          <w:tcPr>
            <w:tcW w:w="1028" w:type="pct"/>
          </w:tcPr>
          <w:p w14:paraId="6FED6A4A" w14:textId="065A1A8A" w:rsidR="00041E59" w:rsidRPr="000754EC" w:rsidRDefault="00071943" w:rsidP="00A76BF9">
            <w:pPr>
              <w:pStyle w:val="SIText"/>
            </w:pPr>
            <w:r>
              <w:t>FBPVIT</w:t>
            </w:r>
            <w:r w:rsidR="001644F0" w:rsidRPr="001644F0">
              <w:t>2008 Train vines</w:t>
            </w:r>
          </w:p>
        </w:tc>
        <w:tc>
          <w:tcPr>
            <w:tcW w:w="1105" w:type="pct"/>
          </w:tcPr>
          <w:p w14:paraId="021393D8" w14:textId="128E13D4" w:rsidR="00041E59" w:rsidRPr="000754EC" w:rsidRDefault="001644F0" w:rsidP="00A76BF9">
            <w:pPr>
              <w:pStyle w:val="SIText"/>
            </w:pPr>
            <w:r w:rsidRPr="001644F0">
              <w:t>FDFWGG2008A Train vines</w:t>
            </w:r>
          </w:p>
        </w:tc>
        <w:tc>
          <w:tcPr>
            <w:tcW w:w="1251" w:type="pct"/>
          </w:tcPr>
          <w:p w14:paraId="6286EE5B" w14:textId="531673C8" w:rsidR="00C16E9F" w:rsidRPr="001644F0" w:rsidRDefault="001644F0" w:rsidP="00A76BF9">
            <w:pPr>
              <w:pStyle w:val="SIText"/>
            </w:pPr>
            <w:r w:rsidRPr="001644F0">
              <w:t>Updated to meet Standards for Training Packages</w:t>
            </w:r>
          </w:p>
          <w:p w14:paraId="441B7BCB" w14:textId="1F64A7A9" w:rsidR="00041E59" w:rsidRPr="000754EC" w:rsidRDefault="001644F0" w:rsidP="003175AE">
            <w:pPr>
              <w:pStyle w:val="SIText"/>
            </w:pPr>
            <w:r w:rsidRPr="001644F0">
              <w:rPr>
                <w:lang w:eastAsia="en-AU"/>
              </w:rPr>
              <w:t xml:space="preserve">Minor changes to </w:t>
            </w:r>
            <w:r w:rsidR="00C16E9F">
              <w:rPr>
                <w:lang w:eastAsia="en-AU"/>
              </w:rPr>
              <w:t xml:space="preserve">Elements and </w:t>
            </w:r>
            <w:r w:rsidRPr="001644F0">
              <w:rPr>
                <w:lang w:eastAsia="en-AU"/>
              </w:rPr>
              <w:t>Performance Criteria for clarity</w:t>
            </w:r>
          </w:p>
        </w:tc>
        <w:tc>
          <w:tcPr>
            <w:tcW w:w="1616" w:type="pct"/>
          </w:tcPr>
          <w:p w14:paraId="6D68E8AC" w14:textId="148A3CFE" w:rsidR="00916CD7" w:rsidRPr="000754EC" w:rsidRDefault="001644F0" w:rsidP="00A76BF9">
            <w:pPr>
              <w:pStyle w:val="SIText"/>
            </w:pPr>
            <w:r w:rsidRPr="001644F0">
              <w:t>Equivalent unit</w:t>
            </w:r>
          </w:p>
        </w:tc>
      </w:tr>
    </w:tbl>
    <w:p w14:paraId="2970087B" w14:textId="6D72F1D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7425"/>
      </w:tblGrid>
      <w:tr w:rsidR="005115BB" w:rsidRPr="00A55106" w14:paraId="2D07AD8E" w14:textId="77777777" w:rsidTr="00F77C41">
        <w:tc>
          <w:tcPr>
            <w:tcW w:w="1144" w:type="pct"/>
            <w:shd w:val="clear" w:color="auto" w:fill="auto"/>
          </w:tcPr>
          <w:p w14:paraId="4A021E8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56" w:type="pct"/>
            <w:shd w:val="clear" w:color="auto" w:fill="auto"/>
          </w:tcPr>
          <w:p w14:paraId="7F564E52" w14:textId="7213A98D" w:rsidR="00F1480E" w:rsidRPr="000754EC" w:rsidRDefault="005115BB" w:rsidP="00CD7A28">
            <w:pPr>
              <w:pStyle w:val="SIText"/>
            </w:pPr>
            <w:r w:rsidRPr="005115BB">
              <w:t>Companion Volumes, including Implementation Guides, are available at VETNet: https://vetnet.education.gov.au/Pages/TrainingDocs.aspx?q=78b15323-cd38-483e-aad7-1159b570a5c4</w:t>
            </w:r>
            <w:r w:rsidR="00A76C6C" w:rsidRPr="000754EC">
              <w:t xml:space="preserve"> </w:t>
            </w:r>
          </w:p>
        </w:tc>
      </w:tr>
    </w:tbl>
    <w:p w14:paraId="1A99ED8A" w14:textId="77777777" w:rsidR="00F1480E" w:rsidRDefault="00F1480E" w:rsidP="005F771F">
      <w:pPr>
        <w:pStyle w:val="SIText"/>
      </w:pPr>
    </w:p>
    <w:p w14:paraId="1E3A8F8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3DAE93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A08043" w14:textId="2358CB5D" w:rsidR="00556C4C" w:rsidRPr="000754EC" w:rsidRDefault="00A56EC4" w:rsidP="000754EC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36564DA" w14:textId="775C78DC" w:rsidR="00556C4C" w:rsidRPr="000754EC" w:rsidRDefault="00A56EC4" w:rsidP="00A56EC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71943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2008 </w:t>
            </w:r>
            <w:r w:rsidR="001644F0" w:rsidRPr="001644F0">
              <w:t>Train vines</w:t>
            </w:r>
          </w:p>
        </w:tc>
      </w:tr>
      <w:tr w:rsidR="00556C4C" w:rsidRPr="00A55106" w14:paraId="2507D23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31E415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C1EEE77" w14:textId="77777777" w:rsidTr="00113678">
        <w:tc>
          <w:tcPr>
            <w:tcW w:w="5000" w:type="pct"/>
            <w:gridSpan w:val="2"/>
            <w:shd w:val="clear" w:color="auto" w:fill="auto"/>
          </w:tcPr>
          <w:p w14:paraId="38179677" w14:textId="77777777" w:rsidR="0026394F" w:rsidRPr="00A76BF9" w:rsidRDefault="006E42FE" w:rsidP="00A76BF9">
            <w:pPr>
              <w:pStyle w:val="SIText"/>
            </w:pPr>
            <w:r w:rsidRPr="00A76BF9">
              <w:t>An individual demonstrating competency</w:t>
            </w:r>
            <w:r w:rsidR="00717385" w:rsidRPr="00A76BF9">
              <w:t xml:space="preserve"> must satisfy all of the elements and </w:t>
            </w:r>
            <w:r w:rsidRPr="00A76BF9">
              <w:t xml:space="preserve">performance criteria </w:t>
            </w:r>
            <w:r w:rsidR="00717385" w:rsidRPr="00A76BF9">
              <w:t>in</w:t>
            </w:r>
            <w:r w:rsidRPr="00A76BF9">
              <w:t xml:space="preserve"> this unit. </w:t>
            </w:r>
          </w:p>
          <w:p w14:paraId="7BF425F3" w14:textId="3E3A696D" w:rsidR="0026394F" w:rsidRPr="00A76BF9" w:rsidRDefault="0026394F" w:rsidP="00A76BF9">
            <w:pPr>
              <w:pStyle w:val="SIText"/>
            </w:pPr>
          </w:p>
          <w:p w14:paraId="0D16D2C9" w14:textId="09FD577C" w:rsidR="005115BB" w:rsidRPr="001644F0" w:rsidRDefault="005115BB" w:rsidP="005115BB">
            <w:pPr>
              <w:pStyle w:val="SIText"/>
            </w:pPr>
            <w:r w:rsidRPr="005115BB">
              <w:t>There must be evidence that the individual has demonstrated the following on at least two separate occasions:</w:t>
            </w:r>
          </w:p>
          <w:p w14:paraId="349897BA" w14:textId="04D2482C" w:rsidR="001644F0" w:rsidRPr="001644F0" w:rsidRDefault="001644F0" w:rsidP="005115BB">
            <w:pPr>
              <w:pStyle w:val="SIBulletList1"/>
            </w:pPr>
            <w:r w:rsidRPr="001644F0">
              <w:t>using personal protective equipment</w:t>
            </w:r>
            <w:r w:rsidR="00C16E9F">
              <w:t xml:space="preserve"> </w:t>
            </w:r>
            <w:r w:rsidRPr="001644F0">
              <w:t>and other specified work health and safety procedures</w:t>
            </w:r>
          </w:p>
          <w:p w14:paraId="5D018C51" w14:textId="77777777" w:rsidR="001644F0" w:rsidRPr="001644F0" w:rsidRDefault="001644F0" w:rsidP="001644F0">
            <w:pPr>
              <w:pStyle w:val="SIBulletList1"/>
            </w:pPr>
            <w:r w:rsidRPr="001644F0">
              <w:t>identifying parts of vines, including laterals, canes, cordons and buds</w:t>
            </w:r>
          </w:p>
          <w:p w14:paraId="1F70DFC9" w14:textId="77777777" w:rsidR="001644F0" w:rsidRPr="001644F0" w:rsidRDefault="001644F0" w:rsidP="001644F0">
            <w:pPr>
              <w:pStyle w:val="SIBulletList1"/>
            </w:pPr>
            <w:r w:rsidRPr="001644F0">
              <w:t>training vines to instructions</w:t>
            </w:r>
          </w:p>
          <w:p w14:paraId="1115B450" w14:textId="77777777" w:rsidR="00A76BF9" w:rsidRDefault="001644F0" w:rsidP="00B2253A">
            <w:pPr>
              <w:pStyle w:val="SIBulletList1"/>
            </w:pPr>
            <w:r w:rsidRPr="001644F0">
              <w:t>recognising faults and anomalies</w:t>
            </w:r>
          </w:p>
          <w:p w14:paraId="3D8053C1" w14:textId="12276706" w:rsidR="001644F0" w:rsidRPr="001644F0" w:rsidRDefault="001644F0" w:rsidP="00B2253A">
            <w:pPr>
              <w:pStyle w:val="SIBulletList1"/>
            </w:pPr>
            <w:r w:rsidRPr="001644F0">
              <w:t>maintaining records according to procedures</w:t>
            </w:r>
            <w:r w:rsidR="00C16E9F">
              <w:rPr>
                <w:rFonts w:eastAsiaTheme="minorHAnsi"/>
              </w:rPr>
              <w:t>.</w:t>
            </w:r>
          </w:p>
          <w:p w14:paraId="6060C97F" w14:textId="77777777" w:rsidR="00556C4C" w:rsidRPr="000754EC" w:rsidRDefault="00556C4C" w:rsidP="00CD7A28"/>
        </w:tc>
      </w:tr>
    </w:tbl>
    <w:p w14:paraId="49AF498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91E228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4A5D66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BAC5809" w14:textId="77777777" w:rsidTr="00CA2922">
        <w:tc>
          <w:tcPr>
            <w:tcW w:w="5000" w:type="pct"/>
            <w:shd w:val="clear" w:color="auto" w:fill="auto"/>
          </w:tcPr>
          <w:p w14:paraId="241E6B7B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153DF68" w14:textId="77777777" w:rsidR="001644F0" w:rsidRPr="001644F0" w:rsidRDefault="001644F0" w:rsidP="001644F0">
            <w:pPr>
              <w:pStyle w:val="SIBulletList1"/>
            </w:pPr>
            <w:r w:rsidRPr="001644F0">
              <w:t>work health and safety (WHS) hazards and controls</w:t>
            </w:r>
          </w:p>
          <w:p w14:paraId="19AE6ECD" w14:textId="77777777" w:rsidR="001644F0" w:rsidRPr="001644F0" w:rsidRDefault="001644F0" w:rsidP="001644F0">
            <w:pPr>
              <w:pStyle w:val="SIBulletList1"/>
            </w:pPr>
            <w:r w:rsidRPr="001644F0">
              <w:t>purpose and application of personal protective clothing and/or equipment</w:t>
            </w:r>
          </w:p>
          <w:p w14:paraId="53DD7607" w14:textId="77777777" w:rsidR="001644F0" w:rsidRPr="001644F0" w:rsidRDefault="001644F0" w:rsidP="001644F0">
            <w:pPr>
              <w:pStyle w:val="SIBulletList1"/>
            </w:pPr>
            <w:r w:rsidRPr="001644F0">
              <w:t>safe and effective handling of equipment</w:t>
            </w:r>
          </w:p>
          <w:p w14:paraId="7205D64A" w14:textId="77777777" w:rsidR="001644F0" w:rsidRPr="001644F0" w:rsidRDefault="001644F0" w:rsidP="001644F0">
            <w:pPr>
              <w:pStyle w:val="SIBulletList1"/>
            </w:pPr>
            <w:r w:rsidRPr="001644F0">
              <w:t>correct operating procedures for equipment</w:t>
            </w:r>
          </w:p>
          <w:p w14:paraId="64FAB65D" w14:textId="77777777" w:rsidR="001644F0" w:rsidRPr="001644F0" w:rsidRDefault="001644F0" w:rsidP="001644F0">
            <w:pPr>
              <w:pStyle w:val="SIBulletList1"/>
            </w:pPr>
            <w:r w:rsidRPr="001644F0">
              <w:t>basic maintenance requirements and procedures for equipment</w:t>
            </w:r>
          </w:p>
          <w:p w14:paraId="0132F3C4" w14:textId="77777777" w:rsidR="001644F0" w:rsidRPr="001644F0" w:rsidRDefault="001644F0" w:rsidP="001644F0">
            <w:pPr>
              <w:pStyle w:val="SIBulletList1"/>
            </w:pPr>
            <w:r w:rsidRPr="001644F0">
              <w:t>range of vine training techniques, features, benefits and procedures:</w:t>
            </w:r>
          </w:p>
          <w:p w14:paraId="1ABE61D9" w14:textId="6EE116D9" w:rsidR="001644F0" w:rsidRPr="001644F0" w:rsidRDefault="001644F0" w:rsidP="001644F0">
            <w:pPr>
              <w:pStyle w:val="SIBulletList2"/>
            </w:pPr>
            <w:r w:rsidRPr="001644F0">
              <w:t>identifying different parts of the grapevine</w:t>
            </w:r>
            <w:r w:rsidR="00F77C41">
              <w:t>,</w:t>
            </w:r>
            <w:r w:rsidRPr="001644F0">
              <w:t xml:space="preserve"> including vine trunk and permanent framework, canes and/or cordons, tendrils and buds, and fruit</w:t>
            </w:r>
          </w:p>
          <w:p w14:paraId="14BC8BCA" w14:textId="7D0514B6" w:rsidR="001644F0" w:rsidRPr="001644F0" w:rsidRDefault="001644F0" w:rsidP="001644F0">
            <w:pPr>
              <w:pStyle w:val="SIBulletList2"/>
            </w:pPr>
            <w:r w:rsidRPr="001644F0">
              <w:t>training vines according to instructions</w:t>
            </w:r>
            <w:r w:rsidR="00F77C41">
              <w:t>,</w:t>
            </w:r>
            <w:r w:rsidRPr="001644F0">
              <w:t xml:space="preserve"> including heading height, selection of appropriate laterals, positioning of laterals, securing of laterals, removing unwanted laterals from trunk and crown</w:t>
            </w:r>
          </w:p>
          <w:p w14:paraId="204B8E14" w14:textId="77777777" w:rsidR="001644F0" w:rsidRPr="001644F0" w:rsidRDefault="001644F0" w:rsidP="001644F0">
            <w:pPr>
              <w:pStyle w:val="SIBulletList1"/>
            </w:pPr>
            <w:r w:rsidRPr="001644F0">
              <w:t>common vineyard pests and diseases and other common vine problems and their treatment</w:t>
            </w:r>
          </w:p>
          <w:p w14:paraId="0D964E41" w14:textId="77777777" w:rsidR="001644F0" w:rsidRPr="001644F0" w:rsidRDefault="001644F0" w:rsidP="001644F0">
            <w:pPr>
              <w:pStyle w:val="SIBulletList1"/>
            </w:pPr>
            <w:r w:rsidRPr="001644F0">
              <w:t>procedures and responsibility for reporting problems and anomalies</w:t>
            </w:r>
          </w:p>
          <w:p w14:paraId="5A44B930" w14:textId="77777777" w:rsidR="001644F0" w:rsidRPr="001644F0" w:rsidRDefault="001644F0" w:rsidP="001644F0">
            <w:pPr>
              <w:pStyle w:val="SIBulletList1"/>
            </w:pPr>
            <w:r w:rsidRPr="001644F0">
              <w:t>environmental issues and controls</w:t>
            </w:r>
          </w:p>
          <w:p w14:paraId="44F0CF78" w14:textId="77777777" w:rsidR="001644F0" w:rsidRDefault="001644F0" w:rsidP="007D7C8B">
            <w:pPr>
              <w:pStyle w:val="SIBulletList1"/>
            </w:pPr>
            <w:r w:rsidRPr="001644F0">
              <w:t>cleaning and storage requirements and procedures for equipment</w:t>
            </w:r>
          </w:p>
          <w:p w14:paraId="11F41E41" w14:textId="22911EC8" w:rsidR="001644F0" w:rsidRPr="001644F0" w:rsidRDefault="001644F0" w:rsidP="007D7C8B">
            <w:pPr>
              <w:pStyle w:val="SIBulletList1"/>
            </w:pPr>
            <w:r w:rsidRPr="001644F0">
              <w:t>reporting responsibilities and procedures</w:t>
            </w:r>
            <w:r w:rsidR="00C16E9F">
              <w:rPr>
                <w:rFonts w:eastAsiaTheme="minorHAnsi"/>
              </w:rPr>
              <w:t>.</w:t>
            </w:r>
          </w:p>
          <w:p w14:paraId="3FC174D8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DBA3B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5CAC57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C92C63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AC3F9AB" w14:textId="77777777" w:rsidTr="00CA2922">
        <w:tc>
          <w:tcPr>
            <w:tcW w:w="5000" w:type="pct"/>
            <w:shd w:val="clear" w:color="auto" w:fill="auto"/>
          </w:tcPr>
          <w:p w14:paraId="33B37853" w14:textId="78A3EED9" w:rsidR="001644F0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C723237" w14:textId="77777777" w:rsidR="001644F0" w:rsidRPr="001644F0" w:rsidRDefault="001644F0" w:rsidP="001644F0">
            <w:pPr>
              <w:pStyle w:val="SIBulletList1"/>
            </w:pPr>
            <w:r w:rsidRPr="001644F0">
              <w:t>physical conditions:</w:t>
            </w:r>
          </w:p>
          <w:p w14:paraId="13FD1C5C" w14:textId="440EEF32" w:rsidR="001644F0" w:rsidRPr="001644F0" w:rsidRDefault="001644F0" w:rsidP="001644F0">
            <w:pPr>
              <w:pStyle w:val="SIBulletList2"/>
            </w:pPr>
            <w:r w:rsidRPr="001644F0">
              <w:t xml:space="preserve">a workplace </w:t>
            </w:r>
            <w:bookmarkStart w:id="0" w:name="_GoBack"/>
            <w:bookmarkEnd w:id="0"/>
            <w:r w:rsidRPr="001644F0">
              <w:t>or an environment that accurately represents workplace conditions</w:t>
            </w:r>
          </w:p>
          <w:p w14:paraId="7035A79F" w14:textId="77777777" w:rsidR="001644F0" w:rsidRPr="001644F0" w:rsidRDefault="001644F0" w:rsidP="001644F0">
            <w:pPr>
              <w:pStyle w:val="SIBulletList1"/>
            </w:pPr>
            <w:r w:rsidRPr="001644F0">
              <w:t>resources, equipment and materials:</w:t>
            </w:r>
          </w:p>
          <w:p w14:paraId="556C736D" w14:textId="0BFB2E74" w:rsidR="001644F0" w:rsidRPr="001644F0" w:rsidRDefault="001644F0" w:rsidP="001644F0">
            <w:pPr>
              <w:pStyle w:val="SIBulletList2"/>
            </w:pPr>
            <w:r w:rsidRPr="001644F0">
              <w:t>personal protective clothing and equipment</w:t>
            </w:r>
          </w:p>
          <w:p w14:paraId="3C94EF65" w14:textId="77777777" w:rsidR="001644F0" w:rsidRPr="001644F0" w:rsidRDefault="001644F0" w:rsidP="001644F0">
            <w:pPr>
              <w:pStyle w:val="SIBulletList2"/>
            </w:pPr>
            <w:r w:rsidRPr="001644F0">
              <w:t>vine training equipment, services and corresponding information</w:t>
            </w:r>
          </w:p>
          <w:p w14:paraId="38B0C484" w14:textId="77777777" w:rsidR="001644F0" w:rsidRPr="001644F0" w:rsidRDefault="001644F0" w:rsidP="001644F0">
            <w:pPr>
              <w:pStyle w:val="SIBulletList2"/>
            </w:pPr>
            <w:r w:rsidRPr="001644F0">
              <w:t>range of grape vine varieties</w:t>
            </w:r>
          </w:p>
          <w:p w14:paraId="706FD916" w14:textId="3E31D116" w:rsidR="001644F0" w:rsidRPr="001644F0" w:rsidRDefault="001644F0" w:rsidP="001644F0">
            <w:pPr>
              <w:pStyle w:val="SIBulletList2"/>
            </w:pPr>
            <w:r w:rsidRPr="001644F0">
              <w:t>cleaning procedures, materials and equipment</w:t>
            </w:r>
          </w:p>
          <w:p w14:paraId="0DE818BB" w14:textId="182F14A2" w:rsidR="001644F0" w:rsidRPr="001644F0" w:rsidRDefault="001644F0" w:rsidP="001644F0">
            <w:pPr>
              <w:pStyle w:val="SIBulletList2"/>
            </w:pPr>
            <w:r w:rsidRPr="001644F0">
              <w:t>documentation and recording requirements and procedures</w:t>
            </w:r>
          </w:p>
          <w:p w14:paraId="1C097B9A" w14:textId="77777777" w:rsidR="001644F0" w:rsidRPr="001644F0" w:rsidRDefault="001644F0" w:rsidP="001644F0">
            <w:pPr>
              <w:pStyle w:val="SIBulletList1"/>
              <w:rPr>
                <w:rFonts w:eastAsia="Calibri"/>
              </w:rPr>
            </w:pPr>
            <w:r w:rsidRPr="001644F0">
              <w:rPr>
                <w:rFonts w:eastAsia="Calibri"/>
              </w:rPr>
              <w:t>specifications:</w:t>
            </w:r>
          </w:p>
          <w:p w14:paraId="32D7893B" w14:textId="77777777" w:rsidR="001644F0" w:rsidRPr="001644F0" w:rsidRDefault="001644F0" w:rsidP="001644F0">
            <w:pPr>
              <w:pStyle w:val="SIBulletList2"/>
              <w:rPr>
                <w:rFonts w:eastAsia="Calibri"/>
              </w:rPr>
            </w:pPr>
            <w:r w:rsidRPr="001644F0">
              <w:t>work procedures, including advice on company practices, safe work practices, food safety, quality and environmental requirements</w:t>
            </w:r>
          </w:p>
          <w:p w14:paraId="11B85E73" w14:textId="613743F2" w:rsidR="001644F0" w:rsidRPr="001644F0" w:rsidRDefault="001644F0" w:rsidP="001644F0">
            <w:pPr>
              <w:pStyle w:val="SIBulletList2"/>
            </w:pPr>
            <w:r w:rsidRPr="001644F0">
              <w:t>instructions, information, specifications and schedules.</w:t>
            </w:r>
          </w:p>
          <w:p w14:paraId="2612207A" w14:textId="4AA1714F" w:rsidR="001644F0" w:rsidRPr="00E40225" w:rsidRDefault="001644F0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CCC973D" w14:textId="6CC9F403" w:rsidR="007134FE" w:rsidRPr="000754EC" w:rsidRDefault="007134FE" w:rsidP="00A56EC4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FD2F313" w14:textId="77777777" w:rsidR="00F1480E" w:rsidRPr="000754EC" w:rsidRDefault="00F1480E" w:rsidP="00A76BF9">
            <w:pPr>
              <w:pStyle w:val="SIText"/>
              <w:rPr>
                <w:rFonts w:eastAsia="Calibri"/>
              </w:rPr>
            </w:pPr>
          </w:p>
        </w:tc>
      </w:tr>
    </w:tbl>
    <w:p w14:paraId="5B4DDFD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0820BA5" w14:textId="77777777" w:rsidTr="004679E3">
        <w:tc>
          <w:tcPr>
            <w:tcW w:w="990" w:type="pct"/>
            <w:shd w:val="clear" w:color="auto" w:fill="auto"/>
          </w:tcPr>
          <w:p w14:paraId="55907F2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EF6EFF" w14:textId="668586A0" w:rsidR="00CD7A28" w:rsidRPr="000754EC" w:rsidRDefault="005115BB" w:rsidP="00CD7A28">
            <w:pPr>
              <w:pStyle w:val="SIText"/>
            </w:pPr>
            <w:r w:rsidRPr="005115BB">
              <w:t>Companion Volumes, including Implementation Guides, are available at VETNet: https://vetnet.education.gov.au/Pages/TrainingDocs.aspx?q=78b15323-cd38-483e-</w:t>
            </w:r>
            <w:r w:rsidRPr="005115BB">
              <w:lastRenderedPageBreak/>
              <w:t>aad7-1159b570a5c4</w:t>
            </w:r>
            <w:r w:rsidR="00C16E9F">
              <w:br/>
            </w:r>
          </w:p>
        </w:tc>
      </w:tr>
    </w:tbl>
    <w:p w14:paraId="78059F11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8387E0" w16cid:durableId="1D808530"/>
  <w16cid:commentId w16cid:paraId="6E008040" w16cid:durableId="1D8087FA"/>
  <w16cid:commentId w16cid:paraId="20D5AE0C" w16cid:durableId="1D808809"/>
  <w16cid:commentId w16cid:paraId="755AD850" w16cid:durableId="1D80880B"/>
  <w16cid:commentId w16cid:paraId="02D2CE14" w16cid:durableId="1D808824"/>
  <w16cid:commentId w16cid:paraId="7F19DB91" w16cid:durableId="1D809416"/>
  <w16cid:commentId w16cid:paraId="0FBD8E9B" w16cid:durableId="1D8094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8CD07" w14:textId="77777777" w:rsidR="00DC0690" w:rsidRDefault="00DC0690" w:rsidP="00BF3F0A">
      <w:r>
        <w:separator/>
      </w:r>
    </w:p>
    <w:p w14:paraId="1D0E51E6" w14:textId="77777777" w:rsidR="00DC0690" w:rsidRDefault="00DC0690"/>
  </w:endnote>
  <w:endnote w:type="continuationSeparator" w:id="0">
    <w:p w14:paraId="4D245680" w14:textId="77777777" w:rsidR="00DC0690" w:rsidRDefault="00DC0690" w:rsidP="00BF3F0A">
      <w:r>
        <w:continuationSeparator/>
      </w:r>
    </w:p>
    <w:p w14:paraId="06174405" w14:textId="77777777" w:rsidR="00DC0690" w:rsidRDefault="00DC06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BA7F39C" w14:textId="15B6718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1673F">
          <w:rPr>
            <w:noProof/>
          </w:rPr>
          <w:t>4</w:t>
        </w:r>
        <w:r w:rsidRPr="000754EC">
          <w:fldChar w:fldCharType="end"/>
        </w:r>
      </w:p>
      <w:p w14:paraId="35398C2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BC27DE5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0C235" w14:textId="77777777" w:rsidR="00DC0690" w:rsidRDefault="00DC0690" w:rsidP="00BF3F0A">
      <w:r>
        <w:separator/>
      </w:r>
    </w:p>
    <w:p w14:paraId="0FC77726" w14:textId="77777777" w:rsidR="00DC0690" w:rsidRDefault="00DC0690"/>
  </w:footnote>
  <w:footnote w:type="continuationSeparator" w:id="0">
    <w:p w14:paraId="1BF3B38E" w14:textId="77777777" w:rsidR="00DC0690" w:rsidRDefault="00DC0690" w:rsidP="00BF3F0A">
      <w:r>
        <w:continuationSeparator/>
      </w:r>
    </w:p>
    <w:p w14:paraId="6F3C068E" w14:textId="77777777" w:rsidR="00DC0690" w:rsidRDefault="00DC06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7FD08" w14:textId="2B8A9273" w:rsidR="009C2650" w:rsidRPr="003F58BB" w:rsidRDefault="00071943" w:rsidP="003F58BB">
    <w:r>
      <w:t>FBPVIT</w:t>
    </w:r>
    <w:r w:rsidR="003F58BB" w:rsidRPr="003F58BB">
      <w:t>200</w:t>
    </w:r>
    <w:r w:rsidR="00A56EC4">
      <w:t>8</w:t>
    </w:r>
    <w:r w:rsidR="003F58BB">
      <w:t xml:space="preserve"> </w:t>
    </w:r>
    <w:r w:rsidR="00F75AAA">
      <w:t>Train vines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B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943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3F6C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44F0"/>
    <w:rsid w:val="00176E4F"/>
    <w:rsid w:val="00180AD0"/>
    <w:rsid w:val="0018546B"/>
    <w:rsid w:val="00192FC2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1673F"/>
    <w:rsid w:val="003175AE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58BB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46C4"/>
    <w:rsid w:val="00485559"/>
    <w:rsid w:val="004A142B"/>
    <w:rsid w:val="004A32B8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406"/>
    <w:rsid w:val="004E6741"/>
    <w:rsid w:val="004E7094"/>
    <w:rsid w:val="004F5DC7"/>
    <w:rsid w:val="004F78DA"/>
    <w:rsid w:val="005115B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3981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2BEA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3F75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56EC4"/>
    <w:rsid w:val="00A6476B"/>
    <w:rsid w:val="00A76BF9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6E9F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6A2F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2DAC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3F80"/>
    <w:rsid w:val="00DA53B5"/>
    <w:rsid w:val="00DC0690"/>
    <w:rsid w:val="00DC1D69"/>
    <w:rsid w:val="00DC5A3A"/>
    <w:rsid w:val="00DD0726"/>
    <w:rsid w:val="00E027CD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4ADA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5AAA"/>
    <w:rsid w:val="00F76191"/>
    <w:rsid w:val="00F76CC6"/>
    <w:rsid w:val="00F77C41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10709"/>
  <w15:docId w15:val="{EA3D65FC-9088-40AB-BB5F-570A6161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C16E9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2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E4A14-ED48-4FB5-B0E2-3CA471DBB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4F7E2016-463F-4FB3-9ED1-9265F609F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0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5958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2018-02-06T03:24:00Z</dcterms:created>
  <dcterms:modified xsi:type="dcterms:W3CDTF">2018-02-06T22:59:00Z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