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E8EC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350ED8A" w14:textId="77777777" w:rsidTr="0035000E">
        <w:tc>
          <w:tcPr>
            <w:tcW w:w="2689" w:type="dxa"/>
          </w:tcPr>
          <w:p w14:paraId="24B934C0" w14:textId="77777777" w:rsidR="00F1480E" w:rsidRPr="000754EC" w:rsidRDefault="00830267" w:rsidP="000754EC">
            <w:pPr>
              <w:pStyle w:val="SIText-Bold"/>
            </w:pPr>
            <w:r w:rsidRPr="00A326C2">
              <w:t>Release</w:t>
            </w:r>
          </w:p>
        </w:tc>
        <w:tc>
          <w:tcPr>
            <w:tcW w:w="7162" w:type="dxa"/>
          </w:tcPr>
          <w:p w14:paraId="70298143" w14:textId="77777777" w:rsidR="00F1480E" w:rsidRPr="000754EC" w:rsidRDefault="00830267" w:rsidP="000754EC">
            <w:pPr>
              <w:pStyle w:val="SIText-Bold"/>
            </w:pPr>
            <w:r w:rsidRPr="00A326C2">
              <w:t>Comments</w:t>
            </w:r>
          </w:p>
        </w:tc>
      </w:tr>
      <w:tr w:rsidR="00F1480E" w14:paraId="6D56EA6D" w14:textId="77777777" w:rsidTr="0035000E">
        <w:tc>
          <w:tcPr>
            <w:tcW w:w="2689" w:type="dxa"/>
          </w:tcPr>
          <w:p w14:paraId="52B586E5" w14:textId="3CCA3A6D" w:rsidR="00F1480E" w:rsidRPr="000754EC" w:rsidRDefault="00F1480E" w:rsidP="000754EC">
            <w:pPr>
              <w:pStyle w:val="SIText"/>
            </w:pPr>
            <w:r w:rsidRPr="00CC451E">
              <w:t>Release</w:t>
            </w:r>
            <w:r w:rsidR="00337E82" w:rsidRPr="000754EC">
              <w:t xml:space="preserve"> </w:t>
            </w:r>
            <w:r w:rsidR="005C043D">
              <w:t>1</w:t>
            </w:r>
          </w:p>
        </w:tc>
        <w:tc>
          <w:tcPr>
            <w:tcW w:w="7162" w:type="dxa"/>
          </w:tcPr>
          <w:p w14:paraId="1904EF24" w14:textId="77777777" w:rsidR="00F1480E" w:rsidRPr="000754EC" w:rsidRDefault="0035000E" w:rsidP="0035000E">
            <w:r w:rsidRPr="0035000E">
              <w:t>This version released with FBP Food, Beverage and Pharmaceutical Training Package version 2.0.</w:t>
            </w:r>
          </w:p>
        </w:tc>
      </w:tr>
    </w:tbl>
    <w:p w14:paraId="3A6C5A3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AA8AFB" w14:textId="77777777" w:rsidTr="00CA2922">
        <w:trPr>
          <w:tblHeader/>
        </w:trPr>
        <w:tc>
          <w:tcPr>
            <w:tcW w:w="1396" w:type="pct"/>
            <w:shd w:val="clear" w:color="auto" w:fill="auto"/>
          </w:tcPr>
          <w:p w14:paraId="69CD2114" w14:textId="042EA311" w:rsidR="00F1480E" w:rsidRPr="000754EC" w:rsidRDefault="00376527" w:rsidP="000754EC">
            <w:pPr>
              <w:pStyle w:val="SIUNITCODE"/>
            </w:pPr>
            <w:r w:rsidRPr="007272BC">
              <w:t>F</w:t>
            </w:r>
            <w:r>
              <w:t>BP</w:t>
            </w:r>
            <w:r w:rsidRPr="007272BC">
              <w:t>TEC3002</w:t>
            </w:r>
          </w:p>
        </w:tc>
        <w:tc>
          <w:tcPr>
            <w:tcW w:w="3604" w:type="pct"/>
            <w:shd w:val="clear" w:color="auto" w:fill="auto"/>
          </w:tcPr>
          <w:p w14:paraId="7D7AF233" w14:textId="77777777" w:rsidR="00F1480E" w:rsidRPr="000754EC" w:rsidRDefault="007272BC" w:rsidP="000754EC">
            <w:pPr>
              <w:pStyle w:val="SIUnittitle"/>
            </w:pPr>
            <w:r w:rsidRPr="007272BC">
              <w:t>Implement the pest prevention program</w:t>
            </w:r>
          </w:p>
        </w:tc>
      </w:tr>
      <w:tr w:rsidR="00F1480E" w:rsidRPr="00963A46" w14:paraId="132B3E8C" w14:textId="77777777" w:rsidTr="00CA2922">
        <w:tc>
          <w:tcPr>
            <w:tcW w:w="1396" w:type="pct"/>
            <w:shd w:val="clear" w:color="auto" w:fill="auto"/>
          </w:tcPr>
          <w:p w14:paraId="59A2B425" w14:textId="77777777" w:rsidR="00F1480E" w:rsidRPr="000754EC" w:rsidRDefault="00FD557D" w:rsidP="000754EC">
            <w:pPr>
              <w:pStyle w:val="SIHeading2"/>
            </w:pPr>
            <w:r w:rsidRPr="00FD557D">
              <w:t>Application</w:t>
            </w:r>
          </w:p>
          <w:p w14:paraId="51E5DE1C" w14:textId="77777777" w:rsidR="00FD557D" w:rsidRPr="00923720" w:rsidRDefault="00FD557D" w:rsidP="000754EC">
            <w:pPr>
              <w:pStyle w:val="SIHeading2"/>
            </w:pPr>
          </w:p>
        </w:tc>
        <w:tc>
          <w:tcPr>
            <w:tcW w:w="3604" w:type="pct"/>
            <w:shd w:val="clear" w:color="auto" w:fill="auto"/>
          </w:tcPr>
          <w:p w14:paraId="7A86BCDF" w14:textId="34643492" w:rsidR="007272BC" w:rsidRPr="00987C0C" w:rsidRDefault="007272BC" w:rsidP="00987C0C">
            <w:pPr>
              <w:pStyle w:val="SIText"/>
              <w:rPr>
                <w:rStyle w:val="SITemporaryText"/>
                <w:color w:val="auto"/>
                <w:sz w:val="20"/>
              </w:rPr>
            </w:pPr>
            <w:r w:rsidRPr="007272BC">
              <w:t xml:space="preserve">This unit of competency describes the skills and knowledge required to implement an existing </w:t>
            </w:r>
            <w:r w:rsidR="00527C14">
              <w:t xml:space="preserve">pest prevention program </w:t>
            </w:r>
            <w:r w:rsidRPr="007272BC">
              <w:t xml:space="preserve">in </w:t>
            </w:r>
            <w:r w:rsidRPr="00987C0C">
              <w:rPr>
                <w:rStyle w:val="SITemporaryText"/>
                <w:color w:val="auto"/>
                <w:sz w:val="20"/>
              </w:rPr>
              <w:t xml:space="preserve">a food </w:t>
            </w:r>
            <w:r w:rsidR="00C44E4A" w:rsidRPr="00987C0C">
              <w:rPr>
                <w:rStyle w:val="SITemporaryText"/>
                <w:color w:val="auto"/>
                <w:sz w:val="20"/>
              </w:rPr>
              <w:t xml:space="preserve">processing </w:t>
            </w:r>
            <w:r w:rsidRPr="00987C0C">
              <w:rPr>
                <w:rStyle w:val="SITemporaryText"/>
                <w:color w:val="auto"/>
                <w:sz w:val="20"/>
              </w:rPr>
              <w:t>environment.</w:t>
            </w:r>
          </w:p>
          <w:p w14:paraId="14E29FC1" w14:textId="77777777" w:rsidR="00527C14" w:rsidRPr="007272BC" w:rsidRDefault="00527C14" w:rsidP="007272BC">
            <w:pPr>
              <w:pStyle w:val="SIText"/>
            </w:pPr>
          </w:p>
          <w:p w14:paraId="1E08BC03" w14:textId="1ED5CB04" w:rsidR="007272BC" w:rsidRDefault="007272BC" w:rsidP="007272BC">
            <w:pPr>
              <w:pStyle w:val="SIText"/>
            </w:pPr>
            <w:r w:rsidRPr="007272BC">
              <w:t>The unit applies to individuals who typically have responsibility for inspecting food products and implementing control procedures while working under broad direction and take responsibility for their own work, with limited responsibility for the work of others.</w:t>
            </w:r>
          </w:p>
          <w:p w14:paraId="0ADA2050" w14:textId="77777777" w:rsidR="00527C14" w:rsidRPr="007272BC" w:rsidRDefault="00527C14" w:rsidP="007272BC">
            <w:pPr>
              <w:pStyle w:val="SIText"/>
            </w:pPr>
          </w:p>
          <w:p w14:paraId="50218273" w14:textId="20E1D39D" w:rsidR="00616845" w:rsidRDefault="007272BC" w:rsidP="007272BC">
            <w:pPr>
              <w:pStyle w:val="SIText"/>
              <w:rPr>
                <w:rFonts w:eastAsiaTheme="minorHAnsi"/>
              </w:rPr>
            </w:pPr>
            <w:r w:rsidRPr="007272BC">
              <w:rPr>
                <w:rFonts w:eastAsiaTheme="minorHAnsi"/>
              </w:rPr>
              <w:t>No occupational licensing, legislative or certification requirements are known to apply to this unit at the time of publication.</w:t>
            </w:r>
          </w:p>
          <w:p w14:paraId="30965AEF" w14:textId="55B6C227" w:rsidR="00F1480E" w:rsidRPr="000754EC" w:rsidRDefault="00F1480E" w:rsidP="000754EC"/>
        </w:tc>
      </w:tr>
      <w:tr w:rsidR="00F1480E" w:rsidRPr="00963A46" w14:paraId="40B2E97C" w14:textId="77777777" w:rsidTr="00CA2922">
        <w:tc>
          <w:tcPr>
            <w:tcW w:w="1396" w:type="pct"/>
            <w:shd w:val="clear" w:color="auto" w:fill="auto"/>
          </w:tcPr>
          <w:p w14:paraId="7D0B2B6A" w14:textId="77777777" w:rsidR="00F1480E" w:rsidRPr="000754EC" w:rsidRDefault="00FD557D" w:rsidP="000754EC">
            <w:pPr>
              <w:pStyle w:val="SIHeading2"/>
            </w:pPr>
            <w:r w:rsidRPr="00923720">
              <w:t>Prerequisite Unit</w:t>
            </w:r>
          </w:p>
        </w:tc>
        <w:tc>
          <w:tcPr>
            <w:tcW w:w="3604" w:type="pct"/>
            <w:shd w:val="clear" w:color="auto" w:fill="auto"/>
          </w:tcPr>
          <w:p w14:paraId="308D884E" w14:textId="77777777" w:rsidR="00F1480E" w:rsidRPr="000754EC" w:rsidRDefault="00F1480E" w:rsidP="000754EC">
            <w:pPr>
              <w:pStyle w:val="SIText"/>
            </w:pPr>
            <w:r w:rsidRPr="008908DE">
              <w:t>Ni</w:t>
            </w:r>
            <w:r w:rsidR="007A300D" w:rsidRPr="000754EC">
              <w:t xml:space="preserve">l </w:t>
            </w:r>
          </w:p>
        </w:tc>
      </w:tr>
      <w:tr w:rsidR="00F1480E" w:rsidRPr="00963A46" w14:paraId="1F61C6F6" w14:textId="77777777" w:rsidTr="00CA2922">
        <w:tc>
          <w:tcPr>
            <w:tcW w:w="1396" w:type="pct"/>
            <w:shd w:val="clear" w:color="auto" w:fill="auto"/>
          </w:tcPr>
          <w:p w14:paraId="2AB40906" w14:textId="77777777" w:rsidR="00F1480E" w:rsidRPr="000754EC" w:rsidRDefault="00FD557D" w:rsidP="000754EC">
            <w:pPr>
              <w:pStyle w:val="SIHeading2"/>
            </w:pPr>
            <w:r w:rsidRPr="00923720">
              <w:t>Unit Sector</w:t>
            </w:r>
          </w:p>
        </w:tc>
        <w:tc>
          <w:tcPr>
            <w:tcW w:w="3604" w:type="pct"/>
            <w:shd w:val="clear" w:color="auto" w:fill="auto"/>
          </w:tcPr>
          <w:p w14:paraId="57CAEFE3" w14:textId="77777777" w:rsidR="00F1480E" w:rsidRPr="000754EC" w:rsidRDefault="007272BC" w:rsidP="000754EC">
            <w:pPr>
              <w:pStyle w:val="SIText"/>
            </w:pPr>
            <w:r w:rsidRPr="007272BC">
              <w:t>Technical (TEC)</w:t>
            </w:r>
          </w:p>
        </w:tc>
      </w:tr>
    </w:tbl>
    <w:p w14:paraId="051A89A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9BF9305" w14:textId="77777777" w:rsidTr="00CA2922">
        <w:trPr>
          <w:cantSplit/>
          <w:tblHeader/>
        </w:trPr>
        <w:tc>
          <w:tcPr>
            <w:tcW w:w="1396" w:type="pct"/>
            <w:tcBorders>
              <w:bottom w:val="single" w:sz="4" w:space="0" w:color="C0C0C0"/>
            </w:tcBorders>
            <w:shd w:val="clear" w:color="auto" w:fill="auto"/>
          </w:tcPr>
          <w:p w14:paraId="661EE38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A0B2CB9" w14:textId="77777777" w:rsidR="00F1480E" w:rsidRPr="000754EC" w:rsidRDefault="00FD557D" w:rsidP="000754EC">
            <w:pPr>
              <w:pStyle w:val="SIHeading2"/>
            </w:pPr>
            <w:r w:rsidRPr="00923720">
              <w:t>Performance Criteria</w:t>
            </w:r>
          </w:p>
        </w:tc>
      </w:tr>
      <w:tr w:rsidR="00F1480E" w:rsidRPr="00963A46" w14:paraId="745D0194" w14:textId="77777777" w:rsidTr="00CA2922">
        <w:trPr>
          <w:cantSplit/>
          <w:tblHeader/>
        </w:trPr>
        <w:tc>
          <w:tcPr>
            <w:tcW w:w="1396" w:type="pct"/>
            <w:tcBorders>
              <w:top w:val="single" w:sz="4" w:space="0" w:color="C0C0C0"/>
            </w:tcBorders>
            <w:shd w:val="clear" w:color="auto" w:fill="auto"/>
          </w:tcPr>
          <w:p w14:paraId="3577EA2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45FA580"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7272BC" w:rsidRPr="00963A46" w14:paraId="31287684" w14:textId="77777777" w:rsidTr="00CA2922">
        <w:trPr>
          <w:cantSplit/>
        </w:trPr>
        <w:tc>
          <w:tcPr>
            <w:tcW w:w="1396" w:type="pct"/>
            <w:shd w:val="clear" w:color="auto" w:fill="auto"/>
          </w:tcPr>
          <w:p w14:paraId="2F12820E" w14:textId="77777777" w:rsidR="007272BC" w:rsidRPr="007272BC" w:rsidRDefault="007272BC" w:rsidP="007272BC">
            <w:pPr>
              <w:pStyle w:val="SIText"/>
            </w:pPr>
            <w:r w:rsidRPr="007272BC">
              <w:t>1. Monitor the effectiveness of pest prevention measures</w:t>
            </w:r>
          </w:p>
        </w:tc>
        <w:tc>
          <w:tcPr>
            <w:tcW w:w="3604" w:type="pct"/>
            <w:shd w:val="clear" w:color="auto" w:fill="auto"/>
          </w:tcPr>
          <w:p w14:paraId="55B1D86E" w14:textId="5F432B08" w:rsidR="00376527" w:rsidRPr="00376527" w:rsidRDefault="007272BC" w:rsidP="00376527">
            <w:pPr>
              <w:pStyle w:val="SIText"/>
            </w:pPr>
            <w:r w:rsidRPr="00376527">
              <w:t xml:space="preserve">1.1 </w:t>
            </w:r>
            <w:r w:rsidR="00376527" w:rsidRPr="00376527">
              <w:t xml:space="preserve">Interpret requirements of the pest </w:t>
            </w:r>
            <w:r w:rsidR="00376527">
              <w:t>prevention</w:t>
            </w:r>
            <w:r w:rsidR="00376527" w:rsidRPr="00376527">
              <w:t xml:space="preserve"> program</w:t>
            </w:r>
          </w:p>
          <w:p w14:paraId="74140D27" w14:textId="2113994A" w:rsidR="007272BC" w:rsidRPr="00376527" w:rsidRDefault="00376527" w:rsidP="00376527">
            <w:pPr>
              <w:pStyle w:val="SIText"/>
            </w:pPr>
            <w:r w:rsidRPr="00376527">
              <w:t xml:space="preserve">1.2 </w:t>
            </w:r>
            <w:r w:rsidR="007272BC" w:rsidRPr="00376527">
              <w:t xml:space="preserve">Identify and </w:t>
            </w:r>
            <w:r w:rsidR="007272BC" w:rsidRPr="00376527">
              <w:rPr>
                <w:rFonts w:eastAsiaTheme="minorHAnsi"/>
              </w:rPr>
              <w:t>wear appropriate personal protective clothing and equipment and ensure correct fit</w:t>
            </w:r>
          </w:p>
          <w:p w14:paraId="4049889B" w14:textId="2ED6BC15" w:rsidR="007272BC" w:rsidRPr="00376527" w:rsidRDefault="007272BC">
            <w:pPr>
              <w:pStyle w:val="SIText"/>
            </w:pPr>
            <w:r w:rsidRPr="00376527">
              <w:t>1.</w:t>
            </w:r>
            <w:r w:rsidR="00376527" w:rsidRPr="00376527">
              <w:t xml:space="preserve">3 </w:t>
            </w:r>
            <w:r w:rsidRPr="00376527">
              <w:t>Maintain hygiene standards to meet health and safety and workplace requirements</w:t>
            </w:r>
          </w:p>
          <w:p w14:paraId="600A6A77" w14:textId="7EFA33DD" w:rsidR="007272BC" w:rsidRPr="00376527" w:rsidRDefault="007272BC">
            <w:pPr>
              <w:pStyle w:val="SIText"/>
            </w:pPr>
            <w:r w:rsidRPr="00376527">
              <w:t>1.</w:t>
            </w:r>
            <w:r w:rsidR="00376527" w:rsidRPr="00376527">
              <w:t xml:space="preserve">4 </w:t>
            </w:r>
            <w:r w:rsidRPr="00376527">
              <w:t xml:space="preserve">Conduct inspections to identify signs of pest infestation and record results according to workplace procedures </w:t>
            </w:r>
          </w:p>
          <w:p w14:paraId="0AA32E00" w14:textId="5FA49500" w:rsidR="007272BC" w:rsidRPr="00376527" w:rsidRDefault="007272BC">
            <w:pPr>
              <w:pStyle w:val="SIText"/>
            </w:pPr>
            <w:r w:rsidRPr="00376527">
              <w:t>1.</w:t>
            </w:r>
            <w:r w:rsidR="00376527" w:rsidRPr="00376527">
              <w:t xml:space="preserve">5 </w:t>
            </w:r>
            <w:r w:rsidRPr="00376527">
              <w:t>Analyse results and report on signs of pest infestation according to workplace procedures</w:t>
            </w:r>
          </w:p>
        </w:tc>
      </w:tr>
      <w:tr w:rsidR="007272BC" w:rsidRPr="00963A46" w14:paraId="7E41603C" w14:textId="77777777" w:rsidTr="00CA2922">
        <w:trPr>
          <w:cantSplit/>
        </w:trPr>
        <w:tc>
          <w:tcPr>
            <w:tcW w:w="1396" w:type="pct"/>
            <w:shd w:val="clear" w:color="auto" w:fill="auto"/>
          </w:tcPr>
          <w:p w14:paraId="7857687D" w14:textId="77777777" w:rsidR="007272BC" w:rsidRPr="007272BC" w:rsidRDefault="007272BC" w:rsidP="007272BC">
            <w:pPr>
              <w:pStyle w:val="SIText"/>
            </w:pPr>
            <w:r w:rsidRPr="007272BC">
              <w:t>2. Implement pest elimination procedures</w:t>
            </w:r>
          </w:p>
        </w:tc>
        <w:tc>
          <w:tcPr>
            <w:tcW w:w="3604" w:type="pct"/>
            <w:shd w:val="clear" w:color="auto" w:fill="auto"/>
          </w:tcPr>
          <w:p w14:paraId="4C5068A3" w14:textId="210AA4F2" w:rsidR="007272BC" w:rsidRPr="00376527" w:rsidRDefault="007272BC">
            <w:pPr>
              <w:pStyle w:val="SIText"/>
            </w:pPr>
            <w:r w:rsidRPr="00376527">
              <w:t xml:space="preserve">2.1 Select </w:t>
            </w:r>
            <w:r w:rsidR="00376527">
              <w:t xml:space="preserve">control measures </w:t>
            </w:r>
            <w:r w:rsidRPr="00376527">
              <w:t>suited to infestation according to pest prevention program</w:t>
            </w:r>
          </w:p>
          <w:p w14:paraId="43CB1E57" w14:textId="77777777" w:rsidR="007272BC" w:rsidRPr="00376527" w:rsidRDefault="007272BC">
            <w:pPr>
              <w:pStyle w:val="SIText"/>
            </w:pPr>
            <w:r w:rsidRPr="00376527">
              <w:t xml:space="preserve">2.2 Implement required procedures for eliminating pests </w:t>
            </w:r>
          </w:p>
          <w:p w14:paraId="6257C360" w14:textId="77777777" w:rsidR="007272BC" w:rsidRPr="00376527" w:rsidRDefault="007272BC">
            <w:pPr>
              <w:pStyle w:val="SIText"/>
            </w:pPr>
            <w:r w:rsidRPr="00376527">
              <w:t>2.3 Maintain records according to workplace procedures</w:t>
            </w:r>
          </w:p>
          <w:p w14:paraId="5BEF168F" w14:textId="30669C53" w:rsidR="007272BC" w:rsidRPr="00376527" w:rsidRDefault="007272BC">
            <w:pPr>
              <w:pStyle w:val="SIText"/>
            </w:pPr>
            <w:r w:rsidRPr="00376527">
              <w:t xml:space="preserve">2.4 Collect, treat and dispose of waste in accordance with workplace procedures </w:t>
            </w:r>
          </w:p>
        </w:tc>
      </w:tr>
      <w:tr w:rsidR="007272BC" w:rsidRPr="00963A46" w14:paraId="40A47B30" w14:textId="77777777" w:rsidTr="00CA2922">
        <w:trPr>
          <w:cantSplit/>
        </w:trPr>
        <w:tc>
          <w:tcPr>
            <w:tcW w:w="1396" w:type="pct"/>
            <w:shd w:val="clear" w:color="auto" w:fill="auto"/>
          </w:tcPr>
          <w:p w14:paraId="2D15DA67" w14:textId="61DEE274" w:rsidR="007272BC" w:rsidRPr="007272BC" w:rsidRDefault="007272BC" w:rsidP="007272BC">
            <w:pPr>
              <w:pStyle w:val="SIText"/>
            </w:pPr>
            <w:r w:rsidRPr="007272BC">
              <w:t>3. Review</w:t>
            </w:r>
            <w:r w:rsidR="00376527">
              <w:t xml:space="preserve"> pest control program</w:t>
            </w:r>
          </w:p>
        </w:tc>
        <w:tc>
          <w:tcPr>
            <w:tcW w:w="3604" w:type="pct"/>
            <w:shd w:val="clear" w:color="auto" w:fill="auto"/>
          </w:tcPr>
          <w:p w14:paraId="3A687DF4" w14:textId="752DEB53" w:rsidR="007272BC" w:rsidRPr="007272BC" w:rsidRDefault="007272BC" w:rsidP="007272BC">
            <w:pPr>
              <w:pStyle w:val="SIText"/>
            </w:pPr>
            <w:r w:rsidRPr="007272BC">
              <w:t>3.1 Monitor pest infestation to confirm effectiveness of</w:t>
            </w:r>
            <w:r w:rsidR="00376527">
              <w:t xml:space="preserve"> treatment method</w:t>
            </w:r>
          </w:p>
          <w:p w14:paraId="55B4DFFE" w14:textId="77D4F899" w:rsidR="007272BC" w:rsidRPr="007272BC" w:rsidRDefault="007272BC" w:rsidP="007272BC">
            <w:pPr>
              <w:pStyle w:val="SIText"/>
            </w:pPr>
            <w:r w:rsidRPr="007272BC">
              <w:t>3.2 Modify</w:t>
            </w:r>
            <w:r w:rsidR="00376527">
              <w:t xml:space="preserve"> pest treatment method</w:t>
            </w:r>
            <w:r w:rsidRPr="007272BC">
              <w:t xml:space="preserve"> according to workplace procedures</w:t>
            </w:r>
          </w:p>
          <w:p w14:paraId="1701F1C3" w14:textId="2261E80D" w:rsidR="007272BC" w:rsidRPr="007272BC" w:rsidRDefault="007272BC" w:rsidP="007272BC">
            <w:pPr>
              <w:pStyle w:val="SIText"/>
            </w:pPr>
            <w:r w:rsidRPr="007272BC">
              <w:t>3.3 Report changes to</w:t>
            </w:r>
            <w:r w:rsidR="00376527">
              <w:t xml:space="preserve"> treatment program</w:t>
            </w:r>
            <w:r w:rsidRPr="007272BC">
              <w:t xml:space="preserve"> to appropriate personnel</w:t>
            </w:r>
          </w:p>
        </w:tc>
      </w:tr>
    </w:tbl>
    <w:p w14:paraId="0116C6DE"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3C00485" w14:textId="77777777" w:rsidTr="00CA2922">
        <w:trPr>
          <w:tblHeader/>
        </w:trPr>
        <w:tc>
          <w:tcPr>
            <w:tcW w:w="5000" w:type="pct"/>
            <w:gridSpan w:val="2"/>
          </w:tcPr>
          <w:p w14:paraId="61D7F1BC" w14:textId="77777777" w:rsidR="00F1480E" w:rsidRPr="000754EC" w:rsidRDefault="005F771F" w:rsidP="000754EC">
            <w:pPr>
              <w:pStyle w:val="SIHeading2"/>
            </w:pPr>
            <w:r>
              <w:br w:type="page"/>
            </w:r>
            <w:r w:rsidR="00FD557D" w:rsidRPr="00041E59">
              <w:t>F</w:t>
            </w:r>
            <w:r w:rsidR="00FD557D" w:rsidRPr="000754EC">
              <w:t>oundation Skills</w:t>
            </w:r>
          </w:p>
          <w:p w14:paraId="3461B74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781F226" w14:textId="77777777" w:rsidTr="00CA2922">
        <w:trPr>
          <w:tblHeader/>
        </w:trPr>
        <w:tc>
          <w:tcPr>
            <w:tcW w:w="1396" w:type="pct"/>
          </w:tcPr>
          <w:p w14:paraId="187A15D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EA5BE4A"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7272BC" w:rsidRPr="00336FCA" w:rsidDel="00423CB2" w14:paraId="1625A6E5" w14:textId="77777777" w:rsidTr="00CA2922">
        <w:tc>
          <w:tcPr>
            <w:tcW w:w="1396" w:type="pct"/>
          </w:tcPr>
          <w:p w14:paraId="52FFD939" w14:textId="77777777" w:rsidR="007272BC" w:rsidRPr="007272BC" w:rsidRDefault="007272BC" w:rsidP="007272BC">
            <w:pPr>
              <w:pStyle w:val="SIText"/>
            </w:pPr>
            <w:r w:rsidRPr="007272BC">
              <w:t>Writing</w:t>
            </w:r>
          </w:p>
        </w:tc>
        <w:tc>
          <w:tcPr>
            <w:tcW w:w="3604" w:type="pct"/>
          </w:tcPr>
          <w:p w14:paraId="3C3D48FB" w14:textId="210FECED" w:rsidR="007272BC" w:rsidRPr="007272BC" w:rsidRDefault="007272BC" w:rsidP="007272BC">
            <w:pPr>
              <w:pStyle w:val="SIBulletList1"/>
            </w:pPr>
            <w:r w:rsidRPr="007272BC">
              <w:t xml:space="preserve">Accurately records information and documentation relevant to pest prevention </w:t>
            </w:r>
          </w:p>
        </w:tc>
      </w:tr>
      <w:tr w:rsidR="007272BC" w:rsidRPr="00336FCA" w:rsidDel="00423CB2" w14:paraId="5D64EC02" w14:textId="77777777" w:rsidTr="00CA2922">
        <w:tc>
          <w:tcPr>
            <w:tcW w:w="1396" w:type="pct"/>
          </w:tcPr>
          <w:p w14:paraId="3D804D46" w14:textId="77777777" w:rsidR="007272BC" w:rsidRPr="007272BC" w:rsidRDefault="007272BC" w:rsidP="007272BC">
            <w:pPr>
              <w:pStyle w:val="SIText"/>
            </w:pPr>
            <w:r w:rsidRPr="007272BC">
              <w:t>Numeracy</w:t>
            </w:r>
          </w:p>
        </w:tc>
        <w:tc>
          <w:tcPr>
            <w:tcW w:w="3604" w:type="pct"/>
          </w:tcPr>
          <w:p w14:paraId="7E21451A" w14:textId="0341A301" w:rsidR="007272BC" w:rsidRPr="007272BC" w:rsidRDefault="00B607F3" w:rsidP="007272BC">
            <w:pPr>
              <w:pStyle w:val="SIBulletList1"/>
            </w:pPr>
            <w:r>
              <w:t>Completes</w:t>
            </w:r>
            <w:r w:rsidRPr="007272BC">
              <w:t xml:space="preserve"> </w:t>
            </w:r>
            <w:r w:rsidR="007272BC" w:rsidRPr="007272BC">
              <w:t>calculations appropriate for measuring, mixing and applying pest prevention materials according to procedures</w:t>
            </w:r>
          </w:p>
        </w:tc>
      </w:tr>
      <w:tr w:rsidR="007272BC" w:rsidRPr="00336FCA" w:rsidDel="00423CB2" w14:paraId="50B20CD7" w14:textId="77777777" w:rsidTr="00CA2922">
        <w:tc>
          <w:tcPr>
            <w:tcW w:w="1396" w:type="pct"/>
          </w:tcPr>
          <w:p w14:paraId="7BE42873" w14:textId="77777777" w:rsidR="007272BC" w:rsidRPr="007272BC" w:rsidRDefault="007272BC" w:rsidP="007272BC">
            <w:pPr>
              <w:pStyle w:val="SIText"/>
            </w:pPr>
            <w:r w:rsidRPr="007272BC">
              <w:t>Get the work done</w:t>
            </w:r>
          </w:p>
        </w:tc>
        <w:tc>
          <w:tcPr>
            <w:tcW w:w="3604" w:type="pct"/>
          </w:tcPr>
          <w:p w14:paraId="523EDD06" w14:textId="34C8B2FE" w:rsidR="007272BC" w:rsidRPr="007272BC" w:rsidRDefault="007272BC" w:rsidP="007272BC">
            <w:pPr>
              <w:pStyle w:val="SIBulletList1"/>
            </w:pPr>
            <w:r w:rsidRPr="007272BC">
              <w:t>Makes routine decisions and implements standard pest prevention procedures</w:t>
            </w:r>
          </w:p>
        </w:tc>
      </w:tr>
    </w:tbl>
    <w:p w14:paraId="59A386E5" w14:textId="77777777" w:rsidR="00916CD7" w:rsidRDefault="00916CD7" w:rsidP="005F771F">
      <w:pPr>
        <w:pStyle w:val="SIText"/>
      </w:pPr>
    </w:p>
    <w:p w14:paraId="717AE38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4FDC500" w14:textId="77777777" w:rsidTr="00F33FF2">
        <w:tc>
          <w:tcPr>
            <w:tcW w:w="5000" w:type="pct"/>
            <w:gridSpan w:val="4"/>
          </w:tcPr>
          <w:p w14:paraId="1277477A" w14:textId="77777777" w:rsidR="00F1480E" w:rsidRPr="000754EC" w:rsidRDefault="00FD557D" w:rsidP="000754EC">
            <w:pPr>
              <w:pStyle w:val="SIHeading2"/>
            </w:pPr>
            <w:r w:rsidRPr="00923720">
              <w:lastRenderedPageBreak/>
              <w:t>U</w:t>
            </w:r>
            <w:r w:rsidRPr="000754EC">
              <w:t>nit Mapping Information</w:t>
            </w:r>
          </w:p>
        </w:tc>
      </w:tr>
      <w:tr w:rsidR="00F1480E" w14:paraId="7B5C8A1B" w14:textId="77777777" w:rsidTr="00F33FF2">
        <w:tc>
          <w:tcPr>
            <w:tcW w:w="1028" w:type="pct"/>
          </w:tcPr>
          <w:p w14:paraId="167B54E3" w14:textId="77777777" w:rsidR="00F1480E" w:rsidRPr="000754EC" w:rsidRDefault="00F1480E" w:rsidP="000754EC">
            <w:pPr>
              <w:pStyle w:val="SIText-Bold"/>
            </w:pPr>
            <w:r w:rsidRPr="00923720">
              <w:t>Code and title current version</w:t>
            </w:r>
          </w:p>
        </w:tc>
        <w:tc>
          <w:tcPr>
            <w:tcW w:w="1105" w:type="pct"/>
          </w:tcPr>
          <w:p w14:paraId="147451AC" w14:textId="77777777" w:rsidR="00F1480E" w:rsidRPr="000754EC" w:rsidRDefault="00F1480E" w:rsidP="000754EC">
            <w:pPr>
              <w:pStyle w:val="SIText-Bold"/>
            </w:pPr>
            <w:r w:rsidRPr="00923720">
              <w:t>Code and title previous version</w:t>
            </w:r>
          </w:p>
        </w:tc>
        <w:tc>
          <w:tcPr>
            <w:tcW w:w="1251" w:type="pct"/>
          </w:tcPr>
          <w:p w14:paraId="4D6DF8B8" w14:textId="77777777" w:rsidR="00F1480E" w:rsidRPr="000754EC" w:rsidRDefault="00F1480E" w:rsidP="000754EC">
            <w:pPr>
              <w:pStyle w:val="SIText-Bold"/>
            </w:pPr>
            <w:r w:rsidRPr="00923720">
              <w:t>Comments</w:t>
            </w:r>
          </w:p>
        </w:tc>
        <w:tc>
          <w:tcPr>
            <w:tcW w:w="1616" w:type="pct"/>
          </w:tcPr>
          <w:p w14:paraId="0EEB7E64" w14:textId="77777777" w:rsidR="00F1480E" w:rsidRPr="000754EC" w:rsidRDefault="00F1480E" w:rsidP="000754EC">
            <w:pPr>
              <w:pStyle w:val="SIText-Bold"/>
            </w:pPr>
            <w:r w:rsidRPr="00923720">
              <w:t>Equivalence status</w:t>
            </w:r>
          </w:p>
        </w:tc>
      </w:tr>
      <w:tr w:rsidR="007272BC" w14:paraId="05302ABE" w14:textId="77777777" w:rsidTr="00F33FF2">
        <w:tc>
          <w:tcPr>
            <w:tcW w:w="1028" w:type="pct"/>
          </w:tcPr>
          <w:p w14:paraId="282B2E76" w14:textId="12877F96" w:rsidR="007272BC" w:rsidRPr="007272BC" w:rsidRDefault="00376527" w:rsidP="007272BC">
            <w:pPr>
              <w:pStyle w:val="SIText"/>
            </w:pPr>
            <w:r w:rsidRPr="007272BC">
              <w:t>F</w:t>
            </w:r>
            <w:r>
              <w:t>BP</w:t>
            </w:r>
            <w:r w:rsidRPr="007272BC">
              <w:t xml:space="preserve">TEC3002 </w:t>
            </w:r>
            <w:r w:rsidR="007272BC" w:rsidRPr="007272BC">
              <w:t>Implement the pest prevention program</w:t>
            </w:r>
          </w:p>
        </w:tc>
        <w:tc>
          <w:tcPr>
            <w:tcW w:w="1105" w:type="pct"/>
          </w:tcPr>
          <w:p w14:paraId="1BA23A10" w14:textId="77777777" w:rsidR="007272BC" w:rsidRPr="007272BC" w:rsidRDefault="007272BC" w:rsidP="007272BC">
            <w:pPr>
              <w:pStyle w:val="SIText"/>
            </w:pPr>
            <w:r w:rsidRPr="007272BC">
              <w:t>FDFTEC3002A Implement the pest prevention program</w:t>
            </w:r>
          </w:p>
        </w:tc>
        <w:tc>
          <w:tcPr>
            <w:tcW w:w="1251" w:type="pct"/>
          </w:tcPr>
          <w:p w14:paraId="399A3F72" w14:textId="7327B028" w:rsidR="007272BC" w:rsidRDefault="007272BC" w:rsidP="007272BC">
            <w:pPr>
              <w:pStyle w:val="SIText"/>
            </w:pPr>
            <w:r w:rsidRPr="007272BC">
              <w:t>Updated to meet Standards for Training Packages</w:t>
            </w:r>
          </w:p>
          <w:p w14:paraId="549DD52F" w14:textId="77777777" w:rsidR="00B53B8E" w:rsidRPr="007272BC" w:rsidRDefault="00B53B8E" w:rsidP="007272BC">
            <w:pPr>
              <w:pStyle w:val="SIText"/>
            </w:pPr>
          </w:p>
          <w:p w14:paraId="6D80C4C3" w14:textId="0817084D" w:rsidR="007272BC" w:rsidRPr="007272BC" w:rsidRDefault="00B607F3" w:rsidP="007272BC">
            <w:pPr>
              <w:pStyle w:val="SIText"/>
            </w:pPr>
            <w:r>
              <w:t>Minor changes to Performance Criteria</w:t>
            </w:r>
            <w:r w:rsidRPr="00B607F3">
              <w:t xml:space="preserve"> to clarify intent</w:t>
            </w:r>
          </w:p>
        </w:tc>
        <w:tc>
          <w:tcPr>
            <w:tcW w:w="1616" w:type="pct"/>
          </w:tcPr>
          <w:p w14:paraId="00097091" w14:textId="77777777" w:rsidR="007272BC" w:rsidRPr="007272BC" w:rsidRDefault="007272BC" w:rsidP="007272BC">
            <w:pPr>
              <w:pStyle w:val="SIText"/>
            </w:pPr>
            <w:r w:rsidRPr="007272BC">
              <w:t>Equivalent unit</w:t>
            </w:r>
          </w:p>
        </w:tc>
      </w:tr>
    </w:tbl>
    <w:p w14:paraId="23E47A1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44C1E23" w14:textId="77777777" w:rsidTr="0035000E">
        <w:tc>
          <w:tcPr>
            <w:tcW w:w="1049" w:type="pct"/>
            <w:shd w:val="clear" w:color="auto" w:fill="auto"/>
          </w:tcPr>
          <w:p w14:paraId="0F2D8FC9" w14:textId="77777777" w:rsidR="00F1480E" w:rsidRPr="000754EC" w:rsidRDefault="00FD557D" w:rsidP="000754EC">
            <w:pPr>
              <w:pStyle w:val="SIHeading2"/>
            </w:pPr>
            <w:r w:rsidRPr="00CC451E">
              <w:t>L</w:t>
            </w:r>
            <w:r w:rsidRPr="000754EC">
              <w:t>inks</w:t>
            </w:r>
          </w:p>
        </w:tc>
        <w:tc>
          <w:tcPr>
            <w:tcW w:w="3951" w:type="pct"/>
            <w:shd w:val="clear" w:color="auto" w:fill="auto"/>
          </w:tcPr>
          <w:p w14:paraId="61F1CCD6"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472CE9E0" w14:textId="77777777" w:rsidR="00F1480E" w:rsidRDefault="00F1480E" w:rsidP="005F771F">
      <w:pPr>
        <w:pStyle w:val="SIText"/>
      </w:pPr>
    </w:p>
    <w:p w14:paraId="211502F4"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9D310CA" w14:textId="77777777" w:rsidTr="00113678">
        <w:trPr>
          <w:tblHeader/>
        </w:trPr>
        <w:tc>
          <w:tcPr>
            <w:tcW w:w="1478" w:type="pct"/>
            <w:shd w:val="clear" w:color="auto" w:fill="auto"/>
          </w:tcPr>
          <w:p w14:paraId="3E1F168B"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9B0AC69" w14:textId="77777777" w:rsidR="00556C4C" w:rsidRPr="000754EC" w:rsidRDefault="00556C4C" w:rsidP="000754EC">
            <w:pPr>
              <w:pStyle w:val="SIUnittitle"/>
            </w:pPr>
            <w:r w:rsidRPr="00F56827">
              <w:t xml:space="preserve">Assessment requirements for </w:t>
            </w:r>
            <w:r w:rsidR="007272BC" w:rsidRPr="007272BC">
              <w:t>FDFTEC3002 Implement the pest prevention program</w:t>
            </w:r>
          </w:p>
        </w:tc>
      </w:tr>
      <w:tr w:rsidR="00556C4C" w:rsidRPr="00A55106" w14:paraId="6372197B" w14:textId="77777777" w:rsidTr="00113678">
        <w:trPr>
          <w:tblHeader/>
        </w:trPr>
        <w:tc>
          <w:tcPr>
            <w:tcW w:w="5000" w:type="pct"/>
            <w:gridSpan w:val="2"/>
            <w:shd w:val="clear" w:color="auto" w:fill="auto"/>
          </w:tcPr>
          <w:p w14:paraId="5137C44A" w14:textId="77777777" w:rsidR="00556C4C" w:rsidRPr="000754EC" w:rsidRDefault="00D71E43" w:rsidP="000754EC">
            <w:pPr>
              <w:pStyle w:val="SIHeading2"/>
            </w:pPr>
            <w:r>
              <w:t>Performance E</w:t>
            </w:r>
            <w:r w:rsidRPr="000754EC">
              <w:t>vidence</w:t>
            </w:r>
          </w:p>
        </w:tc>
      </w:tr>
      <w:tr w:rsidR="00556C4C" w:rsidRPr="00067E1C" w14:paraId="43BCE416" w14:textId="77777777" w:rsidTr="00113678">
        <w:tc>
          <w:tcPr>
            <w:tcW w:w="5000" w:type="pct"/>
            <w:gridSpan w:val="2"/>
            <w:shd w:val="clear" w:color="auto" w:fill="auto"/>
          </w:tcPr>
          <w:p w14:paraId="2B487248"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2B4260C" w14:textId="55C7F1ED" w:rsidR="003C5D0D" w:rsidRDefault="007272BC" w:rsidP="005C043D">
            <w:pPr>
              <w:pStyle w:val="SIText"/>
            </w:pPr>
            <w:r w:rsidRPr="007272BC">
              <w:t xml:space="preserve">There must be evidence that the individual has </w:t>
            </w:r>
            <w:r w:rsidR="00527C14">
              <w:t xml:space="preserve">implemented a pest prevention program to effectively control pests </w:t>
            </w:r>
            <w:r w:rsidR="003C5D0D">
              <w:t>in two different areas, including:</w:t>
            </w:r>
          </w:p>
          <w:p w14:paraId="3306B72B" w14:textId="77777777" w:rsidR="003C5D0D" w:rsidRPr="003C5D0D" w:rsidRDefault="003C5D0D" w:rsidP="003C5D0D">
            <w:pPr>
              <w:pStyle w:val="SIBulletList1"/>
            </w:pPr>
            <w:r w:rsidRPr="003C5D0D">
              <w:t>conducting pest inspections</w:t>
            </w:r>
          </w:p>
          <w:p w14:paraId="23ADC88F" w14:textId="77777777" w:rsidR="003C5D0D" w:rsidRPr="003C5D0D" w:rsidRDefault="003C5D0D" w:rsidP="003C5D0D">
            <w:pPr>
              <w:pStyle w:val="SIBulletList1"/>
            </w:pPr>
            <w:r w:rsidRPr="003C5D0D">
              <w:t>identifying pest infestations and selecting suitable control measures</w:t>
            </w:r>
          </w:p>
          <w:p w14:paraId="5CF3EAEB" w14:textId="77777777" w:rsidR="003C5D0D" w:rsidRPr="003C5D0D" w:rsidRDefault="003C5D0D" w:rsidP="003C5D0D">
            <w:pPr>
              <w:pStyle w:val="SIBulletList1"/>
            </w:pPr>
            <w:r w:rsidRPr="003C5D0D">
              <w:t>implementing pest control measures in accordance with workplace procedures</w:t>
            </w:r>
          </w:p>
          <w:p w14:paraId="14881277" w14:textId="77777777" w:rsidR="003C5D0D" w:rsidRPr="003C5D0D" w:rsidRDefault="003C5D0D" w:rsidP="003C5D0D">
            <w:pPr>
              <w:pStyle w:val="SIBulletList1"/>
            </w:pPr>
            <w:r w:rsidRPr="003C5D0D">
              <w:t>monitoring effectiveness of control measures</w:t>
            </w:r>
          </w:p>
          <w:p w14:paraId="43391195" w14:textId="77777777" w:rsidR="003C5D0D" w:rsidRPr="003C5D0D" w:rsidRDefault="003C5D0D" w:rsidP="003C5D0D">
            <w:pPr>
              <w:pStyle w:val="SIBulletList1"/>
            </w:pPr>
            <w:r w:rsidRPr="003C5D0D">
              <w:t>assessing pest control methods and contributing to improvement of pest control</w:t>
            </w:r>
          </w:p>
          <w:p w14:paraId="5FEA89FF" w14:textId="49EF084A" w:rsidR="00556C4C" w:rsidRPr="000754EC" w:rsidRDefault="003C5D0D" w:rsidP="00EB1CB3">
            <w:pPr>
              <w:pStyle w:val="SIBulletList1"/>
            </w:pPr>
            <w:r w:rsidRPr="003C5D0D">
              <w:t>completing workplace records according to procedures</w:t>
            </w:r>
            <w:r w:rsidR="00EB1CB3">
              <w:t>.</w:t>
            </w:r>
          </w:p>
        </w:tc>
      </w:tr>
    </w:tbl>
    <w:p w14:paraId="408701C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E53CE85" w14:textId="77777777" w:rsidTr="00CA2922">
        <w:trPr>
          <w:tblHeader/>
        </w:trPr>
        <w:tc>
          <w:tcPr>
            <w:tcW w:w="5000" w:type="pct"/>
            <w:shd w:val="clear" w:color="auto" w:fill="auto"/>
          </w:tcPr>
          <w:p w14:paraId="165BE458" w14:textId="77777777" w:rsidR="00F1480E" w:rsidRPr="000754EC" w:rsidRDefault="00D71E43" w:rsidP="000754EC">
            <w:pPr>
              <w:pStyle w:val="SIHeading2"/>
            </w:pPr>
            <w:r w:rsidRPr="002C55E9">
              <w:t>K</w:t>
            </w:r>
            <w:r w:rsidRPr="000754EC">
              <w:t>nowledge Evidence</w:t>
            </w:r>
          </w:p>
        </w:tc>
      </w:tr>
      <w:tr w:rsidR="00F1480E" w:rsidRPr="00067E1C" w14:paraId="45A0A121" w14:textId="77777777" w:rsidTr="00CA2922">
        <w:tc>
          <w:tcPr>
            <w:tcW w:w="5000" w:type="pct"/>
            <w:shd w:val="clear" w:color="auto" w:fill="auto"/>
          </w:tcPr>
          <w:p w14:paraId="5026BA41"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8C425B4" w14:textId="77777777" w:rsidR="007272BC" w:rsidRPr="007272BC" w:rsidRDefault="007272BC" w:rsidP="007272BC">
            <w:pPr>
              <w:pStyle w:val="SIBulletList1"/>
            </w:pPr>
            <w:r w:rsidRPr="007272BC">
              <w:t>basic principles of integrated pest management (IPM), including identification of pest hazards, establishment of pest elimination methods and monitoring of the effectiveness of these measures</w:t>
            </w:r>
          </w:p>
          <w:p w14:paraId="223DC1F4" w14:textId="0162A074" w:rsidR="007272BC" w:rsidRPr="007272BC" w:rsidRDefault="007272BC" w:rsidP="005C043D">
            <w:pPr>
              <w:pStyle w:val="SIBulletList1"/>
            </w:pPr>
            <w:r w:rsidRPr="007272BC">
              <w:t>methods used to prevent pest invasion suited to workplace and typical pest invasion</w:t>
            </w:r>
          </w:p>
          <w:p w14:paraId="36467413" w14:textId="3FB23A43" w:rsidR="007272BC" w:rsidRPr="007272BC" w:rsidRDefault="007272BC" w:rsidP="007272BC">
            <w:pPr>
              <w:pStyle w:val="SIBulletList1"/>
            </w:pPr>
            <w:r w:rsidRPr="007272BC">
              <w:t xml:space="preserve">housekeeping and cleaning standards to minimise conditions </w:t>
            </w:r>
            <w:r w:rsidR="00527C14">
              <w:t>that</w:t>
            </w:r>
            <w:r w:rsidR="00527C14" w:rsidRPr="007272BC">
              <w:t xml:space="preserve"> </w:t>
            </w:r>
            <w:r w:rsidRPr="007272BC">
              <w:t>attract pests</w:t>
            </w:r>
          </w:p>
          <w:p w14:paraId="47DFCCDA" w14:textId="77777777" w:rsidR="007272BC" w:rsidRPr="007272BC" w:rsidRDefault="007272BC" w:rsidP="007272BC">
            <w:pPr>
              <w:pStyle w:val="SIBulletList1"/>
            </w:pPr>
            <w:r w:rsidRPr="007272BC">
              <w:t>food safety issues relating to the use of pesticides in a food handling area</w:t>
            </w:r>
          </w:p>
          <w:p w14:paraId="6FC299C4" w14:textId="35F8F079" w:rsidR="007272BC" w:rsidRPr="007272BC" w:rsidRDefault="007272BC" w:rsidP="007272BC">
            <w:pPr>
              <w:pStyle w:val="SIBulletList1"/>
            </w:pPr>
            <w:r w:rsidRPr="007272BC">
              <w:t xml:space="preserve">characteristics and behaviours of </w:t>
            </w:r>
            <w:r w:rsidR="00527C14">
              <w:t>common</w:t>
            </w:r>
            <w:r w:rsidRPr="007272BC">
              <w:t xml:space="preserve"> pest</w:t>
            </w:r>
            <w:r w:rsidR="00527C14">
              <w:t>s</w:t>
            </w:r>
            <w:r w:rsidRPr="007272BC">
              <w:t xml:space="preserve"> </w:t>
            </w:r>
            <w:r w:rsidR="00527C14">
              <w:t>in own workplace</w:t>
            </w:r>
          </w:p>
          <w:p w14:paraId="1791D47D" w14:textId="457BC380" w:rsidR="007272BC" w:rsidRPr="007272BC" w:rsidRDefault="007272BC" w:rsidP="007272BC">
            <w:pPr>
              <w:pStyle w:val="SIBulletList1"/>
            </w:pPr>
            <w:r w:rsidRPr="007272BC">
              <w:t xml:space="preserve">conditions required by </w:t>
            </w:r>
            <w:r w:rsidR="00527C14">
              <w:t xml:space="preserve">common </w:t>
            </w:r>
            <w:r w:rsidRPr="007272BC">
              <w:t xml:space="preserve">pests </w:t>
            </w:r>
            <w:r w:rsidR="00527C14">
              <w:t>to</w:t>
            </w:r>
            <w:r w:rsidR="00527C14" w:rsidRPr="007272BC">
              <w:t xml:space="preserve"> surviv</w:t>
            </w:r>
            <w:r w:rsidR="00527C14">
              <w:t>e and breed</w:t>
            </w:r>
          </w:p>
          <w:p w14:paraId="5091829F" w14:textId="77777777" w:rsidR="007272BC" w:rsidRPr="007272BC" w:rsidRDefault="007272BC" w:rsidP="007272BC">
            <w:pPr>
              <w:pStyle w:val="SIBulletList1"/>
            </w:pPr>
            <w:r w:rsidRPr="007272BC">
              <w:t>methods and procedures used to minimise pest resistance to elimination methods</w:t>
            </w:r>
          </w:p>
          <w:p w14:paraId="794CE4FA" w14:textId="3807E5B5" w:rsidR="007272BC" w:rsidRPr="007272BC" w:rsidRDefault="007272BC" w:rsidP="007272BC">
            <w:pPr>
              <w:pStyle w:val="SIBulletList1"/>
            </w:pPr>
            <w:r w:rsidRPr="007272BC">
              <w:t>pesticides used in the workplace</w:t>
            </w:r>
            <w:r w:rsidR="00527C14">
              <w:t xml:space="preserve"> and the safety data sheets (SDS) for each</w:t>
            </w:r>
          </w:p>
          <w:p w14:paraId="15F93525" w14:textId="77777777" w:rsidR="007272BC" w:rsidRPr="007272BC" w:rsidRDefault="007272BC" w:rsidP="007272BC">
            <w:pPr>
              <w:pStyle w:val="SIBulletList1"/>
            </w:pPr>
            <w:r w:rsidRPr="007272BC">
              <w:t>legislation, codes of practice and procedures relating to the purchase, transport, storage, use and disposal of pesticides</w:t>
            </w:r>
          </w:p>
          <w:p w14:paraId="14789CB1" w14:textId="22043349" w:rsidR="007272BC" w:rsidRPr="007272BC" w:rsidRDefault="007272BC" w:rsidP="007272BC">
            <w:pPr>
              <w:pStyle w:val="SIBulletList1"/>
            </w:pPr>
            <w:r w:rsidRPr="007272BC">
              <w:t xml:space="preserve">safe procedures for handling, using and storing pesticides </w:t>
            </w:r>
          </w:p>
          <w:p w14:paraId="4FD55166" w14:textId="7B652816" w:rsidR="00F1480E" w:rsidRPr="000754EC" w:rsidRDefault="007272BC">
            <w:pPr>
              <w:pStyle w:val="SIBulletList1"/>
            </w:pPr>
            <w:r w:rsidRPr="007272BC">
              <w:t>the purpose, application and limitations of personal protective equipment</w:t>
            </w:r>
            <w:r w:rsidR="00527C14">
              <w:t>.</w:t>
            </w:r>
          </w:p>
        </w:tc>
      </w:tr>
    </w:tbl>
    <w:p w14:paraId="3E52381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F0A01B5" w14:textId="77777777" w:rsidTr="00CA2922">
        <w:trPr>
          <w:tblHeader/>
        </w:trPr>
        <w:tc>
          <w:tcPr>
            <w:tcW w:w="5000" w:type="pct"/>
            <w:shd w:val="clear" w:color="auto" w:fill="auto"/>
          </w:tcPr>
          <w:p w14:paraId="733FBB86" w14:textId="77777777" w:rsidR="00F1480E" w:rsidRPr="000754EC" w:rsidRDefault="00D71E43" w:rsidP="000754EC">
            <w:pPr>
              <w:pStyle w:val="SIHeading2"/>
            </w:pPr>
            <w:r w:rsidRPr="002C55E9">
              <w:t>A</w:t>
            </w:r>
            <w:r w:rsidRPr="000754EC">
              <w:t>ssessment Conditions</w:t>
            </w:r>
          </w:p>
        </w:tc>
      </w:tr>
      <w:tr w:rsidR="00F1480E" w:rsidRPr="00A55106" w14:paraId="2DE1ABC9" w14:textId="77777777" w:rsidTr="00CA2922">
        <w:tc>
          <w:tcPr>
            <w:tcW w:w="5000" w:type="pct"/>
            <w:shd w:val="clear" w:color="auto" w:fill="auto"/>
          </w:tcPr>
          <w:p w14:paraId="6DF06AAC"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B39344F" w14:textId="77777777" w:rsidR="004E6741" w:rsidRPr="000754EC" w:rsidRDefault="001D7F5B" w:rsidP="000754EC">
            <w:pPr>
              <w:pStyle w:val="SIBulletList1"/>
            </w:pPr>
            <w:r w:rsidRPr="000754EC">
              <w:t>p</w:t>
            </w:r>
            <w:r w:rsidR="004E6741" w:rsidRPr="000754EC">
              <w:t>hysical conditions</w:t>
            </w:r>
            <w:r w:rsidRPr="000754EC">
              <w:t>:</w:t>
            </w:r>
          </w:p>
          <w:p w14:paraId="1C987CDD"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58158DC" w14:textId="77777777" w:rsidR="007272BC" w:rsidRPr="007272BC" w:rsidRDefault="007272BC" w:rsidP="007272BC">
            <w:pPr>
              <w:pStyle w:val="SIBulletList1"/>
            </w:pPr>
            <w:r w:rsidRPr="007272BC">
              <w:t>resources, equipment and materials:</w:t>
            </w:r>
          </w:p>
          <w:p w14:paraId="2104371E" w14:textId="77777777" w:rsidR="007B3FA8" w:rsidRPr="007B3FA8" w:rsidRDefault="007B3FA8" w:rsidP="007B3FA8">
            <w:pPr>
              <w:pStyle w:val="SIBulletList2"/>
              <w:rPr>
                <w:rFonts w:eastAsiaTheme="minorHAnsi"/>
              </w:rPr>
            </w:pPr>
            <w:r w:rsidRPr="007B3FA8">
              <w:rPr>
                <w:rFonts w:eastAsiaTheme="minorHAnsi"/>
              </w:rPr>
              <w:t>access to work areas where pests are common</w:t>
            </w:r>
          </w:p>
          <w:p w14:paraId="6035B131" w14:textId="4E53846A" w:rsidR="007272BC" w:rsidRPr="00527C14" w:rsidRDefault="007272BC" w:rsidP="00CD4EE8">
            <w:pPr>
              <w:pStyle w:val="SIBulletList2"/>
              <w:rPr>
                <w:rFonts w:eastAsiaTheme="minorHAnsi"/>
              </w:rPr>
            </w:pPr>
            <w:r w:rsidRPr="00527C14">
              <w:rPr>
                <w:rFonts w:eastAsiaTheme="minorHAnsi"/>
              </w:rPr>
              <w:t>pesticide labels</w:t>
            </w:r>
            <w:r w:rsidR="00527C14">
              <w:rPr>
                <w:rFonts w:eastAsiaTheme="minorHAnsi"/>
              </w:rPr>
              <w:t xml:space="preserve">, </w:t>
            </w:r>
            <w:r w:rsidR="00527C14" w:rsidRPr="00527C14">
              <w:rPr>
                <w:rFonts w:eastAsiaTheme="minorHAnsi"/>
              </w:rPr>
              <w:t>SDSs</w:t>
            </w:r>
            <w:r w:rsidRPr="00527C14">
              <w:rPr>
                <w:rFonts w:eastAsiaTheme="minorHAnsi"/>
              </w:rPr>
              <w:t xml:space="preserve"> and personal protective clothing and equipment </w:t>
            </w:r>
          </w:p>
          <w:p w14:paraId="06DB8D7B" w14:textId="5D39AF56" w:rsidR="007272BC" w:rsidRPr="007272BC" w:rsidRDefault="007272BC" w:rsidP="007272BC">
            <w:pPr>
              <w:pStyle w:val="SIBulletList2"/>
              <w:rPr>
                <w:rFonts w:eastAsiaTheme="minorHAnsi"/>
              </w:rPr>
            </w:pPr>
            <w:r w:rsidRPr="007272BC">
              <w:rPr>
                <w:rFonts w:eastAsiaTheme="minorHAnsi"/>
              </w:rPr>
              <w:t xml:space="preserve">pest </w:t>
            </w:r>
            <w:r w:rsidR="00527C14">
              <w:rPr>
                <w:rFonts w:eastAsiaTheme="minorHAnsi"/>
              </w:rPr>
              <w:t>control</w:t>
            </w:r>
            <w:r w:rsidR="00527C14" w:rsidRPr="007272BC">
              <w:rPr>
                <w:rFonts w:eastAsiaTheme="minorHAnsi"/>
              </w:rPr>
              <w:t xml:space="preserve"> </w:t>
            </w:r>
            <w:r w:rsidRPr="007272BC">
              <w:rPr>
                <w:rFonts w:eastAsiaTheme="minorHAnsi"/>
              </w:rPr>
              <w:t>equipment</w:t>
            </w:r>
          </w:p>
          <w:p w14:paraId="2FCF51A5" w14:textId="77777777" w:rsidR="007272BC" w:rsidRPr="007272BC" w:rsidRDefault="007272BC" w:rsidP="007272BC">
            <w:pPr>
              <w:pStyle w:val="SIBulletList1"/>
              <w:rPr>
                <w:rFonts w:eastAsiaTheme="minorHAnsi"/>
              </w:rPr>
            </w:pPr>
            <w:r w:rsidRPr="007272BC">
              <w:rPr>
                <w:rFonts w:eastAsiaTheme="minorHAnsi"/>
              </w:rPr>
              <w:t>specifications:</w:t>
            </w:r>
          </w:p>
          <w:p w14:paraId="5B6844D8" w14:textId="2FF73AF2" w:rsidR="007272BC" w:rsidRPr="007272BC" w:rsidRDefault="007272BC" w:rsidP="007272BC">
            <w:pPr>
              <w:pStyle w:val="SIBulletList2"/>
              <w:rPr>
                <w:rFonts w:eastAsiaTheme="minorHAnsi"/>
              </w:rPr>
            </w:pPr>
            <w:r w:rsidRPr="007272BC">
              <w:rPr>
                <w:rFonts w:eastAsiaTheme="minorHAnsi"/>
              </w:rPr>
              <w:t xml:space="preserve">pest </w:t>
            </w:r>
            <w:r w:rsidR="007B3FA8">
              <w:rPr>
                <w:rFonts w:eastAsiaTheme="minorHAnsi"/>
              </w:rPr>
              <w:t>prevention program.</w:t>
            </w:r>
          </w:p>
          <w:p w14:paraId="6C79F5ED" w14:textId="77777777" w:rsidR="0021210E" w:rsidRDefault="0021210E" w:rsidP="000754EC">
            <w:pPr>
              <w:pStyle w:val="SIText"/>
            </w:pPr>
          </w:p>
          <w:p w14:paraId="1DDC6EF9"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C9A1343" w14:textId="77777777" w:rsidR="00F1480E" w:rsidRPr="000754EC" w:rsidRDefault="00F1480E" w:rsidP="0035000E">
            <w:pPr>
              <w:pStyle w:val="SIBulletList2"/>
              <w:numPr>
                <w:ilvl w:val="0"/>
                <w:numId w:val="0"/>
              </w:numPr>
              <w:rPr>
                <w:rFonts w:eastAsia="Calibri"/>
              </w:rPr>
            </w:pPr>
          </w:p>
        </w:tc>
      </w:tr>
    </w:tbl>
    <w:p w14:paraId="45880B9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1EA31A4" w14:textId="77777777" w:rsidTr="004679E3">
        <w:tc>
          <w:tcPr>
            <w:tcW w:w="990" w:type="pct"/>
            <w:shd w:val="clear" w:color="auto" w:fill="auto"/>
          </w:tcPr>
          <w:p w14:paraId="0F30B9CE" w14:textId="77777777" w:rsidR="00F1480E" w:rsidRPr="000754EC" w:rsidRDefault="00D71E43" w:rsidP="000754EC">
            <w:pPr>
              <w:pStyle w:val="SIHeading2"/>
            </w:pPr>
            <w:r w:rsidRPr="002C55E9">
              <w:t>L</w:t>
            </w:r>
            <w:r w:rsidRPr="000754EC">
              <w:t>inks</w:t>
            </w:r>
          </w:p>
        </w:tc>
        <w:tc>
          <w:tcPr>
            <w:tcW w:w="4010" w:type="pct"/>
            <w:shd w:val="clear" w:color="auto" w:fill="auto"/>
          </w:tcPr>
          <w:p w14:paraId="5B54DE8A"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707F54CA"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4591B" w14:textId="77777777" w:rsidR="00A52377" w:rsidRDefault="00A52377" w:rsidP="00BF3F0A">
      <w:r>
        <w:separator/>
      </w:r>
    </w:p>
    <w:p w14:paraId="145B55ED" w14:textId="77777777" w:rsidR="00A52377" w:rsidRDefault="00A52377"/>
  </w:endnote>
  <w:endnote w:type="continuationSeparator" w:id="0">
    <w:p w14:paraId="77BD9747" w14:textId="77777777" w:rsidR="00A52377" w:rsidRDefault="00A52377" w:rsidP="00BF3F0A">
      <w:r>
        <w:continuationSeparator/>
      </w:r>
    </w:p>
    <w:p w14:paraId="3F61848A" w14:textId="77777777" w:rsidR="00A52377" w:rsidRDefault="00A52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FEC4672" w14:textId="642F8ACC"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D27D7B">
          <w:rPr>
            <w:noProof/>
          </w:rPr>
          <w:t>2</w:t>
        </w:r>
        <w:r w:rsidRPr="000754EC">
          <w:fldChar w:fldCharType="end"/>
        </w:r>
      </w:p>
      <w:p w14:paraId="765731CB"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A1E234C"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A3050" w14:textId="77777777" w:rsidR="00A52377" w:rsidRDefault="00A52377" w:rsidP="00BF3F0A">
      <w:r>
        <w:separator/>
      </w:r>
    </w:p>
    <w:p w14:paraId="5D7C5EBA" w14:textId="77777777" w:rsidR="00A52377" w:rsidRDefault="00A52377"/>
  </w:footnote>
  <w:footnote w:type="continuationSeparator" w:id="0">
    <w:p w14:paraId="61914C79" w14:textId="77777777" w:rsidR="00A52377" w:rsidRDefault="00A52377" w:rsidP="00BF3F0A">
      <w:r>
        <w:continuationSeparator/>
      </w:r>
    </w:p>
    <w:p w14:paraId="1E2FB698" w14:textId="77777777" w:rsidR="00A52377" w:rsidRDefault="00A523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774B8" w14:textId="14CB7D09" w:rsidR="009C2650" w:rsidRPr="007272BC" w:rsidRDefault="00376527" w:rsidP="007272BC">
    <w:pPr>
      <w:pStyle w:val="SIText"/>
    </w:pPr>
    <w:r w:rsidRPr="007272BC">
      <w:t>F</w:t>
    </w:r>
    <w:r>
      <w:t>BP</w:t>
    </w:r>
    <w:r w:rsidRPr="007272BC">
      <w:t xml:space="preserve">TEC3002 </w:t>
    </w:r>
    <w:r w:rsidR="007272BC" w:rsidRPr="007272BC">
      <w:t>Implement the pest prevention program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1BA"/>
    <w:rsid w:val="000014B9"/>
    <w:rsid w:val="00005A15"/>
    <w:rsid w:val="0001108F"/>
    <w:rsid w:val="000115E2"/>
    <w:rsid w:val="000126D0"/>
    <w:rsid w:val="0001296A"/>
    <w:rsid w:val="00016803"/>
    <w:rsid w:val="00023779"/>
    <w:rsid w:val="00023992"/>
    <w:rsid w:val="000275AE"/>
    <w:rsid w:val="00041E59"/>
    <w:rsid w:val="00064BFE"/>
    <w:rsid w:val="00070B3E"/>
    <w:rsid w:val="00071F95"/>
    <w:rsid w:val="000737BB"/>
    <w:rsid w:val="0007454E"/>
    <w:rsid w:val="00074E47"/>
    <w:rsid w:val="000754EC"/>
    <w:rsid w:val="0009093B"/>
    <w:rsid w:val="000A5441"/>
    <w:rsid w:val="000A599B"/>
    <w:rsid w:val="000C149A"/>
    <w:rsid w:val="000C224E"/>
    <w:rsid w:val="000E25E6"/>
    <w:rsid w:val="000E2C86"/>
    <w:rsid w:val="000E41BA"/>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76527"/>
    <w:rsid w:val="0038735B"/>
    <w:rsid w:val="003916D1"/>
    <w:rsid w:val="003A21F0"/>
    <w:rsid w:val="003A277F"/>
    <w:rsid w:val="003A58BA"/>
    <w:rsid w:val="003A5AE7"/>
    <w:rsid w:val="003A7221"/>
    <w:rsid w:val="003B3493"/>
    <w:rsid w:val="003C03A9"/>
    <w:rsid w:val="003C13AE"/>
    <w:rsid w:val="003C5D0D"/>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1AAF"/>
    <w:rsid w:val="004E5FAE"/>
    <w:rsid w:val="004E6245"/>
    <w:rsid w:val="004E6741"/>
    <w:rsid w:val="004E7094"/>
    <w:rsid w:val="004F5DC7"/>
    <w:rsid w:val="004F78DA"/>
    <w:rsid w:val="00520E9A"/>
    <w:rsid w:val="005248C1"/>
    <w:rsid w:val="00526134"/>
    <w:rsid w:val="00527C1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043D"/>
    <w:rsid w:val="005D1AFD"/>
    <w:rsid w:val="005D5705"/>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2BC"/>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60B7"/>
    <w:rsid w:val="00786DC8"/>
    <w:rsid w:val="007A300D"/>
    <w:rsid w:val="007B3FA8"/>
    <w:rsid w:val="007D5A78"/>
    <w:rsid w:val="007E3BD1"/>
    <w:rsid w:val="007F1563"/>
    <w:rsid w:val="007F1EB2"/>
    <w:rsid w:val="007F44DB"/>
    <w:rsid w:val="007F5A8B"/>
    <w:rsid w:val="0081461E"/>
    <w:rsid w:val="00815195"/>
    <w:rsid w:val="00817D51"/>
    <w:rsid w:val="00823530"/>
    <w:rsid w:val="00823FF4"/>
    <w:rsid w:val="00830267"/>
    <w:rsid w:val="008306E7"/>
    <w:rsid w:val="00834BC8"/>
    <w:rsid w:val="00837FD6"/>
    <w:rsid w:val="00844C8D"/>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164C"/>
    <w:rsid w:val="008F32F6"/>
    <w:rsid w:val="00916CD7"/>
    <w:rsid w:val="00920927"/>
    <w:rsid w:val="00921B38"/>
    <w:rsid w:val="00923720"/>
    <w:rsid w:val="009278C9"/>
    <w:rsid w:val="00932CD7"/>
    <w:rsid w:val="00944C09"/>
    <w:rsid w:val="009527CB"/>
    <w:rsid w:val="00953835"/>
    <w:rsid w:val="00960F6C"/>
    <w:rsid w:val="00970747"/>
    <w:rsid w:val="00987C0C"/>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2377"/>
    <w:rsid w:val="00A554D6"/>
    <w:rsid w:val="00A56E14"/>
    <w:rsid w:val="00A6476B"/>
    <w:rsid w:val="00A72712"/>
    <w:rsid w:val="00A76C6C"/>
    <w:rsid w:val="00A87356"/>
    <w:rsid w:val="00A92DD1"/>
    <w:rsid w:val="00AA5338"/>
    <w:rsid w:val="00AB1B8E"/>
    <w:rsid w:val="00AC0696"/>
    <w:rsid w:val="00AC4C98"/>
    <w:rsid w:val="00AC5F6B"/>
    <w:rsid w:val="00AC7CE4"/>
    <w:rsid w:val="00AD3896"/>
    <w:rsid w:val="00AD5B47"/>
    <w:rsid w:val="00AE1957"/>
    <w:rsid w:val="00AE1ED9"/>
    <w:rsid w:val="00AE32CB"/>
    <w:rsid w:val="00AF3957"/>
    <w:rsid w:val="00B12013"/>
    <w:rsid w:val="00B22C67"/>
    <w:rsid w:val="00B3508F"/>
    <w:rsid w:val="00B443EE"/>
    <w:rsid w:val="00B53B8E"/>
    <w:rsid w:val="00B560C8"/>
    <w:rsid w:val="00B607F3"/>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44E4A"/>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158DA"/>
    <w:rsid w:val="00D20C57"/>
    <w:rsid w:val="00D25D16"/>
    <w:rsid w:val="00D27D7B"/>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1CB3"/>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572C"/>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FF9C5"/>
  <w15:docId w15:val="{C91577EA-E689-4AE5-899A-3EC4199A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_x0020_to0 xmlns="318ca41c-2aaf-43e6-911e-ff734eb8ff5d">
      <UserInfo>
        <DisplayName/>
        <AccountId xsi:nil="true"/>
        <AccountType/>
      </UserInfo>
    </Assigned_x0020_to0>
    <Area xmlns="318ca41c-2aaf-43e6-911e-ff734eb8ff5d">Cross sector</Area>
    <Project_x0020_phase xmlns="318ca41c-2aaf-43e6-911e-ff734eb8ff5d">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F7765172196E4BA46AB0A0750BC5C9" ma:contentTypeVersion="5" ma:contentTypeDescription="Create a new document." ma:contentTypeScope="" ma:versionID="3a1d26dd166ca8064023795dede1e7ea">
  <xsd:schema xmlns:xsd="http://www.w3.org/2001/XMLSchema" xmlns:xs="http://www.w3.org/2001/XMLSchema" xmlns:p="http://schemas.microsoft.com/office/2006/metadata/properties" xmlns:ns2="318ca41c-2aaf-43e6-911e-ff734eb8ff5d" targetNamespace="http://schemas.microsoft.com/office/2006/metadata/properties" ma:root="true" ma:fieldsID="e20971defda97605cc65c94f9159690c" ns2:_="">
    <xsd:import namespace="318ca41c-2aaf-43e6-911e-ff734eb8ff5d"/>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ca41c-2aaf-43e6-911e-ff734eb8ff5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318ca41c-2aaf-43e6-911e-ff734eb8ff5d"/>
  </ds:schemaRefs>
</ds:datastoreItem>
</file>

<file path=customXml/itemProps3.xml><?xml version="1.0" encoding="utf-8"?>
<ds:datastoreItem xmlns:ds="http://schemas.openxmlformats.org/officeDocument/2006/customXml" ds:itemID="{46F14DF3-3758-44FC-8C3E-D558A579F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ca41c-2aaf-43e6-911e-ff734eb8f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5F6C27-D526-4407-8EB8-6E74F14A0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2018-02-02T00:59:00Z</dcterms:created>
  <dcterms:modified xsi:type="dcterms:W3CDTF">2018-02-04T22:53:00Z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0x010100F6F7765172196E4BA46AB0A0750BC5C9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