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000221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2EDAC8C" w14:textId="77777777" w:rsidTr="00146EEC">
        <w:tc>
          <w:tcPr>
            <w:tcW w:w="2689" w:type="dxa"/>
          </w:tcPr>
          <w:p w14:paraId="395E6E6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BD302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935BC8F" w14:textId="77777777" w:rsidTr="00146EEC">
        <w:tc>
          <w:tcPr>
            <w:tcW w:w="2689" w:type="dxa"/>
          </w:tcPr>
          <w:p w14:paraId="03016947" w14:textId="27564441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77AA0">
              <w:t xml:space="preserve"> 1</w:t>
            </w:r>
          </w:p>
        </w:tc>
        <w:tc>
          <w:tcPr>
            <w:tcW w:w="6939" w:type="dxa"/>
          </w:tcPr>
          <w:p w14:paraId="68308A47" w14:textId="5CE2F520" w:rsidR="00F1480E" w:rsidRPr="00BC0688" w:rsidRDefault="00624A02" w:rsidP="005A70DA">
            <w:pPr>
              <w:pStyle w:val="SIText"/>
            </w:pPr>
            <w:r w:rsidRPr="00BC0688">
              <w:t xml:space="preserve">This version released with </w:t>
            </w:r>
            <w:proofErr w:type="spellStart"/>
            <w:r w:rsidRPr="00BC0688">
              <w:t>FBP</w:t>
            </w:r>
            <w:proofErr w:type="spellEnd"/>
            <w:r w:rsidRPr="00BC0688">
              <w:t xml:space="preserve"> Food, Beverage and Pharmaceutical </w:t>
            </w:r>
            <w:r w:rsidR="00337E82" w:rsidRPr="00BC0688">
              <w:t>Training</w:t>
            </w:r>
            <w:r w:rsidR="00F1480E" w:rsidRPr="00BC0688">
              <w:t xml:space="preserve"> Package Version </w:t>
            </w:r>
            <w:r w:rsidR="00B77AA0">
              <w:t>2.0</w:t>
            </w:r>
            <w:r w:rsidR="00F1480E" w:rsidRPr="00BC0688">
              <w:t>.</w:t>
            </w:r>
          </w:p>
        </w:tc>
      </w:tr>
    </w:tbl>
    <w:p w14:paraId="0D8F809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4063C8" w:rsidRPr="00963A46" w14:paraId="409EBAA3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5459F29" w14:textId="09E2BB13" w:rsidR="004063C8" w:rsidRPr="004063C8" w:rsidRDefault="00467655" w:rsidP="00BC0688">
            <w:pPr>
              <w:pStyle w:val="SIUNITCODE"/>
            </w:pPr>
            <w:r>
              <w:t>FBP</w:t>
            </w:r>
            <w:r w:rsidR="004063C8">
              <w:t>LAB3009</w:t>
            </w:r>
          </w:p>
        </w:tc>
        <w:tc>
          <w:tcPr>
            <w:tcW w:w="3604" w:type="pct"/>
            <w:shd w:val="clear" w:color="auto" w:fill="auto"/>
          </w:tcPr>
          <w:p w14:paraId="6AF7D477" w14:textId="77777777" w:rsidR="004063C8" w:rsidRPr="004063C8" w:rsidRDefault="004063C8" w:rsidP="00BC0688">
            <w:pPr>
              <w:pStyle w:val="SIUnittitle"/>
            </w:pPr>
            <w:r>
              <w:t>Prepare product or show samples</w:t>
            </w:r>
          </w:p>
        </w:tc>
      </w:tr>
      <w:tr w:rsidR="004063C8" w:rsidRPr="00963A46" w14:paraId="286984FD" w14:textId="77777777" w:rsidTr="00CA2922">
        <w:tc>
          <w:tcPr>
            <w:tcW w:w="1396" w:type="pct"/>
            <w:shd w:val="clear" w:color="auto" w:fill="auto"/>
          </w:tcPr>
          <w:p w14:paraId="32D936F7" w14:textId="4CD42051" w:rsidR="004063C8" w:rsidRPr="00923720" w:rsidRDefault="004063C8" w:rsidP="004063C8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21E6F6E" w14:textId="18F21546" w:rsidR="004063C8" w:rsidRPr="004063C8" w:rsidRDefault="004063C8" w:rsidP="00BC0688">
            <w:pPr>
              <w:pStyle w:val="SIText"/>
            </w:pPr>
            <w:r w:rsidRPr="004063C8">
              <w:t>This unit of competency describes the skills and knowledge required to prepare product and show samples in a wine operations laboratory environment.</w:t>
            </w:r>
            <w:r w:rsidR="006D3F90">
              <w:br/>
            </w:r>
          </w:p>
          <w:p w14:paraId="74A5B6A9" w14:textId="1A26CCAA" w:rsidR="004063C8" w:rsidRPr="004063C8" w:rsidRDefault="004063C8" w:rsidP="00BC0688">
            <w:pPr>
              <w:pStyle w:val="SIText"/>
            </w:pPr>
            <w:r>
              <w:t>This unit applies to individuals who are responsible for preparing, bottling, labelling and packaging product or show samples.</w:t>
            </w:r>
            <w:r w:rsidR="006D3F90">
              <w:br/>
            </w:r>
          </w:p>
          <w:p w14:paraId="145D5A39" w14:textId="5D864C01" w:rsidR="004063C8" w:rsidRPr="004063C8" w:rsidRDefault="004063C8" w:rsidP="00BC0688">
            <w:pPr>
              <w:pStyle w:val="SIText"/>
            </w:pPr>
            <w:r w:rsidRPr="004063C8">
              <w:t>No occupational licensing, legislative or certification requirements apply to this unit at the time of publication.</w:t>
            </w:r>
            <w:r w:rsidR="006D3F90">
              <w:br/>
            </w:r>
          </w:p>
          <w:p w14:paraId="5C5AF4AD" w14:textId="691BDB3D" w:rsidR="004063C8" w:rsidRPr="000754EC" w:rsidRDefault="006D3F90" w:rsidP="006D3F90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  <w:r w:rsidRPr="004063C8" w:rsidDel="006D3F90">
              <w:t xml:space="preserve"> </w:t>
            </w:r>
          </w:p>
        </w:tc>
      </w:tr>
      <w:tr w:rsidR="004063C8" w:rsidRPr="00963A46" w14:paraId="3047C836" w14:textId="77777777" w:rsidTr="00CA2922">
        <w:tc>
          <w:tcPr>
            <w:tcW w:w="1396" w:type="pct"/>
            <w:shd w:val="clear" w:color="auto" w:fill="auto"/>
          </w:tcPr>
          <w:p w14:paraId="731FA637" w14:textId="77777777" w:rsidR="004063C8" w:rsidRPr="004063C8" w:rsidRDefault="004063C8" w:rsidP="004063C8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03870B0" w14:textId="347F7153" w:rsidR="004063C8" w:rsidRPr="004063C8" w:rsidRDefault="00E15C89" w:rsidP="00BC0688">
            <w:pPr>
              <w:pStyle w:val="SIText"/>
            </w:pPr>
            <w:r>
              <w:t>Nil</w:t>
            </w:r>
          </w:p>
        </w:tc>
      </w:tr>
      <w:tr w:rsidR="004063C8" w:rsidRPr="00963A46" w14:paraId="33B0E9A6" w14:textId="77777777" w:rsidTr="00CA2922">
        <w:tc>
          <w:tcPr>
            <w:tcW w:w="1396" w:type="pct"/>
            <w:shd w:val="clear" w:color="auto" w:fill="auto"/>
          </w:tcPr>
          <w:p w14:paraId="4CD882E7" w14:textId="77777777" w:rsidR="004063C8" w:rsidRPr="004063C8" w:rsidRDefault="004063C8" w:rsidP="004063C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2922B61B" w14:textId="77777777" w:rsidR="004063C8" w:rsidRPr="004063C8" w:rsidRDefault="004063C8" w:rsidP="00BC0688">
            <w:pPr>
              <w:pStyle w:val="SIText"/>
            </w:pPr>
            <w:r w:rsidRPr="004063C8">
              <w:t>Laboratory (LAB)</w:t>
            </w:r>
          </w:p>
        </w:tc>
      </w:tr>
    </w:tbl>
    <w:p w14:paraId="250055D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80C262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8EA702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4DD477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2564FB4" w14:textId="77777777" w:rsidTr="00874749">
        <w:trPr>
          <w:cantSplit/>
          <w:trHeight w:val="505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5218D2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330CDD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063C8" w:rsidRPr="00963A46" w14:paraId="02A1115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3CA3FA" w14:textId="688C55F3" w:rsidR="004063C8" w:rsidRPr="004063C8" w:rsidRDefault="00874749" w:rsidP="00BC0688">
            <w:pPr>
              <w:pStyle w:val="SIText"/>
            </w:pPr>
            <w:r>
              <w:t xml:space="preserve">1. </w:t>
            </w:r>
            <w:r w:rsidR="004063C8" w:rsidRPr="004063C8">
              <w:t>Set up to prepare sample</w:t>
            </w:r>
          </w:p>
        </w:tc>
        <w:tc>
          <w:tcPr>
            <w:tcW w:w="3604" w:type="pct"/>
            <w:shd w:val="clear" w:color="auto" w:fill="auto"/>
          </w:tcPr>
          <w:p w14:paraId="456B83C3" w14:textId="1AD2479C" w:rsidR="004063C8" w:rsidRPr="004063C8" w:rsidRDefault="004063C8" w:rsidP="00BC0688">
            <w:pPr>
              <w:pStyle w:val="SIText"/>
            </w:pPr>
            <w:r>
              <w:t>1.1</w:t>
            </w:r>
            <w:r w:rsidR="009B5402">
              <w:t xml:space="preserve"> </w:t>
            </w:r>
            <w:r w:rsidRPr="004063C8">
              <w:t xml:space="preserve">Confirm work instructions and identify potential </w:t>
            </w:r>
            <w:proofErr w:type="spellStart"/>
            <w:r w:rsidRPr="004063C8">
              <w:t>WHS</w:t>
            </w:r>
            <w:proofErr w:type="spellEnd"/>
            <w:r w:rsidRPr="004063C8">
              <w:t xml:space="preserve"> hazards and controls</w:t>
            </w:r>
          </w:p>
          <w:p w14:paraId="48AAB6CB" w14:textId="45696C0B" w:rsidR="004063C8" w:rsidRPr="004063C8" w:rsidRDefault="004063C8" w:rsidP="00BC0688">
            <w:pPr>
              <w:pStyle w:val="SIText"/>
            </w:pPr>
            <w:r>
              <w:t>1.2</w:t>
            </w:r>
            <w:r w:rsidR="009B5402">
              <w:t xml:space="preserve"> </w:t>
            </w:r>
            <w:r w:rsidRPr="004063C8">
              <w:t>Select personal protective equipment and clothing</w:t>
            </w:r>
            <w:r w:rsidR="005A70DA">
              <w:t xml:space="preserve"> (PPE)</w:t>
            </w:r>
            <w:r w:rsidRPr="004063C8">
              <w:t xml:space="preserve"> and ensure correct fit</w:t>
            </w:r>
          </w:p>
          <w:p w14:paraId="58335340" w14:textId="3A9A76A9" w:rsidR="004063C8" w:rsidRPr="004063C8" w:rsidRDefault="004063C8" w:rsidP="00BC0688">
            <w:pPr>
              <w:pStyle w:val="SIText"/>
            </w:pPr>
            <w:r>
              <w:t>1.3</w:t>
            </w:r>
            <w:r w:rsidR="009B5402">
              <w:t xml:space="preserve"> </w:t>
            </w:r>
            <w:r w:rsidRPr="004063C8">
              <w:t>Confirm that product and materials are available to meet sample requirements</w:t>
            </w:r>
          </w:p>
          <w:p w14:paraId="440D9F5B" w14:textId="7173545D" w:rsidR="004063C8" w:rsidRPr="004063C8" w:rsidRDefault="004063C8" w:rsidP="00BC0688">
            <w:pPr>
              <w:pStyle w:val="SIText"/>
            </w:pPr>
            <w:r>
              <w:t>1.4</w:t>
            </w:r>
            <w:r w:rsidR="009B5402">
              <w:t xml:space="preserve"> </w:t>
            </w:r>
            <w:r w:rsidRPr="004063C8">
              <w:t>Prepare and check equipment</w:t>
            </w:r>
          </w:p>
          <w:p w14:paraId="59A74F7B" w14:textId="136FCE6C" w:rsidR="004063C8" w:rsidRPr="004063C8" w:rsidRDefault="004063C8" w:rsidP="00BC0688">
            <w:pPr>
              <w:pStyle w:val="SIText"/>
            </w:pPr>
            <w:r>
              <w:t>1.5</w:t>
            </w:r>
            <w:r w:rsidR="009B5402">
              <w:t xml:space="preserve"> </w:t>
            </w:r>
            <w:r w:rsidRPr="004063C8">
              <w:t>Confirm that services are available and ready for operation</w:t>
            </w:r>
          </w:p>
        </w:tc>
      </w:tr>
      <w:tr w:rsidR="004063C8" w:rsidRPr="00963A46" w14:paraId="68581A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228FB7" w14:textId="68E1D75A" w:rsidR="004063C8" w:rsidRPr="004063C8" w:rsidRDefault="00874749" w:rsidP="00BC0688">
            <w:pPr>
              <w:pStyle w:val="SIText"/>
            </w:pPr>
            <w:r>
              <w:t xml:space="preserve">2. </w:t>
            </w:r>
            <w:r w:rsidR="004063C8" w:rsidRPr="004063C8">
              <w:t>Prepare sample for bottling</w:t>
            </w:r>
          </w:p>
        </w:tc>
        <w:tc>
          <w:tcPr>
            <w:tcW w:w="3604" w:type="pct"/>
            <w:shd w:val="clear" w:color="auto" w:fill="auto"/>
          </w:tcPr>
          <w:p w14:paraId="60F05545" w14:textId="0A04A3A0" w:rsidR="004063C8" w:rsidRPr="004063C8" w:rsidRDefault="004063C8" w:rsidP="00BC0688">
            <w:pPr>
              <w:pStyle w:val="SIText"/>
            </w:pPr>
            <w:r w:rsidRPr="004063C8">
              <w:t>2.1</w:t>
            </w:r>
            <w:r w:rsidR="009B5402">
              <w:t xml:space="preserve"> </w:t>
            </w:r>
            <w:r w:rsidRPr="004063C8">
              <w:t>Blend product as required to meet sample specifications</w:t>
            </w:r>
          </w:p>
          <w:p w14:paraId="7F04174C" w14:textId="6DC262B3" w:rsidR="004063C8" w:rsidRPr="004063C8" w:rsidRDefault="004063C8" w:rsidP="00BC0688">
            <w:pPr>
              <w:pStyle w:val="SIText"/>
            </w:pPr>
            <w:r w:rsidRPr="004063C8">
              <w:t>2.2</w:t>
            </w:r>
            <w:r w:rsidR="009B5402">
              <w:t xml:space="preserve"> </w:t>
            </w:r>
            <w:r w:rsidRPr="004063C8">
              <w:t>Treat sample and process for bottling as instructed</w:t>
            </w:r>
          </w:p>
          <w:p w14:paraId="5AFEB9A4" w14:textId="066F932F" w:rsidR="004063C8" w:rsidRPr="004063C8" w:rsidRDefault="004063C8" w:rsidP="00BC0688">
            <w:pPr>
              <w:pStyle w:val="SIText"/>
            </w:pPr>
            <w:r w:rsidRPr="004063C8">
              <w:t>2.3</w:t>
            </w:r>
            <w:r w:rsidR="009B5402">
              <w:t xml:space="preserve"> </w:t>
            </w:r>
            <w:r w:rsidRPr="004063C8">
              <w:t>Set up equipment and operate to meet sample specifications</w:t>
            </w:r>
          </w:p>
          <w:p w14:paraId="7924AC4E" w14:textId="41F6ABEF" w:rsidR="004063C8" w:rsidRPr="004063C8" w:rsidRDefault="004063C8" w:rsidP="00BC0688">
            <w:pPr>
              <w:pStyle w:val="SIText"/>
            </w:pPr>
            <w:r w:rsidRPr="004063C8">
              <w:t>2.4</w:t>
            </w:r>
            <w:r w:rsidR="009B5402">
              <w:t xml:space="preserve"> </w:t>
            </w:r>
            <w:r w:rsidRPr="004063C8">
              <w:t>Monitor control points and equipment to confirm performance is maintained within specification</w:t>
            </w:r>
          </w:p>
          <w:p w14:paraId="0EF3237A" w14:textId="128995BC" w:rsidR="004063C8" w:rsidRPr="004063C8" w:rsidRDefault="004063C8" w:rsidP="00BC0688">
            <w:pPr>
              <w:pStyle w:val="SIText"/>
            </w:pPr>
            <w:r w:rsidRPr="004063C8">
              <w:t>2.5</w:t>
            </w:r>
            <w:r w:rsidR="009B5402">
              <w:t xml:space="preserve"> </w:t>
            </w:r>
            <w:r w:rsidRPr="004063C8">
              <w:t>Identify and report out-of-specification sample, process or equipment performance</w:t>
            </w:r>
          </w:p>
          <w:p w14:paraId="5FF95330" w14:textId="77777777" w:rsidR="004063C8" w:rsidRDefault="004063C8" w:rsidP="00BC0688">
            <w:pPr>
              <w:pStyle w:val="SIText"/>
            </w:pPr>
            <w:r w:rsidRPr="004063C8">
              <w:t>2.6</w:t>
            </w:r>
            <w:r w:rsidR="009B5402">
              <w:t xml:space="preserve"> </w:t>
            </w:r>
            <w:r w:rsidRPr="004063C8">
              <w:t>Confirm that prepared sample meets specifications</w:t>
            </w:r>
          </w:p>
          <w:p w14:paraId="20A4AB9B" w14:textId="01043666" w:rsidR="00E07B60" w:rsidRPr="004063C8" w:rsidRDefault="00E07B60" w:rsidP="00BC0688">
            <w:pPr>
              <w:pStyle w:val="SIText"/>
            </w:pPr>
            <w:r>
              <w:t xml:space="preserve">2.7 </w:t>
            </w:r>
            <w:r w:rsidRPr="00E07B60">
              <w:rPr>
                <w:rFonts w:eastAsiaTheme="minorHAnsi"/>
              </w:rPr>
              <w:t>Liaise and communicate results to relevant work areas</w:t>
            </w:r>
          </w:p>
        </w:tc>
      </w:tr>
      <w:tr w:rsidR="004063C8" w:rsidRPr="00963A46" w14:paraId="79622F7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F1D58B" w14:textId="5D690513" w:rsidR="004063C8" w:rsidRPr="004063C8" w:rsidRDefault="00874749" w:rsidP="00BC0688">
            <w:pPr>
              <w:pStyle w:val="SIText"/>
            </w:pPr>
            <w:r>
              <w:t xml:space="preserve">3. </w:t>
            </w:r>
            <w:r w:rsidR="004063C8" w:rsidRPr="004063C8">
              <w:t>Bottle and package sample</w:t>
            </w:r>
          </w:p>
        </w:tc>
        <w:tc>
          <w:tcPr>
            <w:tcW w:w="3604" w:type="pct"/>
            <w:shd w:val="clear" w:color="auto" w:fill="auto"/>
          </w:tcPr>
          <w:p w14:paraId="569A061E" w14:textId="5851A4C5" w:rsidR="004063C8" w:rsidRPr="004063C8" w:rsidRDefault="004063C8" w:rsidP="00BC0688">
            <w:pPr>
              <w:pStyle w:val="SIText"/>
            </w:pPr>
            <w:r w:rsidRPr="004063C8">
              <w:t>3.1</w:t>
            </w:r>
            <w:r w:rsidR="009B5402">
              <w:t xml:space="preserve"> </w:t>
            </w:r>
            <w:r w:rsidRPr="004063C8">
              <w:t>Set up bottling equipment and operate and monitor the process</w:t>
            </w:r>
          </w:p>
          <w:p w14:paraId="6DE997D2" w14:textId="24BC5D6A" w:rsidR="004063C8" w:rsidRPr="004063C8" w:rsidRDefault="004063C8" w:rsidP="00BC0688">
            <w:pPr>
              <w:pStyle w:val="SIText"/>
            </w:pPr>
            <w:r w:rsidRPr="004063C8">
              <w:t>3.2</w:t>
            </w:r>
            <w:r w:rsidR="009B5402">
              <w:t xml:space="preserve"> </w:t>
            </w:r>
            <w:r w:rsidRPr="004063C8">
              <w:t>Bottle and label the prepared sample as required by sample specifications</w:t>
            </w:r>
          </w:p>
          <w:p w14:paraId="357234D9" w14:textId="4101965B" w:rsidR="004063C8" w:rsidRPr="004063C8" w:rsidRDefault="004063C8" w:rsidP="00BC0688">
            <w:pPr>
              <w:pStyle w:val="SIText"/>
            </w:pPr>
            <w:r w:rsidRPr="004063C8">
              <w:t>3.3</w:t>
            </w:r>
            <w:r w:rsidR="009B5402">
              <w:t xml:space="preserve"> </w:t>
            </w:r>
            <w:r w:rsidRPr="004063C8">
              <w:t>Package samples and prepare for dispatch</w:t>
            </w:r>
          </w:p>
        </w:tc>
      </w:tr>
      <w:tr w:rsidR="004063C8" w:rsidRPr="00963A46" w14:paraId="43234F7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6C4B343" w14:textId="61014F97" w:rsidR="004063C8" w:rsidRPr="004063C8" w:rsidRDefault="00874749" w:rsidP="00BC0688">
            <w:pPr>
              <w:pStyle w:val="SIText"/>
            </w:pPr>
            <w:r>
              <w:t xml:space="preserve">4. </w:t>
            </w:r>
            <w:r w:rsidR="004063C8" w:rsidRPr="004063C8">
              <w:t>Complete sample preparation activities</w:t>
            </w:r>
          </w:p>
        </w:tc>
        <w:tc>
          <w:tcPr>
            <w:tcW w:w="3604" w:type="pct"/>
            <w:shd w:val="clear" w:color="auto" w:fill="auto"/>
          </w:tcPr>
          <w:p w14:paraId="031DFE11" w14:textId="464108A2" w:rsidR="004063C8" w:rsidRPr="004063C8" w:rsidRDefault="004063C8" w:rsidP="00BC0688">
            <w:pPr>
              <w:pStyle w:val="SIText"/>
            </w:pPr>
            <w:r w:rsidRPr="004063C8">
              <w:t>4.1</w:t>
            </w:r>
            <w:r w:rsidR="009B5402">
              <w:t xml:space="preserve"> </w:t>
            </w:r>
            <w:r w:rsidRPr="004063C8">
              <w:t>Shut equipment down</w:t>
            </w:r>
          </w:p>
          <w:p w14:paraId="30A874CB" w14:textId="5BDF1384" w:rsidR="004063C8" w:rsidRPr="004063C8" w:rsidRDefault="004063C8" w:rsidP="00BC0688">
            <w:pPr>
              <w:pStyle w:val="SIText"/>
            </w:pPr>
            <w:r w:rsidRPr="004063C8">
              <w:t>4.2</w:t>
            </w:r>
            <w:r w:rsidR="009B5402">
              <w:t xml:space="preserve"> </w:t>
            </w:r>
            <w:r w:rsidRPr="004063C8">
              <w:t>Prepare equipment for cleaning</w:t>
            </w:r>
          </w:p>
          <w:p w14:paraId="49956671" w14:textId="3C9CC65C" w:rsidR="004063C8" w:rsidRPr="004063C8" w:rsidRDefault="004063C8" w:rsidP="00BC0688">
            <w:pPr>
              <w:pStyle w:val="SIText"/>
            </w:pPr>
            <w:r w:rsidRPr="004063C8">
              <w:t>4.3</w:t>
            </w:r>
            <w:r w:rsidR="009B5402">
              <w:t xml:space="preserve"> </w:t>
            </w:r>
            <w:r w:rsidRPr="004063C8">
              <w:t>Collect, treat and dispose of or recycle waste</w:t>
            </w:r>
          </w:p>
          <w:p w14:paraId="0387CD9A" w14:textId="0BCC31C0" w:rsidR="004063C8" w:rsidRPr="004063C8" w:rsidRDefault="004063C8" w:rsidP="00BC0688">
            <w:pPr>
              <w:pStyle w:val="SIText"/>
            </w:pPr>
            <w:r w:rsidRPr="004063C8">
              <w:t>4.4</w:t>
            </w:r>
            <w:r w:rsidR="009B5402">
              <w:t xml:space="preserve"> </w:t>
            </w:r>
            <w:r w:rsidRPr="004063C8">
              <w:t>Carry out work with consideration of workplace environmental guidelines</w:t>
            </w:r>
          </w:p>
          <w:p w14:paraId="30E7DF82" w14:textId="77777777" w:rsidR="004063C8" w:rsidRDefault="004063C8" w:rsidP="00BC0688">
            <w:pPr>
              <w:pStyle w:val="SIText"/>
            </w:pPr>
            <w:r w:rsidRPr="004063C8">
              <w:t>4.5</w:t>
            </w:r>
            <w:r w:rsidR="009B5402">
              <w:t xml:space="preserve"> </w:t>
            </w:r>
            <w:r w:rsidRPr="004063C8">
              <w:t>Store samples awaiting dispatch according to sample specifications</w:t>
            </w:r>
          </w:p>
          <w:p w14:paraId="0BE74A8A" w14:textId="28A05638" w:rsidR="00E15C89" w:rsidRPr="004063C8" w:rsidRDefault="00E15C89" w:rsidP="00BC0688">
            <w:pPr>
              <w:pStyle w:val="SIText"/>
            </w:pPr>
            <w:r>
              <w:t xml:space="preserve">4.6 </w:t>
            </w:r>
            <w:r w:rsidRPr="004063C8">
              <w:t>Record workplace information in the appropriate format</w:t>
            </w:r>
          </w:p>
        </w:tc>
      </w:tr>
    </w:tbl>
    <w:p w14:paraId="1917315C" w14:textId="77777777" w:rsidR="005F771F" w:rsidRDefault="005F771F" w:rsidP="005F771F">
      <w:pPr>
        <w:pStyle w:val="SIText"/>
      </w:pPr>
    </w:p>
    <w:p w14:paraId="29CD67A5" w14:textId="77777777" w:rsidR="005F771F" w:rsidRPr="000754EC" w:rsidRDefault="005F771F" w:rsidP="000754EC">
      <w:r>
        <w:br w:type="page"/>
      </w:r>
    </w:p>
    <w:p w14:paraId="480DFAE2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0D72AF6" w14:textId="77777777" w:rsidTr="00CA2922">
        <w:trPr>
          <w:tblHeader/>
        </w:trPr>
        <w:tc>
          <w:tcPr>
            <w:tcW w:w="5000" w:type="pct"/>
            <w:gridSpan w:val="2"/>
          </w:tcPr>
          <w:p w14:paraId="5B5E970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6D5BD97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1E461BF" w14:textId="77777777" w:rsidTr="00CA2922">
        <w:trPr>
          <w:tblHeader/>
        </w:trPr>
        <w:tc>
          <w:tcPr>
            <w:tcW w:w="1396" w:type="pct"/>
          </w:tcPr>
          <w:p w14:paraId="399808C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8961D0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057FF" w:rsidRPr="00336FCA" w:rsidDel="00423CB2" w14:paraId="742CF39C" w14:textId="77777777" w:rsidTr="00CA2922">
        <w:tc>
          <w:tcPr>
            <w:tcW w:w="1396" w:type="pct"/>
          </w:tcPr>
          <w:p w14:paraId="4186ABD0" w14:textId="182B5499" w:rsidR="004057FF" w:rsidRPr="004063C8" w:rsidRDefault="004057FF" w:rsidP="00BC0688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667A12B7" w14:textId="63CA23CD" w:rsidR="004057FF" w:rsidRPr="004063C8" w:rsidRDefault="004057FF" w:rsidP="00A448AE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4057FF" w:rsidRPr="00336FCA" w:rsidDel="00423CB2" w14:paraId="3ACDCCA7" w14:textId="77777777" w:rsidTr="00CA2922">
        <w:tc>
          <w:tcPr>
            <w:tcW w:w="1396" w:type="pct"/>
          </w:tcPr>
          <w:p w14:paraId="7B8A8E8C" w14:textId="5CCC5812" w:rsidR="004057FF" w:rsidRPr="004063C8" w:rsidRDefault="004057FF" w:rsidP="00BC0688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D8B79D6" w14:textId="761AE21B" w:rsidR="004057FF" w:rsidRPr="004063C8" w:rsidRDefault="004057FF" w:rsidP="00A448AE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4057FF" w:rsidRPr="00336FCA" w:rsidDel="00423CB2" w14:paraId="69C4D330" w14:textId="77777777" w:rsidTr="00CD7A28">
        <w:trPr>
          <w:trHeight w:val="212"/>
        </w:trPr>
        <w:tc>
          <w:tcPr>
            <w:tcW w:w="1396" w:type="pct"/>
          </w:tcPr>
          <w:p w14:paraId="0430E835" w14:textId="006114B5" w:rsidR="004057FF" w:rsidRPr="004063C8" w:rsidRDefault="004057FF" w:rsidP="00BC0688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7D2AB092" w14:textId="16D51D15" w:rsidR="004057FF" w:rsidRPr="004063C8" w:rsidRDefault="004057FF" w:rsidP="00A448AE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5A70DA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4057FF" w:rsidRPr="00336FCA" w:rsidDel="00423CB2" w14:paraId="2962D657" w14:textId="77777777" w:rsidTr="00CD7A28">
        <w:trPr>
          <w:trHeight w:val="212"/>
        </w:trPr>
        <w:tc>
          <w:tcPr>
            <w:tcW w:w="1396" w:type="pct"/>
          </w:tcPr>
          <w:p w14:paraId="3EE6C5E8" w14:textId="08C96568" w:rsidR="004057FF" w:rsidRPr="004063C8" w:rsidRDefault="004057FF" w:rsidP="00BC0688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095441C" w14:textId="7EED473C" w:rsidR="004057FF" w:rsidRPr="004063C8" w:rsidRDefault="004057FF" w:rsidP="00A448A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4057FF" w:rsidRPr="00336FCA" w:rsidDel="00423CB2" w14:paraId="45818537" w14:textId="77777777" w:rsidTr="00CD7A28">
        <w:trPr>
          <w:trHeight w:val="212"/>
        </w:trPr>
        <w:tc>
          <w:tcPr>
            <w:tcW w:w="1396" w:type="pct"/>
          </w:tcPr>
          <w:p w14:paraId="4FC59E4C" w14:textId="6FD2BE82" w:rsidR="004057FF" w:rsidRPr="004063C8" w:rsidRDefault="004057FF" w:rsidP="00BC0688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0DE7878" w14:textId="77777777" w:rsidR="004057FF" w:rsidRDefault="004057FF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21C0943F" w14:textId="77777777" w:rsidR="004057FF" w:rsidRDefault="004057FF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laboratory requirements </w:t>
            </w:r>
          </w:p>
          <w:p w14:paraId="299B4A63" w14:textId="3DAE4A7B" w:rsidR="004057FF" w:rsidRPr="004063C8" w:rsidRDefault="004057FF" w:rsidP="00A448A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4057FF" w:rsidRPr="00336FCA" w:rsidDel="00423CB2" w14:paraId="61CC03B6" w14:textId="77777777" w:rsidTr="00545345">
        <w:trPr>
          <w:trHeight w:val="575"/>
        </w:trPr>
        <w:tc>
          <w:tcPr>
            <w:tcW w:w="1396" w:type="pct"/>
          </w:tcPr>
          <w:p w14:paraId="14E0733D" w14:textId="626C3516" w:rsidR="004057FF" w:rsidRPr="004063C8" w:rsidRDefault="004057FF" w:rsidP="00BC0688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230A54C0" w14:textId="77777777" w:rsidR="004057FF" w:rsidRDefault="004057FF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424B6770" w14:textId="1E5B0D41" w:rsidR="004057FF" w:rsidRPr="004063C8" w:rsidRDefault="004057FF" w:rsidP="00E15C89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4057FF" w:rsidRPr="00336FCA" w:rsidDel="00423CB2" w14:paraId="311191D2" w14:textId="77777777" w:rsidTr="00E15C89">
        <w:trPr>
          <w:trHeight w:val="1637"/>
        </w:trPr>
        <w:tc>
          <w:tcPr>
            <w:tcW w:w="1396" w:type="pct"/>
          </w:tcPr>
          <w:p w14:paraId="6ED03903" w14:textId="743BBDB3" w:rsidR="004057FF" w:rsidRDefault="004057FF" w:rsidP="00BC0688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2E9727D" w14:textId="77777777" w:rsidR="004057FF" w:rsidRDefault="004057FF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40DA05FE" w14:textId="77777777" w:rsidR="004057FF" w:rsidRDefault="004057FF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0724C049" w14:textId="77777777" w:rsidR="004057FF" w:rsidRPr="00EB6F08" w:rsidRDefault="004057FF" w:rsidP="004057FF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45282B4A" w14:textId="27F17049" w:rsidR="004057FF" w:rsidRDefault="004057FF" w:rsidP="00A448AE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6AB736A7" w14:textId="77777777" w:rsidR="00916CD7" w:rsidRDefault="00916CD7" w:rsidP="005F771F">
      <w:pPr>
        <w:pStyle w:val="SIText"/>
      </w:pPr>
    </w:p>
    <w:p w14:paraId="11B8A732" w14:textId="77777777" w:rsidR="00916CD7" w:rsidRDefault="00916CD7" w:rsidP="00DD0726">
      <w:pPr>
        <w:pStyle w:val="SIText"/>
      </w:pPr>
    </w:p>
    <w:p w14:paraId="73F2ECA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DA1623E" w14:textId="77777777" w:rsidTr="00F33FF2">
        <w:tc>
          <w:tcPr>
            <w:tcW w:w="5000" w:type="pct"/>
            <w:gridSpan w:val="4"/>
          </w:tcPr>
          <w:p w14:paraId="496E7593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40D7068" w14:textId="77777777" w:rsidTr="00F33FF2">
        <w:tc>
          <w:tcPr>
            <w:tcW w:w="1028" w:type="pct"/>
          </w:tcPr>
          <w:p w14:paraId="2342B63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154758E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02E96D0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65C755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063C8" w14:paraId="6AE85036" w14:textId="77777777" w:rsidTr="00F33FF2">
        <w:tc>
          <w:tcPr>
            <w:tcW w:w="1028" w:type="pct"/>
          </w:tcPr>
          <w:p w14:paraId="329E004D" w14:textId="261833D5" w:rsidR="004063C8" w:rsidRPr="004063C8" w:rsidRDefault="00467655" w:rsidP="004063C8">
            <w:pPr>
              <w:pStyle w:val="SIText"/>
            </w:pPr>
            <w:r>
              <w:t>FBP</w:t>
            </w:r>
            <w:r w:rsidR="004063C8" w:rsidRPr="004063C8">
              <w:t>LAB3009 Prepare product or show samples</w:t>
            </w:r>
          </w:p>
        </w:tc>
        <w:tc>
          <w:tcPr>
            <w:tcW w:w="1105" w:type="pct"/>
          </w:tcPr>
          <w:p w14:paraId="727E5E7D" w14:textId="77777777" w:rsidR="004063C8" w:rsidRPr="004063C8" w:rsidRDefault="004063C8" w:rsidP="004063C8">
            <w:pPr>
              <w:pStyle w:val="SIText"/>
            </w:pPr>
            <w:r w:rsidRPr="004063C8">
              <w:t>FDFLAB2010A Prepare product or show samples</w:t>
            </w:r>
          </w:p>
        </w:tc>
        <w:tc>
          <w:tcPr>
            <w:tcW w:w="1251" w:type="pct"/>
          </w:tcPr>
          <w:p w14:paraId="40631B4B" w14:textId="77777777" w:rsidR="004063C8" w:rsidRDefault="004063C8" w:rsidP="004063C8">
            <w:pPr>
              <w:pStyle w:val="SIText"/>
            </w:pPr>
            <w:r>
              <w:t>Updated to meet Standards for Training Packages</w:t>
            </w:r>
          </w:p>
          <w:p w14:paraId="4161404A" w14:textId="2D352216" w:rsidR="00255620" w:rsidRDefault="00255620" w:rsidP="00255620">
            <w:r w:rsidRPr="00255620">
              <w:t>Removal of prerequis</w:t>
            </w:r>
            <w:r>
              <w:t>ite</w:t>
            </w:r>
            <w:r w:rsidRPr="00255620">
              <w:t xml:space="preserve"> </w:t>
            </w:r>
            <w:r w:rsidR="0054294C">
              <w:t xml:space="preserve">as </w:t>
            </w:r>
            <w:r w:rsidRPr="00255620">
              <w:t>no longer required by industry</w:t>
            </w:r>
          </w:p>
          <w:p w14:paraId="0584B57E" w14:textId="77777777" w:rsidR="00545345" w:rsidRPr="00545345" w:rsidRDefault="00545345" w:rsidP="00545345">
            <w:pPr>
              <w:pStyle w:val="SIText"/>
            </w:pPr>
            <w:r w:rsidRPr="00545345">
              <w:rPr>
                <w:rFonts w:eastAsiaTheme="minorHAnsi"/>
              </w:rPr>
              <w:t xml:space="preserve">Code changed to reflect </w:t>
            </w:r>
            <w:proofErr w:type="spellStart"/>
            <w:r w:rsidRPr="00545345">
              <w:rPr>
                <w:rFonts w:eastAsiaTheme="minorHAnsi"/>
              </w:rPr>
              <w:t>AQF</w:t>
            </w:r>
            <w:proofErr w:type="spellEnd"/>
            <w:r w:rsidRPr="00545345">
              <w:rPr>
                <w:rFonts w:eastAsiaTheme="minorHAnsi"/>
              </w:rPr>
              <w:t xml:space="preserve"> alignment</w:t>
            </w:r>
          </w:p>
          <w:p w14:paraId="6A696EAC" w14:textId="77777777" w:rsidR="00545345" w:rsidRPr="00255620" w:rsidRDefault="00545345" w:rsidP="00255620">
            <w:pPr>
              <w:rPr>
                <w:lang w:val="en-US"/>
              </w:rPr>
            </w:pPr>
          </w:p>
          <w:p w14:paraId="74FBDD6A" w14:textId="2929B720" w:rsidR="00255620" w:rsidRPr="004063C8" w:rsidRDefault="00255620" w:rsidP="004063C8">
            <w:pPr>
              <w:pStyle w:val="SIText"/>
            </w:pPr>
          </w:p>
        </w:tc>
        <w:tc>
          <w:tcPr>
            <w:tcW w:w="1616" w:type="pct"/>
          </w:tcPr>
          <w:p w14:paraId="7D6A1D05" w14:textId="77777777" w:rsidR="004063C8" w:rsidRPr="004063C8" w:rsidRDefault="004063C8" w:rsidP="004063C8">
            <w:pPr>
              <w:pStyle w:val="SIText"/>
            </w:pPr>
            <w:r>
              <w:t>Equivalent unit</w:t>
            </w:r>
          </w:p>
        </w:tc>
      </w:tr>
    </w:tbl>
    <w:p w14:paraId="6D5A0A2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6"/>
        <w:gridCol w:w="7602"/>
      </w:tblGrid>
      <w:tr w:rsidR="00B77AA0" w:rsidRPr="00A55106" w14:paraId="70F9E343" w14:textId="77777777" w:rsidTr="00545345">
        <w:tc>
          <w:tcPr>
            <w:tcW w:w="1052" w:type="pct"/>
            <w:shd w:val="clear" w:color="auto" w:fill="auto"/>
          </w:tcPr>
          <w:p w14:paraId="3244284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48" w:type="pct"/>
            <w:shd w:val="clear" w:color="auto" w:fill="auto"/>
          </w:tcPr>
          <w:p w14:paraId="7BC8EDF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65F4C2A" w14:textId="1A409AD6" w:rsidR="00F1480E" w:rsidRPr="000754EC" w:rsidRDefault="00A46F81" w:rsidP="00CD7A28">
            <w:pPr>
              <w:pStyle w:val="SIText"/>
            </w:pPr>
            <w:hyperlink r:id="rId11">
              <w:r w:rsidR="004063C8" w:rsidRPr="004063C8">
                <w:t>https://vetnet.education.gov.au/Pages/TrainingDocs.aspx?q=78b15323-cd38-483e-aad7-1159b570a5c4</w:t>
              </w:r>
            </w:hyperlink>
            <w:r w:rsidR="00B77AA0">
              <w:br/>
            </w:r>
          </w:p>
        </w:tc>
      </w:tr>
    </w:tbl>
    <w:p w14:paraId="3D9072C8" w14:textId="77777777" w:rsidR="00F1480E" w:rsidRDefault="00F1480E" w:rsidP="005F771F">
      <w:pPr>
        <w:pStyle w:val="SIText"/>
      </w:pPr>
    </w:p>
    <w:p w14:paraId="69903CCB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BC0688" w:rsidRPr="00E91BFF" w14:paraId="731FE2E4" w14:textId="77777777" w:rsidTr="00874749">
        <w:trPr>
          <w:trHeight w:val="480"/>
          <w:tblHeader/>
        </w:trPr>
        <w:tc>
          <w:tcPr>
            <w:tcW w:w="1478" w:type="pct"/>
            <w:shd w:val="clear" w:color="auto" w:fill="auto"/>
          </w:tcPr>
          <w:p w14:paraId="5D79254A" w14:textId="3778BD34" w:rsidR="00BC0688" w:rsidRPr="00BC0688" w:rsidRDefault="00874749" w:rsidP="00BC068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B987728" w14:textId="470B4A98" w:rsidR="00BC0688" w:rsidRPr="00874749" w:rsidRDefault="00874749" w:rsidP="00874749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 xml:space="preserve">Assessment requirements </w:t>
            </w:r>
            <w:r w:rsidR="00B77AA0">
              <w:rPr>
                <w:rFonts w:eastAsiaTheme="minorHAnsi"/>
                <w:lang w:val="en-GB" w:eastAsia="en-US"/>
              </w:rPr>
              <w:t>for </w:t>
            </w:r>
            <w:proofErr w:type="spellStart"/>
            <w:r w:rsidR="00467655">
              <w:t>FBP</w:t>
            </w:r>
            <w:r w:rsidR="00B77AA0">
              <w:t>LAB</w:t>
            </w:r>
            <w:proofErr w:type="spellEnd"/>
            <w:r w:rsidRPr="00874749">
              <w:rPr>
                <w:rFonts w:eastAsiaTheme="minorHAnsi"/>
                <w:lang w:val="en-GB" w:eastAsia="en-US"/>
              </w:rPr>
              <w:t>3009 Prepare product or show samples</w:t>
            </w:r>
          </w:p>
        </w:tc>
      </w:tr>
      <w:tr w:rsidR="004063C8" w:rsidRPr="00A55106" w14:paraId="033C464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95028DC" w14:textId="77777777" w:rsidR="004063C8" w:rsidRPr="004063C8" w:rsidRDefault="004063C8" w:rsidP="004063C8">
            <w:pPr>
              <w:pStyle w:val="SIHeading2"/>
            </w:pPr>
            <w:r>
              <w:t>Performance E</w:t>
            </w:r>
            <w:r w:rsidRPr="004063C8">
              <w:t>vidence</w:t>
            </w:r>
          </w:p>
        </w:tc>
      </w:tr>
      <w:tr w:rsidR="004063C8" w:rsidRPr="00067E1C" w14:paraId="5C1F5C84" w14:textId="77777777" w:rsidTr="00113678">
        <w:tc>
          <w:tcPr>
            <w:tcW w:w="5000" w:type="pct"/>
            <w:gridSpan w:val="2"/>
            <w:shd w:val="clear" w:color="auto" w:fill="auto"/>
          </w:tcPr>
          <w:p w14:paraId="3A610123" w14:textId="77777777" w:rsidR="004063C8" w:rsidRDefault="004063C8" w:rsidP="004063C8">
            <w:pPr>
              <w:pStyle w:val="SIText"/>
            </w:pPr>
            <w:r w:rsidRPr="000754EC">
              <w:t>An individual demonstrating competency</w:t>
            </w:r>
            <w:r w:rsidRPr="004063C8">
              <w:t xml:space="preserve"> must satisfy all of the elements and performance criteria in this unit. </w:t>
            </w:r>
          </w:p>
          <w:p w14:paraId="36757269" w14:textId="77777777" w:rsidR="004063C8" w:rsidRDefault="004063C8" w:rsidP="004063C8">
            <w:pPr>
              <w:pStyle w:val="SIText"/>
            </w:pPr>
          </w:p>
          <w:p w14:paraId="720524D8" w14:textId="156B3C5B" w:rsidR="0054294C" w:rsidRDefault="0054294C" w:rsidP="0054294C">
            <w:pPr>
              <w:pStyle w:val="SIText"/>
            </w:pPr>
            <w:r w:rsidRPr="0054294C">
              <w:t>There must be evidence that the individual has demonstrated the following at least once:</w:t>
            </w:r>
          </w:p>
          <w:p w14:paraId="6A454B4A" w14:textId="7BA97CB4" w:rsidR="004063C8" w:rsidRPr="004063C8" w:rsidRDefault="004063C8" w:rsidP="004063C8">
            <w:pPr>
              <w:pStyle w:val="SIBulletList1"/>
            </w:pPr>
            <w:r>
              <w:t>accessing</w:t>
            </w:r>
            <w:r w:rsidRPr="004063C8">
              <w:t xml:space="preserve"> workplace information to identify sample preparation requirements and specifications</w:t>
            </w:r>
          </w:p>
          <w:p w14:paraId="7F664260" w14:textId="77777777" w:rsidR="004063C8" w:rsidRPr="004063C8" w:rsidRDefault="004063C8" w:rsidP="004063C8">
            <w:pPr>
              <w:pStyle w:val="SIBulletList1"/>
            </w:pPr>
            <w:r>
              <w:t>liaising with clients:</w:t>
            </w:r>
          </w:p>
          <w:p w14:paraId="110D5DAE" w14:textId="77777777" w:rsidR="004063C8" w:rsidRPr="004063C8" w:rsidRDefault="004063C8" w:rsidP="004063C8">
            <w:pPr>
              <w:pStyle w:val="SIBulletList2"/>
            </w:pPr>
            <w:r>
              <w:t>cellar</w:t>
            </w:r>
          </w:p>
          <w:p w14:paraId="48CF98FA" w14:textId="77777777" w:rsidR="004063C8" w:rsidRPr="004063C8" w:rsidRDefault="004063C8" w:rsidP="004063C8">
            <w:pPr>
              <w:pStyle w:val="SIBulletList2"/>
            </w:pPr>
            <w:r>
              <w:t>bottling hall</w:t>
            </w:r>
          </w:p>
          <w:p w14:paraId="5F2C9492" w14:textId="77777777" w:rsidR="004063C8" w:rsidRPr="004063C8" w:rsidRDefault="004063C8" w:rsidP="004063C8">
            <w:pPr>
              <w:pStyle w:val="SIBulletList2"/>
            </w:pPr>
            <w:r>
              <w:t>marketing</w:t>
            </w:r>
          </w:p>
          <w:p w14:paraId="4C4C9881" w14:textId="77777777" w:rsidR="004063C8" w:rsidRPr="004063C8" w:rsidRDefault="004063C8" w:rsidP="004063C8">
            <w:pPr>
              <w:pStyle w:val="SIBulletList2"/>
            </w:pPr>
            <w:r>
              <w:t>winemaker</w:t>
            </w:r>
          </w:p>
          <w:p w14:paraId="3183632F" w14:textId="77777777" w:rsidR="004063C8" w:rsidRPr="004063C8" w:rsidRDefault="004063C8" w:rsidP="004063C8">
            <w:pPr>
              <w:pStyle w:val="SIBulletList2"/>
            </w:pPr>
            <w:r>
              <w:t>show society representatives</w:t>
            </w:r>
          </w:p>
          <w:p w14:paraId="1880BF25" w14:textId="77777777" w:rsidR="004063C8" w:rsidRPr="004063C8" w:rsidRDefault="004063C8" w:rsidP="004063C8">
            <w:pPr>
              <w:pStyle w:val="SIBulletList2"/>
            </w:pPr>
            <w:r>
              <w:t>trade representatives</w:t>
            </w:r>
          </w:p>
          <w:p w14:paraId="1E31A358" w14:textId="77777777" w:rsidR="004063C8" w:rsidRPr="004063C8" w:rsidRDefault="004063C8" w:rsidP="004063C8">
            <w:pPr>
              <w:pStyle w:val="SIBulletList1"/>
            </w:pPr>
            <w:r>
              <w:t>selecting, fitting and using personal protective clothing and equipment</w:t>
            </w:r>
          </w:p>
          <w:p w14:paraId="71542395" w14:textId="77777777" w:rsidR="004063C8" w:rsidRPr="004063C8" w:rsidRDefault="004063C8" w:rsidP="004063C8">
            <w:pPr>
              <w:pStyle w:val="SIBulletList1"/>
            </w:pPr>
            <w:r>
              <w:t>confirming supply of necessary product, materials and services</w:t>
            </w:r>
          </w:p>
          <w:p w14:paraId="43E6094F" w14:textId="77777777" w:rsidR="004063C8" w:rsidRPr="004063C8" w:rsidRDefault="004063C8" w:rsidP="004063C8">
            <w:pPr>
              <w:pStyle w:val="SIBulletList1"/>
            </w:pPr>
            <w:r>
              <w:t>confirming equipment status and condition</w:t>
            </w:r>
          </w:p>
          <w:p w14:paraId="6AFFF10A" w14:textId="77777777" w:rsidR="004063C8" w:rsidRPr="004063C8" w:rsidRDefault="004063C8" w:rsidP="004063C8">
            <w:pPr>
              <w:pStyle w:val="SIBulletList1"/>
            </w:pPr>
            <w:r>
              <w:t>setting up and operating equipment to prepare sample to specification requirements</w:t>
            </w:r>
          </w:p>
          <w:p w14:paraId="77CF0890" w14:textId="77777777" w:rsidR="004063C8" w:rsidRPr="004063C8" w:rsidRDefault="004063C8" w:rsidP="004063C8">
            <w:pPr>
              <w:pStyle w:val="SIBulletList1"/>
            </w:pPr>
            <w:r>
              <w:t>preparing product and materials in correct quantity and sequence:</w:t>
            </w:r>
          </w:p>
          <w:p w14:paraId="5C8866EF" w14:textId="77777777" w:rsidR="004063C8" w:rsidRPr="004063C8" w:rsidRDefault="004063C8" w:rsidP="004063C8">
            <w:pPr>
              <w:pStyle w:val="SIBulletList2"/>
            </w:pPr>
            <w:r>
              <w:t>sanitising bottles</w:t>
            </w:r>
          </w:p>
          <w:p w14:paraId="77E1CAF1" w14:textId="77777777" w:rsidR="004063C8" w:rsidRPr="004063C8" w:rsidRDefault="004063C8" w:rsidP="004063C8">
            <w:pPr>
              <w:pStyle w:val="SIBulletList2"/>
            </w:pPr>
            <w:r>
              <w:t>tasting or checking quality of product sample to be processed</w:t>
            </w:r>
          </w:p>
          <w:p w14:paraId="2C3383E0" w14:textId="77777777" w:rsidR="004063C8" w:rsidRPr="004063C8" w:rsidRDefault="004063C8" w:rsidP="004063C8">
            <w:pPr>
              <w:pStyle w:val="SIBulletList2"/>
            </w:pPr>
            <w:r>
              <w:t>preparing and affixing trade labels</w:t>
            </w:r>
          </w:p>
          <w:p w14:paraId="4F56F9D2" w14:textId="77777777" w:rsidR="004063C8" w:rsidRPr="004063C8" w:rsidRDefault="004063C8" w:rsidP="004063C8">
            <w:pPr>
              <w:pStyle w:val="SIBulletList1"/>
            </w:pPr>
            <w:r>
              <w:t>blending products to meet sample specifications:</w:t>
            </w:r>
          </w:p>
          <w:p w14:paraId="56BAD823" w14:textId="77777777" w:rsidR="004063C8" w:rsidRPr="004063C8" w:rsidRDefault="004063C8" w:rsidP="004063C8">
            <w:pPr>
              <w:pStyle w:val="SIBulletList2"/>
            </w:pPr>
            <w:r>
              <w:t>ensuring a homogenous mix</w:t>
            </w:r>
          </w:p>
          <w:p w14:paraId="5902914D" w14:textId="77777777" w:rsidR="004063C8" w:rsidRPr="004063C8" w:rsidRDefault="004063C8" w:rsidP="004063C8">
            <w:pPr>
              <w:pStyle w:val="SIBulletList2"/>
            </w:pPr>
            <w:r>
              <w:t>undertaking activities to minimise oxidation and contamination</w:t>
            </w:r>
          </w:p>
          <w:p w14:paraId="528D27F7" w14:textId="77777777" w:rsidR="004063C8" w:rsidRPr="004063C8" w:rsidRDefault="004063C8" w:rsidP="004063C8">
            <w:pPr>
              <w:pStyle w:val="SIBulletList2"/>
            </w:pPr>
            <w:r>
              <w:t>interpreting and calculating ratios</w:t>
            </w:r>
          </w:p>
          <w:p w14:paraId="0C430547" w14:textId="2C9E385F" w:rsidR="004063C8" w:rsidRPr="004063C8" w:rsidRDefault="005A70DA" w:rsidP="004063C8">
            <w:pPr>
              <w:pStyle w:val="SIBulletList2"/>
            </w:pPr>
            <w:r>
              <w:t xml:space="preserve">conducting </w:t>
            </w:r>
            <w:r w:rsidR="004063C8">
              <w:t>sensory evaluation of samples</w:t>
            </w:r>
          </w:p>
          <w:p w14:paraId="022E2068" w14:textId="5A2BE8BF" w:rsidR="004063C8" w:rsidRPr="004063C8" w:rsidRDefault="004063C8" w:rsidP="004063C8">
            <w:pPr>
              <w:pStyle w:val="SIBulletList1"/>
            </w:pPr>
            <w:r>
              <w:t>treating or processing sample ready for bottling</w:t>
            </w:r>
            <w:r w:rsidR="005A70DA">
              <w:t>, including</w:t>
            </w:r>
            <w:r>
              <w:t>:</w:t>
            </w:r>
          </w:p>
          <w:p w14:paraId="3E9DDE51" w14:textId="77777777" w:rsidR="004063C8" w:rsidRPr="004063C8" w:rsidRDefault="004063C8" w:rsidP="004063C8">
            <w:pPr>
              <w:pStyle w:val="SIBulletList2"/>
            </w:pPr>
            <w:r>
              <w:t>preparing and making additions and finings</w:t>
            </w:r>
          </w:p>
          <w:p w14:paraId="4966AD88" w14:textId="77777777" w:rsidR="004063C8" w:rsidRPr="004063C8" w:rsidRDefault="004063C8" w:rsidP="004063C8">
            <w:pPr>
              <w:pStyle w:val="SIBulletList2"/>
            </w:pPr>
            <w:r>
              <w:t>operating filtration and separation equipment</w:t>
            </w:r>
          </w:p>
          <w:p w14:paraId="031C1EAA" w14:textId="676A3C8B" w:rsidR="004063C8" w:rsidRPr="004063C8" w:rsidRDefault="005A70DA" w:rsidP="004063C8">
            <w:pPr>
              <w:pStyle w:val="SIBulletList2"/>
            </w:pPr>
            <w:r>
              <w:t xml:space="preserve">undertaking </w:t>
            </w:r>
            <w:r w:rsidR="004063C8">
              <w:t xml:space="preserve">activities to minimise oxidation and </w:t>
            </w:r>
            <w:r w:rsidR="004063C8" w:rsidRPr="004063C8">
              <w:t>contamination</w:t>
            </w:r>
          </w:p>
          <w:p w14:paraId="68D11495" w14:textId="2EE8730F" w:rsidR="004063C8" w:rsidRPr="004063C8" w:rsidRDefault="005A70DA" w:rsidP="004063C8">
            <w:pPr>
              <w:pStyle w:val="SIBulletList2"/>
            </w:pPr>
            <w:r>
              <w:t xml:space="preserve">ensuring </w:t>
            </w:r>
            <w:r w:rsidR="004063C8">
              <w:t>cold stabilisation</w:t>
            </w:r>
          </w:p>
          <w:p w14:paraId="380F7425" w14:textId="77777777" w:rsidR="004063C8" w:rsidRPr="004063C8" w:rsidRDefault="004063C8" w:rsidP="004063C8">
            <w:pPr>
              <w:pStyle w:val="SIBulletList1"/>
            </w:pPr>
            <w:r>
              <w:t>setting up and operating sample processing equipment to meet sample specifications:</w:t>
            </w:r>
          </w:p>
          <w:p w14:paraId="43E77C05" w14:textId="77777777" w:rsidR="004063C8" w:rsidRPr="004063C8" w:rsidRDefault="004063C8" w:rsidP="004063C8">
            <w:pPr>
              <w:pStyle w:val="SIBulletList2"/>
            </w:pPr>
            <w:r>
              <w:t>centrifuge speed</w:t>
            </w:r>
          </w:p>
          <w:p w14:paraId="228D97B9" w14:textId="77777777" w:rsidR="004063C8" w:rsidRPr="004063C8" w:rsidRDefault="004063C8" w:rsidP="004063C8">
            <w:pPr>
              <w:pStyle w:val="SIBulletList2"/>
            </w:pPr>
            <w:r>
              <w:t>filler size</w:t>
            </w:r>
          </w:p>
          <w:p w14:paraId="2D0247C2" w14:textId="77777777" w:rsidR="004063C8" w:rsidRPr="004063C8" w:rsidRDefault="004063C8" w:rsidP="004063C8">
            <w:pPr>
              <w:pStyle w:val="SIBulletList2"/>
            </w:pPr>
            <w:r>
              <w:t>stabilisation temperatures</w:t>
            </w:r>
          </w:p>
          <w:p w14:paraId="4B87B61E" w14:textId="77777777" w:rsidR="004063C8" w:rsidRPr="004063C8" w:rsidRDefault="004063C8" w:rsidP="004063C8">
            <w:pPr>
              <w:pStyle w:val="SIBulletList2"/>
            </w:pPr>
            <w:r>
              <w:t>inert gases</w:t>
            </w:r>
          </w:p>
          <w:p w14:paraId="3062722B" w14:textId="77777777" w:rsidR="004063C8" w:rsidRPr="004063C8" w:rsidRDefault="004063C8" w:rsidP="004063C8">
            <w:pPr>
              <w:pStyle w:val="SIBulletList1"/>
            </w:pPr>
            <w:r>
              <w:t>monitoring control points and equipment operation:</w:t>
            </w:r>
          </w:p>
          <w:p w14:paraId="4BC2AA38" w14:textId="77777777" w:rsidR="004063C8" w:rsidRPr="004063C8" w:rsidRDefault="004063C8" w:rsidP="004063C8">
            <w:pPr>
              <w:pStyle w:val="SIBulletList2"/>
            </w:pPr>
            <w:r>
              <w:t>additions</w:t>
            </w:r>
          </w:p>
          <w:p w14:paraId="060914F1" w14:textId="77777777" w:rsidR="004063C8" w:rsidRPr="004063C8" w:rsidRDefault="004063C8" w:rsidP="004063C8">
            <w:pPr>
              <w:pStyle w:val="SIBulletList2"/>
            </w:pPr>
            <w:r>
              <w:t xml:space="preserve">sensory </w:t>
            </w:r>
            <w:r w:rsidRPr="004063C8">
              <w:t>evaluation</w:t>
            </w:r>
          </w:p>
          <w:p w14:paraId="257518ED" w14:textId="77777777" w:rsidR="004063C8" w:rsidRPr="004063C8" w:rsidRDefault="004063C8" w:rsidP="004063C8">
            <w:pPr>
              <w:pStyle w:val="SIBulletList2"/>
            </w:pPr>
            <w:r>
              <w:t>clarity</w:t>
            </w:r>
          </w:p>
          <w:p w14:paraId="1849F87E" w14:textId="77777777" w:rsidR="004063C8" w:rsidRPr="004063C8" w:rsidRDefault="004063C8" w:rsidP="004063C8">
            <w:pPr>
              <w:pStyle w:val="SIBulletList1"/>
            </w:pPr>
            <w:r>
              <w:t>preparing a sample to meet specifications</w:t>
            </w:r>
          </w:p>
          <w:p w14:paraId="68CEBCAF" w14:textId="06FC8279" w:rsidR="004063C8" w:rsidRPr="004063C8" w:rsidRDefault="004063C8" w:rsidP="004063C8">
            <w:pPr>
              <w:pStyle w:val="SIBulletList1"/>
            </w:pPr>
            <w:r>
              <w:t>recognising and identifying non-conformance</w:t>
            </w:r>
            <w:r w:rsidR="005A70DA">
              <w:t>, including</w:t>
            </w:r>
            <w:r>
              <w:t>:</w:t>
            </w:r>
          </w:p>
          <w:p w14:paraId="5E296747" w14:textId="77777777" w:rsidR="004063C8" w:rsidRPr="004063C8" w:rsidRDefault="004063C8" w:rsidP="004063C8">
            <w:pPr>
              <w:pStyle w:val="SIBulletList2"/>
            </w:pPr>
            <w:r>
              <w:t>wine faults</w:t>
            </w:r>
          </w:p>
          <w:p w14:paraId="756C0999" w14:textId="77777777" w:rsidR="004063C8" w:rsidRPr="004063C8" w:rsidRDefault="004063C8" w:rsidP="004063C8">
            <w:pPr>
              <w:pStyle w:val="SIBulletList2"/>
            </w:pPr>
            <w:r>
              <w:t>out-of-condition product</w:t>
            </w:r>
          </w:p>
          <w:p w14:paraId="4CB9279F" w14:textId="77777777" w:rsidR="004063C8" w:rsidRPr="004063C8" w:rsidRDefault="004063C8" w:rsidP="004063C8">
            <w:pPr>
              <w:pStyle w:val="SIBulletList2"/>
            </w:pPr>
            <w:r>
              <w:t>out-of-specification results</w:t>
            </w:r>
          </w:p>
          <w:p w14:paraId="7631CE1C" w14:textId="77777777" w:rsidR="004063C8" w:rsidRPr="004063C8" w:rsidRDefault="004063C8" w:rsidP="004063C8">
            <w:pPr>
              <w:pStyle w:val="SIBulletList1"/>
            </w:pPr>
            <w:r>
              <w:t>taking corrective action for out-of-specification results and non-conformance</w:t>
            </w:r>
          </w:p>
          <w:p w14:paraId="6FBCEFB8" w14:textId="77777777" w:rsidR="004063C8" w:rsidRPr="004063C8" w:rsidRDefault="004063C8" w:rsidP="004063C8">
            <w:pPr>
              <w:pStyle w:val="SIBulletList1"/>
            </w:pPr>
            <w:r>
              <w:t>reporting and recording corrective action required</w:t>
            </w:r>
          </w:p>
          <w:p w14:paraId="3E45673F" w14:textId="77777777" w:rsidR="004063C8" w:rsidRPr="004063C8" w:rsidRDefault="004063C8" w:rsidP="004063C8">
            <w:pPr>
              <w:pStyle w:val="SIBulletList1"/>
            </w:pPr>
            <w:r>
              <w:t>bottling and labelling product samples:</w:t>
            </w:r>
          </w:p>
          <w:p w14:paraId="0796AA0A" w14:textId="77777777" w:rsidR="004063C8" w:rsidRPr="004063C8" w:rsidRDefault="004063C8" w:rsidP="004063C8">
            <w:pPr>
              <w:pStyle w:val="SIBulletList2"/>
            </w:pPr>
            <w:r>
              <w:t>operating manual or automatic bottling equipment</w:t>
            </w:r>
          </w:p>
          <w:p w14:paraId="3A06066B" w14:textId="77777777" w:rsidR="004063C8" w:rsidRPr="004063C8" w:rsidRDefault="004063C8" w:rsidP="004063C8">
            <w:pPr>
              <w:pStyle w:val="SIBulletList2"/>
            </w:pPr>
            <w:r>
              <w:t>flushing with inert gas</w:t>
            </w:r>
          </w:p>
          <w:p w14:paraId="143106F9" w14:textId="77777777" w:rsidR="004063C8" w:rsidRPr="004063C8" w:rsidRDefault="004063C8" w:rsidP="004063C8">
            <w:pPr>
              <w:pStyle w:val="SIBulletList2"/>
            </w:pPr>
            <w:r>
              <w:t>meeting desired fill height</w:t>
            </w:r>
          </w:p>
          <w:p w14:paraId="37E5389A" w14:textId="77777777" w:rsidR="004063C8" w:rsidRPr="004063C8" w:rsidRDefault="004063C8" w:rsidP="004063C8">
            <w:pPr>
              <w:pStyle w:val="SIBulletList2"/>
            </w:pPr>
            <w:r>
              <w:t>avoiding contamination</w:t>
            </w:r>
          </w:p>
          <w:p w14:paraId="6FB943FC" w14:textId="77777777" w:rsidR="004063C8" w:rsidRPr="004063C8" w:rsidRDefault="004063C8" w:rsidP="004063C8">
            <w:pPr>
              <w:pStyle w:val="SIBulletList2"/>
            </w:pPr>
            <w:r>
              <w:t>sealing bottle</w:t>
            </w:r>
          </w:p>
          <w:p w14:paraId="317204CC" w14:textId="77777777" w:rsidR="004063C8" w:rsidRPr="004063C8" w:rsidRDefault="004063C8" w:rsidP="004063C8">
            <w:pPr>
              <w:pStyle w:val="SIBulletList2"/>
            </w:pPr>
            <w:r>
              <w:t xml:space="preserve">providing accurate, legible and </w:t>
            </w:r>
            <w:r w:rsidRPr="004063C8">
              <w:t>relevant information on label</w:t>
            </w:r>
          </w:p>
          <w:p w14:paraId="7E2ECF76" w14:textId="77777777" w:rsidR="004063C8" w:rsidRPr="004063C8" w:rsidRDefault="004063C8" w:rsidP="004063C8">
            <w:pPr>
              <w:pStyle w:val="SIBulletList2"/>
            </w:pPr>
            <w:r>
              <w:lastRenderedPageBreak/>
              <w:t>ensuring effective adhesion of label</w:t>
            </w:r>
          </w:p>
          <w:p w14:paraId="64D9DB66" w14:textId="76344187" w:rsidR="004063C8" w:rsidRPr="004063C8" w:rsidRDefault="004063C8" w:rsidP="004063C8">
            <w:pPr>
              <w:pStyle w:val="SIBulletList1"/>
            </w:pPr>
            <w:r>
              <w:t>packing samples for dispatch</w:t>
            </w:r>
            <w:r w:rsidR="00713796">
              <w:t>, including</w:t>
            </w:r>
            <w:r>
              <w:t>:</w:t>
            </w:r>
          </w:p>
          <w:p w14:paraId="14C2C9E0" w14:textId="77777777" w:rsidR="004063C8" w:rsidRPr="004063C8" w:rsidRDefault="004063C8" w:rsidP="004063C8">
            <w:pPr>
              <w:pStyle w:val="SIBulletList2"/>
            </w:pPr>
            <w:r>
              <w:t>inserting in bottle capsules or post packs</w:t>
            </w:r>
          </w:p>
          <w:p w14:paraId="0FC7467B" w14:textId="77777777" w:rsidR="004063C8" w:rsidRPr="004063C8" w:rsidRDefault="004063C8" w:rsidP="004063C8">
            <w:pPr>
              <w:pStyle w:val="SIBulletList2"/>
            </w:pPr>
            <w:r>
              <w:t>packing in boxes</w:t>
            </w:r>
          </w:p>
          <w:p w14:paraId="6AE7A7AF" w14:textId="77777777" w:rsidR="004063C8" w:rsidRPr="004063C8" w:rsidRDefault="004063C8" w:rsidP="004063C8">
            <w:pPr>
              <w:pStyle w:val="SIBulletList2"/>
            </w:pPr>
            <w:r>
              <w:t>minimising risk of breakage or damage</w:t>
            </w:r>
          </w:p>
          <w:p w14:paraId="5418DDF5" w14:textId="77777777" w:rsidR="004063C8" w:rsidRPr="004063C8" w:rsidRDefault="004063C8" w:rsidP="004063C8">
            <w:pPr>
              <w:pStyle w:val="SIBulletList2"/>
            </w:pPr>
            <w:r>
              <w:t>including relevant documentation</w:t>
            </w:r>
          </w:p>
          <w:p w14:paraId="5907E3BB" w14:textId="77777777" w:rsidR="004063C8" w:rsidRPr="004063C8" w:rsidRDefault="004063C8" w:rsidP="004063C8">
            <w:pPr>
              <w:pStyle w:val="SIBulletList2"/>
            </w:pPr>
            <w:r>
              <w:t>providing handling and delivery instructions on outside of package</w:t>
            </w:r>
          </w:p>
          <w:p w14:paraId="1EB87412" w14:textId="77777777" w:rsidR="004063C8" w:rsidRPr="004063C8" w:rsidRDefault="004063C8" w:rsidP="004063C8">
            <w:pPr>
              <w:pStyle w:val="SIBulletList2"/>
            </w:pPr>
            <w:r>
              <w:t>arranging dispatch and transport of samples</w:t>
            </w:r>
          </w:p>
          <w:p w14:paraId="2549A909" w14:textId="6092EA0B" w:rsidR="004063C8" w:rsidRPr="004063C8" w:rsidRDefault="004063C8" w:rsidP="004063C8">
            <w:pPr>
              <w:pStyle w:val="SIBulletList1"/>
            </w:pPr>
            <w:r>
              <w:t>storing prepared samples appropriately</w:t>
            </w:r>
            <w:r w:rsidR="00E07B60">
              <w:t>, taking into account requirements for</w:t>
            </w:r>
            <w:r>
              <w:t>:</w:t>
            </w:r>
          </w:p>
          <w:p w14:paraId="15E69796" w14:textId="77777777" w:rsidR="004063C8" w:rsidRPr="004063C8" w:rsidRDefault="004063C8" w:rsidP="004063C8">
            <w:pPr>
              <w:pStyle w:val="SIBulletList2"/>
            </w:pPr>
            <w:r>
              <w:t>temperature</w:t>
            </w:r>
          </w:p>
          <w:p w14:paraId="4A521CC0" w14:textId="77777777" w:rsidR="004063C8" w:rsidRPr="004063C8" w:rsidRDefault="004063C8" w:rsidP="004063C8">
            <w:pPr>
              <w:pStyle w:val="SIBulletList2"/>
            </w:pPr>
            <w:r>
              <w:t>leakage or seal maintenance</w:t>
            </w:r>
          </w:p>
          <w:p w14:paraId="4B25C1A0" w14:textId="77777777" w:rsidR="004063C8" w:rsidRPr="004063C8" w:rsidRDefault="004063C8" w:rsidP="004063C8">
            <w:pPr>
              <w:pStyle w:val="SIBulletList2"/>
            </w:pPr>
            <w:r>
              <w:t>work health and safety (</w:t>
            </w:r>
            <w:proofErr w:type="spellStart"/>
            <w:r>
              <w:t>WHS</w:t>
            </w:r>
            <w:proofErr w:type="spellEnd"/>
            <w:r>
              <w:t>) hazards</w:t>
            </w:r>
          </w:p>
          <w:p w14:paraId="0281E2BB" w14:textId="77777777" w:rsidR="004063C8" w:rsidRPr="004063C8" w:rsidRDefault="004063C8" w:rsidP="004063C8">
            <w:pPr>
              <w:pStyle w:val="SIBulletList2"/>
            </w:pPr>
            <w:r>
              <w:t>specific instructions</w:t>
            </w:r>
          </w:p>
          <w:p w14:paraId="4BE3DDF9" w14:textId="77777777" w:rsidR="004063C8" w:rsidRPr="004063C8" w:rsidRDefault="004063C8" w:rsidP="004063C8">
            <w:pPr>
              <w:pStyle w:val="SIBulletList2"/>
            </w:pPr>
            <w:r>
              <w:t>vibrations</w:t>
            </w:r>
          </w:p>
          <w:p w14:paraId="7FC78295" w14:textId="77777777" w:rsidR="004063C8" w:rsidRPr="004063C8" w:rsidRDefault="004063C8" w:rsidP="004063C8">
            <w:pPr>
              <w:pStyle w:val="SIBulletList2"/>
            </w:pPr>
            <w:r>
              <w:t>ultraviolet (UV) light</w:t>
            </w:r>
          </w:p>
          <w:p w14:paraId="23E978E7" w14:textId="77777777" w:rsidR="004063C8" w:rsidRPr="004063C8" w:rsidRDefault="004063C8" w:rsidP="004063C8">
            <w:pPr>
              <w:pStyle w:val="SIBulletList1"/>
            </w:pPr>
            <w:r>
              <w:t>sorting, collecting, treating, recycling or disposing of waste</w:t>
            </w:r>
          </w:p>
          <w:p w14:paraId="4ED0099D" w14:textId="77777777" w:rsidR="004063C8" w:rsidRPr="004063C8" w:rsidRDefault="004063C8" w:rsidP="004063C8">
            <w:pPr>
              <w:pStyle w:val="SIBulletList1"/>
            </w:pPr>
            <w:r>
              <w:t>shutting down equipment</w:t>
            </w:r>
          </w:p>
          <w:p w14:paraId="1E0DA1C1" w14:textId="77777777" w:rsidR="004063C8" w:rsidRPr="004063C8" w:rsidRDefault="004063C8" w:rsidP="004063C8">
            <w:pPr>
              <w:pStyle w:val="SIBulletList1"/>
            </w:pPr>
            <w:r>
              <w:t>maintaining work area to meet housekeeping standards</w:t>
            </w:r>
          </w:p>
          <w:p w14:paraId="46198565" w14:textId="149E3D12" w:rsidR="004063C8" w:rsidRPr="000754EC" w:rsidRDefault="004063C8" w:rsidP="00545345">
            <w:pPr>
              <w:pStyle w:val="SIBulletList1"/>
            </w:pPr>
            <w:proofErr w:type="gramStart"/>
            <w:r>
              <w:t>preparing</w:t>
            </w:r>
            <w:proofErr w:type="gramEnd"/>
            <w:r>
              <w:t xml:space="preserve"> equipment for cleaning</w:t>
            </w:r>
            <w:r w:rsidR="00DA6FB0">
              <w:t>.</w:t>
            </w:r>
          </w:p>
        </w:tc>
      </w:tr>
    </w:tbl>
    <w:p w14:paraId="3A2D123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212A7C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E208EC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BF6F458" w14:textId="77777777" w:rsidTr="00CA2922">
        <w:tc>
          <w:tcPr>
            <w:tcW w:w="5000" w:type="pct"/>
            <w:shd w:val="clear" w:color="auto" w:fill="auto"/>
          </w:tcPr>
          <w:p w14:paraId="50BC9487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9C11949" w14:textId="31E7E69E" w:rsidR="004063C8" w:rsidRPr="004063C8" w:rsidRDefault="004063C8" w:rsidP="004063C8">
            <w:pPr>
              <w:pStyle w:val="SIBulletList1"/>
            </w:pPr>
            <w:r>
              <w:t xml:space="preserve">purpose and principles of providing product </w:t>
            </w:r>
            <w:r w:rsidRPr="004063C8">
              <w:t>samples</w:t>
            </w:r>
          </w:p>
          <w:p w14:paraId="2FF40439" w14:textId="77777777" w:rsidR="004063C8" w:rsidRPr="004063C8" w:rsidRDefault="004063C8" w:rsidP="004063C8">
            <w:pPr>
              <w:pStyle w:val="SIBulletList1"/>
            </w:pPr>
            <w:r>
              <w:t>workplace policy and procedures, with regard to:</w:t>
            </w:r>
          </w:p>
          <w:p w14:paraId="3F52DE77" w14:textId="77777777" w:rsidR="004063C8" w:rsidRPr="004063C8" w:rsidRDefault="004063C8" w:rsidP="004063C8">
            <w:pPr>
              <w:pStyle w:val="SIBulletList2"/>
            </w:pPr>
            <w:r>
              <w:t>providing samples</w:t>
            </w:r>
          </w:p>
          <w:p w14:paraId="692D5A50" w14:textId="77777777" w:rsidR="004063C8" w:rsidRPr="004063C8" w:rsidRDefault="004063C8" w:rsidP="004063C8">
            <w:pPr>
              <w:pStyle w:val="SIBulletList2"/>
            </w:pPr>
            <w:r>
              <w:t>preparing samples</w:t>
            </w:r>
          </w:p>
          <w:p w14:paraId="0BEE9C29" w14:textId="77777777" w:rsidR="004063C8" w:rsidRPr="004063C8" w:rsidRDefault="004063C8" w:rsidP="004063C8">
            <w:pPr>
              <w:pStyle w:val="SIBulletList2"/>
            </w:pPr>
            <w:r>
              <w:t>packaging samples</w:t>
            </w:r>
          </w:p>
          <w:p w14:paraId="5BE9965A" w14:textId="77777777" w:rsidR="004063C8" w:rsidRPr="004063C8" w:rsidRDefault="004063C8" w:rsidP="004063C8">
            <w:pPr>
              <w:pStyle w:val="SIBulletList2"/>
            </w:pPr>
            <w:r>
              <w:t>labelling samples</w:t>
            </w:r>
          </w:p>
          <w:p w14:paraId="2B39E326" w14:textId="77777777" w:rsidR="004063C8" w:rsidRPr="004063C8" w:rsidRDefault="004063C8" w:rsidP="004063C8">
            <w:pPr>
              <w:pStyle w:val="SIBulletList2"/>
            </w:pPr>
            <w:r>
              <w:t>dispatching and transporting samples</w:t>
            </w:r>
          </w:p>
          <w:p w14:paraId="66CBE439" w14:textId="36DA67EC" w:rsidR="004063C8" w:rsidRPr="004063C8" w:rsidRDefault="004063C8" w:rsidP="004063C8">
            <w:pPr>
              <w:pStyle w:val="SIBulletList1"/>
            </w:pPr>
            <w:r>
              <w:t xml:space="preserve">quality characteristics of products and materials used and </w:t>
            </w:r>
            <w:r w:rsidR="00713796">
              <w:t xml:space="preserve">their </w:t>
            </w:r>
            <w:r>
              <w:t>effect on sample outcome</w:t>
            </w:r>
          </w:p>
          <w:p w14:paraId="36FF3A1F" w14:textId="77777777" w:rsidR="004063C8" w:rsidRPr="004063C8" w:rsidRDefault="004063C8" w:rsidP="004063C8">
            <w:pPr>
              <w:pStyle w:val="SIBulletList1"/>
            </w:pPr>
            <w:r>
              <w:t>equipment and instrumentation components, purpose and operating parameters</w:t>
            </w:r>
          </w:p>
          <w:p w14:paraId="786581D0" w14:textId="77777777" w:rsidR="004063C8" w:rsidRPr="004063C8" w:rsidRDefault="004063C8" w:rsidP="004063C8">
            <w:pPr>
              <w:pStyle w:val="SIBulletList1"/>
            </w:pPr>
            <w:r>
              <w:t>services used</w:t>
            </w:r>
          </w:p>
          <w:p w14:paraId="6931FE7F" w14:textId="77777777" w:rsidR="004063C8" w:rsidRPr="004063C8" w:rsidRDefault="004063C8" w:rsidP="004063C8">
            <w:pPr>
              <w:pStyle w:val="SIBulletList1"/>
            </w:pPr>
            <w:r>
              <w:t>significance and method of monitoring control points within the process</w:t>
            </w:r>
          </w:p>
          <w:p w14:paraId="3DFD4ABE" w14:textId="77777777" w:rsidR="004063C8" w:rsidRPr="004063C8" w:rsidRDefault="004063C8" w:rsidP="004063C8">
            <w:pPr>
              <w:pStyle w:val="SIBulletList1"/>
            </w:pPr>
            <w:r>
              <w:t>common causes of variation or inaccuracies and corrective action required</w:t>
            </w:r>
          </w:p>
          <w:p w14:paraId="3929377C" w14:textId="77777777" w:rsidR="004063C8" w:rsidRPr="004063C8" w:rsidRDefault="004063C8" w:rsidP="004063C8">
            <w:pPr>
              <w:pStyle w:val="SIBulletList1"/>
            </w:pPr>
            <w:r>
              <w:t>work health and safety hazards and controls</w:t>
            </w:r>
          </w:p>
          <w:p w14:paraId="7D426F6D" w14:textId="77777777" w:rsidR="004063C8" w:rsidRPr="004063C8" w:rsidRDefault="004063C8" w:rsidP="004063C8">
            <w:pPr>
              <w:pStyle w:val="SIBulletList1"/>
            </w:pPr>
            <w:r>
              <w:t>procedures and responsibility for reporting problems</w:t>
            </w:r>
          </w:p>
          <w:p w14:paraId="78B9B190" w14:textId="77777777" w:rsidR="004063C8" w:rsidRPr="004063C8" w:rsidRDefault="004063C8" w:rsidP="004063C8">
            <w:pPr>
              <w:pStyle w:val="SIBulletList1"/>
            </w:pPr>
            <w:r>
              <w:t>cleaning and sanitising requirements</w:t>
            </w:r>
          </w:p>
          <w:p w14:paraId="06DDE304" w14:textId="77777777" w:rsidR="004063C8" w:rsidRPr="004063C8" w:rsidRDefault="004063C8" w:rsidP="004063C8">
            <w:pPr>
              <w:pStyle w:val="SIBulletList1"/>
            </w:pPr>
            <w:r>
              <w:t>routine maintenance requirements of equipment</w:t>
            </w:r>
          </w:p>
          <w:p w14:paraId="095AD41E" w14:textId="77777777" w:rsidR="004063C8" w:rsidRPr="004063C8" w:rsidRDefault="004063C8" w:rsidP="004063C8">
            <w:pPr>
              <w:pStyle w:val="SIBulletList1"/>
            </w:pPr>
            <w:r>
              <w:t>waste handling requirements and procedures</w:t>
            </w:r>
          </w:p>
          <w:p w14:paraId="7C883732" w14:textId="77777777" w:rsidR="004063C8" w:rsidRPr="004063C8" w:rsidRDefault="004063C8" w:rsidP="004063C8">
            <w:pPr>
              <w:pStyle w:val="SIBulletList1"/>
            </w:pPr>
            <w:r>
              <w:t>blending processes and procedures</w:t>
            </w:r>
          </w:p>
          <w:p w14:paraId="10BA7121" w14:textId="77777777" w:rsidR="004063C8" w:rsidRPr="004063C8" w:rsidRDefault="004063C8" w:rsidP="004063C8">
            <w:pPr>
              <w:pStyle w:val="SIBulletList1"/>
            </w:pPr>
            <w:r>
              <w:t>effect of oxidation on product sample quality and techniques to minimise oxidation</w:t>
            </w:r>
          </w:p>
          <w:p w14:paraId="5B92AB1F" w14:textId="77777777" w:rsidR="004063C8" w:rsidRPr="004063C8" w:rsidRDefault="004063C8" w:rsidP="004063C8">
            <w:pPr>
              <w:pStyle w:val="SIBulletList1"/>
            </w:pPr>
            <w:r>
              <w:t>routine maintenance procedures</w:t>
            </w:r>
          </w:p>
          <w:p w14:paraId="24BB9D94" w14:textId="77777777" w:rsidR="004063C8" w:rsidRPr="004063C8" w:rsidRDefault="004063C8" w:rsidP="004063C8">
            <w:pPr>
              <w:pStyle w:val="SIBulletList1"/>
            </w:pPr>
            <w:r>
              <w:t>sampling techniques</w:t>
            </w:r>
          </w:p>
          <w:p w14:paraId="4C98FE06" w14:textId="77777777" w:rsidR="004063C8" w:rsidRPr="004063C8" w:rsidRDefault="004063C8" w:rsidP="004063C8">
            <w:pPr>
              <w:pStyle w:val="SIBulletList1"/>
            </w:pPr>
            <w:r>
              <w:t>wine sensory evaluation techniques</w:t>
            </w:r>
          </w:p>
          <w:p w14:paraId="2455FC0E" w14:textId="77777777" w:rsidR="00F1480E" w:rsidRDefault="004063C8" w:rsidP="004063C8">
            <w:pPr>
              <w:pStyle w:val="SIBulletList1"/>
              <w:rPr>
                <w:rFonts w:eastAsia="Calibri"/>
              </w:rPr>
            </w:pPr>
            <w:proofErr w:type="gramStart"/>
            <w:r>
              <w:t>analytical</w:t>
            </w:r>
            <w:proofErr w:type="gramEnd"/>
            <w:r>
              <w:t xml:space="preserve"> test procedures.</w:t>
            </w:r>
          </w:p>
          <w:p w14:paraId="11B370B1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3C0896B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CB071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08B57B4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010F3442" w14:textId="77777777" w:rsidTr="00255620">
        <w:trPr>
          <w:trHeight w:val="4706"/>
        </w:trPr>
        <w:tc>
          <w:tcPr>
            <w:tcW w:w="5000" w:type="pct"/>
            <w:shd w:val="clear" w:color="auto" w:fill="auto"/>
          </w:tcPr>
          <w:p w14:paraId="47EEDA31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67B26275" w14:textId="45BA1762" w:rsidR="004063C8" w:rsidRPr="004063C8" w:rsidRDefault="004063C8" w:rsidP="004063C8">
            <w:pPr>
              <w:pStyle w:val="SIBulletList1"/>
            </w:pPr>
            <w:r>
              <w:t>physical conditions:</w:t>
            </w:r>
          </w:p>
          <w:p w14:paraId="417801E3" w14:textId="3E6EB9F6" w:rsidR="004063C8" w:rsidRPr="004063C8" w:rsidRDefault="004063C8" w:rsidP="004063C8">
            <w:pPr>
              <w:pStyle w:val="SIBulletList2"/>
              <w:rPr>
                <w:rFonts w:eastAsia="Calibri"/>
              </w:rPr>
            </w:pPr>
            <w:r w:rsidRPr="004063C8">
              <w:rPr>
                <w:rFonts w:eastAsia="Calibri"/>
              </w:rPr>
              <w:t xml:space="preserve">a </w:t>
            </w:r>
            <w:r w:rsidRPr="004063C8">
              <w:t>workplace or an environment that accurately represents workplace conditions</w:t>
            </w:r>
          </w:p>
          <w:p w14:paraId="33ED4412" w14:textId="77777777" w:rsidR="004063C8" w:rsidRPr="004063C8" w:rsidRDefault="004063C8" w:rsidP="004063C8">
            <w:pPr>
              <w:pStyle w:val="SIBulletList1"/>
            </w:pPr>
            <w:r>
              <w:t>resources, equipment and materials:</w:t>
            </w:r>
          </w:p>
          <w:p w14:paraId="305941E1" w14:textId="77777777" w:rsidR="004063C8" w:rsidRPr="004063C8" w:rsidRDefault="004063C8" w:rsidP="004063C8">
            <w:pPr>
              <w:pStyle w:val="SIBulletList2"/>
            </w:pPr>
            <w:r>
              <w:t>personal protective clothing and equipment as required</w:t>
            </w:r>
          </w:p>
          <w:p w14:paraId="6B411852" w14:textId="77777777" w:rsidR="004063C8" w:rsidRPr="004063C8" w:rsidRDefault="004063C8" w:rsidP="004063C8">
            <w:pPr>
              <w:pStyle w:val="SIBulletList2"/>
            </w:pPr>
            <w:r>
              <w:t>equipment, services and corresponding information as required</w:t>
            </w:r>
          </w:p>
          <w:p w14:paraId="3B4EFBD9" w14:textId="77777777" w:rsidR="004063C8" w:rsidRPr="004063C8" w:rsidRDefault="004063C8" w:rsidP="004063C8">
            <w:pPr>
              <w:pStyle w:val="SIBulletList2"/>
            </w:pPr>
            <w:r>
              <w:t>products and materials as required</w:t>
            </w:r>
          </w:p>
          <w:p w14:paraId="602089A0" w14:textId="77777777" w:rsidR="004063C8" w:rsidRPr="004063C8" w:rsidRDefault="004063C8" w:rsidP="004063C8">
            <w:pPr>
              <w:pStyle w:val="SIBulletList2"/>
            </w:pPr>
            <w:r>
              <w:t>cleaning procedures, materials and equipment as required</w:t>
            </w:r>
          </w:p>
          <w:p w14:paraId="5B4C9823" w14:textId="7C863B3B" w:rsidR="004063C8" w:rsidRPr="004063C8" w:rsidRDefault="004063C8" w:rsidP="004063C8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24756ED4" w14:textId="77777777" w:rsidR="004063C8" w:rsidRPr="004063C8" w:rsidRDefault="004063C8" w:rsidP="004063C8">
            <w:pPr>
              <w:pStyle w:val="SIBulletList1"/>
              <w:rPr>
                <w:rFonts w:eastAsia="Calibri"/>
              </w:rPr>
            </w:pPr>
            <w:r w:rsidRPr="004063C8">
              <w:rPr>
                <w:rFonts w:eastAsia="Calibri"/>
              </w:rPr>
              <w:t>specifications:</w:t>
            </w:r>
          </w:p>
          <w:p w14:paraId="48297503" w14:textId="77777777" w:rsidR="004063C8" w:rsidRPr="004063C8" w:rsidRDefault="004063C8" w:rsidP="004063C8">
            <w:pPr>
              <w:pStyle w:val="SIBulletList2"/>
            </w:pPr>
            <w:r>
              <w:t xml:space="preserve">work procedures, including advice on company practices, safe work </w:t>
            </w:r>
            <w:r w:rsidRPr="004063C8">
              <w:t>practices, food safety, quality and environmental requirements</w:t>
            </w:r>
          </w:p>
          <w:p w14:paraId="797ABE31" w14:textId="36967959" w:rsidR="004063C8" w:rsidRPr="004063C8" w:rsidRDefault="004063C8" w:rsidP="004063C8">
            <w:pPr>
              <w:pStyle w:val="SIBulletList2"/>
              <w:rPr>
                <w:rFonts w:eastAsia="Calibri"/>
              </w:rPr>
            </w:pPr>
            <w:r>
              <w:t>instructions, information, specifications and schedules as required</w:t>
            </w:r>
          </w:p>
          <w:p w14:paraId="74DF504A" w14:textId="77777777" w:rsidR="004063C8" w:rsidRPr="004063C8" w:rsidRDefault="004063C8" w:rsidP="004063C8">
            <w:pPr>
              <w:pStyle w:val="SIBulletList1"/>
            </w:pPr>
            <w:r>
              <w:t>relationships (internal and/or external):</w:t>
            </w:r>
          </w:p>
          <w:p w14:paraId="361815B4" w14:textId="77777777" w:rsidR="004063C8" w:rsidRPr="004063C8" w:rsidRDefault="004063C8" w:rsidP="004063C8">
            <w:pPr>
              <w:pStyle w:val="SIBulletList2"/>
            </w:pPr>
            <w:proofErr w:type="gramStart"/>
            <w:r>
              <w:t>internal</w:t>
            </w:r>
            <w:proofErr w:type="gramEnd"/>
            <w:r>
              <w:t xml:space="preserve"> and external customers and suppliers as required.</w:t>
            </w:r>
          </w:p>
          <w:p w14:paraId="550566BE" w14:textId="77777777" w:rsidR="0021210E" w:rsidRDefault="0021210E" w:rsidP="00B77AA0">
            <w:pPr>
              <w:pStyle w:val="SIText"/>
            </w:pPr>
          </w:p>
          <w:p w14:paraId="4B43646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36EE9E0" w14:textId="77777777" w:rsidR="00F1480E" w:rsidRPr="000754EC" w:rsidRDefault="00F1480E" w:rsidP="00B77AA0">
            <w:pPr>
              <w:pStyle w:val="SIText"/>
              <w:rPr>
                <w:rFonts w:eastAsia="Calibri"/>
              </w:rPr>
            </w:pPr>
          </w:p>
        </w:tc>
      </w:tr>
    </w:tbl>
    <w:p w14:paraId="3F54817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EA446EE" w14:textId="77777777" w:rsidTr="004679E3">
        <w:tc>
          <w:tcPr>
            <w:tcW w:w="990" w:type="pct"/>
            <w:shd w:val="clear" w:color="auto" w:fill="auto"/>
          </w:tcPr>
          <w:p w14:paraId="27F6D87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3DB41A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D73214D" w14:textId="7EF7E8D1" w:rsidR="00F1480E" w:rsidRPr="00255620" w:rsidRDefault="00A46F81" w:rsidP="00255620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2">
              <w:r w:rsidR="004063C8" w:rsidRPr="004063C8">
                <w:t>https://vetnet.education.gov.au/Pages/TrainingDocs.aspx?q=78b15323-cd38-483e-aad7-1159b570a5c4</w:t>
              </w:r>
            </w:hyperlink>
          </w:p>
          <w:p w14:paraId="54D15B31" w14:textId="77777777" w:rsidR="00CD7A28" w:rsidRPr="000754EC" w:rsidRDefault="00CD7A28" w:rsidP="00CD7A28">
            <w:pPr>
              <w:pStyle w:val="SIText"/>
            </w:pPr>
          </w:p>
        </w:tc>
      </w:tr>
    </w:tbl>
    <w:p w14:paraId="7F421A62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169473" w16cid:durableId="1E242290"/>
  <w16cid:commentId w16cid:paraId="2EEB54A0" w16cid:durableId="1E242291"/>
  <w16cid:commentId w16cid:paraId="4B81ABDD" w16cid:durableId="1E24231D"/>
  <w16cid:commentId w16cid:paraId="488F0EC1" w16cid:durableId="1E242292"/>
  <w16cid:commentId w16cid:paraId="3CC495E4" w16cid:durableId="1E242363"/>
  <w16cid:commentId w16cid:paraId="49352EB8" w16cid:durableId="1E242293"/>
  <w16cid:commentId w16cid:paraId="6E830F82" w16cid:durableId="1E2423E7"/>
  <w16cid:commentId w16cid:paraId="5B3CA1C2" w16cid:durableId="1E242294"/>
  <w16cid:commentId w16cid:paraId="20932135" w16cid:durableId="1E242295"/>
  <w16cid:commentId w16cid:paraId="2E1FC721" w16cid:durableId="1E24243D"/>
  <w16cid:commentId w16cid:paraId="6F122402" w16cid:durableId="1E242296"/>
  <w16cid:commentId w16cid:paraId="5287A085" w16cid:durableId="1E242471"/>
  <w16cid:commentId w16cid:paraId="30CE6D81" w16cid:durableId="1E242297"/>
  <w16cid:commentId w16cid:paraId="53BE6ED9" w16cid:durableId="1E242483"/>
  <w16cid:commentId w16cid:paraId="4FF53FE3" w16cid:durableId="1E242298"/>
  <w16cid:commentId w16cid:paraId="36948D75" w16cid:durableId="1E2424A3"/>
  <w16cid:commentId w16cid:paraId="1D1E990B" w16cid:durableId="1E242299"/>
  <w16cid:commentId w16cid:paraId="69FC947A" w16cid:durableId="1E2424B9"/>
  <w16cid:commentId w16cid:paraId="502C9824" w16cid:durableId="1E24229A"/>
  <w16cid:commentId w16cid:paraId="7F2989C6" w16cid:durableId="1E2424E7"/>
  <w16cid:commentId w16cid:paraId="7864408B" w16cid:durableId="1E24229B"/>
  <w16cid:commentId w16cid:paraId="09D94277" w16cid:durableId="1E2424F9"/>
  <w16cid:commentId w16cid:paraId="2A6BBCB4" w16cid:durableId="1E24229C"/>
  <w16cid:commentId w16cid:paraId="0DA206C0" w16cid:durableId="1E24229D"/>
  <w16cid:commentId w16cid:paraId="6C88D24A" w16cid:durableId="1E24229E"/>
  <w16cid:commentId w16cid:paraId="1D4D1554" w16cid:durableId="1E2425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39ED5" w14:textId="77777777" w:rsidR="00A46F81" w:rsidRDefault="00A46F81" w:rsidP="00BF3F0A">
      <w:r>
        <w:separator/>
      </w:r>
    </w:p>
    <w:p w14:paraId="5C913315" w14:textId="77777777" w:rsidR="00A46F81" w:rsidRDefault="00A46F81"/>
  </w:endnote>
  <w:endnote w:type="continuationSeparator" w:id="0">
    <w:p w14:paraId="4261425D" w14:textId="77777777" w:rsidR="00A46F81" w:rsidRDefault="00A46F81" w:rsidP="00BF3F0A">
      <w:r>
        <w:continuationSeparator/>
      </w:r>
    </w:p>
    <w:p w14:paraId="283BB8FC" w14:textId="77777777" w:rsidR="00A46F81" w:rsidRDefault="00A46F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833DF4D" w14:textId="6EB4B50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60E65">
          <w:rPr>
            <w:noProof/>
          </w:rPr>
          <w:t>5</w:t>
        </w:r>
        <w:r w:rsidRPr="000754EC">
          <w:fldChar w:fldCharType="end"/>
        </w:r>
      </w:p>
      <w:p w14:paraId="290A8CC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4C869A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69551" w14:textId="77777777" w:rsidR="00A46F81" w:rsidRDefault="00A46F81" w:rsidP="00BF3F0A">
      <w:r>
        <w:separator/>
      </w:r>
    </w:p>
    <w:p w14:paraId="288B30B3" w14:textId="77777777" w:rsidR="00A46F81" w:rsidRDefault="00A46F81"/>
  </w:footnote>
  <w:footnote w:type="continuationSeparator" w:id="0">
    <w:p w14:paraId="40CD455E" w14:textId="77777777" w:rsidR="00A46F81" w:rsidRDefault="00A46F81" w:rsidP="00BF3F0A">
      <w:r>
        <w:continuationSeparator/>
      </w:r>
    </w:p>
    <w:p w14:paraId="1DEB04E3" w14:textId="77777777" w:rsidR="00A46F81" w:rsidRDefault="00A46F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C4145" w14:textId="15998EA5" w:rsidR="009C2650" w:rsidRPr="004063C8" w:rsidRDefault="00467655" w:rsidP="004063C8">
    <w:r>
      <w:t>FBP</w:t>
    </w:r>
    <w:r w:rsidR="004063C8" w:rsidRPr="004063C8">
      <w:t>LAB3009 Prepare product or show samples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4F57E20"/>
    <w:multiLevelType w:val="hybridMultilevel"/>
    <w:tmpl w:val="E4A078F4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C8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5620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5BF0"/>
    <w:rsid w:val="00310A6A"/>
    <w:rsid w:val="003144E6"/>
    <w:rsid w:val="00337E82"/>
    <w:rsid w:val="00346FDC"/>
    <w:rsid w:val="00350BB1"/>
    <w:rsid w:val="00352C83"/>
    <w:rsid w:val="00360E65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57FF"/>
    <w:rsid w:val="004063C8"/>
    <w:rsid w:val="004127E3"/>
    <w:rsid w:val="0043212E"/>
    <w:rsid w:val="00434366"/>
    <w:rsid w:val="00434ECE"/>
    <w:rsid w:val="00444423"/>
    <w:rsid w:val="00452F3E"/>
    <w:rsid w:val="004640AE"/>
    <w:rsid w:val="00467655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294C"/>
    <w:rsid w:val="005446D1"/>
    <w:rsid w:val="00545345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0DA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4A02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77BF"/>
    <w:rsid w:val="006B4295"/>
    <w:rsid w:val="006C2F32"/>
    <w:rsid w:val="006D38C3"/>
    <w:rsid w:val="006D3F90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3796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3195"/>
    <w:rsid w:val="007A300D"/>
    <w:rsid w:val="007D5A78"/>
    <w:rsid w:val="007E3BD1"/>
    <w:rsid w:val="007F1563"/>
    <w:rsid w:val="007F1EB2"/>
    <w:rsid w:val="007F44DB"/>
    <w:rsid w:val="007F5A8B"/>
    <w:rsid w:val="00817D51"/>
    <w:rsid w:val="00820EB6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4749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B5402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48AE"/>
    <w:rsid w:val="00A46F81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77AA0"/>
    <w:rsid w:val="00B848D4"/>
    <w:rsid w:val="00B865B7"/>
    <w:rsid w:val="00BA1CB1"/>
    <w:rsid w:val="00BA4178"/>
    <w:rsid w:val="00BA482D"/>
    <w:rsid w:val="00BB23F4"/>
    <w:rsid w:val="00BC0688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6FB0"/>
    <w:rsid w:val="00DC1D69"/>
    <w:rsid w:val="00DC5A3A"/>
    <w:rsid w:val="00DD0726"/>
    <w:rsid w:val="00E07B60"/>
    <w:rsid w:val="00E15C89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1AE4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4314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02C43"/>
  <w15:docId w15:val="{5545AA54-66C9-46CA-A244-D8B341148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E15C8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Paragraph">
    <w:name w:val="List Paragraph"/>
    <w:basedOn w:val="Normal"/>
    <w:uiPriority w:val="34"/>
    <w:qFormat/>
    <w:locked/>
    <w:rsid w:val="00255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d68ea914a329defabc7dba37970e7d79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224091324eada7fd4b95f44b23815c1f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2.xml><?xml version="1.0" encoding="utf-8"?>
<ds:datastoreItem xmlns:ds="http://schemas.openxmlformats.org/officeDocument/2006/customXml" ds:itemID="{4F2A362E-49CE-46CC-A014-B3A1DD5B9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A2B3C9-17DF-41FD-AEA1-310EE256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70</TotalTime>
  <Pages>5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9712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16</cp:revision>
  <cp:lastPrinted>2016-05-27T05:21:00Z</cp:lastPrinted>
  <dcterms:created xsi:type="dcterms:W3CDTF">2017-10-16T22:39:00Z</dcterms:created>
  <dcterms:modified xsi:type="dcterms:W3CDTF">2018-02-06T23:31:00Z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