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F41A4"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025D020E" w14:textId="77777777" w:rsidTr="004D5B0B">
        <w:tc>
          <w:tcPr>
            <w:tcW w:w="2689" w:type="dxa"/>
          </w:tcPr>
          <w:p w14:paraId="0A05DB5E" w14:textId="77777777" w:rsidR="00F1480E" w:rsidRPr="00B808B4" w:rsidRDefault="00830267" w:rsidP="00B808B4">
            <w:pPr>
              <w:pStyle w:val="SIText-Bold"/>
            </w:pPr>
            <w:r w:rsidRPr="00B808B4">
              <w:t>Release</w:t>
            </w:r>
          </w:p>
        </w:tc>
        <w:tc>
          <w:tcPr>
            <w:tcW w:w="6939" w:type="dxa"/>
          </w:tcPr>
          <w:p w14:paraId="1DBD4DC3" w14:textId="77777777" w:rsidR="00F1480E" w:rsidRPr="000754EC" w:rsidRDefault="00830267" w:rsidP="000754EC">
            <w:pPr>
              <w:pStyle w:val="SIText-Bold"/>
            </w:pPr>
            <w:r w:rsidRPr="00A326C2">
              <w:t>Comments</w:t>
            </w:r>
          </w:p>
        </w:tc>
      </w:tr>
      <w:tr w:rsidR="004D5B0B" w:rsidRPr="00CC451E" w14:paraId="73BA3AE8" w14:textId="77777777" w:rsidTr="004D5B0B">
        <w:tc>
          <w:tcPr>
            <w:tcW w:w="2689" w:type="dxa"/>
            <w:tcBorders>
              <w:top w:val="single" w:sz="4" w:space="0" w:color="auto"/>
              <w:left w:val="single" w:sz="4" w:space="0" w:color="auto"/>
              <w:bottom w:val="single" w:sz="4" w:space="0" w:color="auto"/>
              <w:right w:val="single" w:sz="4" w:space="0" w:color="auto"/>
            </w:tcBorders>
          </w:tcPr>
          <w:p w14:paraId="45248480" w14:textId="77777777" w:rsidR="004D5B0B" w:rsidRPr="00B808B4" w:rsidRDefault="004D5B0B" w:rsidP="00422776">
            <w:pPr>
              <w:pStyle w:val="SIText"/>
            </w:pPr>
            <w:r w:rsidRPr="00B808B4">
              <w:t>Release 1</w:t>
            </w:r>
          </w:p>
        </w:tc>
        <w:tc>
          <w:tcPr>
            <w:tcW w:w="6939" w:type="dxa"/>
            <w:tcBorders>
              <w:top w:val="single" w:sz="4" w:space="0" w:color="auto"/>
              <w:left w:val="single" w:sz="4" w:space="0" w:color="auto"/>
              <w:bottom w:val="single" w:sz="4" w:space="0" w:color="auto"/>
              <w:right w:val="single" w:sz="4" w:space="0" w:color="auto"/>
            </w:tcBorders>
          </w:tcPr>
          <w:p w14:paraId="24FC078C" w14:textId="09A6BA9E" w:rsidR="004D5B0B" w:rsidRPr="004D5B0B" w:rsidRDefault="004D5B0B" w:rsidP="002A72B0">
            <w:pPr>
              <w:pStyle w:val="SIText"/>
            </w:pPr>
            <w:r w:rsidRPr="004D5B0B">
              <w:t>This version released with FBP Food, Beverage and Pharmaceut</w:t>
            </w:r>
            <w:r w:rsidR="00C2390B">
              <w:t>ical Training Package Version 2</w:t>
            </w:r>
            <w:r w:rsidRPr="004D5B0B">
              <w:t>.0.</w:t>
            </w:r>
          </w:p>
        </w:tc>
      </w:tr>
    </w:tbl>
    <w:p w14:paraId="1CF724B3" w14:textId="77777777" w:rsidR="00422776" w:rsidRDefault="0042277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39"/>
      </w:tblGrid>
      <w:tr w:rsidR="004D5B0B" w:rsidRPr="00963A46" w14:paraId="24C2FE69" w14:textId="77777777" w:rsidTr="00DC2AD2">
        <w:trPr>
          <w:trHeight w:val="533"/>
          <w:tblHeader/>
        </w:trPr>
        <w:tc>
          <w:tcPr>
            <w:tcW w:w="2689" w:type="dxa"/>
            <w:shd w:val="clear" w:color="auto" w:fill="auto"/>
          </w:tcPr>
          <w:p w14:paraId="4A72C733" w14:textId="5C51E396" w:rsidR="004D5B0B" w:rsidRPr="004D5B0B" w:rsidRDefault="00426EA8" w:rsidP="00DC2AD2">
            <w:pPr>
              <w:pStyle w:val="SIUNITCODE"/>
            </w:pPr>
            <w:r>
              <w:t>FBP</w:t>
            </w:r>
            <w:r w:rsidR="004D5B0B">
              <w:t>LAB3004</w:t>
            </w:r>
          </w:p>
        </w:tc>
        <w:tc>
          <w:tcPr>
            <w:tcW w:w="6939" w:type="dxa"/>
            <w:shd w:val="clear" w:color="auto" w:fill="auto"/>
          </w:tcPr>
          <w:p w14:paraId="0DF087E2" w14:textId="77777777" w:rsidR="005D5360" w:rsidRDefault="005D5360" w:rsidP="00DC2AD2">
            <w:pPr>
              <w:pStyle w:val="SIUnittitle"/>
            </w:pPr>
            <w:r>
              <w:t>Maintain wine testing equipment</w:t>
            </w:r>
          </w:p>
          <w:p w14:paraId="3050BF2D" w14:textId="4C94E76E" w:rsidR="004D5B0B" w:rsidRPr="004D5B0B" w:rsidRDefault="004D5B0B" w:rsidP="00B808B4">
            <w:pPr>
              <w:pStyle w:val="SIText-Bold"/>
            </w:pPr>
          </w:p>
        </w:tc>
      </w:tr>
      <w:tr w:rsidR="00F1480E" w:rsidRPr="00963A46" w14:paraId="0F309488" w14:textId="77777777" w:rsidTr="004D5B0B">
        <w:tc>
          <w:tcPr>
            <w:tcW w:w="2689" w:type="dxa"/>
            <w:shd w:val="clear" w:color="auto" w:fill="auto"/>
          </w:tcPr>
          <w:p w14:paraId="67A6CC8C" w14:textId="77777777" w:rsidR="00F1480E" w:rsidRPr="000754EC" w:rsidRDefault="00FD557D" w:rsidP="000754EC">
            <w:pPr>
              <w:pStyle w:val="SIHeading2"/>
            </w:pPr>
            <w:r w:rsidRPr="00FD557D">
              <w:t>Application</w:t>
            </w:r>
          </w:p>
          <w:p w14:paraId="0501FEDD" w14:textId="77777777" w:rsidR="00FD557D" w:rsidRPr="00923720" w:rsidRDefault="00FD557D" w:rsidP="000754EC">
            <w:pPr>
              <w:pStyle w:val="SIHeading2"/>
            </w:pPr>
          </w:p>
        </w:tc>
        <w:tc>
          <w:tcPr>
            <w:tcW w:w="6939" w:type="dxa"/>
            <w:shd w:val="clear" w:color="auto" w:fill="auto"/>
          </w:tcPr>
          <w:p w14:paraId="389B1C42" w14:textId="3756109D" w:rsidR="004D5B0B" w:rsidRDefault="004D5B0B" w:rsidP="00462D8A">
            <w:pPr>
              <w:pStyle w:val="SIText"/>
            </w:pPr>
            <w:r w:rsidRPr="004D5B0B">
              <w:t xml:space="preserve">This unit of competency describes the skills and knowledge required to perform </w:t>
            </w:r>
            <w:r w:rsidR="00005322">
              <w:t xml:space="preserve">laboratory procedures for </w:t>
            </w:r>
            <w:r w:rsidRPr="004D5B0B">
              <w:t>set-up and pre-use checks on wine testing equipment</w:t>
            </w:r>
            <w:r w:rsidR="00606019">
              <w:t>,</w:t>
            </w:r>
            <w:r w:rsidRPr="004D5B0B">
              <w:t xml:space="preserve"> and </w:t>
            </w:r>
            <w:r w:rsidR="00606019">
              <w:t xml:space="preserve">to </w:t>
            </w:r>
            <w:r w:rsidR="002A3E23">
              <w:t xml:space="preserve">support equipment </w:t>
            </w:r>
            <w:r w:rsidRPr="004D5B0B">
              <w:t>maintenance.</w:t>
            </w:r>
          </w:p>
          <w:p w14:paraId="3197DDC1" w14:textId="77777777" w:rsidR="004D5B0B" w:rsidRPr="004D5B0B" w:rsidRDefault="004D5B0B" w:rsidP="00462D8A">
            <w:pPr>
              <w:pStyle w:val="SIText"/>
            </w:pPr>
          </w:p>
          <w:p w14:paraId="2A22FD6C" w14:textId="5635402E" w:rsidR="004D5B0B" w:rsidRDefault="004D5B0B" w:rsidP="00462D8A">
            <w:pPr>
              <w:pStyle w:val="SIText"/>
            </w:pPr>
            <w:r w:rsidRPr="004D5B0B">
              <w:t>This unit applies to individuals who are responsible for maintenance of wine testing equipment, including identification of faults, minor repairs and maintenance, and notification of requirements for major repairs, according to workplace procedures.</w:t>
            </w:r>
          </w:p>
          <w:p w14:paraId="1B60D694" w14:textId="77777777" w:rsidR="004D5B0B" w:rsidRPr="004D5B0B" w:rsidRDefault="004D5B0B" w:rsidP="00462D8A">
            <w:pPr>
              <w:pStyle w:val="SIText"/>
            </w:pPr>
          </w:p>
          <w:p w14:paraId="6D14A409" w14:textId="77777777" w:rsidR="004D5B0B" w:rsidRDefault="004D5B0B" w:rsidP="00462D8A">
            <w:pPr>
              <w:pStyle w:val="SIText"/>
            </w:pPr>
            <w:r w:rsidRPr="004D5B0B">
              <w:t>No occupational licensing, legislative or certification requirements apply to this unit at the time of publication.</w:t>
            </w:r>
          </w:p>
          <w:p w14:paraId="4BE5D6EB" w14:textId="77777777" w:rsidR="004D5B0B" w:rsidRPr="004D5B0B" w:rsidRDefault="004D5B0B" w:rsidP="00462D8A">
            <w:pPr>
              <w:pStyle w:val="SIText"/>
            </w:pPr>
          </w:p>
          <w:p w14:paraId="4B72D3B5" w14:textId="4658FD77" w:rsidR="00F1480E" w:rsidRPr="000754EC" w:rsidRDefault="00AB536C" w:rsidP="00AB536C">
            <w:pPr>
              <w:pStyle w:val="SIText"/>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tc>
      </w:tr>
      <w:tr w:rsidR="004D5B0B" w:rsidRPr="00963A46" w14:paraId="09E0ADED" w14:textId="77777777" w:rsidTr="00422776">
        <w:trPr>
          <w:trHeight w:val="435"/>
        </w:trPr>
        <w:tc>
          <w:tcPr>
            <w:tcW w:w="2689" w:type="dxa"/>
            <w:shd w:val="clear" w:color="auto" w:fill="auto"/>
          </w:tcPr>
          <w:p w14:paraId="55BEEDB6" w14:textId="77777777" w:rsidR="004D5B0B" w:rsidRPr="004D5B0B" w:rsidRDefault="004D5B0B" w:rsidP="004D5B0B">
            <w:pPr>
              <w:pStyle w:val="SIHeading2"/>
            </w:pPr>
            <w:r w:rsidRPr="00923720">
              <w:t>Prerequisite Unit</w:t>
            </w:r>
          </w:p>
        </w:tc>
        <w:tc>
          <w:tcPr>
            <w:tcW w:w="6939" w:type="dxa"/>
            <w:shd w:val="clear" w:color="auto" w:fill="auto"/>
          </w:tcPr>
          <w:p w14:paraId="18B243D3" w14:textId="36242D36" w:rsidR="004D5B0B" w:rsidRPr="004D5B0B" w:rsidRDefault="002A3E23" w:rsidP="00462D8A">
            <w:pPr>
              <w:pStyle w:val="SIText"/>
            </w:pPr>
            <w:r>
              <w:t>Nil</w:t>
            </w:r>
          </w:p>
        </w:tc>
      </w:tr>
      <w:tr w:rsidR="004D5B0B" w:rsidRPr="00963A46" w14:paraId="1BA811AD" w14:textId="77777777" w:rsidTr="00462D8A">
        <w:trPr>
          <w:trHeight w:val="352"/>
        </w:trPr>
        <w:tc>
          <w:tcPr>
            <w:tcW w:w="2689" w:type="dxa"/>
            <w:shd w:val="clear" w:color="auto" w:fill="auto"/>
          </w:tcPr>
          <w:p w14:paraId="698E11AA" w14:textId="77777777" w:rsidR="004D5B0B" w:rsidRPr="00923720" w:rsidRDefault="004D5B0B" w:rsidP="004D5B0B">
            <w:pPr>
              <w:pStyle w:val="SIHeading2"/>
            </w:pPr>
            <w:r w:rsidRPr="00923720">
              <w:t>Unit Sector</w:t>
            </w:r>
          </w:p>
        </w:tc>
        <w:tc>
          <w:tcPr>
            <w:tcW w:w="6939" w:type="dxa"/>
            <w:shd w:val="clear" w:color="auto" w:fill="auto"/>
          </w:tcPr>
          <w:p w14:paraId="0A488878" w14:textId="24E73853" w:rsidR="004D5B0B" w:rsidRPr="004D5B0B" w:rsidRDefault="002A3E23" w:rsidP="00462D8A">
            <w:pPr>
              <w:pStyle w:val="SIText"/>
            </w:pPr>
            <w:r>
              <w:t>Laboratory (LAB)</w:t>
            </w:r>
          </w:p>
        </w:tc>
      </w:tr>
    </w:tbl>
    <w:p w14:paraId="19BAE88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3DACFD4" w14:textId="77777777" w:rsidTr="00CA2922">
        <w:trPr>
          <w:cantSplit/>
          <w:tblHeader/>
        </w:trPr>
        <w:tc>
          <w:tcPr>
            <w:tcW w:w="1396" w:type="pct"/>
            <w:tcBorders>
              <w:bottom w:val="single" w:sz="4" w:space="0" w:color="C0C0C0"/>
            </w:tcBorders>
            <w:shd w:val="clear" w:color="auto" w:fill="auto"/>
          </w:tcPr>
          <w:p w14:paraId="32772BE1"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0DB305B" w14:textId="77777777" w:rsidR="00F1480E" w:rsidRPr="000754EC" w:rsidRDefault="00FD557D" w:rsidP="000754EC">
            <w:pPr>
              <w:pStyle w:val="SIHeading2"/>
            </w:pPr>
            <w:r w:rsidRPr="00923720">
              <w:t>Performance Criteria</w:t>
            </w:r>
          </w:p>
        </w:tc>
      </w:tr>
      <w:tr w:rsidR="00F1480E" w:rsidRPr="00963A46" w14:paraId="4C6FFD6B" w14:textId="77777777" w:rsidTr="00CA2922">
        <w:trPr>
          <w:cantSplit/>
          <w:tblHeader/>
        </w:trPr>
        <w:tc>
          <w:tcPr>
            <w:tcW w:w="1396" w:type="pct"/>
            <w:tcBorders>
              <w:top w:val="single" w:sz="4" w:space="0" w:color="C0C0C0"/>
            </w:tcBorders>
            <w:shd w:val="clear" w:color="auto" w:fill="auto"/>
          </w:tcPr>
          <w:p w14:paraId="4C63B76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87FDDE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D5B0B" w:rsidRPr="00963A46" w14:paraId="064B8F88" w14:textId="77777777" w:rsidTr="00CA2922">
        <w:trPr>
          <w:cantSplit/>
        </w:trPr>
        <w:tc>
          <w:tcPr>
            <w:tcW w:w="1396" w:type="pct"/>
            <w:shd w:val="clear" w:color="auto" w:fill="auto"/>
          </w:tcPr>
          <w:p w14:paraId="7F59D54C" w14:textId="5B61FD34" w:rsidR="004D5B0B" w:rsidRPr="004D5B0B" w:rsidRDefault="00462D8A" w:rsidP="00462D8A">
            <w:pPr>
              <w:pStyle w:val="SIText"/>
            </w:pPr>
            <w:r>
              <w:t xml:space="preserve">1. </w:t>
            </w:r>
            <w:r w:rsidR="004D5B0B" w:rsidRPr="004D5B0B">
              <w:t>Perform pre-use checks of wine testing equipment</w:t>
            </w:r>
          </w:p>
        </w:tc>
        <w:tc>
          <w:tcPr>
            <w:tcW w:w="3604" w:type="pct"/>
            <w:shd w:val="clear" w:color="auto" w:fill="auto"/>
          </w:tcPr>
          <w:p w14:paraId="3458C63D" w14:textId="26F8DEFC" w:rsidR="004D5B0B" w:rsidRPr="004D5B0B" w:rsidRDefault="004D5B0B" w:rsidP="00462D8A">
            <w:pPr>
              <w:pStyle w:val="SIText"/>
            </w:pPr>
            <w:r>
              <w:t>1.1</w:t>
            </w:r>
            <w:r w:rsidR="00771303">
              <w:t xml:space="preserve"> </w:t>
            </w:r>
            <w:r w:rsidRPr="004D5B0B">
              <w:t>Select personal protective equipment and clothing and ensure correct fit</w:t>
            </w:r>
          </w:p>
          <w:p w14:paraId="4CB9CEED" w14:textId="49DEAC66" w:rsidR="004D5B0B" w:rsidRPr="004D5B0B" w:rsidRDefault="004D5B0B" w:rsidP="00462D8A">
            <w:pPr>
              <w:pStyle w:val="SIText"/>
            </w:pPr>
            <w:r>
              <w:t>1.2</w:t>
            </w:r>
            <w:r w:rsidR="00771303">
              <w:t xml:space="preserve"> </w:t>
            </w:r>
            <w:r w:rsidRPr="004D5B0B">
              <w:t>Identify workplace health and safety hazards, assess risks and implement control measures</w:t>
            </w:r>
          </w:p>
          <w:p w14:paraId="0F443FDB" w14:textId="55689B79" w:rsidR="004D5B0B" w:rsidRPr="004D5B0B" w:rsidRDefault="004D5B0B" w:rsidP="00462D8A">
            <w:pPr>
              <w:pStyle w:val="SIText"/>
            </w:pPr>
            <w:r>
              <w:t>1.3</w:t>
            </w:r>
            <w:r w:rsidR="00771303">
              <w:t xml:space="preserve"> </w:t>
            </w:r>
            <w:r w:rsidRPr="004D5B0B">
              <w:t xml:space="preserve">Carry out pre-use and safety checks on wine testing equipment </w:t>
            </w:r>
          </w:p>
          <w:p w14:paraId="48525B4C" w14:textId="3E7A1B3D" w:rsidR="004D5B0B" w:rsidRPr="004D5B0B" w:rsidRDefault="004D5B0B" w:rsidP="00462D8A">
            <w:pPr>
              <w:pStyle w:val="SIText"/>
            </w:pPr>
            <w:r>
              <w:t>1.4</w:t>
            </w:r>
            <w:r w:rsidR="00771303">
              <w:t xml:space="preserve"> </w:t>
            </w:r>
            <w:r w:rsidRPr="004D5B0B">
              <w:t>Identify faulty or unsafe components and equipment, and report to appropriate personnel</w:t>
            </w:r>
          </w:p>
          <w:p w14:paraId="1A8548EE" w14:textId="4BD33402" w:rsidR="004D5B0B" w:rsidRPr="004D5B0B" w:rsidRDefault="004D5B0B" w:rsidP="00462D8A">
            <w:pPr>
              <w:pStyle w:val="SIText"/>
            </w:pPr>
            <w:r>
              <w:t>1.5</w:t>
            </w:r>
            <w:r w:rsidR="00771303">
              <w:t xml:space="preserve"> </w:t>
            </w:r>
            <w:r w:rsidRPr="004D5B0B">
              <w:t>Complete instrument log books</w:t>
            </w:r>
            <w:r w:rsidR="002A3E23">
              <w:t xml:space="preserve"> accurately</w:t>
            </w:r>
          </w:p>
        </w:tc>
      </w:tr>
      <w:tr w:rsidR="004D5B0B" w:rsidRPr="00963A46" w14:paraId="06163075" w14:textId="77777777" w:rsidTr="00CA2922">
        <w:trPr>
          <w:cantSplit/>
        </w:trPr>
        <w:tc>
          <w:tcPr>
            <w:tcW w:w="1396" w:type="pct"/>
            <w:shd w:val="clear" w:color="auto" w:fill="auto"/>
          </w:tcPr>
          <w:p w14:paraId="1BCE094F" w14:textId="60622672" w:rsidR="004D5B0B" w:rsidRPr="004D5B0B" w:rsidRDefault="00462D8A" w:rsidP="00462D8A">
            <w:pPr>
              <w:pStyle w:val="SIText"/>
            </w:pPr>
            <w:r>
              <w:t xml:space="preserve">2. </w:t>
            </w:r>
            <w:r w:rsidR="004D5B0B" w:rsidRPr="004D5B0B">
              <w:t>Perform set-up checks</w:t>
            </w:r>
          </w:p>
        </w:tc>
        <w:tc>
          <w:tcPr>
            <w:tcW w:w="3604" w:type="pct"/>
            <w:shd w:val="clear" w:color="auto" w:fill="auto"/>
          </w:tcPr>
          <w:p w14:paraId="4A47D851" w14:textId="0BCFC1E9" w:rsidR="004D5B0B" w:rsidRPr="004D5B0B" w:rsidRDefault="004D5B0B" w:rsidP="00462D8A">
            <w:pPr>
              <w:pStyle w:val="SIText"/>
            </w:pPr>
            <w:r w:rsidRPr="004D5B0B">
              <w:t>2.1</w:t>
            </w:r>
            <w:r w:rsidR="00771303">
              <w:t xml:space="preserve"> </w:t>
            </w:r>
            <w:r w:rsidRPr="004D5B0B">
              <w:t>Set-up equipment</w:t>
            </w:r>
            <w:r w:rsidR="002A3E23">
              <w:t xml:space="preserve"> to meet manufacturer</w:t>
            </w:r>
            <w:r w:rsidR="00606019">
              <w:t>'</w:t>
            </w:r>
            <w:r w:rsidR="002A3E23">
              <w:t>s and workplace requirements</w:t>
            </w:r>
          </w:p>
          <w:p w14:paraId="4142733E" w14:textId="26FF1D4B" w:rsidR="004D5B0B" w:rsidRPr="004D5B0B" w:rsidRDefault="004D5B0B" w:rsidP="00462D8A">
            <w:pPr>
              <w:pStyle w:val="SIText"/>
            </w:pPr>
            <w:r w:rsidRPr="004D5B0B">
              <w:t>2.2</w:t>
            </w:r>
            <w:r w:rsidR="00771303">
              <w:t xml:space="preserve"> </w:t>
            </w:r>
            <w:r w:rsidRPr="004D5B0B">
              <w:t>Check equipment performance for accuracy</w:t>
            </w:r>
            <w:r w:rsidR="002A3E23">
              <w:t xml:space="preserve"> against calibration specification</w:t>
            </w:r>
          </w:p>
          <w:p w14:paraId="2D4BE6DE" w14:textId="6CC0D400" w:rsidR="004D5B0B" w:rsidRPr="004D5B0B" w:rsidRDefault="004D5B0B" w:rsidP="00462D8A">
            <w:pPr>
              <w:pStyle w:val="SIText"/>
            </w:pPr>
            <w:r w:rsidRPr="004D5B0B">
              <w:t>2.3</w:t>
            </w:r>
            <w:r w:rsidR="00771303">
              <w:t xml:space="preserve"> </w:t>
            </w:r>
            <w:r w:rsidRPr="004D5B0B">
              <w:t>Record the results of pre-start checks</w:t>
            </w:r>
          </w:p>
          <w:p w14:paraId="53E4A837" w14:textId="0CCFB9BA" w:rsidR="004D5B0B" w:rsidRPr="004D5B0B" w:rsidRDefault="004D5B0B" w:rsidP="00462D8A">
            <w:pPr>
              <w:pStyle w:val="SIText"/>
            </w:pPr>
            <w:r w:rsidRPr="004D5B0B">
              <w:t>2.4</w:t>
            </w:r>
            <w:r w:rsidR="00771303">
              <w:t xml:space="preserve"> </w:t>
            </w:r>
            <w:r w:rsidRPr="004D5B0B">
              <w:t>Quarantine out-of-specification equipment</w:t>
            </w:r>
          </w:p>
        </w:tc>
      </w:tr>
      <w:tr w:rsidR="004D5B0B" w:rsidRPr="00963A46" w14:paraId="56C32D0A" w14:textId="77777777" w:rsidTr="00CA2922">
        <w:trPr>
          <w:cantSplit/>
        </w:trPr>
        <w:tc>
          <w:tcPr>
            <w:tcW w:w="1396" w:type="pct"/>
            <w:shd w:val="clear" w:color="auto" w:fill="auto"/>
          </w:tcPr>
          <w:p w14:paraId="1C4DB041" w14:textId="29214A33" w:rsidR="004D5B0B" w:rsidRPr="004D5B0B" w:rsidRDefault="00462D8A" w:rsidP="002A3E23">
            <w:pPr>
              <w:pStyle w:val="SIText"/>
            </w:pPr>
            <w:r>
              <w:t xml:space="preserve">3. </w:t>
            </w:r>
            <w:r w:rsidR="002A3E23">
              <w:t>Undertake</w:t>
            </w:r>
            <w:r w:rsidR="004D5B0B" w:rsidRPr="004D5B0B">
              <w:t xml:space="preserve"> equipment maintenance</w:t>
            </w:r>
          </w:p>
        </w:tc>
        <w:tc>
          <w:tcPr>
            <w:tcW w:w="3604" w:type="pct"/>
            <w:shd w:val="clear" w:color="auto" w:fill="auto"/>
          </w:tcPr>
          <w:p w14:paraId="6B6F667B" w14:textId="00F6FCC5" w:rsidR="004D5B0B" w:rsidRPr="004D5B0B" w:rsidRDefault="004D5B0B" w:rsidP="00462D8A">
            <w:pPr>
              <w:pStyle w:val="SIText"/>
            </w:pPr>
            <w:r w:rsidRPr="004D5B0B">
              <w:t>3.1</w:t>
            </w:r>
            <w:r w:rsidR="00771303">
              <w:t xml:space="preserve"> </w:t>
            </w:r>
            <w:r w:rsidRPr="004D5B0B">
              <w:t>Clean all equipment work areas during and after equipment use</w:t>
            </w:r>
            <w:r w:rsidR="00606019">
              <w:t>,</w:t>
            </w:r>
            <w:r w:rsidR="002A3E23">
              <w:t xml:space="preserve"> in accordance with workplace procedures</w:t>
            </w:r>
          </w:p>
          <w:p w14:paraId="2BBB77B8" w14:textId="401FE487" w:rsidR="004D5B0B" w:rsidRPr="004D5B0B" w:rsidRDefault="004D5B0B" w:rsidP="00462D8A">
            <w:pPr>
              <w:pStyle w:val="SIText"/>
            </w:pPr>
            <w:r w:rsidRPr="004D5B0B">
              <w:t>3.2</w:t>
            </w:r>
            <w:r w:rsidR="00771303">
              <w:t xml:space="preserve"> </w:t>
            </w:r>
            <w:r w:rsidRPr="004D5B0B">
              <w:t>Carry out work with consideration for workplace environmental guidelines</w:t>
            </w:r>
          </w:p>
          <w:p w14:paraId="51EC8B36" w14:textId="7D77F906" w:rsidR="004D5B0B" w:rsidRPr="004D5B0B" w:rsidRDefault="004D5B0B" w:rsidP="00462D8A">
            <w:pPr>
              <w:pStyle w:val="SIText"/>
            </w:pPr>
            <w:r w:rsidRPr="004D5B0B">
              <w:t>3.3</w:t>
            </w:r>
            <w:r w:rsidR="00771303">
              <w:t xml:space="preserve"> </w:t>
            </w:r>
            <w:r w:rsidRPr="004D5B0B">
              <w:t>Carry out basic maintenance as required</w:t>
            </w:r>
            <w:r w:rsidR="002A3E23">
              <w:t xml:space="preserve"> to ensure equipment meets specification</w:t>
            </w:r>
          </w:p>
          <w:p w14:paraId="7AA56763" w14:textId="32AA4D4E" w:rsidR="004D5B0B" w:rsidRPr="004D5B0B" w:rsidRDefault="004D5B0B" w:rsidP="00462D8A">
            <w:pPr>
              <w:pStyle w:val="SIText"/>
            </w:pPr>
            <w:r w:rsidRPr="004D5B0B">
              <w:t>3.4</w:t>
            </w:r>
            <w:r w:rsidR="00771303">
              <w:t xml:space="preserve"> </w:t>
            </w:r>
            <w:r w:rsidRPr="004D5B0B">
              <w:t>Clean and store equipment</w:t>
            </w:r>
            <w:r w:rsidR="002A3E23">
              <w:t xml:space="preserve"> in accordance with workplace practice</w:t>
            </w:r>
          </w:p>
          <w:p w14:paraId="367C39D3" w14:textId="7D2846D0" w:rsidR="004D5B0B" w:rsidRPr="004D5B0B" w:rsidRDefault="004D5B0B" w:rsidP="00462D8A">
            <w:pPr>
              <w:pStyle w:val="SIText"/>
            </w:pPr>
            <w:r w:rsidRPr="004D5B0B">
              <w:t>3.5</w:t>
            </w:r>
            <w:r w:rsidR="00771303">
              <w:t xml:space="preserve"> </w:t>
            </w:r>
            <w:r w:rsidRPr="004D5B0B">
              <w:t xml:space="preserve">Identify damaged or worn equipment and replace, repair or dispose of, </w:t>
            </w:r>
            <w:r w:rsidR="002A3E23">
              <w:t>to meet workplace procedures</w:t>
            </w:r>
          </w:p>
        </w:tc>
      </w:tr>
      <w:tr w:rsidR="004D5B0B" w:rsidRPr="00963A46" w14:paraId="13F5185B" w14:textId="77777777" w:rsidTr="00CA2922">
        <w:trPr>
          <w:cantSplit/>
        </w:trPr>
        <w:tc>
          <w:tcPr>
            <w:tcW w:w="1396" w:type="pct"/>
            <w:shd w:val="clear" w:color="auto" w:fill="auto"/>
          </w:tcPr>
          <w:p w14:paraId="18A3CD39" w14:textId="37E6B2A0" w:rsidR="004D5B0B" w:rsidRPr="004D5B0B" w:rsidRDefault="00462D8A" w:rsidP="00462D8A">
            <w:pPr>
              <w:pStyle w:val="SIText"/>
            </w:pPr>
            <w:r>
              <w:t xml:space="preserve">4. </w:t>
            </w:r>
            <w:r w:rsidR="004D5B0B" w:rsidRPr="004D5B0B">
              <w:t>Maintain records</w:t>
            </w:r>
          </w:p>
        </w:tc>
        <w:tc>
          <w:tcPr>
            <w:tcW w:w="3604" w:type="pct"/>
            <w:shd w:val="clear" w:color="auto" w:fill="auto"/>
          </w:tcPr>
          <w:p w14:paraId="5F04CF75" w14:textId="558FDE20" w:rsidR="004D5B0B" w:rsidRPr="004D5B0B" w:rsidRDefault="004D5B0B" w:rsidP="00462D8A">
            <w:pPr>
              <w:pStyle w:val="SIText"/>
            </w:pPr>
            <w:r w:rsidRPr="004D5B0B">
              <w:t>4.1</w:t>
            </w:r>
            <w:r w:rsidR="00771303">
              <w:t xml:space="preserve"> </w:t>
            </w:r>
            <w:r w:rsidRPr="004D5B0B">
              <w:t>Maintain equipment logs</w:t>
            </w:r>
            <w:r w:rsidR="002A3E23">
              <w:t xml:space="preserve"> accurately</w:t>
            </w:r>
          </w:p>
          <w:p w14:paraId="5697ADD8" w14:textId="338FC27C" w:rsidR="004D5B0B" w:rsidRPr="004D5B0B" w:rsidRDefault="004D5B0B" w:rsidP="00462D8A">
            <w:pPr>
              <w:pStyle w:val="SIText"/>
            </w:pPr>
            <w:r w:rsidRPr="004D5B0B">
              <w:t>4.2</w:t>
            </w:r>
            <w:r w:rsidR="00771303">
              <w:t xml:space="preserve"> </w:t>
            </w:r>
            <w:r w:rsidRPr="004D5B0B">
              <w:t>Record information about unsafe or faulty equipment and report as required</w:t>
            </w:r>
            <w:r w:rsidR="002A3E23">
              <w:t xml:space="preserve"> in accordance with workplace procedures</w:t>
            </w:r>
          </w:p>
        </w:tc>
      </w:tr>
    </w:tbl>
    <w:p w14:paraId="3CB40937" w14:textId="77777777" w:rsidR="005F771F" w:rsidRDefault="005F771F" w:rsidP="005F771F">
      <w:pPr>
        <w:pStyle w:val="SIText"/>
      </w:pPr>
    </w:p>
    <w:p w14:paraId="61D2589F"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8319059" w14:textId="77777777" w:rsidTr="00CA2922">
        <w:trPr>
          <w:tblHeader/>
        </w:trPr>
        <w:tc>
          <w:tcPr>
            <w:tcW w:w="5000" w:type="pct"/>
            <w:gridSpan w:val="2"/>
          </w:tcPr>
          <w:p w14:paraId="5D9EBD34" w14:textId="77777777" w:rsidR="00F1480E" w:rsidRPr="000754EC" w:rsidRDefault="00FD557D" w:rsidP="000754EC">
            <w:pPr>
              <w:pStyle w:val="SIHeading2"/>
            </w:pPr>
            <w:r w:rsidRPr="00041E59">
              <w:lastRenderedPageBreak/>
              <w:t>F</w:t>
            </w:r>
            <w:r w:rsidRPr="000754EC">
              <w:t>oundation Skills</w:t>
            </w:r>
          </w:p>
          <w:p w14:paraId="2DCD4DE2"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958B01B" w14:textId="77777777" w:rsidTr="00CA2922">
        <w:trPr>
          <w:tblHeader/>
        </w:trPr>
        <w:tc>
          <w:tcPr>
            <w:tcW w:w="1396" w:type="pct"/>
          </w:tcPr>
          <w:p w14:paraId="607B777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BA378A8"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A71E74" w:rsidRPr="00336FCA" w:rsidDel="00423CB2" w14:paraId="4BAA067B" w14:textId="77777777" w:rsidTr="00CA2922">
        <w:tc>
          <w:tcPr>
            <w:tcW w:w="1396" w:type="pct"/>
          </w:tcPr>
          <w:p w14:paraId="6A68C503" w14:textId="0D3193ED" w:rsidR="00A71E74" w:rsidRPr="004D5B0B" w:rsidRDefault="00A71E74" w:rsidP="004D5B0B">
            <w:pPr>
              <w:pStyle w:val="SIText"/>
            </w:pPr>
            <w:r w:rsidRPr="00D0338E">
              <w:t>Reading</w:t>
            </w:r>
          </w:p>
        </w:tc>
        <w:tc>
          <w:tcPr>
            <w:tcW w:w="3604" w:type="pct"/>
          </w:tcPr>
          <w:p w14:paraId="505AEFB0" w14:textId="4204900A" w:rsidR="00A71E74" w:rsidRPr="004D5B0B" w:rsidRDefault="00A71E74" w:rsidP="004D5B0B">
            <w:pPr>
              <w:pStyle w:val="SIBulletList1"/>
              <w:rPr>
                <w:rFonts w:eastAsia="Calibri"/>
              </w:rPr>
            </w:pPr>
            <w:r>
              <w:rPr>
                <w:rFonts w:eastAsiaTheme="minorHAnsi"/>
                <w:lang w:val="en-GB"/>
              </w:rPr>
              <w:t>Comprehend textual information from a variety of workplace documents accurately</w:t>
            </w:r>
          </w:p>
        </w:tc>
      </w:tr>
      <w:tr w:rsidR="00A71E74" w:rsidRPr="00336FCA" w:rsidDel="00423CB2" w14:paraId="7175A274" w14:textId="77777777" w:rsidTr="00CA2922">
        <w:tc>
          <w:tcPr>
            <w:tcW w:w="1396" w:type="pct"/>
          </w:tcPr>
          <w:p w14:paraId="54C78AD4" w14:textId="4416982A" w:rsidR="00A71E74" w:rsidRPr="004D5B0B" w:rsidRDefault="00A71E74" w:rsidP="004D5B0B">
            <w:pPr>
              <w:pStyle w:val="SIText"/>
            </w:pPr>
            <w:r>
              <w:t>Writing</w:t>
            </w:r>
          </w:p>
        </w:tc>
        <w:tc>
          <w:tcPr>
            <w:tcW w:w="3604" w:type="pct"/>
          </w:tcPr>
          <w:p w14:paraId="0625C14F" w14:textId="31D85681" w:rsidR="00A71E74" w:rsidRPr="004D5B0B" w:rsidRDefault="00A71E74" w:rsidP="004D5B0B">
            <w:pPr>
              <w:pStyle w:val="SIBulletList1"/>
            </w:pPr>
            <w:r>
              <w:rPr>
                <w:rFonts w:eastAsiaTheme="minorHAnsi"/>
                <w:lang w:val="en-GB"/>
              </w:rPr>
              <w:t>Produce workplace documents using industry-based vocabulary, grammar and conventions</w:t>
            </w:r>
          </w:p>
        </w:tc>
      </w:tr>
      <w:tr w:rsidR="00A71E74" w:rsidRPr="00336FCA" w:rsidDel="00423CB2" w14:paraId="0E66CA94" w14:textId="77777777" w:rsidTr="00CD7A28">
        <w:trPr>
          <w:trHeight w:val="212"/>
        </w:trPr>
        <w:tc>
          <w:tcPr>
            <w:tcW w:w="1396" w:type="pct"/>
          </w:tcPr>
          <w:p w14:paraId="48E6232B" w14:textId="537B6522" w:rsidR="00A71E74" w:rsidRPr="004D5B0B" w:rsidRDefault="00A71E74" w:rsidP="004D5B0B">
            <w:pPr>
              <w:pStyle w:val="SIText"/>
            </w:pPr>
            <w:r w:rsidRPr="00D0338E">
              <w:t xml:space="preserve">Oral </w:t>
            </w:r>
            <w:r w:rsidRPr="00B75AEA">
              <w:t>Communication</w:t>
            </w:r>
          </w:p>
        </w:tc>
        <w:tc>
          <w:tcPr>
            <w:tcW w:w="3604" w:type="pct"/>
          </w:tcPr>
          <w:p w14:paraId="3FDFF92B" w14:textId="1D82033F" w:rsidR="00A71E74" w:rsidRPr="004D5B0B" w:rsidRDefault="00A71E74" w:rsidP="004D5B0B">
            <w:pPr>
              <w:pStyle w:val="SIBulletList1"/>
              <w:rPr>
                <w:rFonts w:eastAsia="Calibri"/>
              </w:rPr>
            </w:pPr>
            <w:r>
              <w:rPr>
                <w:rFonts w:eastAsiaTheme="minorHAnsi"/>
                <w:lang w:val="en-GB"/>
              </w:rPr>
              <w:t>Converse clearly using industry</w:t>
            </w:r>
            <w:r w:rsidR="002A72B0">
              <w:rPr>
                <w:rFonts w:eastAsiaTheme="minorHAnsi"/>
              </w:rPr>
              <w:t>-</w:t>
            </w:r>
            <w:r>
              <w:rPr>
                <w:rFonts w:eastAsiaTheme="minorHAnsi"/>
                <w:lang w:val="en-GB"/>
              </w:rPr>
              <w:t>specific language</w:t>
            </w:r>
          </w:p>
        </w:tc>
      </w:tr>
      <w:tr w:rsidR="00A71E74" w:rsidRPr="00336FCA" w:rsidDel="00423CB2" w14:paraId="1BF4129E" w14:textId="77777777" w:rsidTr="00CD7A28">
        <w:trPr>
          <w:trHeight w:val="212"/>
        </w:trPr>
        <w:tc>
          <w:tcPr>
            <w:tcW w:w="1396" w:type="pct"/>
          </w:tcPr>
          <w:p w14:paraId="18764F15" w14:textId="1FC356A3" w:rsidR="00A71E74" w:rsidRPr="004D5B0B" w:rsidRDefault="00A71E74" w:rsidP="004D5B0B">
            <w:pPr>
              <w:pStyle w:val="SIText"/>
            </w:pPr>
            <w:r w:rsidRPr="00D0338E">
              <w:t>Numeracy</w:t>
            </w:r>
          </w:p>
        </w:tc>
        <w:tc>
          <w:tcPr>
            <w:tcW w:w="3604" w:type="pct"/>
          </w:tcPr>
          <w:p w14:paraId="12387BDA" w14:textId="2FA1A087" w:rsidR="00A71E74" w:rsidRPr="004D5B0B" w:rsidRDefault="00A71E74" w:rsidP="004D5B0B">
            <w:pPr>
              <w:pStyle w:val="SIBulletList1"/>
              <w:rPr>
                <w:rFonts w:eastAsia="Calibri"/>
              </w:rPr>
            </w:pPr>
            <w:r>
              <w:rPr>
                <w:rFonts w:eastAsiaTheme="minorHAnsi"/>
                <w:lang w:val="en-GB"/>
              </w:rPr>
              <w:t>Calculate numerical information relating to</w:t>
            </w:r>
            <w:r>
              <w:rPr>
                <w:rFonts w:eastAsia="Calibri"/>
              </w:rPr>
              <w:t xml:space="preserve"> measurements, quantities and laboratory specifications</w:t>
            </w:r>
          </w:p>
        </w:tc>
      </w:tr>
      <w:tr w:rsidR="00A71E74" w:rsidRPr="00336FCA" w:rsidDel="00423CB2" w14:paraId="07E576D4" w14:textId="77777777" w:rsidTr="00CD7A28">
        <w:trPr>
          <w:trHeight w:val="212"/>
        </w:trPr>
        <w:tc>
          <w:tcPr>
            <w:tcW w:w="1396" w:type="pct"/>
          </w:tcPr>
          <w:p w14:paraId="7D7B089E" w14:textId="66981D81" w:rsidR="00A71E74" w:rsidRPr="004D5B0B" w:rsidRDefault="00A71E74" w:rsidP="004D5B0B">
            <w:pPr>
              <w:pStyle w:val="SIText"/>
            </w:pPr>
            <w:r w:rsidRPr="00D0338E">
              <w:t>Navigate the world of work</w:t>
            </w:r>
          </w:p>
        </w:tc>
        <w:tc>
          <w:tcPr>
            <w:tcW w:w="3604" w:type="pct"/>
          </w:tcPr>
          <w:p w14:paraId="1F437D34" w14:textId="77777777" w:rsidR="00A71E74" w:rsidRDefault="00A71E74" w:rsidP="00237463">
            <w:pPr>
              <w:pStyle w:val="SIBulletList1"/>
              <w:rPr>
                <w:rFonts w:eastAsiaTheme="minorHAnsi"/>
                <w:lang w:val="en-GB"/>
              </w:rPr>
            </w:pPr>
            <w:r>
              <w:rPr>
                <w:rFonts w:eastAsiaTheme="minorHAnsi"/>
                <w:lang w:val="en-GB"/>
              </w:rPr>
              <w:t>Comply with policies and procedures</w:t>
            </w:r>
          </w:p>
          <w:p w14:paraId="7B26F334" w14:textId="77777777" w:rsidR="00A71E74" w:rsidRDefault="00A71E74" w:rsidP="00237463">
            <w:pPr>
              <w:pStyle w:val="SIBulletList1"/>
              <w:rPr>
                <w:rFonts w:eastAsiaTheme="minorHAnsi"/>
                <w:lang w:val="en-GB"/>
              </w:rPr>
            </w:pPr>
            <w:r>
              <w:rPr>
                <w:rFonts w:eastAsiaTheme="minorHAnsi"/>
                <w:lang w:val="en-GB"/>
              </w:rPr>
              <w:t xml:space="preserve">Take responsibility for decisions made to meet laboratory requirements </w:t>
            </w:r>
          </w:p>
          <w:p w14:paraId="050E126C" w14:textId="6B44594E" w:rsidR="00A71E74" w:rsidRPr="004D5B0B" w:rsidRDefault="00A71E74" w:rsidP="004D5B0B">
            <w:pPr>
              <w:pStyle w:val="SIBulletList1"/>
              <w:rPr>
                <w:rFonts w:eastAsia="Calibri"/>
              </w:rPr>
            </w:pPr>
            <w:r>
              <w:rPr>
                <w:rFonts w:eastAsiaTheme="minorHAnsi"/>
                <w:lang w:val="en-GB"/>
              </w:rPr>
              <w:t>Recognise own work performance and seek assistance where required</w:t>
            </w:r>
          </w:p>
        </w:tc>
      </w:tr>
      <w:tr w:rsidR="00A71E74" w:rsidRPr="00336FCA" w:rsidDel="00423CB2" w14:paraId="703889DD" w14:textId="77777777" w:rsidTr="00CD7A28">
        <w:trPr>
          <w:trHeight w:val="212"/>
        </w:trPr>
        <w:tc>
          <w:tcPr>
            <w:tcW w:w="1396" w:type="pct"/>
          </w:tcPr>
          <w:p w14:paraId="090C6255" w14:textId="3822E89E" w:rsidR="00A71E74" w:rsidRPr="004D5B0B" w:rsidRDefault="00A71E74" w:rsidP="004D5B0B">
            <w:pPr>
              <w:pStyle w:val="SIText"/>
            </w:pPr>
            <w:r>
              <w:t>Interact with others</w:t>
            </w:r>
          </w:p>
        </w:tc>
        <w:tc>
          <w:tcPr>
            <w:tcW w:w="3604" w:type="pct"/>
          </w:tcPr>
          <w:p w14:paraId="77329A24" w14:textId="77777777" w:rsidR="00A71E74" w:rsidRDefault="00A71E74" w:rsidP="00237463">
            <w:pPr>
              <w:pStyle w:val="SIBulletList1"/>
              <w:rPr>
                <w:rFonts w:eastAsiaTheme="minorHAnsi"/>
                <w:sz w:val="24"/>
                <w:szCs w:val="24"/>
                <w:lang w:val="en-GB"/>
              </w:rPr>
            </w:pPr>
            <w:r>
              <w:rPr>
                <w:rFonts w:eastAsiaTheme="minorHAnsi"/>
                <w:lang w:val="en-GB"/>
              </w:rPr>
              <w:t>Respect diversity and inclusion in the workplace</w:t>
            </w:r>
          </w:p>
          <w:p w14:paraId="61F0DC19" w14:textId="335A27A2" w:rsidR="00A71E74" w:rsidRPr="00DC2AD2" w:rsidRDefault="00A71E74" w:rsidP="002A3E23">
            <w:pPr>
              <w:pStyle w:val="SIBulletList1"/>
              <w:rPr>
                <w:rFonts w:ascii="Times" w:eastAsiaTheme="minorHAnsi" w:hAnsi="Times" w:cs="Times"/>
                <w:sz w:val="24"/>
                <w:szCs w:val="24"/>
                <w:lang w:val="en-US"/>
              </w:rPr>
            </w:pPr>
            <w:r>
              <w:rPr>
                <w:rFonts w:eastAsiaTheme="minorHAnsi"/>
                <w:lang w:val="en-GB"/>
              </w:rPr>
              <w:t>Connect and work with others in teams</w:t>
            </w:r>
            <w:r>
              <w:rPr>
                <w:rFonts w:eastAsiaTheme="minorHAnsi"/>
                <w:sz w:val="24"/>
                <w:szCs w:val="24"/>
                <w:lang w:val="en-GB"/>
              </w:rPr>
              <w:t xml:space="preserve"> </w:t>
            </w:r>
            <w:r>
              <w:rPr>
                <w:rFonts w:eastAsiaTheme="minorHAnsi"/>
                <w:lang w:val="en-GB"/>
              </w:rPr>
              <w:t>cooperatively</w:t>
            </w:r>
            <w:r>
              <w:rPr>
                <w:rFonts w:eastAsiaTheme="minorHAnsi"/>
                <w:sz w:val="24"/>
                <w:szCs w:val="24"/>
                <w:lang w:val="en-GB"/>
              </w:rPr>
              <w:t xml:space="preserve"> </w:t>
            </w:r>
          </w:p>
        </w:tc>
      </w:tr>
      <w:tr w:rsidR="00A71E74" w:rsidRPr="00336FCA" w:rsidDel="00423CB2" w14:paraId="30D2414A" w14:textId="77777777" w:rsidTr="00CD7A28">
        <w:trPr>
          <w:trHeight w:val="212"/>
        </w:trPr>
        <w:tc>
          <w:tcPr>
            <w:tcW w:w="1396" w:type="pct"/>
          </w:tcPr>
          <w:p w14:paraId="09D5A7D6" w14:textId="030EE40B" w:rsidR="00A71E74" w:rsidRDefault="00A71E74" w:rsidP="004D5B0B">
            <w:pPr>
              <w:pStyle w:val="SIText"/>
            </w:pPr>
            <w:r w:rsidRPr="00D0338E">
              <w:t>Get the work done</w:t>
            </w:r>
          </w:p>
        </w:tc>
        <w:tc>
          <w:tcPr>
            <w:tcW w:w="3604" w:type="pct"/>
          </w:tcPr>
          <w:p w14:paraId="6D4F3543" w14:textId="77777777" w:rsidR="00A71E74" w:rsidRDefault="00A71E74" w:rsidP="00237463">
            <w:pPr>
              <w:pStyle w:val="SIBulletList1"/>
              <w:rPr>
                <w:rFonts w:eastAsiaTheme="minorHAnsi"/>
                <w:lang w:val="en-GB"/>
              </w:rPr>
            </w:pPr>
            <w:r>
              <w:rPr>
                <w:rFonts w:eastAsiaTheme="minorHAnsi"/>
                <w:lang w:val="en-GB"/>
              </w:rPr>
              <w:t xml:space="preserve">Plan and organise work efficiently </w:t>
            </w:r>
          </w:p>
          <w:p w14:paraId="12BB3F2F" w14:textId="77777777" w:rsidR="00A71E74" w:rsidRDefault="00A71E74" w:rsidP="00237463">
            <w:pPr>
              <w:pStyle w:val="SIBulletList1"/>
              <w:rPr>
                <w:rFonts w:eastAsiaTheme="minorHAnsi"/>
                <w:lang w:val="en-GB"/>
              </w:rPr>
            </w:pPr>
            <w:r>
              <w:rPr>
                <w:rFonts w:eastAsiaTheme="minorHAnsi"/>
                <w:lang w:val="en-GB"/>
              </w:rPr>
              <w:t xml:space="preserve">Identify and solve problems creatively </w:t>
            </w:r>
          </w:p>
          <w:p w14:paraId="3473B196" w14:textId="77777777" w:rsidR="00A71E74" w:rsidRPr="00EB6F08" w:rsidRDefault="00A71E74" w:rsidP="00A71E74">
            <w:pPr>
              <w:pStyle w:val="SIBulletList1"/>
            </w:pPr>
            <w:r>
              <w:t xml:space="preserve">Use the main features and </w:t>
            </w:r>
            <w:r w:rsidRPr="001E3328">
              <w:t>functions of digital tools to complete computational analysis and recording of results</w:t>
            </w:r>
          </w:p>
          <w:p w14:paraId="6494857F" w14:textId="55709438" w:rsidR="00A71E74" w:rsidRPr="004D5B0B" w:rsidDel="002A3E23" w:rsidRDefault="00A71E74" w:rsidP="002A3E23">
            <w:pPr>
              <w:pStyle w:val="SIBulletList1"/>
            </w:pPr>
            <w:r>
              <w:rPr>
                <w:rFonts w:eastAsiaTheme="minorHAnsi"/>
                <w:lang w:val="en-GB"/>
              </w:rPr>
              <w:t>Recognise and act on opportunities for continuous improvement in accordance with workplace practices</w:t>
            </w:r>
          </w:p>
        </w:tc>
      </w:tr>
    </w:tbl>
    <w:p w14:paraId="440DDADF" w14:textId="77777777" w:rsidR="00916CD7" w:rsidRDefault="00916CD7" w:rsidP="005F771F">
      <w:pPr>
        <w:pStyle w:val="SIText"/>
      </w:pPr>
    </w:p>
    <w:p w14:paraId="629272F4" w14:textId="77777777" w:rsidR="00916CD7" w:rsidRDefault="00916CD7"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4EB4DB9" w14:textId="77777777" w:rsidTr="00F33FF2">
        <w:tc>
          <w:tcPr>
            <w:tcW w:w="5000" w:type="pct"/>
            <w:gridSpan w:val="4"/>
          </w:tcPr>
          <w:p w14:paraId="2750E198" w14:textId="77777777" w:rsidR="00F1480E" w:rsidRPr="000754EC" w:rsidRDefault="00FD557D" w:rsidP="000754EC">
            <w:pPr>
              <w:pStyle w:val="SIHeading2"/>
            </w:pPr>
            <w:r w:rsidRPr="00923720">
              <w:t>U</w:t>
            </w:r>
            <w:r w:rsidRPr="000754EC">
              <w:t>nit Mapping Information</w:t>
            </w:r>
          </w:p>
        </w:tc>
      </w:tr>
      <w:tr w:rsidR="00F1480E" w14:paraId="3A72134A" w14:textId="77777777" w:rsidTr="00F33FF2">
        <w:tc>
          <w:tcPr>
            <w:tcW w:w="1028" w:type="pct"/>
          </w:tcPr>
          <w:p w14:paraId="32119351" w14:textId="77777777" w:rsidR="00F1480E" w:rsidRPr="000754EC" w:rsidRDefault="00F1480E" w:rsidP="000754EC">
            <w:pPr>
              <w:pStyle w:val="SIText-Bold"/>
            </w:pPr>
            <w:r w:rsidRPr="00923720">
              <w:t>Code and title current version</w:t>
            </w:r>
          </w:p>
        </w:tc>
        <w:tc>
          <w:tcPr>
            <w:tcW w:w="1105" w:type="pct"/>
          </w:tcPr>
          <w:p w14:paraId="674D4D7C" w14:textId="77777777" w:rsidR="00F1480E" w:rsidRPr="000754EC" w:rsidRDefault="00F1480E" w:rsidP="000754EC">
            <w:pPr>
              <w:pStyle w:val="SIText-Bold"/>
            </w:pPr>
            <w:r w:rsidRPr="00923720">
              <w:t>Code and title previous version</w:t>
            </w:r>
          </w:p>
        </w:tc>
        <w:tc>
          <w:tcPr>
            <w:tcW w:w="1251" w:type="pct"/>
          </w:tcPr>
          <w:p w14:paraId="1BA27DB1" w14:textId="77777777" w:rsidR="00F1480E" w:rsidRPr="000754EC" w:rsidRDefault="00F1480E" w:rsidP="000754EC">
            <w:pPr>
              <w:pStyle w:val="SIText-Bold"/>
            </w:pPr>
            <w:r w:rsidRPr="00923720">
              <w:t>Comments</w:t>
            </w:r>
          </w:p>
        </w:tc>
        <w:tc>
          <w:tcPr>
            <w:tcW w:w="1616" w:type="pct"/>
          </w:tcPr>
          <w:p w14:paraId="43BCBB81" w14:textId="77777777" w:rsidR="00F1480E" w:rsidRPr="000754EC" w:rsidRDefault="00F1480E" w:rsidP="000754EC">
            <w:pPr>
              <w:pStyle w:val="SIText-Bold"/>
            </w:pPr>
            <w:r w:rsidRPr="00923720">
              <w:t>Equivalence status</w:t>
            </w:r>
          </w:p>
        </w:tc>
      </w:tr>
      <w:tr w:rsidR="004D5B0B" w14:paraId="5BA350A6" w14:textId="77777777" w:rsidTr="00F33FF2">
        <w:tc>
          <w:tcPr>
            <w:tcW w:w="1028" w:type="pct"/>
          </w:tcPr>
          <w:p w14:paraId="455AC60A" w14:textId="7530E8E0" w:rsidR="004D5B0B" w:rsidRPr="004D5B0B" w:rsidRDefault="00426EA8" w:rsidP="002A3E23">
            <w:pPr>
              <w:pStyle w:val="SIText"/>
            </w:pPr>
            <w:r>
              <w:t>FBP</w:t>
            </w:r>
            <w:r w:rsidR="004D5B0B" w:rsidRPr="004D5B0B">
              <w:t xml:space="preserve">LAB3004 </w:t>
            </w:r>
            <w:r w:rsidR="002A3E23">
              <w:t>Maintain wine testing equipment</w:t>
            </w:r>
          </w:p>
        </w:tc>
        <w:tc>
          <w:tcPr>
            <w:tcW w:w="1105" w:type="pct"/>
          </w:tcPr>
          <w:p w14:paraId="466C4466" w14:textId="77777777" w:rsidR="004D5B0B" w:rsidRPr="004D5B0B" w:rsidRDefault="004D5B0B" w:rsidP="004D5B0B">
            <w:pPr>
              <w:pStyle w:val="SIText"/>
            </w:pPr>
            <w:r w:rsidRPr="004D5B0B">
              <w:t>FDFLAB3004A Check and maintain readiness of wine testing equipment</w:t>
            </w:r>
          </w:p>
        </w:tc>
        <w:tc>
          <w:tcPr>
            <w:tcW w:w="1251" w:type="pct"/>
          </w:tcPr>
          <w:p w14:paraId="090A31B9" w14:textId="77777777" w:rsidR="004D5B0B" w:rsidRDefault="004D5B0B" w:rsidP="004D5B0B">
            <w:pPr>
              <w:pStyle w:val="SIText"/>
            </w:pPr>
            <w:r>
              <w:t>Updated to meet Standards for Training Packages</w:t>
            </w:r>
          </w:p>
          <w:p w14:paraId="6437E50A" w14:textId="77777777" w:rsidR="002A3E23" w:rsidRDefault="002A3E23" w:rsidP="004D5B0B">
            <w:pPr>
              <w:pStyle w:val="SIText"/>
            </w:pPr>
            <w:r>
              <w:t>Renamed to match intent of unit</w:t>
            </w:r>
          </w:p>
          <w:p w14:paraId="00C2E780" w14:textId="7062BDED" w:rsidR="002B2CFE" w:rsidRPr="002B2CFE" w:rsidRDefault="002B2CFE" w:rsidP="002B2CFE">
            <w:pPr>
              <w:rPr>
                <w:lang w:val="en-US"/>
              </w:rPr>
            </w:pPr>
            <w:r w:rsidRPr="002B2CFE">
              <w:t xml:space="preserve">Removal of prerequisites </w:t>
            </w:r>
            <w:r w:rsidR="00A71E74">
              <w:t>as</w:t>
            </w:r>
            <w:r w:rsidRPr="002B2CFE">
              <w:t xml:space="preserve"> no longer required by industry</w:t>
            </w:r>
          </w:p>
          <w:p w14:paraId="4288E3EE" w14:textId="7096CCB3" w:rsidR="002B2CFE" w:rsidRPr="004D5B0B" w:rsidRDefault="002B2CFE" w:rsidP="004D5B0B">
            <w:pPr>
              <w:pStyle w:val="SIText"/>
            </w:pPr>
          </w:p>
        </w:tc>
        <w:tc>
          <w:tcPr>
            <w:tcW w:w="1616" w:type="pct"/>
          </w:tcPr>
          <w:p w14:paraId="189D0A5D" w14:textId="77777777" w:rsidR="004D5B0B" w:rsidRPr="004D5B0B" w:rsidRDefault="004D5B0B" w:rsidP="004D5B0B">
            <w:pPr>
              <w:pStyle w:val="SIText"/>
            </w:pPr>
            <w:r>
              <w:t>Equivalent unit</w:t>
            </w:r>
          </w:p>
        </w:tc>
      </w:tr>
    </w:tbl>
    <w:p w14:paraId="2359D95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7654"/>
      </w:tblGrid>
      <w:tr w:rsidR="00F1480E" w:rsidRPr="00A55106" w14:paraId="2DA201D0" w14:textId="77777777" w:rsidTr="00C2390B">
        <w:tc>
          <w:tcPr>
            <w:tcW w:w="1025" w:type="pct"/>
            <w:shd w:val="clear" w:color="auto" w:fill="auto"/>
          </w:tcPr>
          <w:p w14:paraId="48F444DC" w14:textId="77777777" w:rsidR="00F1480E" w:rsidRPr="000754EC" w:rsidRDefault="00FD557D" w:rsidP="000754EC">
            <w:pPr>
              <w:pStyle w:val="SIHeading2"/>
            </w:pPr>
            <w:r w:rsidRPr="00CC451E">
              <w:t>L</w:t>
            </w:r>
            <w:r w:rsidRPr="000754EC">
              <w:t>inks</w:t>
            </w:r>
          </w:p>
        </w:tc>
        <w:tc>
          <w:tcPr>
            <w:tcW w:w="3975" w:type="pct"/>
            <w:shd w:val="clear" w:color="auto" w:fill="auto"/>
          </w:tcPr>
          <w:p w14:paraId="22DDAF7D" w14:textId="1EAAEBE3" w:rsidR="00F1480E" w:rsidRPr="000754EC" w:rsidRDefault="00A71E74" w:rsidP="00CD7A28">
            <w:pPr>
              <w:pStyle w:val="SIText"/>
            </w:pPr>
            <w:r w:rsidRPr="00A71E74">
              <w:t>Companion Volumes, including Implementation Guides, are available at VETNet: https://vetnet.education.gov.au/Pages/TrainingDocs.aspx?q=78b15323-cd38-483e-aad7-1159b570a5c4</w:t>
            </w:r>
            <w:r w:rsidR="00C2390B">
              <w:br/>
            </w:r>
          </w:p>
        </w:tc>
      </w:tr>
    </w:tbl>
    <w:p w14:paraId="3B2C5344" w14:textId="77777777" w:rsidR="00F1480E" w:rsidRDefault="00F1480E" w:rsidP="005F771F">
      <w:pPr>
        <w:pStyle w:val="SIText"/>
      </w:pPr>
    </w:p>
    <w:p w14:paraId="2E833537" w14:textId="77777777" w:rsidR="004D5B0B" w:rsidRDefault="00F1480E">
      <w:pPr>
        <w:spacing w:after="200" w:line="276" w:lineRule="auto"/>
        <w:rPr>
          <w:lang w:eastAsia="en-US"/>
        </w:rPr>
      </w:pPr>
      <w:r>
        <w:br w:type="page"/>
      </w:r>
    </w:p>
    <w:p w14:paraId="7A9D4CD4" w14:textId="77777777" w:rsidR="00B808B4" w:rsidRDefault="00B808B4">
      <w:pPr>
        <w:spacing w:after="200" w:line="276" w:lineRule="auto"/>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B808B4" w:rsidRPr="00E91BFF" w14:paraId="53F2A0AF" w14:textId="77777777" w:rsidTr="00516356">
        <w:trPr>
          <w:tblHeader/>
        </w:trPr>
        <w:tc>
          <w:tcPr>
            <w:tcW w:w="1478" w:type="pct"/>
            <w:shd w:val="clear" w:color="auto" w:fill="auto"/>
          </w:tcPr>
          <w:p w14:paraId="260DA714" w14:textId="496F416A" w:rsidR="00B808B4" w:rsidRPr="00B808B4" w:rsidRDefault="00422776" w:rsidP="00DC2AD2">
            <w:pPr>
              <w:pStyle w:val="SIUNITCODE"/>
            </w:pPr>
            <w:bookmarkStart w:id="0" w:name="_Hlk495931705"/>
            <w:r>
              <w:t>TITLE</w:t>
            </w:r>
            <w:r w:rsidR="00480BC4">
              <w:fldChar w:fldCharType="begin"/>
            </w:r>
            <w:r w:rsidR="00480BC4">
              <w:instrText xml:space="preserve"> STYLEREF  "AFSA Unit Code"  \* MERGEFORMAT </w:instrText>
            </w:r>
            <w:r w:rsidR="00480BC4">
              <w:fldChar w:fldCharType="end"/>
            </w:r>
          </w:p>
        </w:tc>
        <w:tc>
          <w:tcPr>
            <w:tcW w:w="3522" w:type="pct"/>
            <w:shd w:val="clear" w:color="auto" w:fill="auto"/>
          </w:tcPr>
          <w:p w14:paraId="74CF68C1" w14:textId="078B591C" w:rsidR="00B808B4" w:rsidRPr="00B808B4" w:rsidRDefault="00422776" w:rsidP="002A3E23">
            <w:pPr>
              <w:pStyle w:val="SIUnittitle"/>
            </w:pPr>
            <w:r>
              <w:rPr>
                <w:rFonts w:eastAsiaTheme="minorHAnsi"/>
                <w:lang w:val="en-GB" w:eastAsia="en-US"/>
              </w:rPr>
              <w:t>Assessment requirements for </w:t>
            </w:r>
            <w:r w:rsidR="00426EA8">
              <w:t>FBP</w:t>
            </w:r>
            <w:r w:rsidRPr="004D5B0B">
              <w:t xml:space="preserve">LAB3004 </w:t>
            </w:r>
            <w:r w:rsidR="002A3E23">
              <w:t>Maintain wine testing equipment</w:t>
            </w:r>
            <w:r w:rsidR="00B808B4" w:rsidRPr="00B808B4">
              <w:fldChar w:fldCharType="begin"/>
            </w:r>
            <w:r w:rsidR="00B808B4" w:rsidRPr="00B808B4">
              <w:instrText xml:space="preserve"> STYLEREF  "AFSA Unit Title"  \* MERGEFORMAT </w:instrText>
            </w:r>
            <w:r w:rsidR="00B808B4" w:rsidRPr="00B808B4">
              <w:fldChar w:fldCharType="end"/>
            </w:r>
            <w:r w:rsidR="00B808B4" w:rsidRPr="00B808B4">
              <w:fldChar w:fldCharType="begin"/>
            </w:r>
            <w:r w:rsidR="00B808B4" w:rsidRPr="00B808B4">
              <w:instrText xml:space="preserve"> STYLEREF  "AFSA Unit Title"  \* MERGEFORMAT </w:instrText>
            </w:r>
            <w:r w:rsidR="00B808B4" w:rsidRPr="00B808B4">
              <w:fldChar w:fldCharType="end"/>
            </w:r>
          </w:p>
        </w:tc>
      </w:tr>
      <w:tr w:rsidR="00B808B4" w:rsidRPr="00A55106" w14:paraId="2FE56DFD" w14:textId="77777777" w:rsidTr="00422776">
        <w:trPr>
          <w:trHeight w:val="323"/>
        </w:trPr>
        <w:tc>
          <w:tcPr>
            <w:tcW w:w="5000" w:type="pct"/>
            <w:gridSpan w:val="2"/>
            <w:shd w:val="clear" w:color="auto" w:fill="auto"/>
          </w:tcPr>
          <w:p w14:paraId="1E0B3B0F" w14:textId="5E472A78" w:rsidR="00B808B4" w:rsidRPr="00B808B4" w:rsidRDefault="00422776" w:rsidP="00422776">
            <w:pPr>
              <w:pStyle w:val="SIHeading2"/>
            </w:pPr>
            <w:r>
              <w:rPr>
                <w:rFonts w:eastAsiaTheme="minorHAnsi" w:cs="Arial"/>
                <w:color w:val="000000"/>
                <w:szCs w:val="24"/>
                <w:lang w:val="en-GB"/>
              </w:rPr>
              <w:t>Performance Evidence</w:t>
            </w:r>
          </w:p>
        </w:tc>
      </w:tr>
      <w:tr w:rsidR="00B808B4" w:rsidRPr="00067E1C" w14:paraId="1BCEBFC3" w14:textId="77777777" w:rsidTr="00516356">
        <w:tc>
          <w:tcPr>
            <w:tcW w:w="5000" w:type="pct"/>
            <w:gridSpan w:val="2"/>
            <w:shd w:val="clear" w:color="auto" w:fill="auto"/>
          </w:tcPr>
          <w:p w14:paraId="5556015A" w14:textId="220FE7F7" w:rsidR="00B808B4" w:rsidRDefault="00B808B4" w:rsidP="00462D8A">
            <w:pPr>
              <w:pStyle w:val="SIText"/>
            </w:pPr>
            <w:r>
              <w:t>An individual demonstrating competency must satisfy all elements and performance criteria in this unit.</w:t>
            </w:r>
          </w:p>
          <w:p w14:paraId="5742C100" w14:textId="77777777" w:rsidR="002B2CFE" w:rsidRPr="00B808B4" w:rsidRDefault="002B2CFE" w:rsidP="00462D8A">
            <w:pPr>
              <w:pStyle w:val="SIText"/>
            </w:pPr>
          </w:p>
          <w:p w14:paraId="33DF0C05" w14:textId="24A73806" w:rsidR="00F92CFD" w:rsidRDefault="00F92CFD" w:rsidP="00F92CFD">
            <w:pPr>
              <w:pStyle w:val="SIText"/>
            </w:pPr>
            <w:r w:rsidRPr="00F92CFD">
              <w:t>There must be evidence that the individual has demonstrated the following at least once:</w:t>
            </w:r>
          </w:p>
          <w:p w14:paraId="6D07BD59" w14:textId="77777777" w:rsidR="00B808B4" w:rsidRPr="00B808B4" w:rsidRDefault="00B808B4" w:rsidP="00B808B4">
            <w:pPr>
              <w:pStyle w:val="SIBulletList1"/>
            </w:pPr>
            <w:r>
              <w:t>accessing and interpreting technical information</w:t>
            </w:r>
          </w:p>
          <w:p w14:paraId="5CF80142" w14:textId="77777777" w:rsidR="00B808B4" w:rsidRPr="00B808B4" w:rsidRDefault="00B808B4" w:rsidP="00B808B4">
            <w:pPr>
              <w:pStyle w:val="SIBulletList1"/>
            </w:pPr>
            <w:r>
              <w:t>selecting, fitting and using appropriate personal protective clothing and equipment</w:t>
            </w:r>
          </w:p>
          <w:p w14:paraId="3155199E" w14:textId="77777777" w:rsidR="00B808B4" w:rsidRPr="00B808B4" w:rsidRDefault="00B808B4" w:rsidP="00B808B4">
            <w:pPr>
              <w:pStyle w:val="SIBulletList1"/>
            </w:pPr>
            <w:r>
              <w:t>confirming availability of necessary materials, equipment and services</w:t>
            </w:r>
            <w:bookmarkStart w:id="1" w:name="_GoBack"/>
            <w:bookmarkEnd w:id="1"/>
          </w:p>
          <w:p w14:paraId="28C497AB" w14:textId="77777777" w:rsidR="00B808B4" w:rsidRPr="00B808B4" w:rsidRDefault="00B808B4" w:rsidP="00B808B4">
            <w:pPr>
              <w:pStyle w:val="SIBulletList1"/>
            </w:pPr>
            <w:r>
              <w:t>confirming equipment status and condition:</w:t>
            </w:r>
          </w:p>
          <w:p w14:paraId="18FB49B9" w14:textId="77777777" w:rsidR="00B808B4" w:rsidRPr="00B808B4" w:rsidRDefault="00B808B4" w:rsidP="00B808B4">
            <w:pPr>
              <w:pStyle w:val="SIBulletList2"/>
            </w:pPr>
            <w:r>
              <w:t>confirming that test equipment is operating accurately</w:t>
            </w:r>
          </w:p>
          <w:p w14:paraId="7B48066F" w14:textId="77777777" w:rsidR="00B808B4" w:rsidRPr="00B808B4" w:rsidRDefault="00B808B4" w:rsidP="00B808B4">
            <w:pPr>
              <w:pStyle w:val="SIBulletList2"/>
            </w:pPr>
            <w:r>
              <w:t>recognising and rejecting contaminated or faulty glassware and equipment</w:t>
            </w:r>
          </w:p>
          <w:p w14:paraId="152BD46D" w14:textId="77777777" w:rsidR="00B808B4" w:rsidRPr="00B808B4" w:rsidRDefault="00B808B4" w:rsidP="00B808B4">
            <w:pPr>
              <w:pStyle w:val="SIBulletList2"/>
            </w:pPr>
            <w:r>
              <w:t>performing safety checks</w:t>
            </w:r>
          </w:p>
          <w:p w14:paraId="4D811610" w14:textId="77777777" w:rsidR="00B808B4" w:rsidRPr="00B808B4" w:rsidRDefault="00B808B4" w:rsidP="00B808B4">
            <w:pPr>
              <w:pStyle w:val="SIBulletList2"/>
            </w:pPr>
            <w:r>
              <w:t>replacing consumables</w:t>
            </w:r>
          </w:p>
          <w:p w14:paraId="6C38540D" w14:textId="77777777" w:rsidR="00B808B4" w:rsidRPr="00B808B4" w:rsidRDefault="00B808B4" w:rsidP="00B808B4">
            <w:pPr>
              <w:pStyle w:val="SIBulletList2"/>
            </w:pPr>
            <w:r>
              <w:t>performing instrument setting</w:t>
            </w:r>
          </w:p>
          <w:p w14:paraId="47FD7AAC" w14:textId="77777777" w:rsidR="00B808B4" w:rsidRPr="00B808B4" w:rsidRDefault="00B808B4" w:rsidP="00B808B4">
            <w:pPr>
              <w:pStyle w:val="SIBulletList1"/>
            </w:pPr>
            <w:r>
              <w:t>monitoring test equipment to identify out-of-standard results or non-compliance</w:t>
            </w:r>
          </w:p>
          <w:p w14:paraId="6257ED60" w14:textId="77777777" w:rsidR="00B808B4" w:rsidRPr="00B808B4" w:rsidRDefault="00B808B4" w:rsidP="00B808B4">
            <w:pPr>
              <w:pStyle w:val="SIBulletList1"/>
            </w:pPr>
            <w:r>
              <w:t>taking corrective action in response to out-of-standard results, anomalies or non-compliance</w:t>
            </w:r>
          </w:p>
          <w:p w14:paraId="623A745C" w14:textId="77777777" w:rsidR="00B808B4" w:rsidRPr="00B808B4" w:rsidRDefault="00B808B4" w:rsidP="00B808B4">
            <w:pPr>
              <w:pStyle w:val="SIBulletList1"/>
            </w:pPr>
            <w:r>
              <w:t>reporting and recording corrective action according to workplace procedures</w:t>
            </w:r>
          </w:p>
          <w:p w14:paraId="53090341" w14:textId="77777777" w:rsidR="00B808B4" w:rsidRPr="00B808B4" w:rsidRDefault="00B808B4" w:rsidP="00B808B4">
            <w:pPr>
              <w:pStyle w:val="SIBulletList1"/>
            </w:pPr>
            <w:r>
              <w:t>maintaining work area to meet housekeeping standards.</w:t>
            </w:r>
          </w:p>
        </w:tc>
      </w:tr>
    </w:tbl>
    <w:p w14:paraId="659F6BF0" w14:textId="77777777" w:rsidR="00B808B4" w:rsidRDefault="00B808B4" w:rsidP="00B808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808B4" w:rsidRPr="00A55106" w14:paraId="0CF9A2B5" w14:textId="77777777" w:rsidTr="0069466F">
        <w:trPr>
          <w:trHeight w:val="282"/>
        </w:trPr>
        <w:tc>
          <w:tcPr>
            <w:tcW w:w="5000" w:type="pct"/>
            <w:shd w:val="clear" w:color="auto" w:fill="auto"/>
          </w:tcPr>
          <w:p w14:paraId="2FFCB6B2" w14:textId="7D316E55" w:rsidR="00B808B4" w:rsidRPr="00B808B4" w:rsidRDefault="00F0243A" w:rsidP="00F0243A">
            <w:pPr>
              <w:pStyle w:val="SIHeading2"/>
            </w:pPr>
            <w:r w:rsidRPr="00B808B4">
              <w:t>Knowledge Evidence</w:t>
            </w:r>
          </w:p>
        </w:tc>
      </w:tr>
      <w:tr w:rsidR="00B808B4" w:rsidRPr="00067E1C" w14:paraId="022765B8" w14:textId="77777777" w:rsidTr="00516356">
        <w:tc>
          <w:tcPr>
            <w:tcW w:w="5000" w:type="pct"/>
            <w:shd w:val="clear" w:color="auto" w:fill="auto"/>
          </w:tcPr>
          <w:p w14:paraId="5FE3BDA3" w14:textId="745427A0" w:rsidR="00B808B4" w:rsidRPr="00B808B4" w:rsidRDefault="00B808B4" w:rsidP="00B808B4">
            <w:r w:rsidRPr="00B808B4">
              <w:rPr>
                <w:rFonts w:eastAsiaTheme="minorEastAsia"/>
              </w:rPr>
              <w:t>An individual must be able to demonstrate the knowledge required to perform the tasks outlined in the elements and performance criteria of this unit. This includes knowledge of:</w:t>
            </w:r>
          </w:p>
          <w:p w14:paraId="3EEF05C9" w14:textId="77777777" w:rsidR="00B808B4" w:rsidRPr="00B808B4" w:rsidRDefault="00B808B4" w:rsidP="00B808B4">
            <w:pPr>
              <w:pStyle w:val="SIBulletList1"/>
            </w:pPr>
            <w:r>
              <w:t>operational principles and methods for equipment use</w:t>
            </w:r>
          </w:p>
          <w:p w14:paraId="72BDB540" w14:textId="77777777" w:rsidR="00B808B4" w:rsidRPr="00B808B4" w:rsidRDefault="00B808B4" w:rsidP="00B808B4">
            <w:pPr>
              <w:pStyle w:val="SIBulletList1"/>
            </w:pPr>
            <w:r>
              <w:t>basic sources of error in equipment operation and their control</w:t>
            </w:r>
          </w:p>
          <w:p w14:paraId="72DF5228" w14:textId="77777777" w:rsidR="00B808B4" w:rsidRPr="00B808B4" w:rsidRDefault="00B808B4" w:rsidP="00B808B4">
            <w:pPr>
              <w:pStyle w:val="SIBulletList1"/>
            </w:pPr>
            <w:r>
              <w:t>role and importance of correct equipment checking and testing</w:t>
            </w:r>
          </w:p>
          <w:p w14:paraId="7C5FB6BF" w14:textId="77777777" w:rsidR="00B808B4" w:rsidRPr="00B808B4" w:rsidRDefault="00B808B4" w:rsidP="00B808B4">
            <w:pPr>
              <w:pStyle w:val="SIBulletList1"/>
            </w:pPr>
            <w:r>
              <w:t>basic equipment maintenance procedures</w:t>
            </w:r>
          </w:p>
          <w:p w14:paraId="7EF2C514" w14:textId="77777777" w:rsidR="00B808B4" w:rsidRPr="00B808B4" w:rsidRDefault="00B808B4" w:rsidP="00B808B4">
            <w:pPr>
              <w:pStyle w:val="SIBulletList1"/>
            </w:pPr>
            <w:r>
              <w:t>correct workplace health and safety (WHS) procedures</w:t>
            </w:r>
          </w:p>
          <w:p w14:paraId="427F8EAB" w14:textId="77777777" w:rsidR="00B808B4" w:rsidRPr="00B808B4" w:rsidRDefault="00B808B4" w:rsidP="00B808B4">
            <w:pPr>
              <w:pStyle w:val="SIBulletList1"/>
            </w:pPr>
            <w:r>
              <w:t>workplace communication and reporting procedures</w:t>
            </w:r>
          </w:p>
          <w:p w14:paraId="32912072" w14:textId="77777777" w:rsidR="00B808B4" w:rsidRPr="00B808B4" w:rsidRDefault="00B808B4" w:rsidP="00B808B4">
            <w:pPr>
              <w:pStyle w:val="SIBulletList1"/>
            </w:pPr>
            <w:r>
              <w:t>function of key components of the instrument</w:t>
            </w:r>
          </w:p>
          <w:p w14:paraId="04968597" w14:textId="77777777" w:rsidR="00B808B4" w:rsidRPr="00B808B4" w:rsidRDefault="00B808B4" w:rsidP="00B808B4">
            <w:pPr>
              <w:pStyle w:val="SIBulletList1"/>
            </w:pPr>
            <w:r>
              <w:t>effects of environmental conditions and controls on testing</w:t>
            </w:r>
          </w:p>
          <w:p w14:paraId="1D8FB2F8" w14:textId="77777777" w:rsidR="00B808B4" w:rsidRPr="00B808B4" w:rsidRDefault="00B808B4" w:rsidP="00B808B4">
            <w:pPr>
              <w:pStyle w:val="SIBulletList1"/>
            </w:pPr>
            <w:r>
              <w:t>procedures and responsibility for reporting problems</w:t>
            </w:r>
          </w:p>
          <w:p w14:paraId="2CD1A804" w14:textId="77777777" w:rsidR="00B808B4" w:rsidRPr="00B808B4" w:rsidRDefault="00B808B4" w:rsidP="00B808B4">
            <w:pPr>
              <w:pStyle w:val="SIBulletList1"/>
            </w:pPr>
            <w:r>
              <w:t>recording requirements and procedures.</w:t>
            </w:r>
          </w:p>
        </w:tc>
      </w:tr>
    </w:tbl>
    <w:p w14:paraId="3C75E32A" w14:textId="77777777" w:rsidR="00B808B4" w:rsidRDefault="00B808B4" w:rsidP="00B808B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B808B4" w:rsidRPr="00A55106" w14:paraId="263C18AC" w14:textId="77777777" w:rsidTr="00516356">
        <w:tc>
          <w:tcPr>
            <w:tcW w:w="9634" w:type="dxa"/>
            <w:shd w:val="clear" w:color="auto" w:fill="auto"/>
          </w:tcPr>
          <w:p w14:paraId="11989941" w14:textId="4E8D67F1" w:rsidR="00B808B4" w:rsidRPr="00B808B4" w:rsidRDefault="00F0243A" w:rsidP="00F0243A">
            <w:pPr>
              <w:pStyle w:val="SIHeading2"/>
            </w:pPr>
            <w:r w:rsidRPr="00B808B4">
              <w:t>Assessment Conditions</w:t>
            </w:r>
          </w:p>
        </w:tc>
      </w:tr>
      <w:tr w:rsidR="00B808B4" w:rsidRPr="00A55106" w14:paraId="4C536408" w14:textId="77777777" w:rsidTr="00516356">
        <w:tc>
          <w:tcPr>
            <w:tcW w:w="9634" w:type="dxa"/>
            <w:shd w:val="clear" w:color="auto" w:fill="auto"/>
          </w:tcPr>
          <w:p w14:paraId="6A8B51F4" w14:textId="469A6C88" w:rsidR="00B808B4" w:rsidRPr="00B808B4" w:rsidRDefault="00B808B4" w:rsidP="00B808B4">
            <w:pPr>
              <w:pStyle w:val="SIText"/>
            </w:pPr>
            <w:r>
              <w:t>Assessment of skills must take place under the following conditions:</w:t>
            </w:r>
          </w:p>
          <w:p w14:paraId="7DD3E4D0" w14:textId="77777777" w:rsidR="00B808B4" w:rsidRPr="00B808B4" w:rsidRDefault="00B808B4" w:rsidP="00B808B4">
            <w:pPr>
              <w:pStyle w:val="SIBulletList1"/>
            </w:pPr>
            <w:r>
              <w:t>physical conditions:</w:t>
            </w:r>
          </w:p>
          <w:p w14:paraId="44FE0456" w14:textId="45510E28" w:rsidR="00B808B4" w:rsidRPr="00B808B4" w:rsidRDefault="00B808B4" w:rsidP="00B808B4">
            <w:pPr>
              <w:pStyle w:val="SIBulletList2"/>
              <w:rPr>
                <w:rFonts w:eastAsia="Calibri"/>
              </w:rPr>
            </w:pPr>
            <w:r w:rsidRPr="00B808B4">
              <w:rPr>
                <w:rFonts w:eastAsia="Calibri"/>
              </w:rPr>
              <w:t xml:space="preserve">a </w:t>
            </w:r>
            <w:r w:rsidRPr="00B808B4">
              <w:t>workplace or an environment that accurately represents workplace conditions</w:t>
            </w:r>
          </w:p>
          <w:p w14:paraId="5FF92BFC" w14:textId="77777777" w:rsidR="00B808B4" w:rsidRPr="00B808B4" w:rsidRDefault="00B808B4" w:rsidP="00B808B4">
            <w:pPr>
              <w:pStyle w:val="SIBulletList1"/>
            </w:pPr>
            <w:r>
              <w:t>resources, e</w:t>
            </w:r>
            <w:r w:rsidRPr="00B808B4">
              <w:t>quipment and materials:</w:t>
            </w:r>
          </w:p>
          <w:p w14:paraId="75194D18" w14:textId="0E5853FF" w:rsidR="00B808B4" w:rsidRDefault="00B808B4" w:rsidP="00B808B4">
            <w:pPr>
              <w:pStyle w:val="SIBulletList2"/>
            </w:pPr>
            <w:r w:rsidRPr="00B808B4">
              <w:t>personal protective clothing and equipment as required</w:t>
            </w:r>
          </w:p>
          <w:p w14:paraId="6D9B03D9" w14:textId="6EEF8E18" w:rsidR="00005322" w:rsidRPr="00B808B4" w:rsidRDefault="00005322" w:rsidP="00B808B4">
            <w:pPr>
              <w:pStyle w:val="SIBulletList2"/>
            </w:pPr>
            <w:r>
              <w:t>laboratory equipment, including spectrometers and reference manuals</w:t>
            </w:r>
          </w:p>
          <w:p w14:paraId="1FEE7EA0" w14:textId="77777777" w:rsidR="00B808B4" w:rsidRPr="00B808B4" w:rsidRDefault="00B808B4" w:rsidP="00B808B4">
            <w:pPr>
              <w:pStyle w:val="SIBulletList1"/>
              <w:rPr>
                <w:rFonts w:eastAsia="Calibri"/>
              </w:rPr>
            </w:pPr>
            <w:r w:rsidRPr="00B808B4">
              <w:rPr>
                <w:rFonts w:eastAsia="Calibri"/>
              </w:rPr>
              <w:t>specifications:</w:t>
            </w:r>
          </w:p>
          <w:p w14:paraId="1B7C75B4" w14:textId="77777777" w:rsidR="00B808B4" w:rsidRPr="00B808B4" w:rsidRDefault="00B808B4" w:rsidP="00B808B4">
            <w:pPr>
              <w:pStyle w:val="SIBulletList2"/>
            </w:pPr>
            <w:r w:rsidRPr="00B808B4">
              <w:t>work procedures, including advice on company practices, safe work practices, food safety, quality and environmental requirements</w:t>
            </w:r>
          </w:p>
          <w:p w14:paraId="10BC2900" w14:textId="186A6A34" w:rsidR="00B808B4" w:rsidRPr="00B808B4" w:rsidRDefault="00AC6F84" w:rsidP="00B808B4">
            <w:pPr>
              <w:pStyle w:val="SIBulletList2"/>
              <w:rPr>
                <w:rFonts w:eastAsia="Calibri"/>
              </w:rPr>
            </w:pPr>
            <w:r>
              <w:t>operating procedures,</w:t>
            </w:r>
            <w:r w:rsidR="00B808B4" w:rsidRPr="00B808B4">
              <w:t xml:space="preserve"> calibration standards and procedures, maintenance procedures</w:t>
            </w:r>
          </w:p>
          <w:p w14:paraId="1D7D97BB" w14:textId="77777777" w:rsidR="00B808B4" w:rsidRPr="00B808B4" w:rsidRDefault="00B808B4" w:rsidP="00B808B4">
            <w:pPr>
              <w:pStyle w:val="SIBulletList2"/>
              <w:rPr>
                <w:rFonts w:eastAsia="Calibri"/>
              </w:rPr>
            </w:pPr>
            <w:r w:rsidRPr="00B808B4">
              <w:t>documentation and recording requirements and procedures.</w:t>
            </w:r>
          </w:p>
          <w:p w14:paraId="76329348" w14:textId="77777777" w:rsidR="00B808B4" w:rsidRDefault="00B808B4" w:rsidP="00B808B4"/>
          <w:p w14:paraId="0D4933C2" w14:textId="676C0E05" w:rsidR="00B808B4" w:rsidRPr="00B808B4" w:rsidRDefault="00B808B4" w:rsidP="00B808B4">
            <w:r>
              <w:t xml:space="preserve">Assessors of this unit </w:t>
            </w:r>
            <w:r w:rsidRPr="00B808B4">
              <w:t>must satisfy the requirements for assessors in applicable vocational education and training legislation, frameworks and/or standards.</w:t>
            </w:r>
            <w:r w:rsidR="00C2390B">
              <w:br/>
            </w:r>
          </w:p>
        </w:tc>
      </w:tr>
    </w:tbl>
    <w:p w14:paraId="3631567B" w14:textId="77777777" w:rsidR="00B808B4" w:rsidRDefault="00B808B4" w:rsidP="00B808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8672"/>
      </w:tblGrid>
      <w:tr w:rsidR="00B808B4" w:rsidRPr="00A55106" w14:paraId="664F6B8D" w14:textId="77777777" w:rsidTr="00C2390B">
        <w:tc>
          <w:tcPr>
            <w:tcW w:w="956" w:type="dxa"/>
            <w:shd w:val="clear" w:color="auto" w:fill="auto"/>
          </w:tcPr>
          <w:p w14:paraId="1DCF82C7" w14:textId="77777777" w:rsidR="00B808B4" w:rsidRPr="00B808B4" w:rsidRDefault="00B808B4" w:rsidP="00B808B4">
            <w:pPr>
              <w:pStyle w:val="SIText-Bold"/>
            </w:pPr>
            <w:r>
              <w:t>LINKS</w:t>
            </w:r>
          </w:p>
        </w:tc>
        <w:tc>
          <w:tcPr>
            <w:tcW w:w="8672" w:type="dxa"/>
            <w:shd w:val="clear" w:color="auto" w:fill="auto"/>
          </w:tcPr>
          <w:p w14:paraId="3CD8DAD1" w14:textId="5106C5AD" w:rsidR="00B808B4" w:rsidRPr="00B808B4" w:rsidRDefault="00F92CFD" w:rsidP="00B808B4">
            <w:pPr>
              <w:pStyle w:val="SIText"/>
            </w:pPr>
            <w:r w:rsidRPr="00F92CFD">
              <w:t>Companion Volumes, including Implementation Guides, are available at VETNet: https://vetnet.education.gov.au/Pages/TrainingDocs.aspx?q=78b15323-cd38-483e-aad7-</w:t>
            </w:r>
            <w:r w:rsidRPr="00F92CFD">
              <w:lastRenderedPageBreak/>
              <w:t>1159b570a5c4</w:t>
            </w:r>
            <w:r w:rsidR="00C2390B">
              <w:br/>
            </w:r>
          </w:p>
        </w:tc>
      </w:tr>
    </w:tbl>
    <w:p w14:paraId="0FDDE215" w14:textId="77777777" w:rsidR="00B808B4" w:rsidRDefault="00B808B4" w:rsidP="00B808B4"/>
    <w:bookmarkEnd w:id="0"/>
    <w:p w14:paraId="4E36FBA5"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483FC9" w16cid:durableId="1E240B0A"/>
  <w16cid:commentId w16cid:paraId="53C269E0" w16cid:durableId="1E240B8A"/>
  <w16cid:commentId w16cid:paraId="08C8C64C" w16cid:durableId="1E240B0B"/>
  <w16cid:commentId w16cid:paraId="28DD9392" w16cid:durableId="1E240BB3"/>
  <w16cid:commentId w16cid:paraId="2DF2EE00" w16cid:durableId="1E240B0C"/>
  <w16cid:commentId w16cid:paraId="49A43217" w16cid:durableId="1E240B0D"/>
  <w16cid:commentId w16cid:paraId="06EED694" w16cid:durableId="1E240C67"/>
  <w16cid:commentId w16cid:paraId="6901BBD9" w16cid:durableId="1E240B0E"/>
  <w16cid:commentId w16cid:paraId="7EE93E41" w16cid:durableId="1E240C75"/>
  <w16cid:commentId w16cid:paraId="6C10670F" w16cid:durableId="1E240B0F"/>
  <w16cid:commentId w16cid:paraId="27D8F682" w16cid:durableId="1E240CC9"/>
  <w16cid:commentId w16cid:paraId="77822A86" w16cid:durableId="1E240B10"/>
  <w16cid:commentId w16cid:paraId="7D7AEC68" w16cid:durableId="1E240D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00BC0" w14:textId="77777777" w:rsidR="004E4638" w:rsidRDefault="004E4638" w:rsidP="00BF3F0A">
      <w:r>
        <w:separator/>
      </w:r>
    </w:p>
    <w:p w14:paraId="102F97EC" w14:textId="77777777" w:rsidR="004E4638" w:rsidRDefault="004E4638"/>
  </w:endnote>
  <w:endnote w:type="continuationSeparator" w:id="0">
    <w:p w14:paraId="227BBC2A" w14:textId="77777777" w:rsidR="004E4638" w:rsidRDefault="004E4638" w:rsidP="00BF3F0A">
      <w:r>
        <w:continuationSeparator/>
      </w:r>
    </w:p>
    <w:p w14:paraId="7FEE6A80" w14:textId="77777777" w:rsidR="004E4638" w:rsidRDefault="004E4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36DEDB9" w14:textId="717D8561"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DC2AD2">
          <w:rPr>
            <w:noProof/>
          </w:rPr>
          <w:t>3</w:t>
        </w:r>
        <w:r w:rsidRPr="000754EC">
          <w:fldChar w:fldCharType="end"/>
        </w:r>
      </w:p>
      <w:p w14:paraId="2B4587EF"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57C985E"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992BC" w14:textId="77777777" w:rsidR="004E4638" w:rsidRDefault="004E4638" w:rsidP="00BF3F0A">
      <w:r>
        <w:separator/>
      </w:r>
    </w:p>
    <w:p w14:paraId="65CEF708" w14:textId="77777777" w:rsidR="004E4638" w:rsidRDefault="004E4638"/>
  </w:footnote>
  <w:footnote w:type="continuationSeparator" w:id="0">
    <w:p w14:paraId="0F4A7DFC" w14:textId="77777777" w:rsidR="004E4638" w:rsidRDefault="004E4638" w:rsidP="00BF3F0A">
      <w:r>
        <w:continuationSeparator/>
      </w:r>
    </w:p>
    <w:p w14:paraId="37CFF05C" w14:textId="77777777" w:rsidR="004E4638" w:rsidRDefault="004E463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8C53" w14:textId="0BDA6FD1" w:rsidR="005D5360" w:rsidRDefault="00426EA8" w:rsidP="00DC2AD2">
    <w:pPr>
      <w:pStyle w:val="SIText"/>
    </w:pPr>
    <w:r>
      <w:t>FBP</w:t>
    </w:r>
    <w:r w:rsidR="004D5B0B" w:rsidRPr="004D5B0B">
      <w:t xml:space="preserve">LAB3004 </w:t>
    </w:r>
    <w:r w:rsidR="005D5360">
      <w:t>Maintain wine testing equipment</w:t>
    </w:r>
  </w:p>
  <w:p w14:paraId="50A72089" w14:textId="560062F7" w:rsidR="009C2650" w:rsidRPr="000754EC" w:rsidRDefault="009C2650" w:rsidP="00146EEC">
    <w:pPr>
      <w:pStyle w:val="SITex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8D9102B"/>
    <w:multiLevelType w:val="hybridMultilevel"/>
    <w:tmpl w:val="D55251B4"/>
    <w:lvl w:ilvl="0" w:tplc="4A865494">
      <w:start w:val="1"/>
      <w:numFmt w:val="bullet"/>
      <w:lvlText w:val=""/>
      <w:lvlJc w:val="left"/>
      <w:pPr>
        <w:ind w:left="717" w:hanging="360"/>
      </w:pPr>
      <w:rPr>
        <w:rFonts w:ascii="Symbol" w:hAnsi="Symbol" w:hint="default"/>
      </w:rPr>
    </w:lvl>
    <w:lvl w:ilvl="1" w:tplc="0C090001">
      <w:start w:val="1"/>
      <w:numFmt w:val="bullet"/>
      <w:lvlText w:val=""/>
      <w:lvlJc w:val="left"/>
      <w:pPr>
        <w:ind w:left="1437" w:hanging="360"/>
      </w:pPr>
      <w:rPr>
        <w:rFonts w:ascii="Symbol" w:hAnsi="Symbol"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5"/>
  </w:num>
  <w:num w:numId="5">
    <w:abstractNumId w:val="2"/>
  </w:num>
  <w:num w:numId="6">
    <w:abstractNumId w:val="8"/>
  </w:num>
  <w:num w:numId="7">
    <w:abstractNumId w:val="3"/>
  </w:num>
  <w:num w:numId="8">
    <w:abstractNumId w:val="0"/>
  </w:num>
  <w:num w:numId="9">
    <w:abstractNumId w:val="14"/>
  </w:num>
  <w:num w:numId="10">
    <w:abstractNumId w:val="11"/>
  </w:num>
  <w:num w:numId="11">
    <w:abstractNumId w:val="13"/>
  </w:num>
  <w:num w:numId="12">
    <w:abstractNumId w:val="12"/>
  </w:num>
  <w:num w:numId="13">
    <w:abstractNumId w:val="16"/>
  </w:num>
  <w:num w:numId="14">
    <w:abstractNumId w:val="5"/>
  </w:num>
  <w:num w:numId="15">
    <w:abstractNumId w:val="6"/>
  </w:num>
  <w:num w:numId="16">
    <w:abstractNumId w:val="1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0B"/>
    <w:rsid w:val="000014B9"/>
    <w:rsid w:val="00005322"/>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3E23"/>
    <w:rsid w:val="002A4CD3"/>
    <w:rsid w:val="002A6CC4"/>
    <w:rsid w:val="002A72B0"/>
    <w:rsid w:val="002B2CFE"/>
    <w:rsid w:val="002C55E9"/>
    <w:rsid w:val="002D0C8B"/>
    <w:rsid w:val="002D330A"/>
    <w:rsid w:val="002E193E"/>
    <w:rsid w:val="00301A5B"/>
    <w:rsid w:val="00310A6A"/>
    <w:rsid w:val="003144E6"/>
    <w:rsid w:val="00337E82"/>
    <w:rsid w:val="00346FDC"/>
    <w:rsid w:val="00350BB1"/>
    <w:rsid w:val="00352C83"/>
    <w:rsid w:val="00366805"/>
    <w:rsid w:val="0037067D"/>
    <w:rsid w:val="0038735B"/>
    <w:rsid w:val="003916D1"/>
    <w:rsid w:val="003A16B5"/>
    <w:rsid w:val="003A21F0"/>
    <w:rsid w:val="003A277F"/>
    <w:rsid w:val="003A58BA"/>
    <w:rsid w:val="003A5AE7"/>
    <w:rsid w:val="003A7221"/>
    <w:rsid w:val="003B3493"/>
    <w:rsid w:val="003C13AE"/>
    <w:rsid w:val="003D2BE3"/>
    <w:rsid w:val="003D2E73"/>
    <w:rsid w:val="003E72B6"/>
    <w:rsid w:val="003E7BBE"/>
    <w:rsid w:val="004127E3"/>
    <w:rsid w:val="00422776"/>
    <w:rsid w:val="00426EA8"/>
    <w:rsid w:val="0043212E"/>
    <w:rsid w:val="00434366"/>
    <w:rsid w:val="00434ECE"/>
    <w:rsid w:val="00444423"/>
    <w:rsid w:val="00452F3E"/>
    <w:rsid w:val="00462D8A"/>
    <w:rsid w:val="004640AE"/>
    <w:rsid w:val="004679E3"/>
    <w:rsid w:val="00475172"/>
    <w:rsid w:val="004758B0"/>
    <w:rsid w:val="00480BC4"/>
    <w:rsid w:val="004832D2"/>
    <w:rsid w:val="00485559"/>
    <w:rsid w:val="004A142B"/>
    <w:rsid w:val="004A3860"/>
    <w:rsid w:val="004A44E8"/>
    <w:rsid w:val="004A7706"/>
    <w:rsid w:val="004B29B7"/>
    <w:rsid w:val="004B7A28"/>
    <w:rsid w:val="004C2244"/>
    <w:rsid w:val="004C3538"/>
    <w:rsid w:val="004C79A1"/>
    <w:rsid w:val="004D0D5F"/>
    <w:rsid w:val="004D1569"/>
    <w:rsid w:val="004D44B1"/>
    <w:rsid w:val="004D5B0B"/>
    <w:rsid w:val="004E0460"/>
    <w:rsid w:val="004E0D3E"/>
    <w:rsid w:val="004E1579"/>
    <w:rsid w:val="004E4638"/>
    <w:rsid w:val="004E5FAE"/>
    <w:rsid w:val="004E6245"/>
    <w:rsid w:val="004E6741"/>
    <w:rsid w:val="004E7094"/>
    <w:rsid w:val="004F5DC7"/>
    <w:rsid w:val="004F78DA"/>
    <w:rsid w:val="00511BDF"/>
    <w:rsid w:val="00520E9A"/>
    <w:rsid w:val="005248C1"/>
    <w:rsid w:val="00526134"/>
    <w:rsid w:val="005405B2"/>
    <w:rsid w:val="005427C8"/>
    <w:rsid w:val="005446D1"/>
    <w:rsid w:val="00553D91"/>
    <w:rsid w:val="00556C4C"/>
    <w:rsid w:val="00557369"/>
    <w:rsid w:val="00564ADD"/>
    <w:rsid w:val="005708EB"/>
    <w:rsid w:val="00575BC6"/>
    <w:rsid w:val="00583902"/>
    <w:rsid w:val="005A1D70"/>
    <w:rsid w:val="005A3AA5"/>
    <w:rsid w:val="005A6C9C"/>
    <w:rsid w:val="005A74DC"/>
    <w:rsid w:val="005B5146"/>
    <w:rsid w:val="005D1AFD"/>
    <w:rsid w:val="005D5360"/>
    <w:rsid w:val="005E51E6"/>
    <w:rsid w:val="005F027A"/>
    <w:rsid w:val="005F33CC"/>
    <w:rsid w:val="005F771F"/>
    <w:rsid w:val="00606019"/>
    <w:rsid w:val="006121D4"/>
    <w:rsid w:val="00613B49"/>
    <w:rsid w:val="00616845"/>
    <w:rsid w:val="00620E8E"/>
    <w:rsid w:val="00633CFE"/>
    <w:rsid w:val="00634FCA"/>
    <w:rsid w:val="00643D1B"/>
    <w:rsid w:val="006452B8"/>
    <w:rsid w:val="00652E62"/>
    <w:rsid w:val="00686A49"/>
    <w:rsid w:val="00687B62"/>
    <w:rsid w:val="00690C44"/>
    <w:rsid w:val="0069466F"/>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303"/>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3069"/>
    <w:rsid w:val="009A5900"/>
    <w:rsid w:val="009A6E6C"/>
    <w:rsid w:val="009A6F3F"/>
    <w:rsid w:val="009B331A"/>
    <w:rsid w:val="009C2650"/>
    <w:rsid w:val="009D15E2"/>
    <w:rsid w:val="009D15FE"/>
    <w:rsid w:val="009D5D2C"/>
    <w:rsid w:val="009F0DCC"/>
    <w:rsid w:val="009F11CA"/>
    <w:rsid w:val="00A0695B"/>
    <w:rsid w:val="00A13052"/>
    <w:rsid w:val="00A20A8F"/>
    <w:rsid w:val="00A216A8"/>
    <w:rsid w:val="00A223A6"/>
    <w:rsid w:val="00A26755"/>
    <w:rsid w:val="00A5092E"/>
    <w:rsid w:val="00A554D6"/>
    <w:rsid w:val="00A56E14"/>
    <w:rsid w:val="00A6476B"/>
    <w:rsid w:val="00A71E74"/>
    <w:rsid w:val="00A76C6C"/>
    <w:rsid w:val="00A87356"/>
    <w:rsid w:val="00A92DD1"/>
    <w:rsid w:val="00AA5338"/>
    <w:rsid w:val="00AB1B8E"/>
    <w:rsid w:val="00AB536C"/>
    <w:rsid w:val="00AC0696"/>
    <w:rsid w:val="00AC4C98"/>
    <w:rsid w:val="00AC5F6B"/>
    <w:rsid w:val="00AC6F84"/>
    <w:rsid w:val="00AD3896"/>
    <w:rsid w:val="00AD5B47"/>
    <w:rsid w:val="00AE1ED9"/>
    <w:rsid w:val="00AE32CB"/>
    <w:rsid w:val="00AF3957"/>
    <w:rsid w:val="00B12013"/>
    <w:rsid w:val="00B22C67"/>
    <w:rsid w:val="00B3508F"/>
    <w:rsid w:val="00B443EE"/>
    <w:rsid w:val="00B560C8"/>
    <w:rsid w:val="00B61150"/>
    <w:rsid w:val="00B65BC7"/>
    <w:rsid w:val="00B746B9"/>
    <w:rsid w:val="00B808B4"/>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390B"/>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2AD2"/>
    <w:rsid w:val="00DC5A3A"/>
    <w:rsid w:val="00DD0726"/>
    <w:rsid w:val="00E20B22"/>
    <w:rsid w:val="00E238E6"/>
    <w:rsid w:val="00E35064"/>
    <w:rsid w:val="00E3681D"/>
    <w:rsid w:val="00E40225"/>
    <w:rsid w:val="00E501F0"/>
    <w:rsid w:val="00E6166D"/>
    <w:rsid w:val="00E71D46"/>
    <w:rsid w:val="00E91BFF"/>
    <w:rsid w:val="00E92933"/>
    <w:rsid w:val="00E94FAD"/>
    <w:rsid w:val="00EB0AA4"/>
    <w:rsid w:val="00EB5C88"/>
    <w:rsid w:val="00EC0469"/>
    <w:rsid w:val="00EF01F8"/>
    <w:rsid w:val="00EF40EF"/>
    <w:rsid w:val="00EF47FE"/>
    <w:rsid w:val="00F0243A"/>
    <w:rsid w:val="00F069BD"/>
    <w:rsid w:val="00F1480E"/>
    <w:rsid w:val="00F1497D"/>
    <w:rsid w:val="00F16AAC"/>
    <w:rsid w:val="00F33FF2"/>
    <w:rsid w:val="00F438FC"/>
    <w:rsid w:val="00F5616F"/>
    <w:rsid w:val="00F56451"/>
    <w:rsid w:val="00F56827"/>
    <w:rsid w:val="00F62866"/>
    <w:rsid w:val="00F630EB"/>
    <w:rsid w:val="00F63C2A"/>
    <w:rsid w:val="00F65EF0"/>
    <w:rsid w:val="00F71651"/>
    <w:rsid w:val="00F76191"/>
    <w:rsid w:val="00F76CC6"/>
    <w:rsid w:val="00F83D7C"/>
    <w:rsid w:val="00F92CFD"/>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DCD2B"/>
  <w15:docId w15:val="{B6B5BCE5-F7AD-4A6A-8C9B-22A56468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2A3E23"/>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97159132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ea xmlns="43971206-72dd-428e-bfbb-e8880ec1a5d0">Cross sector</Area>
    <Assigned_x0020_to0 xmlns="43971206-72dd-428e-bfbb-e8880ec1a5d0">
      <UserInfo>
        <DisplayName/>
        <AccountId xsi:nil="true"/>
        <AccountType/>
      </UserInfo>
    </Assigned_x0020_to0>
    <Project_x0020_phase xmlns="43971206-72dd-428e-bfbb-e8880ec1a5d0">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3F476F5416C54B86C3A52587E64C69" ma:contentTypeVersion="3" ma:contentTypeDescription="Create a new document." ma:contentTypeScope="" ma:versionID="d68ea914a329defabc7dba37970e7d79">
  <xsd:schema xmlns:xsd="http://www.w3.org/2001/XMLSchema" xmlns:xs="http://www.w3.org/2001/XMLSchema" xmlns:p="http://schemas.microsoft.com/office/2006/metadata/properties" xmlns:ns2="43971206-72dd-428e-bfbb-e8880ec1a5d0" targetNamespace="http://schemas.microsoft.com/office/2006/metadata/properties" ma:root="true" ma:fieldsID="224091324eada7fd4b95f44b23815c1f" ns2:_="">
    <xsd:import namespace="43971206-72dd-428e-bfbb-e8880ec1a5d0"/>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71206-72dd-428e-bfbb-e8880ec1a5d0"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3971206-72dd-428e-bfbb-e8880ec1a5d0"/>
  </ds:schemaRefs>
</ds:datastoreItem>
</file>

<file path=customXml/itemProps3.xml><?xml version="1.0" encoding="utf-8"?>
<ds:datastoreItem xmlns:ds="http://schemas.openxmlformats.org/officeDocument/2006/customXml" ds:itemID="{370335BC-73F1-4FE3-A145-051CA934E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71206-72dd-428e-bfbb-e8880ec1a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339773-2B84-4BE4-90C6-55F7ACE32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106</TotalTime>
  <Pages>4</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Danni McDonald</cp:lastModifiedBy>
  <cp:revision>20</cp:revision>
  <cp:lastPrinted>2016-05-27T05:21:00Z</cp:lastPrinted>
  <dcterms:created xsi:type="dcterms:W3CDTF">2017-10-16T04:26:00Z</dcterms:created>
  <dcterms:modified xsi:type="dcterms:W3CDTF">2018-02-06T23:22:00Z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0x010100663F476F5416C54B86C3A52587E64C69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