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031B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2F68F48" w14:textId="77777777" w:rsidTr="00146EEC">
        <w:tc>
          <w:tcPr>
            <w:tcW w:w="2689" w:type="dxa"/>
          </w:tcPr>
          <w:p w14:paraId="3CAF7FC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3C621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10323E1" w14:textId="77777777" w:rsidTr="00146EEC">
        <w:tc>
          <w:tcPr>
            <w:tcW w:w="2689" w:type="dxa"/>
          </w:tcPr>
          <w:p w14:paraId="57E3A0BC" w14:textId="3172972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752139">
              <w:t xml:space="preserve"> 1</w:t>
            </w:r>
          </w:p>
        </w:tc>
        <w:tc>
          <w:tcPr>
            <w:tcW w:w="6939" w:type="dxa"/>
          </w:tcPr>
          <w:p w14:paraId="529A357F" w14:textId="26F96540" w:rsidR="00F1480E" w:rsidRPr="000754EC" w:rsidRDefault="00222CB6" w:rsidP="002104D4">
            <w:pPr>
              <w:pStyle w:val="SIText"/>
            </w:pPr>
            <w:r>
              <w:t xml:space="preserve">This version released with </w:t>
            </w:r>
            <w:proofErr w:type="spellStart"/>
            <w:r w:rsidRPr="00222CB6">
              <w:t>FBP</w:t>
            </w:r>
            <w:proofErr w:type="spellEnd"/>
            <w:r w:rsidRPr="00222CB6">
              <w:t xml:space="preserve"> Food, Beverage and Pharmaceut</w:t>
            </w:r>
            <w:r w:rsidR="00752139">
              <w:t>ical</w:t>
            </w:r>
            <w:r w:rsidR="002104D4">
              <w:t xml:space="preserve"> </w:t>
            </w:r>
            <w:r w:rsidR="00752139">
              <w:t>Training Package Version 2</w:t>
            </w:r>
            <w:r w:rsidRPr="00222CB6">
              <w:t>.0.</w:t>
            </w:r>
          </w:p>
        </w:tc>
      </w:tr>
    </w:tbl>
    <w:p w14:paraId="708420F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22CB6" w:rsidRPr="00963A46" w14:paraId="547E172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7F08BDB" w14:textId="48AE1833" w:rsidR="00222CB6" w:rsidRPr="00222CB6" w:rsidRDefault="002863AD" w:rsidP="00222CB6">
            <w:pPr>
              <w:pStyle w:val="SIUnittitle"/>
            </w:pPr>
            <w:r>
              <w:t>FBP</w:t>
            </w:r>
            <w:r w:rsidR="00222CB6">
              <w:t>LAB3002</w:t>
            </w:r>
          </w:p>
        </w:tc>
        <w:tc>
          <w:tcPr>
            <w:tcW w:w="3604" w:type="pct"/>
            <w:shd w:val="clear" w:color="auto" w:fill="auto"/>
          </w:tcPr>
          <w:p w14:paraId="02320889" w14:textId="77777777" w:rsidR="00222CB6" w:rsidRPr="001536B0" w:rsidRDefault="00222CB6" w:rsidP="001536B0">
            <w:pPr>
              <w:pStyle w:val="SIUnittitle"/>
            </w:pPr>
            <w:r w:rsidRPr="001536B0">
              <w:t>Perform non-routine or specialised tests</w:t>
            </w:r>
          </w:p>
        </w:tc>
      </w:tr>
      <w:tr w:rsidR="00222CB6" w:rsidRPr="00963A46" w14:paraId="765F9453" w14:textId="77777777" w:rsidTr="00CA2922">
        <w:tc>
          <w:tcPr>
            <w:tcW w:w="1396" w:type="pct"/>
            <w:shd w:val="clear" w:color="auto" w:fill="auto"/>
          </w:tcPr>
          <w:p w14:paraId="799C3AF1" w14:textId="7B8064B6" w:rsidR="00222CB6" w:rsidRPr="00923720" w:rsidRDefault="00222CB6" w:rsidP="00222CB6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98E2B7B" w14:textId="77777777" w:rsidR="00222CB6" w:rsidRPr="001536B0" w:rsidRDefault="00222CB6" w:rsidP="001536B0">
            <w:pPr>
              <w:pStyle w:val="SIText"/>
            </w:pPr>
            <w:r w:rsidRPr="001536B0">
              <w:t>This unit of competency describes the skills and knowledge required to perform tests that are atypical of routine process control procedures in a winery laboratory environment.</w:t>
            </w:r>
          </w:p>
          <w:p w14:paraId="5E26F84E" w14:textId="77777777" w:rsidR="00222CB6" w:rsidRPr="001536B0" w:rsidRDefault="00222CB6" w:rsidP="001536B0">
            <w:pPr>
              <w:pStyle w:val="SIText"/>
            </w:pPr>
          </w:p>
          <w:p w14:paraId="1810B476" w14:textId="77777777" w:rsidR="00222CB6" w:rsidRPr="001536B0" w:rsidRDefault="00222CB6" w:rsidP="001536B0">
            <w:pPr>
              <w:pStyle w:val="SIText"/>
            </w:pPr>
            <w:r w:rsidRPr="001536B0">
              <w:t>This unit applies to individuals who are responsible for applying laboratory principles to non-routine or specialised tests determined by the scope and classification of the laboratory.</w:t>
            </w:r>
          </w:p>
          <w:p w14:paraId="53E7CA77" w14:textId="77777777" w:rsidR="00222CB6" w:rsidRPr="001536B0" w:rsidRDefault="00222CB6" w:rsidP="001536B0">
            <w:pPr>
              <w:pStyle w:val="SIText"/>
            </w:pPr>
          </w:p>
          <w:p w14:paraId="7E4F0886" w14:textId="77777777" w:rsidR="00222CB6" w:rsidRPr="001536B0" w:rsidRDefault="00222CB6" w:rsidP="001536B0">
            <w:pPr>
              <w:pStyle w:val="SIText"/>
            </w:pPr>
            <w:r w:rsidRPr="001536B0">
              <w:t>No occupational licensing, legislative or certification requirements apply to this unit at the time of publication.</w:t>
            </w:r>
          </w:p>
          <w:p w14:paraId="3906FFF4" w14:textId="77777777" w:rsidR="00222CB6" w:rsidRPr="001536B0" w:rsidRDefault="00222CB6" w:rsidP="001536B0">
            <w:pPr>
              <w:pStyle w:val="SIText"/>
            </w:pPr>
          </w:p>
          <w:p w14:paraId="04E8E9D7" w14:textId="11A657C5" w:rsidR="00222CB6" w:rsidRPr="000754EC" w:rsidRDefault="009707F1" w:rsidP="009707F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AF75E2" w:rsidRPr="00963A46" w14:paraId="1AB620A7" w14:textId="77777777" w:rsidTr="00307FDA">
        <w:trPr>
          <w:trHeight w:val="477"/>
        </w:trPr>
        <w:tc>
          <w:tcPr>
            <w:tcW w:w="1396" w:type="pct"/>
            <w:shd w:val="clear" w:color="auto" w:fill="auto"/>
          </w:tcPr>
          <w:p w14:paraId="4BCA2F56" w14:textId="77777777" w:rsidR="00AF75E2" w:rsidRPr="00222CB6" w:rsidRDefault="00AF75E2" w:rsidP="00222CB6">
            <w:pPr>
              <w:pStyle w:val="SIHeading2"/>
            </w:pPr>
            <w:r w:rsidRPr="00923720">
              <w:t>Prerequisite Unit</w:t>
            </w:r>
            <w:r>
              <w:t>s</w:t>
            </w:r>
          </w:p>
        </w:tc>
        <w:tc>
          <w:tcPr>
            <w:tcW w:w="3604" w:type="pct"/>
            <w:shd w:val="clear" w:color="auto" w:fill="auto"/>
          </w:tcPr>
          <w:p w14:paraId="2686C166" w14:textId="0661546D" w:rsidR="00AF75E2" w:rsidRPr="001536B0" w:rsidRDefault="00AF75E2" w:rsidP="001536B0">
            <w:pPr>
              <w:pStyle w:val="SIText"/>
            </w:pPr>
            <w:r>
              <w:t>Nil</w:t>
            </w:r>
          </w:p>
        </w:tc>
      </w:tr>
      <w:tr w:rsidR="00222CB6" w:rsidRPr="00963A46" w14:paraId="6EDECC2C" w14:textId="77777777" w:rsidTr="00CA2922">
        <w:tc>
          <w:tcPr>
            <w:tcW w:w="1396" w:type="pct"/>
            <w:shd w:val="clear" w:color="auto" w:fill="auto"/>
          </w:tcPr>
          <w:p w14:paraId="1668B94A" w14:textId="77777777" w:rsidR="00222CB6" w:rsidRPr="00923720" w:rsidRDefault="00222CB6" w:rsidP="00222CB6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A991C48" w14:textId="77777777" w:rsidR="00222CB6" w:rsidRPr="00222CB6" w:rsidRDefault="00222CB6" w:rsidP="00222CB6">
            <w:r w:rsidRPr="00222CB6">
              <w:t>Laboratory (LAB)</w:t>
            </w:r>
          </w:p>
        </w:tc>
      </w:tr>
    </w:tbl>
    <w:p w14:paraId="1249BAEB" w14:textId="77777777" w:rsidR="007E4706" w:rsidRDefault="007E47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E02692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44BA1E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48F06B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0DA67D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D8A18D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5E72DF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22CB6" w:rsidRPr="00963A46" w14:paraId="237BF64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5CE9585" w14:textId="126E9A28" w:rsidR="00222CB6" w:rsidRPr="001536B0" w:rsidRDefault="00750C33" w:rsidP="001536B0">
            <w:pPr>
              <w:pStyle w:val="SIText"/>
            </w:pPr>
            <w:r>
              <w:t xml:space="preserve">1. </w:t>
            </w:r>
            <w:r w:rsidR="00222CB6" w:rsidRPr="001536B0">
              <w:t>Prepare for testing</w:t>
            </w:r>
          </w:p>
        </w:tc>
        <w:tc>
          <w:tcPr>
            <w:tcW w:w="3604" w:type="pct"/>
            <w:shd w:val="clear" w:color="auto" w:fill="auto"/>
          </w:tcPr>
          <w:p w14:paraId="414AF72B" w14:textId="225969DE" w:rsidR="00222CB6" w:rsidRPr="001536B0" w:rsidRDefault="00222CB6" w:rsidP="001536B0">
            <w:pPr>
              <w:pStyle w:val="SIText"/>
            </w:pPr>
            <w:r w:rsidRPr="001536B0">
              <w:t>1.1</w:t>
            </w:r>
            <w:r w:rsidR="00232EA7">
              <w:t xml:space="preserve"> </w:t>
            </w:r>
            <w:r w:rsidRPr="001536B0">
              <w:t>Select personal protective equipment and clothing, and ensure correct fit</w:t>
            </w:r>
          </w:p>
          <w:p w14:paraId="73F8FD04" w14:textId="71A5D55A" w:rsidR="00222CB6" w:rsidRPr="001536B0" w:rsidRDefault="00222CB6" w:rsidP="001536B0">
            <w:pPr>
              <w:pStyle w:val="SIText"/>
            </w:pPr>
            <w:r w:rsidRPr="001536B0">
              <w:t>1.2</w:t>
            </w:r>
            <w:r w:rsidR="00232EA7">
              <w:t xml:space="preserve"> </w:t>
            </w:r>
            <w:r w:rsidRPr="001536B0">
              <w:t>Identify workplace health and safety hazards, assess risks and implement control measures</w:t>
            </w:r>
          </w:p>
          <w:p w14:paraId="320F7ED6" w14:textId="1444AC6B" w:rsidR="00222CB6" w:rsidRPr="001536B0" w:rsidRDefault="00222CB6" w:rsidP="001536B0">
            <w:pPr>
              <w:pStyle w:val="SIText"/>
            </w:pPr>
            <w:r w:rsidRPr="001536B0">
              <w:t>1.3</w:t>
            </w:r>
            <w:r w:rsidR="00232EA7">
              <w:t xml:space="preserve"> </w:t>
            </w:r>
            <w:r w:rsidR="00892ED1">
              <w:t>Register and prepare samples for testing</w:t>
            </w:r>
          </w:p>
          <w:p w14:paraId="17819F4D" w14:textId="2922830C" w:rsidR="00222CB6" w:rsidRPr="001536B0" w:rsidRDefault="00222CB6" w:rsidP="001536B0">
            <w:pPr>
              <w:pStyle w:val="SIText"/>
            </w:pPr>
            <w:r w:rsidRPr="001536B0">
              <w:t>1.4</w:t>
            </w:r>
            <w:r w:rsidR="00232EA7">
              <w:t xml:space="preserve"> </w:t>
            </w:r>
            <w:r w:rsidRPr="001536B0">
              <w:t>Prepare materials to meet requirements</w:t>
            </w:r>
          </w:p>
          <w:p w14:paraId="62C9125B" w14:textId="26234A89" w:rsidR="00222CB6" w:rsidRPr="001536B0" w:rsidRDefault="00222CB6" w:rsidP="001536B0">
            <w:pPr>
              <w:pStyle w:val="SIText"/>
            </w:pPr>
            <w:r w:rsidRPr="001536B0">
              <w:t>1.5</w:t>
            </w:r>
            <w:r w:rsidR="00232EA7">
              <w:t xml:space="preserve"> </w:t>
            </w:r>
            <w:r w:rsidRPr="001536B0">
              <w:t>Confirm that services are available and ready for use</w:t>
            </w:r>
          </w:p>
          <w:p w14:paraId="56D20E8A" w14:textId="0AD359FD" w:rsidR="00222CB6" w:rsidRPr="001536B0" w:rsidRDefault="00222CB6" w:rsidP="001536B0">
            <w:pPr>
              <w:pStyle w:val="SIText"/>
            </w:pPr>
            <w:r w:rsidRPr="001536B0">
              <w:t>1.6</w:t>
            </w:r>
            <w:r w:rsidR="00232EA7">
              <w:t xml:space="preserve"> </w:t>
            </w:r>
            <w:r w:rsidRPr="001536B0">
              <w:t>Select and prepare equipment</w:t>
            </w:r>
          </w:p>
          <w:p w14:paraId="5384AA09" w14:textId="444A5A77" w:rsidR="00222CB6" w:rsidRPr="001536B0" w:rsidRDefault="00222CB6" w:rsidP="001536B0">
            <w:pPr>
              <w:pStyle w:val="SIText"/>
            </w:pPr>
            <w:r w:rsidRPr="001536B0">
              <w:t>1.7</w:t>
            </w:r>
            <w:r w:rsidR="00232EA7">
              <w:t xml:space="preserve"> </w:t>
            </w:r>
            <w:r w:rsidRPr="001536B0">
              <w:t>Identify and rectify or report defects in samples, test materials and equipment</w:t>
            </w:r>
          </w:p>
        </w:tc>
      </w:tr>
      <w:tr w:rsidR="00222CB6" w:rsidRPr="00963A46" w14:paraId="3EB9BB8C" w14:textId="77777777" w:rsidTr="00750C33">
        <w:trPr>
          <w:cantSplit/>
          <w:trHeight w:val="1190"/>
        </w:trPr>
        <w:tc>
          <w:tcPr>
            <w:tcW w:w="1396" w:type="pct"/>
            <w:shd w:val="clear" w:color="auto" w:fill="auto"/>
          </w:tcPr>
          <w:p w14:paraId="65A502C6" w14:textId="41088D27" w:rsidR="00222CB6" w:rsidRPr="001536B0" w:rsidRDefault="00750C33" w:rsidP="001536B0">
            <w:pPr>
              <w:pStyle w:val="SIText"/>
            </w:pPr>
            <w:r>
              <w:t xml:space="preserve">2. </w:t>
            </w:r>
            <w:r w:rsidR="00222CB6" w:rsidRPr="001536B0">
              <w:t>Perform testing</w:t>
            </w:r>
          </w:p>
        </w:tc>
        <w:tc>
          <w:tcPr>
            <w:tcW w:w="3604" w:type="pct"/>
            <w:shd w:val="clear" w:color="auto" w:fill="auto"/>
          </w:tcPr>
          <w:p w14:paraId="06684A1D" w14:textId="0AF19310" w:rsidR="00222CB6" w:rsidRPr="001536B0" w:rsidRDefault="00222CB6" w:rsidP="001536B0">
            <w:pPr>
              <w:pStyle w:val="SIText"/>
            </w:pPr>
            <w:r w:rsidRPr="001536B0">
              <w:t>2.1</w:t>
            </w:r>
            <w:r w:rsidR="00232EA7">
              <w:t xml:space="preserve"> </w:t>
            </w:r>
            <w:r w:rsidRPr="001536B0">
              <w:t>Carry out test method</w:t>
            </w:r>
          </w:p>
          <w:p w14:paraId="69EFE864" w14:textId="2B5BFBC1" w:rsidR="00222CB6" w:rsidRPr="001536B0" w:rsidRDefault="00222CB6" w:rsidP="001536B0">
            <w:pPr>
              <w:pStyle w:val="SIText"/>
            </w:pPr>
            <w:r w:rsidRPr="001536B0">
              <w:t>2.2</w:t>
            </w:r>
            <w:r w:rsidR="00232EA7">
              <w:t xml:space="preserve"> </w:t>
            </w:r>
            <w:r w:rsidRPr="001536B0">
              <w:t>Use equipment and materials appropriately</w:t>
            </w:r>
          </w:p>
          <w:p w14:paraId="33B32476" w14:textId="5751FDC6" w:rsidR="00222CB6" w:rsidRPr="001536B0" w:rsidRDefault="00222CB6" w:rsidP="001536B0">
            <w:pPr>
              <w:pStyle w:val="SIText"/>
            </w:pPr>
            <w:r w:rsidRPr="001536B0">
              <w:t>2.3</w:t>
            </w:r>
            <w:r w:rsidR="00232EA7">
              <w:t xml:space="preserve"> </w:t>
            </w:r>
            <w:r w:rsidRPr="001536B0">
              <w:t>Read and interpret results</w:t>
            </w:r>
          </w:p>
          <w:p w14:paraId="7A8A9E6D" w14:textId="37689E6F" w:rsidR="00222CB6" w:rsidRPr="001536B0" w:rsidRDefault="00222CB6" w:rsidP="001536B0">
            <w:pPr>
              <w:pStyle w:val="SIText"/>
            </w:pPr>
            <w:r w:rsidRPr="001536B0">
              <w:t>2.4</w:t>
            </w:r>
            <w:r w:rsidR="00232EA7">
              <w:t xml:space="preserve"> </w:t>
            </w:r>
            <w:r w:rsidRPr="001536B0">
              <w:t>Validate method or procedure</w:t>
            </w:r>
          </w:p>
          <w:p w14:paraId="32ECBA74" w14:textId="6D49B8B6" w:rsidR="00222CB6" w:rsidRPr="001536B0" w:rsidRDefault="00222CB6" w:rsidP="001536B0">
            <w:pPr>
              <w:pStyle w:val="SIText"/>
            </w:pPr>
            <w:r w:rsidRPr="001536B0">
              <w:t>2.5</w:t>
            </w:r>
            <w:r w:rsidR="00232EA7">
              <w:t xml:space="preserve"> </w:t>
            </w:r>
            <w:r w:rsidRPr="001536B0">
              <w:t>Identify out-of-standard results and take appropriate action</w:t>
            </w:r>
          </w:p>
        </w:tc>
      </w:tr>
      <w:tr w:rsidR="00222CB6" w:rsidRPr="00963A46" w14:paraId="7A40194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65CC7AB" w14:textId="4A5E3A09" w:rsidR="00222CB6" w:rsidRPr="001536B0" w:rsidRDefault="00750C33" w:rsidP="001536B0">
            <w:pPr>
              <w:pStyle w:val="SIText"/>
            </w:pPr>
            <w:r>
              <w:t xml:space="preserve">3. </w:t>
            </w:r>
            <w:r w:rsidR="00222CB6" w:rsidRPr="001536B0">
              <w:t>Complete testing</w:t>
            </w:r>
          </w:p>
        </w:tc>
        <w:tc>
          <w:tcPr>
            <w:tcW w:w="3604" w:type="pct"/>
            <w:shd w:val="clear" w:color="auto" w:fill="auto"/>
          </w:tcPr>
          <w:p w14:paraId="6064D4D8" w14:textId="7C2BB4B4" w:rsidR="00222CB6" w:rsidRPr="001536B0" w:rsidRDefault="00222CB6" w:rsidP="001536B0">
            <w:pPr>
              <w:pStyle w:val="SIText"/>
            </w:pPr>
            <w:r w:rsidRPr="001536B0">
              <w:t>3.1</w:t>
            </w:r>
            <w:r w:rsidR="00232EA7">
              <w:t xml:space="preserve"> </w:t>
            </w:r>
            <w:r w:rsidRPr="001536B0">
              <w:t>Monitor and clear waste generated by the testing</w:t>
            </w:r>
          </w:p>
          <w:p w14:paraId="174647B3" w14:textId="4238CB06" w:rsidR="00222CB6" w:rsidRPr="001536B0" w:rsidRDefault="00222CB6" w:rsidP="001536B0">
            <w:pPr>
              <w:pStyle w:val="SIText"/>
            </w:pPr>
            <w:r w:rsidRPr="001536B0">
              <w:t>3.2</w:t>
            </w:r>
            <w:r w:rsidR="00232EA7">
              <w:t xml:space="preserve"> </w:t>
            </w:r>
            <w:r w:rsidRPr="001536B0">
              <w:t>Prepare equipment for cleaning</w:t>
            </w:r>
          </w:p>
          <w:p w14:paraId="5164C7EA" w14:textId="77777777" w:rsidR="00222CB6" w:rsidRDefault="00222CB6" w:rsidP="001536B0">
            <w:pPr>
              <w:pStyle w:val="SIText"/>
            </w:pPr>
            <w:r w:rsidRPr="001536B0">
              <w:t>3.3</w:t>
            </w:r>
            <w:r w:rsidR="00232EA7">
              <w:t xml:space="preserve"> </w:t>
            </w:r>
            <w:r w:rsidRPr="001536B0">
              <w:t>Carry out work with consideration for workplace environmental guidelines</w:t>
            </w:r>
          </w:p>
          <w:p w14:paraId="2DCBB7E2" w14:textId="77777777" w:rsidR="00AF75E2" w:rsidRDefault="00AF75E2" w:rsidP="001536B0">
            <w:pPr>
              <w:pStyle w:val="SIText"/>
            </w:pPr>
            <w:r>
              <w:t xml:space="preserve">3.4 </w:t>
            </w:r>
            <w:r w:rsidRPr="001536B0">
              <w:t>Record workplace information in the appropriate format</w:t>
            </w:r>
          </w:p>
          <w:p w14:paraId="7E3960B6" w14:textId="54B3DDBA" w:rsidR="007C0CB8" w:rsidRPr="001536B0" w:rsidRDefault="007C0CB8" w:rsidP="001536B0">
            <w:pPr>
              <w:pStyle w:val="SIText"/>
            </w:pPr>
            <w:r>
              <w:t>3.5 Liaise and communicate results to appropriate work areas</w:t>
            </w:r>
          </w:p>
        </w:tc>
      </w:tr>
    </w:tbl>
    <w:p w14:paraId="519EED88" w14:textId="77777777" w:rsidR="005F771F" w:rsidRDefault="005F771F" w:rsidP="005F771F">
      <w:pPr>
        <w:pStyle w:val="SIText"/>
      </w:pPr>
    </w:p>
    <w:p w14:paraId="590B54D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B869A73" w14:textId="77777777" w:rsidTr="00CA2922">
        <w:trPr>
          <w:tblHeader/>
        </w:trPr>
        <w:tc>
          <w:tcPr>
            <w:tcW w:w="5000" w:type="pct"/>
            <w:gridSpan w:val="2"/>
          </w:tcPr>
          <w:p w14:paraId="22C2C58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520847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3C55381" w14:textId="77777777" w:rsidTr="00CA2922">
        <w:trPr>
          <w:tblHeader/>
        </w:trPr>
        <w:tc>
          <w:tcPr>
            <w:tcW w:w="1396" w:type="pct"/>
          </w:tcPr>
          <w:p w14:paraId="25E02A1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3BB4EA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15FC2" w:rsidRPr="00336FCA" w:rsidDel="00423CB2" w14:paraId="33A9B0A2" w14:textId="77777777" w:rsidTr="00CA2922">
        <w:tc>
          <w:tcPr>
            <w:tcW w:w="1396" w:type="pct"/>
          </w:tcPr>
          <w:p w14:paraId="242158DA" w14:textId="5EF085A7" w:rsidR="00015FC2" w:rsidRPr="00222CB6" w:rsidRDefault="00015FC2" w:rsidP="00222CB6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D201A9C" w14:textId="033CD0E7" w:rsidR="00015FC2" w:rsidRPr="00222CB6" w:rsidRDefault="00015FC2" w:rsidP="00222CB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015FC2" w:rsidRPr="00336FCA" w:rsidDel="00423CB2" w14:paraId="18B11FF2" w14:textId="77777777" w:rsidTr="00CA2922">
        <w:tc>
          <w:tcPr>
            <w:tcW w:w="1396" w:type="pct"/>
          </w:tcPr>
          <w:p w14:paraId="0FEA0827" w14:textId="4F26D6C1" w:rsidR="00015FC2" w:rsidRPr="00222CB6" w:rsidRDefault="00015FC2" w:rsidP="00222CB6">
            <w:pPr>
              <w:pStyle w:val="SIText"/>
            </w:pPr>
            <w:r>
              <w:lastRenderedPageBreak/>
              <w:t>Writing</w:t>
            </w:r>
          </w:p>
        </w:tc>
        <w:tc>
          <w:tcPr>
            <w:tcW w:w="3604" w:type="pct"/>
          </w:tcPr>
          <w:p w14:paraId="70A22D4F" w14:textId="5551DD0B" w:rsidR="00015FC2" w:rsidRPr="00222CB6" w:rsidRDefault="00015FC2" w:rsidP="00222CB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015FC2" w:rsidRPr="00336FCA" w:rsidDel="00423CB2" w14:paraId="2E67CA19" w14:textId="77777777" w:rsidTr="00CD7A28">
        <w:trPr>
          <w:trHeight w:val="212"/>
        </w:trPr>
        <w:tc>
          <w:tcPr>
            <w:tcW w:w="1396" w:type="pct"/>
          </w:tcPr>
          <w:p w14:paraId="5E233E49" w14:textId="4099CB75" w:rsidR="00015FC2" w:rsidRPr="00222CB6" w:rsidRDefault="00015FC2" w:rsidP="00222CB6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C82BBB5" w14:textId="58A730D9" w:rsidR="00015FC2" w:rsidRPr="00222CB6" w:rsidRDefault="00015FC2" w:rsidP="00222CB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2104D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015FC2" w:rsidRPr="00336FCA" w:rsidDel="00423CB2" w14:paraId="37198ACE" w14:textId="77777777" w:rsidTr="00CD7A28">
        <w:trPr>
          <w:trHeight w:val="212"/>
        </w:trPr>
        <w:tc>
          <w:tcPr>
            <w:tcW w:w="1396" w:type="pct"/>
          </w:tcPr>
          <w:p w14:paraId="5EC0F586" w14:textId="2109CA8D" w:rsidR="00015FC2" w:rsidRPr="00222CB6" w:rsidRDefault="00015FC2" w:rsidP="00222CB6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707F39C" w14:textId="58270EBE" w:rsidR="00015FC2" w:rsidRPr="00222CB6" w:rsidRDefault="00015FC2" w:rsidP="00222CB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015FC2" w:rsidRPr="00336FCA" w:rsidDel="00423CB2" w14:paraId="6989BDF6" w14:textId="77777777" w:rsidTr="00CD7A28">
        <w:trPr>
          <w:trHeight w:val="212"/>
        </w:trPr>
        <w:tc>
          <w:tcPr>
            <w:tcW w:w="1396" w:type="pct"/>
          </w:tcPr>
          <w:p w14:paraId="69EED73A" w14:textId="6D6D7FB7" w:rsidR="00015FC2" w:rsidRPr="00222CB6" w:rsidRDefault="00015FC2" w:rsidP="00222CB6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C584BF1" w14:textId="77777777" w:rsidR="00015FC2" w:rsidRDefault="00015FC2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2663A53" w14:textId="77777777" w:rsidR="00015FC2" w:rsidRDefault="00015FC2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laboratory requirements </w:t>
            </w:r>
          </w:p>
          <w:p w14:paraId="438F3FA7" w14:textId="2771E365" w:rsidR="00015FC2" w:rsidRPr="00222CB6" w:rsidRDefault="00015FC2" w:rsidP="00222CB6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015FC2" w:rsidRPr="00336FCA" w:rsidDel="00423CB2" w14:paraId="5C38084A" w14:textId="77777777" w:rsidTr="00CD7A28">
        <w:trPr>
          <w:trHeight w:val="212"/>
        </w:trPr>
        <w:tc>
          <w:tcPr>
            <w:tcW w:w="1396" w:type="pct"/>
          </w:tcPr>
          <w:p w14:paraId="64496D77" w14:textId="572D66A4" w:rsidR="00015FC2" w:rsidRPr="00222CB6" w:rsidRDefault="00015FC2" w:rsidP="00222CB6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C80A33E" w14:textId="77777777" w:rsidR="00015FC2" w:rsidRDefault="00015FC2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344BD506" w14:textId="7156734C" w:rsidR="00015FC2" w:rsidRPr="00AF75E2" w:rsidRDefault="00015FC2" w:rsidP="00AF75E2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015FC2" w:rsidRPr="00336FCA" w:rsidDel="00423CB2" w14:paraId="7AD53B4E" w14:textId="77777777" w:rsidTr="00CD7A28">
        <w:trPr>
          <w:trHeight w:val="212"/>
        </w:trPr>
        <w:tc>
          <w:tcPr>
            <w:tcW w:w="1396" w:type="pct"/>
          </w:tcPr>
          <w:p w14:paraId="43669D68" w14:textId="1DAD404F" w:rsidR="00015FC2" w:rsidRPr="00D0338E" w:rsidRDefault="00015FC2" w:rsidP="00222CB6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A88E65A" w14:textId="77777777" w:rsidR="00015FC2" w:rsidRDefault="00015FC2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10F9C165" w14:textId="77777777" w:rsidR="00015FC2" w:rsidRDefault="00015FC2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587D0A18" w14:textId="77777777" w:rsidR="00015FC2" w:rsidRPr="00EB6F08" w:rsidRDefault="00015FC2" w:rsidP="00015FC2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52B16750" w14:textId="4FF922B8" w:rsidR="00015FC2" w:rsidRDefault="00015FC2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6CA2F92A" w14:textId="77777777" w:rsidR="00916CD7" w:rsidRDefault="00916CD7" w:rsidP="005F771F">
      <w:pPr>
        <w:pStyle w:val="SIText"/>
      </w:pPr>
    </w:p>
    <w:p w14:paraId="433DAA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F3D86E3" w14:textId="77777777" w:rsidTr="00F33FF2">
        <w:tc>
          <w:tcPr>
            <w:tcW w:w="5000" w:type="pct"/>
            <w:gridSpan w:val="4"/>
          </w:tcPr>
          <w:p w14:paraId="2FD165D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6D79764" w14:textId="77777777" w:rsidTr="00F33FF2">
        <w:tc>
          <w:tcPr>
            <w:tcW w:w="1028" w:type="pct"/>
          </w:tcPr>
          <w:p w14:paraId="466C5D6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647EEF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0A75C8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F96CA3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22CB6" w14:paraId="74CD2527" w14:textId="77777777" w:rsidTr="00F33FF2">
        <w:tc>
          <w:tcPr>
            <w:tcW w:w="1028" w:type="pct"/>
          </w:tcPr>
          <w:p w14:paraId="67D785C8" w14:textId="3C2E3B97" w:rsidR="00222CB6" w:rsidRPr="00222CB6" w:rsidRDefault="002863AD" w:rsidP="00222CB6">
            <w:pPr>
              <w:pStyle w:val="SIText"/>
            </w:pPr>
            <w:r>
              <w:t>FBP</w:t>
            </w:r>
            <w:r w:rsidR="00222CB6" w:rsidRPr="00222CB6">
              <w:t>LAB3002 Perform non-routine or specialised tests</w:t>
            </w:r>
          </w:p>
        </w:tc>
        <w:tc>
          <w:tcPr>
            <w:tcW w:w="1105" w:type="pct"/>
          </w:tcPr>
          <w:p w14:paraId="52343B2C" w14:textId="77777777" w:rsidR="00222CB6" w:rsidRPr="00222CB6" w:rsidRDefault="00222CB6" w:rsidP="00222CB6">
            <w:pPr>
              <w:pStyle w:val="SIText"/>
            </w:pPr>
            <w:r w:rsidRPr="00222CB6">
              <w:t>FDFLAB3002A Perform non-routine or specialised tests</w:t>
            </w:r>
          </w:p>
        </w:tc>
        <w:tc>
          <w:tcPr>
            <w:tcW w:w="1251" w:type="pct"/>
          </w:tcPr>
          <w:p w14:paraId="6353B6C2" w14:textId="7FA1E6F7" w:rsidR="00D176CC" w:rsidRDefault="00222CB6" w:rsidP="00222CB6">
            <w:pPr>
              <w:pStyle w:val="SIText"/>
            </w:pPr>
            <w:r>
              <w:t>Updated to meet Standards for Training Packages</w:t>
            </w:r>
          </w:p>
          <w:p w14:paraId="38CEE7F1" w14:textId="54B0F741" w:rsidR="00D176CC" w:rsidRPr="00222CB6" w:rsidRDefault="00D176CC" w:rsidP="007E4706">
            <w:pPr>
              <w:pStyle w:val="SIText"/>
            </w:pPr>
            <w:r w:rsidRPr="00D176CC">
              <w:t xml:space="preserve">Removal of prerequisites </w:t>
            </w:r>
            <w:r w:rsidR="007E4706">
              <w:t>as</w:t>
            </w:r>
            <w:r w:rsidR="00042138">
              <w:t xml:space="preserve"> no</w:t>
            </w:r>
            <w:r w:rsidRPr="00D176CC">
              <w:t xml:space="preserve"> longer required by industry</w:t>
            </w:r>
          </w:p>
        </w:tc>
        <w:tc>
          <w:tcPr>
            <w:tcW w:w="1616" w:type="pct"/>
          </w:tcPr>
          <w:p w14:paraId="74A4E409" w14:textId="77777777" w:rsidR="00222CB6" w:rsidRPr="00222CB6" w:rsidRDefault="00222CB6" w:rsidP="00222CB6">
            <w:pPr>
              <w:pStyle w:val="SIText"/>
            </w:pPr>
            <w:r>
              <w:t>Equivalent unit</w:t>
            </w:r>
          </w:p>
        </w:tc>
      </w:tr>
    </w:tbl>
    <w:p w14:paraId="7D173AF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2D1BD4" w:rsidRPr="00A55106" w14:paraId="5B30815F" w14:textId="77777777" w:rsidTr="002D1BD4">
        <w:tc>
          <w:tcPr>
            <w:tcW w:w="1042" w:type="pct"/>
            <w:shd w:val="clear" w:color="auto" w:fill="auto"/>
          </w:tcPr>
          <w:p w14:paraId="7F3EAC1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225CC067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B4E055C" w14:textId="4451011C" w:rsidR="00F1480E" w:rsidRPr="000754EC" w:rsidRDefault="00CC1515" w:rsidP="00CD7A28">
            <w:pPr>
              <w:pStyle w:val="SIText"/>
            </w:pPr>
            <w:hyperlink r:id="rId11">
              <w:r w:rsidR="00222CB6" w:rsidRPr="00222CB6">
                <w:t>https://vetnet.education.gov.au/Pages/TrainingDocs.aspx?q=78b15323-cd38-483e-aad7-1159b570a5c4</w:t>
              </w:r>
            </w:hyperlink>
            <w:r w:rsidR="002D1BD4">
              <w:br/>
            </w:r>
          </w:p>
        </w:tc>
      </w:tr>
    </w:tbl>
    <w:p w14:paraId="6EE00961" w14:textId="77777777" w:rsidR="00F1480E" w:rsidRDefault="00F1480E" w:rsidP="005F771F">
      <w:pPr>
        <w:pStyle w:val="SIText"/>
      </w:pPr>
    </w:p>
    <w:p w14:paraId="23D4AF5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22CB6" w:rsidRPr="00E91BFF" w14:paraId="650A87A8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157AC65" w14:textId="2E2A7213" w:rsidR="00222CB6" w:rsidRPr="00222CB6" w:rsidRDefault="007F0713" w:rsidP="00222CB6">
            <w:pPr>
              <w:pStyle w:val="SIUnittitl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B7D67FA" w14:textId="240A6BEE" w:rsidR="00222CB6" w:rsidRPr="007F0713" w:rsidRDefault="007F0713" w:rsidP="007F0713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2863AD">
              <w:rPr>
                <w:rFonts w:eastAsiaTheme="minorHAnsi"/>
                <w:lang w:val="en-GB" w:eastAsia="en-US"/>
              </w:rPr>
              <w:t>FBP</w:t>
            </w:r>
            <w:r w:rsidRPr="007F0713">
              <w:rPr>
                <w:rFonts w:eastAsiaTheme="minorHAnsi"/>
                <w:lang w:val="en-GB" w:eastAsia="en-US"/>
              </w:rPr>
              <w:t>LAB3002 Perform non-routine or specialised tests</w:t>
            </w:r>
          </w:p>
        </w:tc>
      </w:tr>
      <w:tr w:rsidR="00222CB6" w:rsidRPr="00A55106" w14:paraId="7501997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032DD1" w14:textId="77777777" w:rsidR="00222CB6" w:rsidRPr="00222CB6" w:rsidRDefault="00222CB6" w:rsidP="00222CB6">
            <w:pPr>
              <w:pStyle w:val="SIHeading2"/>
            </w:pPr>
            <w:r>
              <w:t>Performance E</w:t>
            </w:r>
            <w:r w:rsidRPr="00222CB6">
              <w:t>vidence</w:t>
            </w:r>
          </w:p>
        </w:tc>
      </w:tr>
      <w:tr w:rsidR="00222CB6" w:rsidRPr="00067E1C" w14:paraId="7637829B" w14:textId="77777777" w:rsidTr="00113678">
        <w:tc>
          <w:tcPr>
            <w:tcW w:w="5000" w:type="pct"/>
            <w:gridSpan w:val="2"/>
            <w:shd w:val="clear" w:color="auto" w:fill="auto"/>
          </w:tcPr>
          <w:p w14:paraId="5968812E" w14:textId="77777777" w:rsidR="00222CB6" w:rsidRPr="00222CB6" w:rsidRDefault="00222CB6" w:rsidP="00222CB6">
            <w:pPr>
              <w:pStyle w:val="SIText"/>
            </w:pPr>
            <w:r w:rsidRPr="000754EC">
              <w:t>An individual demonstrating competency</w:t>
            </w:r>
            <w:r w:rsidRPr="00222CB6">
              <w:t xml:space="preserve"> must satisfy all of the elements and performance criteria in this unit. </w:t>
            </w:r>
          </w:p>
          <w:p w14:paraId="1930A8BD" w14:textId="77777777" w:rsidR="00222CB6" w:rsidRDefault="00222CB6" w:rsidP="00222CB6">
            <w:pPr>
              <w:pStyle w:val="SIText"/>
            </w:pPr>
          </w:p>
          <w:p w14:paraId="5FEF92C7" w14:textId="6A0C54DB" w:rsidR="00015FC2" w:rsidRPr="00222CB6" w:rsidRDefault="00015FC2" w:rsidP="00222CB6">
            <w:pPr>
              <w:pStyle w:val="SIText"/>
            </w:pPr>
            <w:r w:rsidRPr="00015FC2">
              <w:t>There must be evidence that the individual has demonstrated the following at least once:</w:t>
            </w:r>
          </w:p>
          <w:p w14:paraId="6354911D" w14:textId="77777777" w:rsidR="00222CB6" w:rsidRPr="00222CB6" w:rsidRDefault="00222CB6" w:rsidP="00222CB6">
            <w:pPr>
              <w:pStyle w:val="SIBulletList1"/>
            </w:pPr>
            <w:r>
              <w:t>accessing</w:t>
            </w:r>
            <w:r w:rsidRPr="00222CB6">
              <w:t xml:space="preserve"> and interpreting information to identify testing requirements</w:t>
            </w:r>
          </w:p>
          <w:p w14:paraId="3E4FF8A0" w14:textId="77777777" w:rsidR="00222CB6" w:rsidRPr="00222CB6" w:rsidRDefault="00222CB6" w:rsidP="00222CB6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1D01EBF7" w14:textId="77777777" w:rsidR="00222CB6" w:rsidRPr="00222CB6" w:rsidRDefault="00222CB6" w:rsidP="00222CB6">
            <w:pPr>
              <w:pStyle w:val="SIBulletList1"/>
            </w:pPr>
            <w:r>
              <w:t>liaising with other work areas:</w:t>
            </w:r>
          </w:p>
          <w:p w14:paraId="6DC63466" w14:textId="77777777" w:rsidR="00222CB6" w:rsidRPr="00222CB6" w:rsidRDefault="00222CB6" w:rsidP="00222CB6">
            <w:pPr>
              <w:pStyle w:val="SIBulletList2"/>
            </w:pPr>
            <w:r>
              <w:t>laboratory</w:t>
            </w:r>
          </w:p>
          <w:p w14:paraId="67D52CCE" w14:textId="77777777" w:rsidR="00222CB6" w:rsidRPr="00222CB6" w:rsidRDefault="00222CB6" w:rsidP="00222CB6">
            <w:pPr>
              <w:pStyle w:val="SIBulletList2"/>
            </w:pPr>
            <w:r>
              <w:t>winemaking</w:t>
            </w:r>
          </w:p>
          <w:p w14:paraId="7824CF7F" w14:textId="77777777" w:rsidR="00222CB6" w:rsidRPr="00222CB6" w:rsidRDefault="00222CB6" w:rsidP="00222CB6">
            <w:pPr>
              <w:pStyle w:val="SIBulletList2"/>
            </w:pPr>
            <w:r>
              <w:t>production</w:t>
            </w:r>
          </w:p>
          <w:p w14:paraId="37393439" w14:textId="77777777" w:rsidR="00222CB6" w:rsidRPr="00222CB6" w:rsidRDefault="00222CB6" w:rsidP="00222CB6">
            <w:pPr>
              <w:pStyle w:val="SIBulletList2"/>
            </w:pPr>
            <w:r>
              <w:t>marketing</w:t>
            </w:r>
          </w:p>
          <w:p w14:paraId="28953691" w14:textId="77777777" w:rsidR="00222CB6" w:rsidRPr="00222CB6" w:rsidRDefault="00222CB6" w:rsidP="00222CB6">
            <w:pPr>
              <w:pStyle w:val="SIBulletList2"/>
            </w:pPr>
            <w:r>
              <w:t>supply</w:t>
            </w:r>
          </w:p>
          <w:p w14:paraId="7F5B1391" w14:textId="77777777" w:rsidR="00222CB6" w:rsidRPr="00222CB6" w:rsidRDefault="00222CB6" w:rsidP="001C1F31">
            <w:pPr>
              <w:pStyle w:val="SIBulletList1"/>
            </w:pPr>
            <w:r>
              <w:t>confirming supply of necessary materials, equipment and services</w:t>
            </w:r>
          </w:p>
          <w:p w14:paraId="640A9909" w14:textId="77777777" w:rsidR="00222CB6" w:rsidRPr="00222CB6" w:rsidRDefault="00222CB6" w:rsidP="001C1F31">
            <w:pPr>
              <w:pStyle w:val="SIBulletList1"/>
            </w:pPr>
            <w:r>
              <w:t>preparing samples for testing</w:t>
            </w:r>
          </w:p>
          <w:p w14:paraId="059DD5C0" w14:textId="77777777" w:rsidR="00222CB6" w:rsidRPr="00222CB6" w:rsidRDefault="00222CB6" w:rsidP="001C1F31">
            <w:pPr>
              <w:pStyle w:val="SIBulletList1"/>
            </w:pPr>
            <w:r>
              <w:t>preparing materials as required</w:t>
            </w:r>
          </w:p>
          <w:p w14:paraId="131DD44F" w14:textId="3138E20F" w:rsidR="00222CB6" w:rsidRPr="00222CB6" w:rsidRDefault="00222CB6" w:rsidP="001C1F31">
            <w:pPr>
              <w:pStyle w:val="SIBulletList1"/>
            </w:pPr>
            <w:r>
              <w:t>confirming equipment status and condition</w:t>
            </w:r>
            <w:r w:rsidR="006A35BC">
              <w:t>, including</w:t>
            </w:r>
            <w:r>
              <w:t>:</w:t>
            </w:r>
          </w:p>
          <w:p w14:paraId="7A669EF5" w14:textId="76205695" w:rsidR="00222CB6" w:rsidRPr="00222CB6" w:rsidRDefault="00222CB6" w:rsidP="00722883">
            <w:pPr>
              <w:pStyle w:val="SIBulletList2"/>
            </w:pPr>
            <w:r>
              <w:t>confirm</w:t>
            </w:r>
            <w:r w:rsidR="006A35BC">
              <w:t>i</w:t>
            </w:r>
            <w:r>
              <w:t>n</w:t>
            </w:r>
            <w:r w:rsidR="006A35BC">
              <w:t>g</w:t>
            </w:r>
            <w:r>
              <w:t xml:space="preserve"> that test equipment is operating accurately</w:t>
            </w:r>
          </w:p>
          <w:p w14:paraId="4DED090D" w14:textId="77777777" w:rsidR="00222CB6" w:rsidRPr="00222CB6" w:rsidRDefault="00222CB6" w:rsidP="00722883">
            <w:pPr>
              <w:pStyle w:val="SIBulletList2"/>
            </w:pPr>
            <w:r>
              <w:t>recognising and rejecting contaminated or faulty glassware and equipment</w:t>
            </w:r>
          </w:p>
          <w:p w14:paraId="19810EDE" w14:textId="77777777" w:rsidR="00222CB6" w:rsidRPr="00222CB6" w:rsidRDefault="00222CB6" w:rsidP="00722883">
            <w:pPr>
              <w:pStyle w:val="SIBulletList2"/>
            </w:pPr>
            <w:r>
              <w:t>safety checks</w:t>
            </w:r>
          </w:p>
          <w:p w14:paraId="072417A5" w14:textId="77777777" w:rsidR="00222CB6" w:rsidRPr="00222CB6" w:rsidRDefault="00222CB6" w:rsidP="00722883">
            <w:pPr>
              <w:pStyle w:val="SIBulletList2"/>
            </w:pPr>
            <w:r>
              <w:t>replacing consumables</w:t>
            </w:r>
          </w:p>
          <w:p w14:paraId="0EABC2E0" w14:textId="77777777" w:rsidR="00222CB6" w:rsidRPr="00222CB6" w:rsidRDefault="00222CB6" w:rsidP="00722883">
            <w:pPr>
              <w:pStyle w:val="SIBulletList2"/>
            </w:pPr>
            <w:r>
              <w:t>instrument setting and calibration</w:t>
            </w:r>
          </w:p>
          <w:p w14:paraId="6E5FCC1C" w14:textId="77777777" w:rsidR="00222CB6" w:rsidRPr="00222CB6" w:rsidRDefault="00222CB6" w:rsidP="00722883">
            <w:pPr>
              <w:pStyle w:val="SIBulletList1"/>
            </w:pPr>
            <w:r>
              <w:t>operating equipment according to test procedure</w:t>
            </w:r>
          </w:p>
          <w:p w14:paraId="6C264BF9" w14:textId="77777777" w:rsidR="00222CB6" w:rsidRPr="00222CB6" w:rsidRDefault="00222CB6" w:rsidP="00722883">
            <w:pPr>
              <w:pStyle w:val="SIBulletList1"/>
            </w:pPr>
            <w:r>
              <w:t>carrying out tests</w:t>
            </w:r>
          </w:p>
          <w:p w14:paraId="143D8EC3" w14:textId="77777777" w:rsidR="00222CB6" w:rsidRPr="00222CB6" w:rsidRDefault="00222CB6" w:rsidP="00722883">
            <w:pPr>
              <w:pStyle w:val="SIBulletList1"/>
            </w:pPr>
            <w:r>
              <w:t>reading and interpreting results</w:t>
            </w:r>
          </w:p>
          <w:p w14:paraId="189A99B2" w14:textId="77777777" w:rsidR="00222CB6" w:rsidRPr="00222CB6" w:rsidRDefault="00222CB6" w:rsidP="00722883">
            <w:pPr>
              <w:pStyle w:val="SIBulletList1"/>
            </w:pPr>
            <w:r>
              <w:t>recording results and completing workplace information</w:t>
            </w:r>
          </w:p>
          <w:p w14:paraId="7E0706BF" w14:textId="77777777" w:rsidR="00222CB6" w:rsidRPr="00222CB6" w:rsidRDefault="00222CB6" w:rsidP="00722883">
            <w:pPr>
              <w:pStyle w:val="SIBulletList1"/>
            </w:pPr>
            <w:r>
              <w:t>monitoring</w:t>
            </w:r>
            <w:r w:rsidRPr="00222CB6">
              <w:t xml:space="preserve"> the process and test equipment to identify out-of-standard results or non-compliance</w:t>
            </w:r>
          </w:p>
          <w:p w14:paraId="6E9AB95B" w14:textId="77777777" w:rsidR="00222CB6" w:rsidRPr="00222CB6" w:rsidRDefault="00222CB6" w:rsidP="00722883">
            <w:pPr>
              <w:pStyle w:val="SIBulletList1"/>
            </w:pPr>
            <w:r>
              <w:t>taking corrective action in response to out-of-standards results, anomalies or non-compliance</w:t>
            </w:r>
          </w:p>
          <w:p w14:paraId="40C5CE85" w14:textId="77777777" w:rsidR="00222CB6" w:rsidRPr="00222CB6" w:rsidRDefault="00222CB6" w:rsidP="00722883">
            <w:pPr>
              <w:pStyle w:val="SIBulletList1"/>
            </w:pPr>
            <w:r>
              <w:t>reporting and recording corrective action</w:t>
            </w:r>
          </w:p>
          <w:p w14:paraId="7F90A4E5" w14:textId="77777777" w:rsidR="00222CB6" w:rsidRPr="00222CB6" w:rsidRDefault="00222CB6" w:rsidP="00722883">
            <w:pPr>
              <w:pStyle w:val="SIBulletList1"/>
            </w:pPr>
            <w:r>
              <w:t>following procedures to repeat or confirm results</w:t>
            </w:r>
          </w:p>
          <w:p w14:paraId="6B12EA90" w14:textId="77777777" w:rsidR="00222CB6" w:rsidRPr="00222CB6" w:rsidRDefault="00222CB6" w:rsidP="00722883">
            <w:pPr>
              <w:pStyle w:val="SIBulletList1"/>
            </w:pPr>
            <w:r>
              <w:t>sorting, collecting, treating, recycling or disposing of waste</w:t>
            </w:r>
          </w:p>
          <w:p w14:paraId="62961C6F" w14:textId="77777777" w:rsidR="00222CB6" w:rsidRPr="00222CB6" w:rsidRDefault="00222CB6" w:rsidP="00722883">
            <w:pPr>
              <w:pStyle w:val="SIBulletList1"/>
            </w:pPr>
            <w:r>
              <w:t>maintaining work area to meet housekeeping standards</w:t>
            </w:r>
          </w:p>
          <w:p w14:paraId="33CDAF82" w14:textId="5D350A2A" w:rsidR="00222CB6" w:rsidRPr="00222CB6" w:rsidRDefault="00222CB6" w:rsidP="00722883">
            <w:pPr>
              <w:pStyle w:val="SIBulletList1"/>
            </w:pPr>
            <w:proofErr w:type="gramStart"/>
            <w:r>
              <w:t>preparing</w:t>
            </w:r>
            <w:proofErr w:type="gramEnd"/>
            <w:r>
              <w:t xml:space="preserve"> equipment for cleaning</w:t>
            </w:r>
            <w:r w:rsidR="00AF4499">
              <w:t>.</w:t>
            </w:r>
          </w:p>
          <w:p w14:paraId="3DB8D105" w14:textId="061992EA" w:rsidR="00222CB6" w:rsidRPr="000754EC" w:rsidRDefault="00222CB6" w:rsidP="00307FDA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4A9A73B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0D531E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254F8B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7641E57" w14:textId="77777777" w:rsidTr="00CA2922">
        <w:tc>
          <w:tcPr>
            <w:tcW w:w="5000" w:type="pct"/>
            <w:shd w:val="clear" w:color="auto" w:fill="auto"/>
          </w:tcPr>
          <w:p w14:paraId="7DE967ED" w14:textId="6618B58C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38F2650" w14:textId="0EDE70A4" w:rsidR="00722883" w:rsidRPr="00722883" w:rsidRDefault="00722883" w:rsidP="00AF75E2">
            <w:pPr>
              <w:pStyle w:val="SIBulletList1"/>
            </w:pPr>
            <w:r>
              <w:t>principles of the test method</w:t>
            </w:r>
          </w:p>
          <w:p w14:paraId="15BD976B" w14:textId="77777777" w:rsidR="00722883" w:rsidRPr="00722883" w:rsidRDefault="00722883" w:rsidP="00AF75E2">
            <w:pPr>
              <w:pStyle w:val="SIBulletList1"/>
            </w:pPr>
            <w:r>
              <w:t>purpose of the test</w:t>
            </w:r>
          </w:p>
          <w:p w14:paraId="25669ADF" w14:textId="77777777" w:rsidR="00722883" w:rsidRPr="00722883" w:rsidRDefault="00722883" w:rsidP="00AF75E2">
            <w:pPr>
              <w:pStyle w:val="SIBulletList1"/>
            </w:pPr>
            <w:r>
              <w:t>relevant standards, specifications and basic legislative requirements (e.g. quality, health, safety, labelling and equipment) and their implications</w:t>
            </w:r>
          </w:p>
          <w:p w14:paraId="6C501CEC" w14:textId="1EE3066C" w:rsidR="00722883" w:rsidRDefault="00722883" w:rsidP="00AF75E2">
            <w:pPr>
              <w:pStyle w:val="SIBulletList1"/>
            </w:pPr>
            <w:r>
              <w:t>procedures and operating parameters</w:t>
            </w:r>
            <w:r w:rsidR="000C449E">
              <w:t>:</w:t>
            </w:r>
          </w:p>
          <w:p w14:paraId="369D8DF7" w14:textId="2374043C" w:rsidR="00AF75E2" w:rsidRDefault="00AF75E2" w:rsidP="00307FDA">
            <w:pPr>
              <w:pStyle w:val="SIBulletList2"/>
            </w:pPr>
            <w:r>
              <w:t>test</w:t>
            </w:r>
            <w:r w:rsidR="002D5E9C">
              <w:t>s</w:t>
            </w:r>
            <w:r>
              <w:t xml:space="preserve"> and procedures</w:t>
            </w:r>
          </w:p>
          <w:p w14:paraId="1B6EAAE0" w14:textId="77777777" w:rsidR="00AF75E2" w:rsidRPr="00BB5F50" w:rsidRDefault="00AF75E2" w:rsidP="00307FDA">
            <w:pPr>
              <w:pStyle w:val="SIBulletList2"/>
            </w:pPr>
            <w:r w:rsidRPr="00BB5F50">
              <w:t>titrimetric and qualitative tests</w:t>
            </w:r>
          </w:p>
          <w:p w14:paraId="7F9E0280" w14:textId="23A11477" w:rsidR="00AF75E2" w:rsidRPr="00BB5F50" w:rsidRDefault="00AF75E2" w:rsidP="00307FDA">
            <w:pPr>
              <w:pStyle w:val="SIBulletList2"/>
            </w:pPr>
            <w:r w:rsidRPr="00BB5F50">
              <w:t xml:space="preserve">spectrometric methods, </w:t>
            </w:r>
            <w:r w:rsidR="002D5E9C">
              <w:t>including</w:t>
            </w:r>
            <w:r w:rsidRPr="00BB5F50">
              <w:t xml:space="preserve"> ultra violet/visible (UV/Vis), infrared (IR), near infrared (</w:t>
            </w:r>
            <w:proofErr w:type="spellStart"/>
            <w:r w:rsidRPr="00BB5F50">
              <w:t>NIR</w:t>
            </w:r>
            <w:proofErr w:type="spellEnd"/>
            <w:r w:rsidRPr="00BB5F50">
              <w:t>), and atomic absorption spectrophotometry (AA)</w:t>
            </w:r>
          </w:p>
          <w:p w14:paraId="6BD2F25E" w14:textId="759ADBFD" w:rsidR="00AF75E2" w:rsidRPr="00BB5F50" w:rsidRDefault="00AF75E2" w:rsidP="00307FDA">
            <w:pPr>
              <w:pStyle w:val="SIBulletList2"/>
            </w:pPr>
            <w:r w:rsidRPr="00BB5F50">
              <w:t xml:space="preserve">chromatographic methods, </w:t>
            </w:r>
            <w:r w:rsidR="002D5E9C">
              <w:t>including</w:t>
            </w:r>
            <w:r w:rsidRPr="00BB5F50">
              <w:t xml:space="preserve"> thin layer, paper, gas chromatography (GC), high performance (pressure) liquid chromatography (</w:t>
            </w:r>
            <w:proofErr w:type="spellStart"/>
            <w:r w:rsidRPr="00BB5F50">
              <w:t>HPLC</w:t>
            </w:r>
            <w:proofErr w:type="spellEnd"/>
            <w:r w:rsidRPr="00BB5F50">
              <w:t>)</w:t>
            </w:r>
          </w:p>
          <w:p w14:paraId="16A8E262" w14:textId="50F6730B" w:rsidR="00AF75E2" w:rsidRPr="00BB5F50" w:rsidRDefault="00AF75E2" w:rsidP="00307FDA">
            <w:pPr>
              <w:pStyle w:val="SIBulletList2"/>
            </w:pPr>
            <w:r w:rsidRPr="00BB5F50">
              <w:t xml:space="preserve">electrochemical methods, </w:t>
            </w:r>
            <w:r w:rsidR="002D5E9C">
              <w:t>including</w:t>
            </w:r>
            <w:r w:rsidRPr="00BB5F50">
              <w:t xml:space="preserve"> ion-selective electrodes</w:t>
            </w:r>
          </w:p>
          <w:p w14:paraId="6801822C" w14:textId="19A849D6" w:rsidR="00AF75E2" w:rsidRPr="00BB5F50" w:rsidRDefault="00AF75E2" w:rsidP="00307FDA">
            <w:pPr>
              <w:pStyle w:val="SIBulletList2"/>
            </w:pPr>
            <w:r w:rsidRPr="00BB5F50">
              <w:t xml:space="preserve">microbiological methods, </w:t>
            </w:r>
            <w:r w:rsidR="002D5E9C">
              <w:t>including</w:t>
            </w:r>
            <w:r w:rsidRPr="00BB5F50">
              <w:t xml:space="preserve"> isolating and maintaining culture collections, yeast and bacteria propagation and maintenance, and rapid yeast detection (epi-fluorescence)</w:t>
            </w:r>
          </w:p>
          <w:p w14:paraId="63BA4DDD" w14:textId="1CEBB125" w:rsidR="00AF75E2" w:rsidRPr="00722883" w:rsidRDefault="00AF75E2" w:rsidP="00307FDA">
            <w:pPr>
              <w:pStyle w:val="SIBulletList2"/>
            </w:pPr>
            <w:r w:rsidRPr="00BB5F50">
              <w:t>physical and destructive tests</w:t>
            </w:r>
          </w:p>
          <w:p w14:paraId="5872879D" w14:textId="77777777" w:rsidR="00722883" w:rsidRPr="00722883" w:rsidRDefault="00722883" w:rsidP="00AF75E2">
            <w:pPr>
              <w:pStyle w:val="SIBulletList1"/>
            </w:pPr>
            <w:r>
              <w:t>effect of process stages on results</w:t>
            </w:r>
          </w:p>
          <w:p w14:paraId="3CC971DE" w14:textId="77777777" w:rsidR="00722883" w:rsidRPr="00722883" w:rsidRDefault="00722883" w:rsidP="00AF75E2">
            <w:pPr>
              <w:pStyle w:val="SIBulletList1"/>
            </w:pPr>
            <w:r>
              <w:lastRenderedPageBreak/>
              <w:t>start-up and set-up procedures as required</w:t>
            </w:r>
          </w:p>
          <w:p w14:paraId="172237B4" w14:textId="77777777" w:rsidR="00722883" w:rsidRPr="00722883" w:rsidRDefault="00722883" w:rsidP="00AF75E2">
            <w:pPr>
              <w:pStyle w:val="SIBulletList1"/>
            </w:pPr>
            <w:r>
              <w:t>services required</w:t>
            </w:r>
          </w:p>
          <w:p w14:paraId="16BFB701" w14:textId="68254C3D" w:rsidR="00722883" w:rsidRPr="00722883" w:rsidRDefault="00722883" w:rsidP="00AF75E2">
            <w:pPr>
              <w:pStyle w:val="SIBulletList1"/>
            </w:pPr>
            <w:r>
              <w:t>common causes and effects of inaccuracies or contamination, and preventive or corrective action required</w:t>
            </w:r>
          </w:p>
          <w:p w14:paraId="53DC6732" w14:textId="77777777" w:rsidR="00722883" w:rsidRPr="00722883" w:rsidRDefault="00722883" w:rsidP="00AF75E2">
            <w:pPr>
              <w:pStyle w:val="SIBulletList1"/>
            </w:pPr>
            <w:r>
              <w:t>how to read and interpret results</w:t>
            </w:r>
          </w:p>
          <w:p w14:paraId="496FCE18" w14:textId="77777777" w:rsidR="00722883" w:rsidRPr="00722883" w:rsidRDefault="00722883" w:rsidP="00AF75E2">
            <w:pPr>
              <w:pStyle w:val="SIBulletList1"/>
            </w:pPr>
            <w:r>
              <w:t>recording requirements and procedures</w:t>
            </w:r>
          </w:p>
          <w:p w14:paraId="61423BE5" w14:textId="77777777" w:rsidR="00722883" w:rsidRPr="00722883" w:rsidRDefault="00722883" w:rsidP="00AF75E2">
            <w:pPr>
              <w:pStyle w:val="SIBulletList1"/>
            </w:pPr>
            <w:r>
              <w:t>workplace health and safety hazards and controls</w:t>
            </w:r>
          </w:p>
          <w:p w14:paraId="45009D7A" w14:textId="77777777" w:rsidR="00722883" w:rsidRPr="00722883" w:rsidRDefault="00722883" w:rsidP="00AF75E2">
            <w:pPr>
              <w:pStyle w:val="SIBulletList1"/>
            </w:pPr>
            <w:r>
              <w:t>lock-out and tag-out procedures as required</w:t>
            </w:r>
          </w:p>
          <w:p w14:paraId="43A630A1" w14:textId="77777777" w:rsidR="00722883" w:rsidRPr="00722883" w:rsidRDefault="00722883" w:rsidP="00AF75E2">
            <w:pPr>
              <w:pStyle w:val="SIBulletList1"/>
            </w:pPr>
            <w:r>
              <w:t>procedures and responsibility for reporting problems</w:t>
            </w:r>
          </w:p>
          <w:p w14:paraId="59A46C20" w14:textId="77777777" w:rsidR="00722883" w:rsidRPr="00722883" w:rsidRDefault="00722883" w:rsidP="00AF75E2">
            <w:pPr>
              <w:pStyle w:val="SIBulletList1"/>
            </w:pPr>
            <w:r>
              <w:t>shutdown sequence as required</w:t>
            </w:r>
          </w:p>
          <w:p w14:paraId="13D4E716" w14:textId="77777777" w:rsidR="00722883" w:rsidRPr="00722883" w:rsidRDefault="00722883" w:rsidP="00AF75E2">
            <w:pPr>
              <w:pStyle w:val="SIBulletList1"/>
            </w:pPr>
            <w:r>
              <w:t>environmental issues and controls</w:t>
            </w:r>
          </w:p>
          <w:p w14:paraId="69B1FA33" w14:textId="77777777" w:rsidR="00722883" w:rsidRPr="00722883" w:rsidRDefault="00722883" w:rsidP="00AF75E2">
            <w:pPr>
              <w:pStyle w:val="SIBulletList1"/>
            </w:pPr>
            <w:r>
              <w:t>procedures and responsibility for reporting problems</w:t>
            </w:r>
          </w:p>
          <w:p w14:paraId="69EB1A21" w14:textId="77777777" w:rsidR="00722883" w:rsidRPr="00722883" w:rsidRDefault="00722883" w:rsidP="00AF75E2">
            <w:pPr>
              <w:pStyle w:val="SIBulletList1"/>
            </w:pPr>
            <w:r>
              <w:t>recording requirements and procedures</w:t>
            </w:r>
          </w:p>
          <w:p w14:paraId="7B565A99" w14:textId="2F99446D" w:rsidR="00722883" w:rsidRPr="00722883" w:rsidRDefault="00722883" w:rsidP="00AF75E2">
            <w:pPr>
              <w:pStyle w:val="SIBulletList1"/>
            </w:pPr>
            <w:proofErr w:type="gramStart"/>
            <w:r>
              <w:t>sampling</w:t>
            </w:r>
            <w:proofErr w:type="gramEnd"/>
            <w:r>
              <w:t xml:space="preserve"> plan and procedures</w:t>
            </w:r>
            <w:r w:rsidR="00AF4499">
              <w:t>.</w:t>
            </w:r>
          </w:p>
          <w:p w14:paraId="06FB727F" w14:textId="77777777" w:rsidR="00CD7A28" w:rsidRPr="000754EC" w:rsidRDefault="00CD7A28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56ECF64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5041BD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AFDED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035E67" w14:textId="77777777" w:rsidTr="000C449E">
        <w:trPr>
          <w:trHeight w:val="4643"/>
        </w:trPr>
        <w:tc>
          <w:tcPr>
            <w:tcW w:w="5000" w:type="pct"/>
            <w:shd w:val="clear" w:color="auto" w:fill="auto"/>
          </w:tcPr>
          <w:p w14:paraId="09ADFDFA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D7F4CF7" w14:textId="44EE4C8E" w:rsidR="00722883" w:rsidRPr="00722883" w:rsidRDefault="00722883" w:rsidP="00722883">
            <w:pPr>
              <w:pStyle w:val="SIBulletList1"/>
            </w:pPr>
            <w:r>
              <w:t>physical conditions:</w:t>
            </w:r>
          </w:p>
          <w:p w14:paraId="57B873B9" w14:textId="01B45CFE" w:rsidR="00722883" w:rsidRPr="00722883" w:rsidRDefault="00722883" w:rsidP="00722883">
            <w:pPr>
              <w:pStyle w:val="SIBulletList2"/>
              <w:rPr>
                <w:rFonts w:eastAsia="Calibri"/>
              </w:rPr>
            </w:pPr>
            <w:r w:rsidRPr="00722883">
              <w:rPr>
                <w:rFonts w:eastAsia="Calibri"/>
              </w:rPr>
              <w:t xml:space="preserve">a </w:t>
            </w:r>
            <w:r w:rsidRPr="00722883">
              <w:t>workplace or an environment that accurately represents workplace conditions</w:t>
            </w:r>
          </w:p>
          <w:p w14:paraId="5A3C71CC" w14:textId="77777777" w:rsidR="00722883" w:rsidRPr="00722883" w:rsidRDefault="00722883" w:rsidP="00722883">
            <w:pPr>
              <w:pStyle w:val="SIBulletList1"/>
            </w:pPr>
            <w:r>
              <w:t>resources, equipment</w:t>
            </w:r>
            <w:r w:rsidRPr="00722883">
              <w:t xml:space="preserve"> and materials:</w:t>
            </w:r>
          </w:p>
          <w:p w14:paraId="5BE68709" w14:textId="77777777" w:rsidR="00722883" w:rsidRPr="00722883" w:rsidRDefault="00722883" w:rsidP="00722883">
            <w:pPr>
              <w:pStyle w:val="SIBulletList2"/>
            </w:pPr>
            <w:r w:rsidRPr="00722883">
              <w:t>personal protective clothing and equipment as required</w:t>
            </w:r>
          </w:p>
          <w:p w14:paraId="35D73BA3" w14:textId="77777777" w:rsidR="00722883" w:rsidRPr="00722883" w:rsidRDefault="00722883" w:rsidP="00722883">
            <w:pPr>
              <w:pStyle w:val="SIBulletList2"/>
            </w:pPr>
            <w:r w:rsidRPr="00722883">
              <w:t>equipment and services, and corresponding information as required</w:t>
            </w:r>
          </w:p>
          <w:p w14:paraId="1D17AE1D" w14:textId="77777777" w:rsidR="00722883" w:rsidRPr="00722883" w:rsidRDefault="00722883" w:rsidP="00722883">
            <w:pPr>
              <w:pStyle w:val="SIBulletList2"/>
            </w:pPr>
            <w:r w:rsidRPr="00722883">
              <w:t>products and materials as required</w:t>
            </w:r>
          </w:p>
          <w:p w14:paraId="307F5678" w14:textId="6D48D350" w:rsidR="00722883" w:rsidRPr="00722883" w:rsidRDefault="00722883" w:rsidP="00722883">
            <w:pPr>
              <w:pStyle w:val="SIBulletList2"/>
            </w:pPr>
            <w:r w:rsidRPr="00722883">
              <w:t>cleaning procedures, materials and equipment as required</w:t>
            </w:r>
          </w:p>
          <w:p w14:paraId="2024FB75" w14:textId="77777777" w:rsidR="00722883" w:rsidRPr="00722883" w:rsidRDefault="00722883" w:rsidP="00722883">
            <w:pPr>
              <w:pStyle w:val="SIBulletList1"/>
              <w:rPr>
                <w:rFonts w:eastAsia="Calibri"/>
              </w:rPr>
            </w:pPr>
            <w:r w:rsidRPr="00722883">
              <w:rPr>
                <w:rFonts w:eastAsia="Calibri"/>
              </w:rPr>
              <w:t>specifications:</w:t>
            </w:r>
          </w:p>
          <w:p w14:paraId="45CF8461" w14:textId="77777777" w:rsidR="00722883" w:rsidRPr="00722883" w:rsidRDefault="00722883" w:rsidP="00722883">
            <w:pPr>
              <w:pStyle w:val="SIBulletList2"/>
            </w:pPr>
            <w:r w:rsidRPr="00722883">
              <w:t xml:space="preserve">work procedures, including advice on company practices, safe work practices, food safety, quality and environmental requirements </w:t>
            </w:r>
          </w:p>
          <w:p w14:paraId="45166504" w14:textId="77777777" w:rsidR="00722883" w:rsidRPr="00722883" w:rsidRDefault="00722883" w:rsidP="00722883">
            <w:pPr>
              <w:pStyle w:val="SIBulletList2"/>
              <w:rPr>
                <w:rFonts w:eastAsia="Calibri"/>
              </w:rPr>
            </w:pPr>
            <w:r w:rsidRPr="00722883">
              <w:t>instructions, information, specifications and schedules as required</w:t>
            </w:r>
          </w:p>
          <w:p w14:paraId="072E13E3" w14:textId="647B23AB" w:rsidR="00722883" w:rsidRPr="00722883" w:rsidRDefault="00722883" w:rsidP="00722883">
            <w:pPr>
              <w:pStyle w:val="SIBulletList2"/>
              <w:rPr>
                <w:rFonts w:eastAsia="Calibri"/>
              </w:rPr>
            </w:pPr>
            <w:r w:rsidRPr="00722883">
              <w:t>documentation and recording requirements and procedures</w:t>
            </w:r>
          </w:p>
          <w:p w14:paraId="0DBD9F3E" w14:textId="0BA0602F" w:rsidR="00722883" w:rsidRPr="00722883" w:rsidRDefault="00722883" w:rsidP="00722883">
            <w:pPr>
              <w:pStyle w:val="SIBulletList1"/>
            </w:pPr>
            <w:r>
              <w:t>relatio</w:t>
            </w:r>
            <w:r w:rsidR="007A3CF0">
              <w:t>nships</w:t>
            </w:r>
            <w:r>
              <w:t>:</w:t>
            </w:r>
          </w:p>
          <w:p w14:paraId="21F6ECA9" w14:textId="0FC226AC" w:rsidR="00722883" w:rsidRDefault="00722883" w:rsidP="00722883">
            <w:pPr>
              <w:pStyle w:val="SIBulletList2"/>
            </w:pPr>
            <w:proofErr w:type="gramStart"/>
            <w:r w:rsidRPr="00722883">
              <w:t>internal</w:t>
            </w:r>
            <w:proofErr w:type="gramEnd"/>
            <w:r w:rsidRPr="00722883">
              <w:t xml:space="preserve"> and external customers and suppliers as required.</w:t>
            </w:r>
          </w:p>
          <w:p w14:paraId="18E1DF1F" w14:textId="77777777" w:rsidR="0021210E" w:rsidRDefault="0021210E" w:rsidP="00750C33">
            <w:pPr>
              <w:pStyle w:val="SIText"/>
            </w:pPr>
          </w:p>
          <w:p w14:paraId="2C3965E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10821BF" w14:textId="77777777" w:rsidR="00F1480E" w:rsidRPr="000754EC" w:rsidRDefault="00F1480E" w:rsidP="00750C33">
            <w:pPr>
              <w:pStyle w:val="SIText"/>
              <w:rPr>
                <w:rFonts w:eastAsia="Calibri"/>
              </w:rPr>
            </w:pPr>
          </w:p>
        </w:tc>
      </w:tr>
    </w:tbl>
    <w:p w14:paraId="3C4949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1C7E474" w14:textId="77777777" w:rsidTr="004679E3">
        <w:tc>
          <w:tcPr>
            <w:tcW w:w="990" w:type="pct"/>
            <w:shd w:val="clear" w:color="auto" w:fill="auto"/>
          </w:tcPr>
          <w:p w14:paraId="62A3A92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B9E3A4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02DA2B6" w14:textId="113665D3" w:rsidR="00CD7A28" w:rsidRPr="000754EC" w:rsidRDefault="00CC1515" w:rsidP="00CD7A28">
            <w:pPr>
              <w:pStyle w:val="SIText"/>
            </w:pPr>
            <w:hyperlink r:id="rId12">
              <w:r w:rsidR="00722883" w:rsidRPr="00722883">
                <w:t>https://vetnet.education.gov.au/Pages/TrainingDocs.aspx?q=78b15323-cd38-483e-aad7-1159b570a5c4</w:t>
              </w:r>
            </w:hyperlink>
            <w:r w:rsidR="002D1BD4">
              <w:br/>
            </w:r>
          </w:p>
        </w:tc>
      </w:tr>
    </w:tbl>
    <w:p w14:paraId="5C9402CA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3D92F6" w16cid:durableId="1E2400BE"/>
  <w16cid:commentId w16cid:paraId="7438D0A0" w16cid:durableId="1E2400BF"/>
  <w16cid:commentId w16cid:paraId="6610748D" w16cid:durableId="1E2401AE"/>
  <w16cid:commentId w16cid:paraId="5F0B3D68" w16cid:durableId="1E2400C0"/>
  <w16cid:commentId w16cid:paraId="1770FAAF" w16cid:durableId="1E240298"/>
  <w16cid:commentId w16cid:paraId="36FE8872" w16cid:durableId="1E2400C1"/>
  <w16cid:commentId w16cid:paraId="17A5F2F6" w16cid:durableId="1E240301"/>
  <w16cid:commentId w16cid:paraId="6A3EC0E9" w16cid:durableId="1E2400C2"/>
  <w16cid:commentId w16cid:paraId="56D3D435" w16cid:durableId="1E24036A"/>
  <w16cid:commentId w16cid:paraId="35978C75" w16cid:durableId="1E2400C3"/>
  <w16cid:commentId w16cid:paraId="7021D715" w16cid:durableId="1E2403AF"/>
  <w16cid:commentId w16cid:paraId="2ABABB5B" w16cid:durableId="1E2400C4"/>
  <w16cid:commentId w16cid:paraId="29B419BC" w16cid:durableId="1E2403E9"/>
  <w16cid:commentId w16cid:paraId="675E3318" w16cid:durableId="1E2400C5"/>
  <w16cid:commentId w16cid:paraId="72C42414" w16cid:durableId="1E24045D"/>
  <w16cid:commentId w16cid:paraId="02B71182" w16cid:durableId="1E2400C6"/>
  <w16cid:commentId w16cid:paraId="33C0490A" w16cid:durableId="1E240480"/>
  <w16cid:commentId w16cid:paraId="2B0A9010" w16cid:durableId="1E2400C7"/>
  <w16cid:commentId w16cid:paraId="472FB6D7" w16cid:durableId="1E2404D4"/>
  <w16cid:commentId w16cid:paraId="7B41C733" w16cid:durableId="1E2400C8"/>
  <w16cid:commentId w16cid:paraId="25E2DC8C" w16cid:durableId="1E2405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50583" w14:textId="77777777" w:rsidR="00CC1515" w:rsidRDefault="00CC1515" w:rsidP="00BF3F0A">
      <w:r>
        <w:separator/>
      </w:r>
    </w:p>
    <w:p w14:paraId="10D15CC4" w14:textId="77777777" w:rsidR="00CC1515" w:rsidRDefault="00CC1515"/>
  </w:endnote>
  <w:endnote w:type="continuationSeparator" w:id="0">
    <w:p w14:paraId="23A1D147" w14:textId="77777777" w:rsidR="00CC1515" w:rsidRDefault="00CC1515" w:rsidP="00BF3F0A">
      <w:r>
        <w:continuationSeparator/>
      </w:r>
    </w:p>
    <w:p w14:paraId="11E65FD8" w14:textId="77777777" w:rsidR="00CC1515" w:rsidRDefault="00CC15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3906B92" w14:textId="2AADBE6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41379">
          <w:rPr>
            <w:noProof/>
          </w:rPr>
          <w:t>4</w:t>
        </w:r>
        <w:r w:rsidRPr="000754EC">
          <w:fldChar w:fldCharType="end"/>
        </w:r>
      </w:p>
      <w:p w14:paraId="767B8C7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CC8958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9FDB1" w14:textId="77777777" w:rsidR="00CC1515" w:rsidRDefault="00CC1515" w:rsidP="00BF3F0A">
      <w:r>
        <w:separator/>
      </w:r>
    </w:p>
    <w:p w14:paraId="0D9618BD" w14:textId="77777777" w:rsidR="00CC1515" w:rsidRDefault="00CC1515"/>
  </w:footnote>
  <w:footnote w:type="continuationSeparator" w:id="0">
    <w:p w14:paraId="750058C5" w14:textId="77777777" w:rsidR="00CC1515" w:rsidRDefault="00CC1515" w:rsidP="00BF3F0A">
      <w:r>
        <w:continuationSeparator/>
      </w:r>
    </w:p>
    <w:p w14:paraId="295A6651" w14:textId="77777777" w:rsidR="00CC1515" w:rsidRDefault="00CC15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7170D" w14:textId="6590A8DE" w:rsidR="009C2650" w:rsidRPr="000754EC" w:rsidRDefault="002863AD" w:rsidP="00146EEC">
    <w:pPr>
      <w:pStyle w:val="SIText"/>
    </w:pPr>
    <w:r>
      <w:t>FBP</w:t>
    </w:r>
    <w:r w:rsidR="00222CB6" w:rsidRPr="00222CB6">
      <w:t>LAB3002 Perform non-routine or specialised tests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EA31016"/>
    <w:multiLevelType w:val="hybridMultilevel"/>
    <w:tmpl w:val="8BA01B14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B6"/>
    <w:rsid w:val="000014B9"/>
    <w:rsid w:val="00005A15"/>
    <w:rsid w:val="0001108F"/>
    <w:rsid w:val="000115E2"/>
    <w:rsid w:val="000126D0"/>
    <w:rsid w:val="0001296A"/>
    <w:rsid w:val="00015FC2"/>
    <w:rsid w:val="00016803"/>
    <w:rsid w:val="00023992"/>
    <w:rsid w:val="000275AE"/>
    <w:rsid w:val="00041E59"/>
    <w:rsid w:val="00042138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C449E"/>
    <w:rsid w:val="000E25E6"/>
    <w:rsid w:val="000E2C86"/>
    <w:rsid w:val="000F29F2"/>
    <w:rsid w:val="000F2EB9"/>
    <w:rsid w:val="00101659"/>
    <w:rsid w:val="001078BF"/>
    <w:rsid w:val="00133957"/>
    <w:rsid w:val="001372F6"/>
    <w:rsid w:val="00144385"/>
    <w:rsid w:val="00146EEC"/>
    <w:rsid w:val="00151D55"/>
    <w:rsid w:val="00151D93"/>
    <w:rsid w:val="001536B0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1F31"/>
    <w:rsid w:val="001D5C1B"/>
    <w:rsid w:val="001D7F5B"/>
    <w:rsid w:val="001E16BC"/>
    <w:rsid w:val="001E16DF"/>
    <w:rsid w:val="001F2BA5"/>
    <w:rsid w:val="001F308D"/>
    <w:rsid w:val="00201A7C"/>
    <w:rsid w:val="00204E42"/>
    <w:rsid w:val="002104D4"/>
    <w:rsid w:val="0021210E"/>
    <w:rsid w:val="0021414D"/>
    <w:rsid w:val="00222CB6"/>
    <w:rsid w:val="00223124"/>
    <w:rsid w:val="00232EA7"/>
    <w:rsid w:val="00233143"/>
    <w:rsid w:val="00234444"/>
    <w:rsid w:val="00241379"/>
    <w:rsid w:val="00242293"/>
    <w:rsid w:val="00244EA7"/>
    <w:rsid w:val="00262FC3"/>
    <w:rsid w:val="0026394F"/>
    <w:rsid w:val="00276DB8"/>
    <w:rsid w:val="00282664"/>
    <w:rsid w:val="00285FB8"/>
    <w:rsid w:val="002863AD"/>
    <w:rsid w:val="002970C3"/>
    <w:rsid w:val="002A4CD3"/>
    <w:rsid w:val="002A6CC4"/>
    <w:rsid w:val="002C55E9"/>
    <w:rsid w:val="002D0C8B"/>
    <w:rsid w:val="002D1BD4"/>
    <w:rsid w:val="002D330A"/>
    <w:rsid w:val="002D5E9C"/>
    <w:rsid w:val="002E193E"/>
    <w:rsid w:val="00307FDA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116B"/>
    <w:rsid w:val="0043212E"/>
    <w:rsid w:val="00434366"/>
    <w:rsid w:val="00434ECE"/>
    <w:rsid w:val="00444423"/>
    <w:rsid w:val="00452F3E"/>
    <w:rsid w:val="00453756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4D0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44D8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35BC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2883"/>
    <w:rsid w:val="00727901"/>
    <w:rsid w:val="0073075B"/>
    <w:rsid w:val="0073404B"/>
    <w:rsid w:val="007341FF"/>
    <w:rsid w:val="007404E9"/>
    <w:rsid w:val="007444CF"/>
    <w:rsid w:val="00750C33"/>
    <w:rsid w:val="00752139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3CF0"/>
    <w:rsid w:val="007C0CB8"/>
    <w:rsid w:val="007D5A78"/>
    <w:rsid w:val="007E3BD1"/>
    <w:rsid w:val="007E4706"/>
    <w:rsid w:val="007F0713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56430"/>
    <w:rsid w:val="00865011"/>
    <w:rsid w:val="00886790"/>
    <w:rsid w:val="008908DE"/>
    <w:rsid w:val="00892ED1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07F1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499"/>
    <w:rsid w:val="00AF75E2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D6400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9BC"/>
    <w:rsid w:val="00CB746F"/>
    <w:rsid w:val="00CC1515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176CC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2961"/>
    <w:rsid w:val="00FF4396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91431"/>
  <w15:docId w15:val="{7C846FD0-6DF1-48CA-A771-27310E87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AF75E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AF75E2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5E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AF75E2"/>
    <w:pPr>
      <w:ind w:left="720" w:hanging="360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AF75E2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d68ea914a329defabc7dba37970e7d79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224091324eada7fd4b95f44b23815c1f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018C-1106-4EAB-B7D2-1404F68D6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4.xml><?xml version="1.0" encoding="utf-8"?>
<ds:datastoreItem xmlns:ds="http://schemas.openxmlformats.org/officeDocument/2006/customXml" ds:itemID="{CCE04627-E50D-4EAF-BC17-5B29B6040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142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21</cp:revision>
  <cp:lastPrinted>2016-05-27T05:21:00Z</cp:lastPrinted>
  <dcterms:created xsi:type="dcterms:W3CDTF">2017-10-16T02:25:00Z</dcterms:created>
  <dcterms:modified xsi:type="dcterms:W3CDTF">2018-02-06T23:17:00Z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