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27216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2B2B1FCC" w14:textId="77777777" w:rsidTr="0035000E">
        <w:tc>
          <w:tcPr>
            <w:tcW w:w="2689" w:type="dxa"/>
          </w:tcPr>
          <w:p w14:paraId="177FB79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19B40B88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D38FF41" w14:textId="77777777" w:rsidTr="0035000E">
        <w:tc>
          <w:tcPr>
            <w:tcW w:w="2689" w:type="dxa"/>
          </w:tcPr>
          <w:p w14:paraId="306FA236" w14:textId="0D614225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3F4634">
              <w:t>1</w:t>
            </w:r>
            <w:bookmarkStart w:id="0" w:name="_GoBack"/>
            <w:bookmarkEnd w:id="0"/>
          </w:p>
        </w:tc>
        <w:tc>
          <w:tcPr>
            <w:tcW w:w="7162" w:type="dxa"/>
          </w:tcPr>
          <w:p w14:paraId="45AEC7EF" w14:textId="77777777" w:rsidR="00F1480E" w:rsidRPr="000754EC" w:rsidRDefault="0035000E" w:rsidP="00D669EE">
            <w:pPr>
              <w:pStyle w:val="SIText"/>
            </w:pPr>
            <w:r w:rsidRPr="0035000E">
              <w:t>This version released with FBP Foo</w:t>
            </w:r>
            <w:r w:rsidR="00CB0FA5">
              <w:t xml:space="preserve">d, Beverage and Pharmaceutical </w:t>
            </w:r>
            <w:r w:rsidRPr="0035000E">
              <w:t>Training Package version 2.0.</w:t>
            </w:r>
          </w:p>
        </w:tc>
      </w:tr>
    </w:tbl>
    <w:p w14:paraId="6EA53BE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15AD39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53F6E35B" w14:textId="033B9F8F" w:rsidR="00F1480E" w:rsidRPr="000754EC" w:rsidRDefault="006E320B" w:rsidP="000754EC">
            <w:pPr>
              <w:pStyle w:val="SIUNITCODE"/>
            </w:pPr>
            <w:r w:rsidRPr="006E320B">
              <w:t>F</w:t>
            </w:r>
            <w:r w:rsidR="008F7291">
              <w:t>BP</w:t>
            </w:r>
            <w:r w:rsidRPr="006E320B">
              <w:t>OP</w:t>
            </w:r>
            <w:r w:rsidR="008F7291">
              <w:t>R</w:t>
            </w:r>
            <w:r w:rsidRPr="006E320B">
              <w:t>2005</w:t>
            </w:r>
          </w:p>
        </w:tc>
        <w:tc>
          <w:tcPr>
            <w:tcW w:w="3604" w:type="pct"/>
            <w:shd w:val="clear" w:color="auto" w:fill="auto"/>
          </w:tcPr>
          <w:p w14:paraId="417CF1F3" w14:textId="77777777" w:rsidR="00F1480E" w:rsidRPr="000754EC" w:rsidRDefault="006E320B" w:rsidP="000754EC">
            <w:pPr>
              <w:pStyle w:val="SIUnittitle"/>
            </w:pPr>
            <w:r w:rsidRPr="006E320B">
              <w:t>Work in a socially diverse environment</w:t>
            </w:r>
          </w:p>
        </w:tc>
      </w:tr>
      <w:tr w:rsidR="00F1480E" w:rsidRPr="00963A46" w14:paraId="7E093729" w14:textId="77777777" w:rsidTr="00CA2922">
        <w:tc>
          <w:tcPr>
            <w:tcW w:w="1396" w:type="pct"/>
            <w:shd w:val="clear" w:color="auto" w:fill="auto"/>
          </w:tcPr>
          <w:p w14:paraId="4474194D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4FB89E5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0E5F7C0" w14:textId="77777777" w:rsidR="006E320B" w:rsidRDefault="006E320B" w:rsidP="006E320B">
            <w:pPr>
              <w:pStyle w:val="SIText"/>
            </w:pPr>
            <w:r w:rsidRPr="006E320B">
              <w:t>This unit of competency describes the skills and knowledge required to interact effectively with people in a socially diverse workplace environment.</w:t>
            </w:r>
          </w:p>
          <w:p w14:paraId="015E4743" w14:textId="77777777" w:rsidR="00CB0FA5" w:rsidRPr="006E320B" w:rsidRDefault="00CB0FA5" w:rsidP="006E320B">
            <w:pPr>
              <w:pStyle w:val="SIText"/>
            </w:pPr>
          </w:p>
          <w:p w14:paraId="18E085E5" w14:textId="77777777" w:rsidR="006E320B" w:rsidRDefault="006E320B" w:rsidP="006E320B">
            <w:pPr>
              <w:pStyle w:val="SIText"/>
            </w:pPr>
            <w:r w:rsidRPr="006E320B">
              <w:t>This unit applies to individuals who facilitate communication with customers and colleagues from diverse backgrounds and allow for cultural considerations when identifying issues that may cause misunderstandings in the workplace.</w:t>
            </w:r>
          </w:p>
          <w:p w14:paraId="787D70A4" w14:textId="77777777" w:rsidR="00CB0FA5" w:rsidRPr="006E320B" w:rsidRDefault="00CB0FA5" w:rsidP="006E320B">
            <w:pPr>
              <w:pStyle w:val="SIText"/>
            </w:pPr>
          </w:p>
          <w:p w14:paraId="7F572FBC" w14:textId="77777777" w:rsidR="00616845" w:rsidRDefault="006E320B" w:rsidP="006E320B">
            <w:pPr>
              <w:pStyle w:val="SIText"/>
            </w:pPr>
            <w:r w:rsidRPr="006E320B">
              <w:t>No occupational licensing, legislative or certification requirements apply to this unit at the time of publication.</w:t>
            </w:r>
          </w:p>
          <w:p w14:paraId="4ECF33F6" w14:textId="77777777" w:rsidR="00F1480E" w:rsidRPr="000754EC" w:rsidRDefault="00F1480E" w:rsidP="000754EC"/>
        </w:tc>
      </w:tr>
      <w:tr w:rsidR="006E320B" w:rsidRPr="00963A46" w14:paraId="109E6794" w14:textId="77777777" w:rsidTr="00CA2922">
        <w:tc>
          <w:tcPr>
            <w:tcW w:w="1396" w:type="pct"/>
            <w:shd w:val="clear" w:color="auto" w:fill="auto"/>
          </w:tcPr>
          <w:p w14:paraId="42961515" w14:textId="77777777" w:rsidR="006E320B" w:rsidRPr="006E320B" w:rsidRDefault="006E320B" w:rsidP="006E320B">
            <w:pPr>
              <w:pStyle w:val="SIHeading2"/>
            </w:pPr>
            <w:r w:rsidRPr="006E320B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2B3A3C5" w14:textId="77777777" w:rsidR="006E320B" w:rsidRPr="006E320B" w:rsidRDefault="006E320B" w:rsidP="006E320B">
            <w:pPr>
              <w:pStyle w:val="SIText"/>
            </w:pPr>
            <w:r w:rsidRPr="006E320B">
              <w:t>Nil</w:t>
            </w:r>
          </w:p>
        </w:tc>
      </w:tr>
      <w:tr w:rsidR="006E320B" w:rsidRPr="00963A46" w14:paraId="592F9CE7" w14:textId="77777777" w:rsidTr="00CA2922">
        <w:tc>
          <w:tcPr>
            <w:tcW w:w="1396" w:type="pct"/>
            <w:shd w:val="clear" w:color="auto" w:fill="auto"/>
          </w:tcPr>
          <w:p w14:paraId="27F85649" w14:textId="77777777" w:rsidR="006E320B" w:rsidRPr="006E320B" w:rsidRDefault="006E320B" w:rsidP="006E320B">
            <w:pPr>
              <w:pStyle w:val="SIHeading2"/>
            </w:pPr>
            <w:r w:rsidRPr="006E320B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D12E6DD" w14:textId="05DEA26A" w:rsidR="006E320B" w:rsidRPr="006E320B" w:rsidRDefault="006E320B" w:rsidP="006E320B">
            <w:pPr>
              <w:pStyle w:val="SIText"/>
            </w:pPr>
            <w:r w:rsidRPr="006E320B">
              <w:t>Operational (OP</w:t>
            </w:r>
            <w:r w:rsidR="008F7291">
              <w:t>R</w:t>
            </w:r>
            <w:r w:rsidRPr="006E320B">
              <w:t>)</w:t>
            </w:r>
          </w:p>
        </w:tc>
      </w:tr>
    </w:tbl>
    <w:p w14:paraId="12A3240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563BF33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7AB1AA2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A2981C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22EC26D0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EAAEB8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E1B933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6E320B" w:rsidRPr="00963A46" w14:paraId="12B1E50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899AE03" w14:textId="068120FB" w:rsidR="006E320B" w:rsidRPr="006E320B" w:rsidRDefault="006E320B" w:rsidP="00D669EE">
            <w:pPr>
              <w:pStyle w:val="SIText"/>
            </w:pPr>
            <w:r>
              <w:t xml:space="preserve">1. </w:t>
            </w:r>
            <w:r w:rsidRPr="006E320B">
              <w:t xml:space="preserve">Communicate with people from </w:t>
            </w:r>
            <w:r w:rsidR="00207028">
              <w:t>a background different to one's own</w:t>
            </w:r>
          </w:p>
        </w:tc>
        <w:tc>
          <w:tcPr>
            <w:tcW w:w="3604" w:type="pct"/>
            <w:shd w:val="clear" w:color="auto" w:fill="auto"/>
          </w:tcPr>
          <w:p w14:paraId="32B5BC23" w14:textId="1F8BFE80" w:rsidR="00207028" w:rsidRDefault="006E320B" w:rsidP="00D669EE">
            <w:pPr>
              <w:pStyle w:val="SIText"/>
            </w:pPr>
            <w:r>
              <w:t xml:space="preserve">1.1 </w:t>
            </w:r>
            <w:r w:rsidR="00207028">
              <w:t>Identify responsibilities according to the principles of anti-discrimination legislation</w:t>
            </w:r>
          </w:p>
          <w:p w14:paraId="1AB588A0" w14:textId="43833E40" w:rsidR="006E320B" w:rsidRPr="006E320B" w:rsidRDefault="00207028" w:rsidP="00D669EE">
            <w:pPr>
              <w:pStyle w:val="SIText"/>
            </w:pPr>
            <w:r>
              <w:t xml:space="preserve">1.2 </w:t>
            </w:r>
            <w:r w:rsidR="006E320B" w:rsidRPr="006E320B">
              <w:t xml:space="preserve">Treat people from </w:t>
            </w:r>
            <w:r>
              <w:t>different social and cultural</w:t>
            </w:r>
            <w:r w:rsidR="006E320B" w:rsidRPr="006E320B">
              <w:t xml:space="preserve"> groups with respect and sensitivity</w:t>
            </w:r>
          </w:p>
          <w:p w14:paraId="41472C4E" w14:textId="1CF7E855" w:rsidR="006E320B" w:rsidRPr="006E320B" w:rsidRDefault="006E320B" w:rsidP="00D669EE">
            <w:pPr>
              <w:pStyle w:val="SIText"/>
            </w:pPr>
            <w:r>
              <w:t>1.</w:t>
            </w:r>
            <w:r w:rsidR="00207028">
              <w:t xml:space="preserve">3 </w:t>
            </w:r>
            <w:r w:rsidRPr="006E320B">
              <w:t xml:space="preserve">Use verbal and non-verbal communication that takes into account </w:t>
            </w:r>
            <w:r w:rsidR="00207028">
              <w:t xml:space="preserve">social and </w:t>
            </w:r>
            <w:r w:rsidRPr="006E320B">
              <w:t>cultural differences</w:t>
            </w:r>
          </w:p>
          <w:p w14:paraId="627B7F6E" w14:textId="6D98B881" w:rsidR="006E320B" w:rsidRPr="006E320B" w:rsidRDefault="006E320B" w:rsidP="00D669EE">
            <w:pPr>
              <w:pStyle w:val="SIText"/>
            </w:pPr>
            <w:r>
              <w:t>1.</w:t>
            </w:r>
            <w:r w:rsidR="00207028">
              <w:t xml:space="preserve">4 </w:t>
            </w:r>
            <w:r w:rsidRPr="006E320B">
              <w:t>Make efforts to communicate through use of gestures or simple words where language barriers exist</w:t>
            </w:r>
          </w:p>
          <w:p w14:paraId="36D489A9" w14:textId="16EB0C7A" w:rsidR="006E320B" w:rsidRPr="006E320B" w:rsidRDefault="006E320B" w:rsidP="00D669EE">
            <w:pPr>
              <w:pStyle w:val="SIText"/>
            </w:pPr>
            <w:r>
              <w:t>1.</w:t>
            </w:r>
            <w:r w:rsidR="00207028">
              <w:t xml:space="preserve">5 </w:t>
            </w:r>
            <w:r w:rsidRPr="006E320B">
              <w:t>Seek assistance from colleagues, specialist resources or outside organisations when cultural considerations could be affecting workplace communication</w:t>
            </w:r>
          </w:p>
        </w:tc>
      </w:tr>
      <w:tr w:rsidR="006E320B" w:rsidRPr="00963A46" w14:paraId="59CBF7B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DACD03B" w14:textId="77777777" w:rsidR="006E320B" w:rsidRPr="006E320B" w:rsidRDefault="006E320B" w:rsidP="00D669EE">
            <w:pPr>
              <w:pStyle w:val="SIText"/>
            </w:pPr>
            <w:r>
              <w:t xml:space="preserve">2. </w:t>
            </w:r>
            <w:r w:rsidRPr="006E320B">
              <w:t>Respond to cross-cultural misunderstandings</w:t>
            </w:r>
          </w:p>
        </w:tc>
        <w:tc>
          <w:tcPr>
            <w:tcW w:w="3604" w:type="pct"/>
            <w:shd w:val="clear" w:color="auto" w:fill="auto"/>
          </w:tcPr>
          <w:p w14:paraId="79BD3D39" w14:textId="77777777" w:rsidR="006E320B" w:rsidRPr="006E320B" w:rsidRDefault="006E320B" w:rsidP="00D669EE">
            <w:pPr>
              <w:pStyle w:val="SIText"/>
            </w:pPr>
            <w:r>
              <w:t xml:space="preserve">2.1 </w:t>
            </w:r>
            <w:r w:rsidRPr="006E320B">
              <w:t>Identify issues that may cause conflict or misunderstanding in the workplace</w:t>
            </w:r>
          </w:p>
          <w:p w14:paraId="6BE2B315" w14:textId="7F92ABE0" w:rsidR="006E320B" w:rsidRPr="006E320B" w:rsidRDefault="006E320B" w:rsidP="00D669EE">
            <w:pPr>
              <w:pStyle w:val="SIText"/>
            </w:pPr>
            <w:r>
              <w:t xml:space="preserve">2.2 </w:t>
            </w:r>
            <w:r w:rsidRPr="006E320B">
              <w:t xml:space="preserve">Consider possible cultural </w:t>
            </w:r>
            <w:r w:rsidR="00207028">
              <w:t xml:space="preserve">and social </w:t>
            </w:r>
            <w:r w:rsidRPr="006E320B">
              <w:t>differences when difficulties or misunderstandings occur</w:t>
            </w:r>
          </w:p>
          <w:p w14:paraId="72FD24BC" w14:textId="77777777" w:rsidR="006E320B" w:rsidRPr="006E320B" w:rsidRDefault="006E320B" w:rsidP="00D669EE">
            <w:pPr>
              <w:pStyle w:val="SIText"/>
            </w:pPr>
            <w:r>
              <w:t xml:space="preserve">2.3 </w:t>
            </w:r>
            <w:r w:rsidRPr="006E320B">
              <w:t>Address difficulties with appropriate personnel in the workplace and seek assistance to facilitate understanding where required</w:t>
            </w:r>
          </w:p>
          <w:p w14:paraId="74774717" w14:textId="44C3EED6" w:rsidR="006E320B" w:rsidRPr="006E320B" w:rsidRDefault="006E320B" w:rsidP="00D669EE">
            <w:pPr>
              <w:pStyle w:val="SIText"/>
            </w:pPr>
            <w:r>
              <w:t xml:space="preserve">2.4 </w:t>
            </w:r>
            <w:r w:rsidRPr="006E320B">
              <w:t xml:space="preserve">Make efforts to resolve misunderstandings, taking into account cultural </w:t>
            </w:r>
            <w:r w:rsidR="00207028">
              <w:t xml:space="preserve">and social </w:t>
            </w:r>
            <w:r w:rsidRPr="006E320B">
              <w:t>considerations</w:t>
            </w:r>
          </w:p>
          <w:p w14:paraId="1EEF34DE" w14:textId="77777777" w:rsidR="006E320B" w:rsidRPr="006E320B" w:rsidRDefault="006E320B" w:rsidP="00D669EE">
            <w:pPr>
              <w:pStyle w:val="SIText"/>
            </w:pPr>
            <w:r>
              <w:t xml:space="preserve">2.5 </w:t>
            </w:r>
            <w:r w:rsidRPr="006E320B">
              <w:t>Refer issues and problems for follow-up that cannot be resolved with appropriate personnel</w:t>
            </w:r>
          </w:p>
        </w:tc>
      </w:tr>
    </w:tbl>
    <w:p w14:paraId="00EA59B6" w14:textId="77777777" w:rsidR="005F771F" w:rsidRDefault="005F771F" w:rsidP="005F771F">
      <w:pPr>
        <w:pStyle w:val="SIText"/>
      </w:pPr>
    </w:p>
    <w:p w14:paraId="398039C3" w14:textId="77777777" w:rsidR="005F771F" w:rsidRPr="000754EC" w:rsidRDefault="005F771F" w:rsidP="000754EC">
      <w:r>
        <w:br w:type="page"/>
      </w:r>
    </w:p>
    <w:p w14:paraId="0734D2D9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461F097B" w14:textId="77777777" w:rsidTr="00CA2922">
        <w:trPr>
          <w:tblHeader/>
        </w:trPr>
        <w:tc>
          <w:tcPr>
            <w:tcW w:w="5000" w:type="pct"/>
            <w:gridSpan w:val="2"/>
          </w:tcPr>
          <w:p w14:paraId="10898815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736386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FCFBBF1" w14:textId="77777777" w:rsidTr="00CA2922">
        <w:trPr>
          <w:tblHeader/>
        </w:trPr>
        <w:tc>
          <w:tcPr>
            <w:tcW w:w="1396" w:type="pct"/>
          </w:tcPr>
          <w:p w14:paraId="2FBB9EC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BC641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6E320B" w:rsidRPr="00336FCA" w:rsidDel="00423CB2" w14:paraId="0CE07E8B" w14:textId="77777777" w:rsidTr="00CA2922">
        <w:tc>
          <w:tcPr>
            <w:tcW w:w="1396" w:type="pct"/>
          </w:tcPr>
          <w:p w14:paraId="2F69BDDB" w14:textId="77777777" w:rsidR="006E320B" w:rsidRPr="006E320B" w:rsidRDefault="006E320B" w:rsidP="006E320B">
            <w:pPr>
              <w:pStyle w:val="SIText"/>
            </w:pPr>
            <w:r w:rsidRPr="006E320B">
              <w:t>Interact with others</w:t>
            </w:r>
          </w:p>
        </w:tc>
        <w:tc>
          <w:tcPr>
            <w:tcW w:w="3604" w:type="pct"/>
          </w:tcPr>
          <w:p w14:paraId="06A541F8" w14:textId="391A488D" w:rsidR="006E320B" w:rsidRPr="006E320B" w:rsidRDefault="006E320B" w:rsidP="006E320B">
            <w:pPr>
              <w:pStyle w:val="SIBulletList1"/>
              <w:rPr>
                <w:rFonts w:eastAsia="Calibri"/>
              </w:rPr>
            </w:pPr>
            <w:r w:rsidRPr="006E320B">
              <w:rPr>
                <w:rFonts w:eastAsia="Calibri"/>
              </w:rPr>
              <w:t xml:space="preserve">Treat people from </w:t>
            </w:r>
            <w:r w:rsidR="00207028">
              <w:rPr>
                <w:rFonts w:eastAsia="Calibri"/>
              </w:rPr>
              <w:t>differing backgrounds</w:t>
            </w:r>
            <w:r w:rsidRPr="006E320B">
              <w:rPr>
                <w:rFonts w:eastAsia="Calibri"/>
              </w:rPr>
              <w:t xml:space="preserve"> with respect and sensitivity</w:t>
            </w:r>
          </w:p>
        </w:tc>
      </w:tr>
      <w:tr w:rsidR="006E320B" w:rsidRPr="00336FCA" w:rsidDel="00423CB2" w14:paraId="03744B34" w14:textId="77777777" w:rsidTr="00CA2922">
        <w:tc>
          <w:tcPr>
            <w:tcW w:w="1396" w:type="pct"/>
          </w:tcPr>
          <w:p w14:paraId="1B635DDC" w14:textId="77777777" w:rsidR="006E320B" w:rsidRPr="006E320B" w:rsidRDefault="006E320B" w:rsidP="006E320B">
            <w:pPr>
              <w:pStyle w:val="SIText"/>
            </w:pPr>
            <w:r w:rsidRPr="006E320B">
              <w:t>Get the work done</w:t>
            </w:r>
          </w:p>
        </w:tc>
        <w:tc>
          <w:tcPr>
            <w:tcW w:w="3604" w:type="pct"/>
          </w:tcPr>
          <w:p w14:paraId="4E147FB6" w14:textId="19108C15" w:rsidR="006E320B" w:rsidRPr="006E320B" w:rsidRDefault="00207028" w:rsidP="006E320B">
            <w:pPr>
              <w:pStyle w:val="SIBulletList1"/>
              <w:rPr>
                <w:rFonts w:eastAsia="Calibri"/>
              </w:rPr>
            </w:pPr>
            <w:r>
              <w:t>Treat</w:t>
            </w:r>
            <w:r w:rsidR="006E320B" w:rsidRPr="006E320B">
              <w:t xml:space="preserve"> misunderstandings with sensitivity and act to resolve the matter with respect</w:t>
            </w:r>
          </w:p>
        </w:tc>
      </w:tr>
    </w:tbl>
    <w:p w14:paraId="1F75B474" w14:textId="77777777" w:rsidR="00916CD7" w:rsidRDefault="00916CD7" w:rsidP="005F771F">
      <w:pPr>
        <w:pStyle w:val="SIText"/>
      </w:pPr>
    </w:p>
    <w:p w14:paraId="0198803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36C164E" w14:textId="77777777" w:rsidTr="00F33FF2">
        <w:tc>
          <w:tcPr>
            <w:tcW w:w="5000" w:type="pct"/>
            <w:gridSpan w:val="4"/>
          </w:tcPr>
          <w:p w14:paraId="527B68B0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97E120E" w14:textId="77777777" w:rsidTr="00F33FF2">
        <w:tc>
          <w:tcPr>
            <w:tcW w:w="1028" w:type="pct"/>
          </w:tcPr>
          <w:p w14:paraId="44A0A8FE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27FFF5F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6374DD5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55B454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6E320B" w14:paraId="5C20229E" w14:textId="77777777" w:rsidTr="00F33FF2">
        <w:tc>
          <w:tcPr>
            <w:tcW w:w="1028" w:type="pct"/>
          </w:tcPr>
          <w:p w14:paraId="24878BB0" w14:textId="77777777" w:rsidR="006E320B" w:rsidRPr="006E320B" w:rsidRDefault="006E320B" w:rsidP="006E320B">
            <w:pPr>
              <w:pStyle w:val="SIText"/>
            </w:pPr>
            <w:r w:rsidRPr="006E320B">
              <w:t>FDFOP2005 Work in a socially diverse environment</w:t>
            </w:r>
          </w:p>
        </w:tc>
        <w:tc>
          <w:tcPr>
            <w:tcW w:w="1105" w:type="pct"/>
          </w:tcPr>
          <w:p w14:paraId="7F06A84A" w14:textId="77777777" w:rsidR="006E320B" w:rsidRPr="006E320B" w:rsidRDefault="006E320B" w:rsidP="006E320B">
            <w:pPr>
              <w:pStyle w:val="SIText"/>
            </w:pPr>
            <w:r w:rsidRPr="006E320B">
              <w:t>FDFOP2005A Work in a socially diverse environment</w:t>
            </w:r>
          </w:p>
        </w:tc>
        <w:tc>
          <w:tcPr>
            <w:tcW w:w="1251" w:type="pct"/>
          </w:tcPr>
          <w:p w14:paraId="3D73186B" w14:textId="77777777" w:rsidR="006E320B" w:rsidRPr="006E320B" w:rsidRDefault="006E320B" w:rsidP="006E320B">
            <w:pPr>
              <w:pStyle w:val="SIText"/>
            </w:pPr>
            <w:r w:rsidRPr="006E320B">
              <w:t>Updated to meet Standards for Training Packages</w:t>
            </w:r>
          </w:p>
        </w:tc>
        <w:tc>
          <w:tcPr>
            <w:tcW w:w="1616" w:type="pct"/>
          </w:tcPr>
          <w:p w14:paraId="037C8C54" w14:textId="77777777" w:rsidR="006E320B" w:rsidRPr="006E320B" w:rsidRDefault="006E320B" w:rsidP="006E320B">
            <w:pPr>
              <w:pStyle w:val="SIText"/>
            </w:pPr>
            <w:r w:rsidRPr="006E320B">
              <w:t>Equivalent unit</w:t>
            </w:r>
          </w:p>
        </w:tc>
      </w:tr>
    </w:tbl>
    <w:p w14:paraId="57DCF8C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2A56A976" w14:textId="77777777" w:rsidTr="0035000E">
        <w:tc>
          <w:tcPr>
            <w:tcW w:w="1049" w:type="pct"/>
            <w:shd w:val="clear" w:color="auto" w:fill="auto"/>
          </w:tcPr>
          <w:p w14:paraId="53404A39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646C506F" w14:textId="77777777" w:rsidR="00F1480E" w:rsidRPr="000754EC" w:rsidRDefault="0035000E" w:rsidP="00E40225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59AFE65D" w14:textId="77777777" w:rsidR="00F1480E" w:rsidRDefault="00F1480E" w:rsidP="005F771F">
      <w:pPr>
        <w:pStyle w:val="SIText"/>
      </w:pPr>
    </w:p>
    <w:p w14:paraId="4C255719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126C04F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F8B47B4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2D4A9444" w14:textId="4160BD91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8F7291" w:rsidRPr="006E320B">
              <w:t>F</w:t>
            </w:r>
            <w:r w:rsidR="008F7291" w:rsidRPr="008F7291">
              <w:t>BPOPR2005</w:t>
            </w:r>
            <w:r w:rsidR="008F7291">
              <w:t xml:space="preserve"> </w:t>
            </w:r>
            <w:r w:rsidR="006E320B" w:rsidRPr="006E320B">
              <w:t>Work in a socially diverse environment</w:t>
            </w:r>
          </w:p>
        </w:tc>
      </w:tr>
      <w:tr w:rsidR="00556C4C" w:rsidRPr="00A55106" w14:paraId="7C3BBFC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6AC54B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5525870" w14:textId="77777777" w:rsidTr="00113678">
        <w:tc>
          <w:tcPr>
            <w:tcW w:w="5000" w:type="pct"/>
            <w:gridSpan w:val="2"/>
            <w:shd w:val="clear" w:color="auto" w:fill="auto"/>
          </w:tcPr>
          <w:p w14:paraId="1B3955CB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019D0339" w14:textId="77777777" w:rsidR="007A300D" w:rsidRDefault="007A300D" w:rsidP="000754EC">
            <w:pPr>
              <w:pStyle w:val="SIText"/>
            </w:pPr>
            <w:r w:rsidRPr="000754EC">
              <w:t xml:space="preserve">There must be evidence that the individual has </w:t>
            </w:r>
            <w:r w:rsidR="00CB0FA5">
              <w:t>worked effectively in a socially diverse environment on a minimum of two different occasions, including:</w:t>
            </w:r>
          </w:p>
          <w:p w14:paraId="7F915734" w14:textId="25C50CD9" w:rsidR="006E320B" w:rsidRPr="00D669EE" w:rsidRDefault="006E320B" w:rsidP="00D669EE">
            <w:pPr>
              <w:pStyle w:val="SIBulletList1"/>
            </w:pPr>
            <w:r w:rsidRPr="00D669EE">
              <w:t xml:space="preserve">recognised cultural </w:t>
            </w:r>
            <w:r w:rsidR="00207028">
              <w:t xml:space="preserve">and social </w:t>
            </w:r>
            <w:r w:rsidRPr="00D669EE">
              <w:t>differences in the workplace</w:t>
            </w:r>
          </w:p>
          <w:p w14:paraId="05CB5A42" w14:textId="4177C820" w:rsidR="00556C4C" w:rsidRPr="000754EC" w:rsidRDefault="006E320B" w:rsidP="00D669EE">
            <w:pPr>
              <w:pStyle w:val="SIBulletList1"/>
            </w:pPr>
            <w:r w:rsidRPr="00D669EE">
              <w:t>responded to cross-cultural</w:t>
            </w:r>
            <w:r w:rsidR="00207028">
              <w:t xml:space="preserve"> or cross-social</w:t>
            </w:r>
            <w:r w:rsidRPr="00D669EE">
              <w:t xml:space="preserve"> misunderstandings</w:t>
            </w:r>
            <w:r w:rsidR="00CB0FA5" w:rsidRPr="00D669EE">
              <w:t>.</w:t>
            </w:r>
          </w:p>
        </w:tc>
      </w:tr>
    </w:tbl>
    <w:p w14:paraId="23179EF3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865F36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C39971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99CD167" w14:textId="77777777" w:rsidTr="00CA2922">
        <w:tc>
          <w:tcPr>
            <w:tcW w:w="5000" w:type="pct"/>
            <w:shd w:val="clear" w:color="auto" w:fill="auto"/>
          </w:tcPr>
          <w:p w14:paraId="6A383433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9376AB0" w14:textId="77777777" w:rsidR="006E320B" w:rsidRPr="006E320B" w:rsidRDefault="006E320B" w:rsidP="006E320B">
            <w:pPr>
              <w:pStyle w:val="SIBulletList1"/>
            </w:pPr>
            <w:r w:rsidRPr="006E320B">
              <w:t>principles of equal employment opportunity (EEO) and anti-discrimination legislation as they apply to company and employee rights and responsibilities in the workplace</w:t>
            </w:r>
          </w:p>
          <w:p w14:paraId="145238B9" w14:textId="524A4F1B" w:rsidR="00207028" w:rsidRDefault="006E320B" w:rsidP="006E320B">
            <w:pPr>
              <w:pStyle w:val="SIBulletList1"/>
            </w:pPr>
            <w:r w:rsidRPr="006E320B">
              <w:t>recognition of differen</w:t>
            </w:r>
            <w:r w:rsidR="00207028">
              <w:t>ces between people from different cultural and social backgrounds, including those differing from own</w:t>
            </w:r>
          </w:p>
          <w:p w14:paraId="009A188C" w14:textId="0407FFAF" w:rsidR="006E320B" w:rsidRPr="006E320B" w:rsidRDefault="006E320B" w:rsidP="006E320B">
            <w:pPr>
              <w:pStyle w:val="SIBulletList1"/>
            </w:pPr>
            <w:r w:rsidRPr="006E320B">
              <w:t xml:space="preserve">understanding of the basis of cultural difference, including behaviour or practices that can cause offence, and related strategies for interacting in ways that are culturally </w:t>
            </w:r>
            <w:r w:rsidR="00207028">
              <w:t xml:space="preserve">and socially </w:t>
            </w:r>
            <w:r w:rsidRPr="006E320B">
              <w:t>sensitive</w:t>
            </w:r>
          </w:p>
          <w:p w14:paraId="32AC5DF2" w14:textId="77777777" w:rsidR="00F1480E" w:rsidRPr="000754EC" w:rsidRDefault="006E320B" w:rsidP="006E320B">
            <w:pPr>
              <w:pStyle w:val="SIBulletList1"/>
            </w:pPr>
            <w:r w:rsidRPr="006E320B">
              <w:t>communication strategies and styles appropriate to diverse audiences related to the workplace.</w:t>
            </w:r>
          </w:p>
        </w:tc>
      </w:tr>
    </w:tbl>
    <w:p w14:paraId="301A1C2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ADAB9C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4B690B7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0908DCC" w14:textId="77777777" w:rsidTr="00CA2922">
        <w:tc>
          <w:tcPr>
            <w:tcW w:w="5000" w:type="pct"/>
            <w:shd w:val="clear" w:color="auto" w:fill="auto"/>
          </w:tcPr>
          <w:p w14:paraId="5416AC56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4DE484C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5E88320C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29F4D72B" w14:textId="77777777" w:rsidR="006E320B" w:rsidRPr="006E320B" w:rsidRDefault="006E320B" w:rsidP="006E320B">
            <w:pPr>
              <w:pStyle w:val="SIBulletList1"/>
              <w:rPr>
                <w:rFonts w:eastAsia="Calibri"/>
              </w:rPr>
            </w:pPr>
            <w:r w:rsidRPr="006E320B">
              <w:rPr>
                <w:rFonts w:eastAsia="Calibri"/>
              </w:rPr>
              <w:t>specifications:</w:t>
            </w:r>
          </w:p>
          <w:p w14:paraId="30EF5A2C" w14:textId="77777777" w:rsidR="006E320B" w:rsidRPr="006E320B" w:rsidRDefault="006E320B" w:rsidP="006E320B">
            <w:pPr>
              <w:pStyle w:val="SIBulletList2"/>
            </w:pPr>
            <w:r w:rsidRPr="006E320B">
              <w:t>rights and responsibilities relating to anti-discrimination and EEO</w:t>
            </w:r>
          </w:p>
          <w:p w14:paraId="696323BF" w14:textId="77777777" w:rsidR="006E320B" w:rsidRPr="006E320B" w:rsidRDefault="006E320B" w:rsidP="006E320B">
            <w:pPr>
              <w:pStyle w:val="SIBulletList2"/>
              <w:rPr>
                <w:rFonts w:eastAsia="Calibri"/>
              </w:rPr>
            </w:pPr>
            <w:r w:rsidRPr="006E320B">
              <w:t>rel</w:t>
            </w:r>
            <w:r w:rsidR="00CB0FA5">
              <w:t>evant</w:t>
            </w:r>
            <w:r w:rsidRPr="006E320B">
              <w:t xml:space="preserve"> company policies and procedures</w:t>
            </w:r>
          </w:p>
          <w:p w14:paraId="1B5F4775" w14:textId="77777777" w:rsidR="006E320B" w:rsidRPr="006E320B" w:rsidRDefault="006E320B" w:rsidP="006E320B">
            <w:pPr>
              <w:pStyle w:val="SIBulletList1"/>
            </w:pPr>
            <w:r w:rsidRPr="006E320B">
              <w:t>relationships (internal and/or external):</w:t>
            </w:r>
          </w:p>
          <w:p w14:paraId="31450AA7" w14:textId="77777777" w:rsidR="006E320B" w:rsidRPr="006E320B" w:rsidRDefault="006E320B" w:rsidP="006E320B">
            <w:pPr>
              <w:pStyle w:val="SIBulletList2"/>
            </w:pPr>
            <w:r w:rsidRPr="006E320B">
              <w:t>opportunities to interact with others using typical workplace communication processes</w:t>
            </w:r>
          </w:p>
          <w:p w14:paraId="40B67685" w14:textId="77777777" w:rsidR="006E320B" w:rsidRPr="006E320B" w:rsidRDefault="006E320B" w:rsidP="006E320B">
            <w:pPr>
              <w:pStyle w:val="SIBulletList2"/>
            </w:pPr>
            <w:r w:rsidRPr="006E320B">
              <w:t>interactions with team members and supervisors or realistic scenarios or role plays.</w:t>
            </w:r>
          </w:p>
          <w:p w14:paraId="32ED9B97" w14:textId="77777777" w:rsidR="0021210E" w:rsidRDefault="0021210E" w:rsidP="000754EC">
            <w:pPr>
              <w:pStyle w:val="SIText"/>
            </w:pPr>
          </w:p>
          <w:p w14:paraId="6076D070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92737B2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449C6E5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3CAB4BF" w14:textId="77777777" w:rsidTr="004679E3">
        <w:tc>
          <w:tcPr>
            <w:tcW w:w="990" w:type="pct"/>
            <w:shd w:val="clear" w:color="auto" w:fill="auto"/>
          </w:tcPr>
          <w:p w14:paraId="40414E3B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462F7D7" w14:textId="77777777" w:rsidR="00F1480E" w:rsidRPr="000754EC" w:rsidRDefault="0035000E" w:rsidP="000754EC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1284BB5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0582F" w14:textId="77777777" w:rsidR="000E4762" w:rsidRDefault="000E4762" w:rsidP="00BF3F0A">
      <w:r>
        <w:separator/>
      </w:r>
    </w:p>
    <w:p w14:paraId="6D63CB87" w14:textId="77777777" w:rsidR="000E4762" w:rsidRDefault="000E4762"/>
  </w:endnote>
  <w:endnote w:type="continuationSeparator" w:id="0">
    <w:p w14:paraId="681BCC1D" w14:textId="77777777" w:rsidR="000E4762" w:rsidRDefault="000E4762" w:rsidP="00BF3F0A">
      <w:r>
        <w:continuationSeparator/>
      </w:r>
    </w:p>
    <w:p w14:paraId="0D726CE0" w14:textId="77777777" w:rsidR="000E4762" w:rsidRDefault="000E47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EDBFF95" w14:textId="53BAA1E9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3F4634">
          <w:rPr>
            <w:noProof/>
          </w:rPr>
          <w:t>1</w:t>
        </w:r>
        <w:r w:rsidRPr="000754EC">
          <w:fldChar w:fldCharType="end"/>
        </w:r>
      </w:p>
      <w:p w14:paraId="68E8DB6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83519C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9EF5D" w14:textId="77777777" w:rsidR="000E4762" w:rsidRDefault="000E4762" w:rsidP="00BF3F0A">
      <w:r>
        <w:separator/>
      </w:r>
    </w:p>
    <w:p w14:paraId="55809894" w14:textId="77777777" w:rsidR="000E4762" w:rsidRDefault="000E4762"/>
  </w:footnote>
  <w:footnote w:type="continuationSeparator" w:id="0">
    <w:p w14:paraId="23F75068" w14:textId="77777777" w:rsidR="000E4762" w:rsidRDefault="000E4762" w:rsidP="00BF3F0A">
      <w:r>
        <w:continuationSeparator/>
      </w:r>
    </w:p>
    <w:p w14:paraId="61D45FC6" w14:textId="77777777" w:rsidR="000E4762" w:rsidRDefault="000E47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A8956" w14:textId="2EE7332F" w:rsidR="009C2650" w:rsidRPr="006E320B" w:rsidRDefault="006E320B" w:rsidP="006E320B">
    <w:pPr>
      <w:pStyle w:val="SIText"/>
    </w:pPr>
    <w:r w:rsidRPr="006E320B">
      <w:t>F</w:t>
    </w:r>
    <w:r w:rsidR="008F7291">
      <w:t>BP</w:t>
    </w:r>
    <w:r w:rsidRPr="006E320B">
      <w:t>OP</w:t>
    </w:r>
    <w:r w:rsidR="008F7291">
      <w:t>R</w:t>
    </w:r>
    <w:r w:rsidRPr="006E320B">
      <w:t>2005 Work in a socially diverse environment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0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EEC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835A8"/>
    <w:rsid w:val="0009093B"/>
    <w:rsid w:val="000A5441"/>
    <w:rsid w:val="000C149A"/>
    <w:rsid w:val="000C224E"/>
    <w:rsid w:val="000E25E6"/>
    <w:rsid w:val="000E2C86"/>
    <w:rsid w:val="000E4762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26FA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07028"/>
    <w:rsid w:val="0021210E"/>
    <w:rsid w:val="00212EEC"/>
    <w:rsid w:val="0021414D"/>
    <w:rsid w:val="00223124"/>
    <w:rsid w:val="00233143"/>
    <w:rsid w:val="00234444"/>
    <w:rsid w:val="00242293"/>
    <w:rsid w:val="002425DC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3682"/>
    <w:rsid w:val="002C55E9"/>
    <w:rsid w:val="002D0C8B"/>
    <w:rsid w:val="002D330A"/>
    <w:rsid w:val="002E193E"/>
    <w:rsid w:val="00310A6A"/>
    <w:rsid w:val="003144E6"/>
    <w:rsid w:val="00337E82"/>
    <w:rsid w:val="00346FDC"/>
    <w:rsid w:val="0035000E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4634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665B6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320B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8F7291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2712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0FA5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669EE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A63B9"/>
    <w:rsid w:val="00EB0AA4"/>
    <w:rsid w:val="00EB5C88"/>
    <w:rsid w:val="00EC0469"/>
    <w:rsid w:val="00EE0D76"/>
    <w:rsid w:val="00EF01F8"/>
    <w:rsid w:val="00EF40EF"/>
    <w:rsid w:val="00EF47FE"/>
    <w:rsid w:val="00F069BD"/>
    <w:rsid w:val="00F1480E"/>
    <w:rsid w:val="00F1497D"/>
    <w:rsid w:val="00F16AAC"/>
    <w:rsid w:val="00F33FF2"/>
    <w:rsid w:val="00F355C5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1DEBE"/>
  <w15:docId w15:val="{DB5D56E4-24F3-48E2-99EE-5BFF48921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  <w:style w:type="paragraph" w:styleId="ListBullet">
    <w:name w:val="List Bullet"/>
    <w:basedOn w:val="Normal"/>
    <w:uiPriority w:val="99"/>
    <w:semiHidden/>
    <w:unhideWhenUsed/>
    <w:locked/>
    <w:rsid w:val="006E320B"/>
    <w:pPr>
      <w:ind w:left="1083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01961063D9843A5B3EB4275D0BEDB" ma:contentTypeVersion="5" ma:contentTypeDescription="Create a new document." ma:contentTypeScope="" ma:versionID="c7eb04441b20d75cfc437ebbd4304b5e">
  <xsd:schema xmlns:xsd="http://www.w3.org/2001/XMLSchema" xmlns:xs="http://www.w3.org/2001/XMLSchema" xmlns:p="http://schemas.microsoft.com/office/2006/metadata/properties" xmlns:ns2="23fe440c-79e8-47eb-a834-1b72c760302b" targetNamespace="http://schemas.microsoft.com/office/2006/metadata/properties" ma:root="true" ma:fieldsID="74ae21a443b2742a19fe8f6ec6ef159c" ns2:_="">
    <xsd:import namespace="23fe440c-79e8-47eb-a834-1b72c760302b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e440c-79e8-47eb-a834-1b72c760302b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3fe440c-79e8-47eb-a834-1b72c760302b">Cross sector</Area>
    <Assigned_x0020_to0 xmlns="23fe440c-79e8-47eb-a834-1b72c760302b">
      <UserInfo>
        <DisplayName/>
        <AccountId xsi:nil="true"/>
        <AccountType/>
      </UserInfo>
    </Assigned_x0020_to0>
    <Project_x0020_phase xmlns="23fe440c-79e8-47eb-a834-1b72c760302b">Development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B415-F35F-4DC1-A472-7895881FB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fe440c-79e8-47eb-a834-1b72c76030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3fe440c-79e8-47eb-a834-1b72c760302b"/>
  </ds:schemaRefs>
</ds:datastoreItem>
</file>

<file path=customXml/itemProps4.xml><?xml version="1.0" encoding="utf-8"?>
<ds:datastoreItem xmlns:ds="http://schemas.openxmlformats.org/officeDocument/2006/customXml" ds:itemID="{404A637D-8D2F-4D68-BB03-25BDB0972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0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3</cp:revision>
  <cp:lastPrinted>2016-05-27T05:21:00Z</cp:lastPrinted>
  <dcterms:created xsi:type="dcterms:W3CDTF">2017-10-26T04:41:00Z</dcterms:created>
  <dcterms:modified xsi:type="dcterms:W3CDTF">2017-11-02T00:10:00Z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0x01010060801961063D9843A5B3EB4275D0BEDB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