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9E92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728D2975" w14:textId="77777777" w:rsidTr="0035000E">
        <w:tc>
          <w:tcPr>
            <w:tcW w:w="2689" w:type="dxa"/>
          </w:tcPr>
          <w:p w14:paraId="20030EA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0561C6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7DD6D6B" w14:textId="77777777" w:rsidTr="0035000E">
        <w:tc>
          <w:tcPr>
            <w:tcW w:w="2689" w:type="dxa"/>
          </w:tcPr>
          <w:p w14:paraId="2C7C5F9F" w14:textId="748927C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616C4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3A6D22D1" w14:textId="754AEEB9" w:rsidR="00F1480E" w:rsidRPr="000754EC" w:rsidRDefault="0035000E" w:rsidP="009616C4">
            <w:pPr>
              <w:pStyle w:val="SIText"/>
            </w:pPr>
            <w:r w:rsidRPr="0035000E">
              <w:t>This version released with FBP Fo</w:t>
            </w:r>
            <w:r w:rsidR="00277ABE">
              <w:t>od, Beverage and Pharmaceutical</w:t>
            </w:r>
            <w:r w:rsidRPr="0035000E">
              <w:t xml:space="preserve"> Training Package version 2.0.</w:t>
            </w:r>
          </w:p>
        </w:tc>
      </w:tr>
    </w:tbl>
    <w:p w14:paraId="54BB4B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4EF4C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05BD94D" w14:textId="21CCF889" w:rsidR="00F1480E" w:rsidRPr="000754EC" w:rsidRDefault="001F3A7B" w:rsidP="000754EC">
            <w:pPr>
              <w:pStyle w:val="SIUNITCODE"/>
            </w:pPr>
            <w:r w:rsidRPr="003E002B">
              <w:t>F</w:t>
            </w:r>
            <w:r>
              <w:t>BP</w:t>
            </w:r>
            <w:r w:rsidRPr="003E002B">
              <w:t>OP</w:t>
            </w:r>
            <w:r>
              <w:t>R</w:t>
            </w:r>
            <w:r w:rsidRPr="003E002B">
              <w:t>2004</w:t>
            </w:r>
          </w:p>
        </w:tc>
        <w:tc>
          <w:tcPr>
            <w:tcW w:w="3604" w:type="pct"/>
            <w:shd w:val="clear" w:color="auto" w:fill="auto"/>
          </w:tcPr>
          <w:p w14:paraId="4EAC2687" w14:textId="4F677437" w:rsidR="00F1480E" w:rsidRPr="000754EC" w:rsidRDefault="003E002B" w:rsidP="000754EC">
            <w:pPr>
              <w:pStyle w:val="SIUnittitle"/>
            </w:pPr>
            <w:r w:rsidRPr="003E002B">
              <w:t>Clean and sanitise equipment</w:t>
            </w:r>
          </w:p>
        </w:tc>
      </w:tr>
      <w:tr w:rsidR="00F1480E" w:rsidRPr="00963A46" w14:paraId="29C332CD" w14:textId="77777777" w:rsidTr="00CA2922">
        <w:tc>
          <w:tcPr>
            <w:tcW w:w="1396" w:type="pct"/>
            <w:shd w:val="clear" w:color="auto" w:fill="auto"/>
          </w:tcPr>
          <w:p w14:paraId="1911CADE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AA0663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67D1A79" w14:textId="0A237E3A" w:rsidR="003E002B" w:rsidRDefault="003E002B" w:rsidP="003E002B">
            <w:pPr>
              <w:pStyle w:val="SIText"/>
            </w:pPr>
            <w:r w:rsidRPr="003E002B">
              <w:t>This unit of competency describes the skills and knowledge required to clean, sanitise and carry out related procedures for food processing production equipment.</w:t>
            </w:r>
          </w:p>
          <w:p w14:paraId="0EAE356A" w14:textId="77777777" w:rsidR="00277ABE" w:rsidRPr="003E002B" w:rsidRDefault="00277ABE" w:rsidP="003E002B">
            <w:pPr>
              <w:pStyle w:val="SIText"/>
            </w:pPr>
          </w:p>
          <w:p w14:paraId="186D8866" w14:textId="0D41B1E9" w:rsidR="003E002B" w:rsidRDefault="003E002B" w:rsidP="003E002B">
            <w:pPr>
              <w:pStyle w:val="SIText"/>
            </w:pPr>
            <w:r w:rsidRPr="003E002B">
              <w:t xml:space="preserve">This unit applies to individuals who are primarily responsible for cleaning or where a more detailed knowledge of cleaning and sanitation processes is required in order to carry out cleaning responsibilities. This unit applies to both wet </w:t>
            </w:r>
            <w:r w:rsidR="00277ABE">
              <w:t>and dry cleaning methods.</w:t>
            </w:r>
          </w:p>
          <w:p w14:paraId="2C52EBF2" w14:textId="77777777" w:rsidR="00277ABE" w:rsidRPr="003E002B" w:rsidRDefault="00277ABE" w:rsidP="003E002B">
            <w:pPr>
              <w:pStyle w:val="SIText"/>
            </w:pPr>
          </w:p>
          <w:p w14:paraId="3D166EDF" w14:textId="37226480" w:rsidR="003E002B" w:rsidRDefault="003E002B" w:rsidP="003E002B">
            <w:pPr>
              <w:pStyle w:val="SIText"/>
              <w:rPr>
                <w:rFonts w:eastAsiaTheme="minorHAnsi"/>
              </w:rPr>
            </w:pPr>
            <w:r w:rsidRPr="003E002B">
              <w:rPr>
                <w:rFonts w:eastAsiaTheme="minorHAnsi"/>
              </w:rPr>
              <w:t>No occupational licensing, legislative or certification requirements apply to this unit at the time of publication.</w:t>
            </w:r>
          </w:p>
          <w:p w14:paraId="3D765F09" w14:textId="77777777" w:rsidR="00277ABE" w:rsidRPr="003E002B" w:rsidRDefault="00277ABE" w:rsidP="003E002B">
            <w:pPr>
              <w:pStyle w:val="SIText"/>
              <w:rPr>
                <w:rFonts w:eastAsiaTheme="minorHAnsi"/>
              </w:rPr>
            </w:pPr>
          </w:p>
          <w:p w14:paraId="0962AE3E" w14:textId="5FF29D5B" w:rsidR="00F1480E" w:rsidRPr="000754EC" w:rsidRDefault="003E002B" w:rsidP="009616C4">
            <w:pPr>
              <w:pStyle w:val="SIText"/>
            </w:pPr>
            <w:r w:rsidRPr="003E002B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3E002B">
              <w:t>has not been implemented</w:t>
            </w:r>
            <w:proofErr w:type="gramEnd"/>
            <w:r w:rsidRPr="003E002B">
              <w:t>, RTOs must contextualise the unit of competency by referring to current OHS legislative requirements.</w:t>
            </w:r>
            <w:r w:rsidR="00277ABE" w:rsidDel="00277ABE">
              <w:t xml:space="preserve"> </w:t>
            </w:r>
            <w:r w:rsidR="00310A6A" w:rsidRPr="000754EC">
              <w:br/>
            </w:r>
          </w:p>
        </w:tc>
      </w:tr>
      <w:tr w:rsidR="003E002B" w:rsidRPr="00963A46" w14:paraId="4ED83C5B" w14:textId="77777777" w:rsidTr="00CA2922">
        <w:tc>
          <w:tcPr>
            <w:tcW w:w="1396" w:type="pct"/>
            <w:shd w:val="clear" w:color="auto" w:fill="auto"/>
          </w:tcPr>
          <w:p w14:paraId="4080B7BE" w14:textId="77777777" w:rsidR="003E002B" w:rsidRPr="003E002B" w:rsidRDefault="003E002B" w:rsidP="003E002B">
            <w:pPr>
              <w:pStyle w:val="SIHeading2"/>
            </w:pPr>
            <w:r w:rsidRPr="003E002B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515C2A0" w14:textId="77777777" w:rsidR="003E002B" w:rsidRPr="003E002B" w:rsidRDefault="003E002B" w:rsidP="003E002B">
            <w:pPr>
              <w:pStyle w:val="SIText"/>
            </w:pPr>
            <w:r w:rsidRPr="003E002B">
              <w:t>Nil</w:t>
            </w:r>
          </w:p>
        </w:tc>
      </w:tr>
      <w:tr w:rsidR="003E002B" w:rsidRPr="00963A46" w14:paraId="2CD719C7" w14:textId="77777777" w:rsidTr="00CA2922">
        <w:tc>
          <w:tcPr>
            <w:tcW w:w="1396" w:type="pct"/>
            <w:shd w:val="clear" w:color="auto" w:fill="auto"/>
          </w:tcPr>
          <w:p w14:paraId="58904CCB" w14:textId="77777777" w:rsidR="003E002B" w:rsidRPr="003E002B" w:rsidRDefault="003E002B" w:rsidP="003E002B">
            <w:pPr>
              <w:pStyle w:val="SIHeading2"/>
            </w:pPr>
            <w:r w:rsidRPr="003E002B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EEA81" w14:textId="045EC91F" w:rsidR="003E002B" w:rsidRPr="003E002B" w:rsidRDefault="003E002B" w:rsidP="003E002B">
            <w:pPr>
              <w:pStyle w:val="SIText"/>
            </w:pPr>
            <w:r w:rsidRPr="003E002B">
              <w:t>Operational (OP</w:t>
            </w:r>
            <w:r w:rsidR="001F3A7B">
              <w:t>R</w:t>
            </w:r>
            <w:r w:rsidRPr="003E002B">
              <w:t>)</w:t>
            </w:r>
          </w:p>
        </w:tc>
      </w:tr>
    </w:tbl>
    <w:p w14:paraId="5304A2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4DA0EE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3E01BA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791F11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9C10FF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7A02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FAF0E3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3E002B" w:rsidRPr="00963A46" w14:paraId="5E12D2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E8F966E" w14:textId="77777777" w:rsidR="003E002B" w:rsidRPr="003E002B" w:rsidRDefault="003E002B" w:rsidP="003E002B">
            <w:r>
              <w:t xml:space="preserve">1. </w:t>
            </w:r>
            <w:r w:rsidRPr="003E002B">
              <w:t>Prepare for cleaning</w:t>
            </w:r>
          </w:p>
        </w:tc>
        <w:tc>
          <w:tcPr>
            <w:tcW w:w="3604" w:type="pct"/>
            <w:shd w:val="clear" w:color="auto" w:fill="auto"/>
          </w:tcPr>
          <w:p w14:paraId="458AF046" w14:textId="77777777" w:rsidR="003E002B" w:rsidRPr="003E002B" w:rsidRDefault="003E002B" w:rsidP="009616C4">
            <w:pPr>
              <w:pStyle w:val="SIText"/>
            </w:pPr>
            <w:r w:rsidRPr="003E002B">
              <w:t>1.1</w:t>
            </w:r>
            <w:r>
              <w:t xml:space="preserve"> </w:t>
            </w:r>
            <w:r w:rsidRPr="003E002B">
              <w:t>Read or listen to work instructions from supervisor and clarify where needed</w:t>
            </w:r>
          </w:p>
          <w:p w14:paraId="7E307FFF" w14:textId="77777777" w:rsidR="003E002B" w:rsidRPr="003E002B" w:rsidRDefault="003E002B" w:rsidP="009616C4">
            <w:pPr>
              <w:pStyle w:val="SIText"/>
            </w:pPr>
            <w:r w:rsidRPr="003E002B">
              <w:t>1.2</w:t>
            </w:r>
            <w:r>
              <w:t xml:space="preserve"> </w:t>
            </w:r>
            <w:r w:rsidRPr="003E002B">
              <w:t>Identify work health and safety hazards and inform supervisor</w:t>
            </w:r>
          </w:p>
          <w:p w14:paraId="25AB6049" w14:textId="77777777" w:rsidR="003E002B" w:rsidRPr="003E002B" w:rsidRDefault="003E002B" w:rsidP="009616C4">
            <w:pPr>
              <w:pStyle w:val="SIText"/>
            </w:pPr>
            <w:r w:rsidRPr="003E002B">
              <w:t>1.3</w:t>
            </w:r>
            <w:r>
              <w:t xml:space="preserve"> </w:t>
            </w:r>
            <w:r w:rsidRPr="003E002B">
              <w:t>Wear appropriate personal protective equipment (PPE) and ensure correct fit</w:t>
            </w:r>
          </w:p>
          <w:p w14:paraId="3A9993BB" w14:textId="77777777" w:rsidR="003E002B" w:rsidRPr="003E002B" w:rsidRDefault="003E002B" w:rsidP="009616C4">
            <w:pPr>
              <w:pStyle w:val="SIText"/>
            </w:pPr>
            <w:r w:rsidRPr="003E002B">
              <w:t>1.4</w:t>
            </w:r>
            <w:r>
              <w:t xml:space="preserve"> </w:t>
            </w:r>
            <w:r w:rsidRPr="003E002B">
              <w:t>Confirm that cleaning and sanitising agents and services are available and ready for use</w:t>
            </w:r>
          </w:p>
          <w:p w14:paraId="30C54427" w14:textId="77777777" w:rsidR="003E002B" w:rsidRPr="003E002B" w:rsidRDefault="003E002B" w:rsidP="009616C4">
            <w:pPr>
              <w:pStyle w:val="SIText"/>
            </w:pPr>
            <w:r w:rsidRPr="003E002B">
              <w:t>1.5</w:t>
            </w:r>
            <w:r>
              <w:t xml:space="preserve"> </w:t>
            </w:r>
            <w:r w:rsidRPr="003E002B">
              <w:t>Clear equipment of product and packaging consumables in preparation for cleaning</w:t>
            </w:r>
          </w:p>
          <w:p w14:paraId="1AD45021" w14:textId="77777777" w:rsidR="003E002B" w:rsidRPr="003E002B" w:rsidRDefault="003E002B" w:rsidP="009616C4">
            <w:pPr>
              <w:pStyle w:val="SIText"/>
            </w:pPr>
            <w:r w:rsidRPr="003E002B">
              <w:t>1.6</w:t>
            </w:r>
            <w:r>
              <w:t xml:space="preserve"> </w:t>
            </w:r>
            <w:r w:rsidRPr="003E002B">
              <w:t>Render equipment safe to clean</w:t>
            </w:r>
          </w:p>
        </w:tc>
      </w:tr>
      <w:tr w:rsidR="003E002B" w:rsidRPr="00963A46" w14:paraId="418C82B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155660" w14:textId="77777777" w:rsidR="003E002B" w:rsidRPr="003E002B" w:rsidRDefault="003E002B" w:rsidP="003E002B">
            <w:r w:rsidRPr="003E002B">
              <w:t>2</w:t>
            </w:r>
            <w:r>
              <w:t xml:space="preserve">. </w:t>
            </w:r>
            <w:r w:rsidRPr="003E002B">
              <w:t>Clean and sanitise equipment to meet workplace requirements</w:t>
            </w:r>
          </w:p>
        </w:tc>
        <w:tc>
          <w:tcPr>
            <w:tcW w:w="3604" w:type="pct"/>
            <w:shd w:val="clear" w:color="auto" w:fill="auto"/>
          </w:tcPr>
          <w:p w14:paraId="349F4E6F" w14:textId="77777777" w:rsidR="003E002B" w:rsidRPr="003E002B" w:rsidRDefault="003E002B" w:rsidP="009616C4">
            <w:pPr>
              <w:pStyle w:val="SIText"/>
            </w:pPr>
            <w:r w:rsidRPr="003E002B">
              <w:t>2.1</w:t>
            </w:r>
            <w:r>
              <w:t xml:space="preserve"> </w:t>
            </w:r>
            <w:r w:rsidRPr="003E002B">
              <w:t>Clean and sanitise equipment to workplace requirements</w:t>
            </w:r>
          </w:p>
          <w:p w14:paraId="5E90BC95" w14:textId="77777777" w:rsidR="003E002B" w:rsidRPr="003E002B" w:rsidRDefault="003E002B" w:rsidP="009616C4">
            <w:pPr>
              <w:pStyle w:val="SIText"/>
            </w:pPr>
            <w:r w:rsidRPr="003E002B">
              <w:t>2.2</w:t>
            </w:r>
            <w:r>
              <w:t xml:space="preserve"> </w:t>
            </w:r>
            <w:r w:rsidRPr="003E002B">
              <w:t>Inspect equipment to confirm operating condition and cleanliness</w:t>
            </w:r>
          </w:p>
          <w:p w14:paraId="719F8C2C" w14:textId="77777777" w:rsidR="003E002B" w:rsidRPr="003E002B" w:rsidRDefault="003E002B" w:rsidP="009616C4">
            <w:pPr>
              <w:pStyle w:val="SIText"/>
            </w:pPr>
            <w:r w:rsidRPr="003E002B">
              <w:t>2.3</w:t>
            </w:r>
            <w:r>
              <w:t xml:space="preserve"> </w:t>
            </w:r>
            <w:r w:rsidRPr="003E002B">
              <w:t>Identify, rectify and report unacceptable equipment condition</w:t>
            </w:r>
          </w:p>
          <w:p w14:paraId="10D17158" w14:textId="77777777" w:rsidR="003E002B" w:rsidRPr="003E002B" w:rsidRDefault="003E002B" w:rsidP="009616C4">
            <w:pPr>
              <w:pStyle w:val="SIText"/>
            </w:pPr>
            <w:r w:rsidRPr="003E002B">
              <w:t>2.4</w:t>
            </w:r>
            <w:r>
              <w:t xml:space="preserve"> </w:t>
            </w:r>
            <w:r w:rsidRPr="003E002B">
              <w:t>Store cleaning equipment and chemicals</w:t>
            </w:r>
          </w:p>
          <w:p w14:paraId="4DF5EC19" w14:textId="77777777" w:rsidR="003E002B" w:rsidRPr="003E002B" w:rsidRDefault="003E002B" w:rsidP="009616C4">
            <w:pPr>
              <w:pStyle w:val="SIText"/>
            </w:pPr>
            <w:r w:rsidRPr="003E002B">
              <w:t>2.5</w:t>
            </w:r>
            <w:r>
              <w:t xml:space="preserve"> </w:t>
            </w:r>
            <w:r w:rsidRPr="003E002B">
              <w:t>Dispose of waste from cleaning process appropriately</w:t>
            </w:r>
          </w:p>
          <w:p w14:paraId="6E6F5E96" w14:textId="77777777" w:rsidR="003E002B" w:rsidRPr="003E002B" w:rsidRDefault="003E002B" w:rsidP="009616C4">
            <w:pPr>
              <w:pStyle w:val="SIText"/>
            </w:pPr>
            <w:r w:rsidRPr="003E002B">
              <w:t>2.6</w:t>
            </w:r>
            <w:r>
              <w:t xml:space="preserve"> </w:t>
            </w:r>
            <w:r w:rsidRPr="003E002B">
              <w:t>Restore equipment to operating order</w:t>
            </w:r>
          </w:p>
        </w:tc>
      </w:tr>
    </w:tbl>
    <w:p w14:paraId="467FD224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006EAA0" w14:textId="77777777" w:rsidTr="00CA2922">
        <w:trPr>
          <w:tblHeader/>
        </w:trPr>
        <w:tc>
          <w:tcPr>
            <w:tcW w:w="5000" w:type="pct"/>
            <w:gridSpan w:val="2"/>
          </w:tcPr>
          <w:p w14:paraId="30AD8E3D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D3687D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DA6E68F" w14:textId="77777777" w:rsidTr="00CA2922">
        <w:trPr>
          <w:tblHeader/>
        </w:trPr>
        <w:tc>
          <w:tcPr>
            <w:tcW w:w="1396" w:type="pct"/>
          </w:tcPr>
          <w:p w14:paraId="2463BE9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1935EC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77ABE" w:rsidRPr="00336FCA" w:rsidDel="00423CB2" w14:paraId="7AB6726F" w14:textId="77777777" w:rsidTr="00CA2922">
        <w:trPr>
          <w:tblHeader/>
        </w:trPr>
        <w:tc>
          <w:tcPr>
            <w:tcW w:w="1396" w:type="pct"/>
          </w:tcPr>
          <w:p w14:paraId="0794693A" w14:textId="51206ABD" w:rsidR="00277ABE" w:rsidRPr="000754EC" w:rsidRDefault="00277ABE" w:rsidP="009616C4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Oral communication</w:t>
            </w:r>
          </w:p>
        </w:tc>
        <w:tc>
          <w:tcPr>
            <w:tcW w:w="3604" w:type="pct"/>
          </w:tcPr>
          <w:p w14:paraId="63958905" w14:textId="0E02E45C" w:rsidR="00277ABE" w:rsidRPr="000754EC" w:rsidRDefault="00277ABE" w:rsidP="009616C4">
            <w:pPr>
              <w:pStyle w:val="SIBulletList1"/>
              <w:rPr>
                <w:rFonts w:eastAsiaTheme="majorEastAsia"/>
              </w:rPr>
            </w:pPr>
            <w:r w:rsidRPr="003E002B">
              <w:t>Ask questions to clarify understanding or seek further information</w:t>
            </w:r>
          </w:p>
        </w:tc>
      </w:tr>
      <w:tr w:rsidR="003E002B" w:rsidRPr="00336FCA" w:rsidDel="00423CB2" w14:paraId="4F15B071" w14:textId="77777777" w:rsidTr="00CA2922">
        <w:tc>
          <w:tcPr>
            <w:tcW w:w="1396" w:type="pct"/>
          </w:tcPr>
          <w:p w14:paraId="7D34AA56" w14:textId="77777777" w:rsidR="003E002B" w:rsidRPr="003E002B" w:rsidRDefault="003E002B" w:rsidP="003E002B">
            <w:pPr>
              <w:pStyle w:val="SIText"/>
            </w:pPr>
            <w:r w:rsidRPr="003E002B">
              <w:t>Numeracy</w:t>
            </w:r>
          </w:p>
        </w:tc>
        <w:tc>
          <w:tcPr>
            <w:tcW w:w="3604" w:type="pct"/>
          </w:tcPr>
          <w:p w14:paraId="6877A8BD" w14:textId="77777777" w:rsidR="003E002B" w:rsidRPr="003E002B" w:rsidRDefault="003E002B" w:rsidP="003E002B">
            <w:pPr>
              <w:pStyle w:val="SIBulletList1"/>
            </w:pPr>
            <w:r w:rsidRPr="003E002B">
              <w:t>Decant and mix chemicals in the correct proportion</w:t>
            </w:r>
          </w:p>
          <w:p w14:paraId="51915278" w14:textId="77777777" w:rsidR="003E002B" w:rsidRPr="003E002B" w:rsidRDefault="003E002B" w:rsidP="003E002B">
            <w:pPr>
              <w:pStyle w:val="SIBulletList1"/>
            </w:pPr>
            <w:r w:rsidRPr="003E002B">
              <w:t>Monitor actions, including temperature gauges and tank levels</w:t>
            </w:r>
          </w:p>
        </w:tc>
      </w:tr>
      <w:tr w:rsidR="00C7613A" w:rsidRPr="00336FCA" w:rsidDel="00423CB2" w14:paraId="49BBEE08" w14:textId="77777777" w:rsidTr="00CA2922">
        <w:tc>
          <w:tcPr>
            <w:tcW w:w="1396" w:type="pct"/>
          </w:tcPr>
          <w:p w14:paraId="58A724F8" w14:textId="36F632CA" w:rsidR="00C7613A" w:rsidRPr="003E002B" w:rsidRDefault="00C7613A" w:rsidP="003E002B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1F42336F" w14:textId="4C58F7B6" w:rsidR="00C7613A" w:rsidRPr="003E002B" w:rsidRDefault="00C7613A" w:rsidP="003E002B">
            <w:pPr>
              <w:pStyle w:val="SIBulletList1"/>
            </w:pPr>
            <w:r>
              <w:t>Locate stop functions on equipment</w:t>
            </w:r>
          </w:p>
        </w:tc>
      </w:tr>
    </w:tbl>
    <w:p w14:paraId="149DDA08" w14:textId="77777777" w:rsidR="00916CD7" w:rsidRDefault="00916CD7" w:rsidP="005F771F">
      <w:pPr>
        <w:pStyle w:val="SIText"/>
      </w:pPr>
    </w:p>
    <w:p w14:paraId="06C22B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8A84845" w14:textId="77777777" w:rsidTr="00F33FF2">
        <w:tc>
          <w:tcPr>
            <w:tcW w:w="5000" w:type="pct"/>
            <w:gridSpan w:val="4"/>
          </w:tcPr>
          <w:p w14:paraId="620298A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D0A412" w14:textId="77777777" w:rsidTr="00F33FF2">
        <w:tc>
          <w:tcPr>
            <w:tcW w:w="1028" w:type="pct"/>
          </w:tcPr>
          <w:p w14:paraId="0AE9389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02DA5B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23A5C2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EE30B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E002B" w14:paraId="57C33D0E" w14:textId="77777777" w:rsidTr="00F33FF2">
        <w:tc>
          <w:tcPr>
            <w:tcW w:w="1028" w:type="pct"/>
          </w:tcPr>
          <w:p w14:paraId="4632FF1C" w14:textId="798BA8BC" w:rsidR="003E002B" w:rsidRPr="003E002B" w:rsidRDefault="001F3A7B" w:rsidP="003E002B">
            <w:pPr>
              <w:pStyle w:val="SIText"/>
            </w:pPr>
            <w:r w:rsidRPr="003E002B">
              <w:t>F</w:t>
            </w:r>
            <w:r w:rsidRPr="001F3A7B">
              <w:t>BPOPR2004</w:t>
            </w:r>
            <w:r w:rsidR="003E002B" w:rsidRPr="003E002B">
              <w:t xml:space="preserve"> Clean and sanitise equipment</w:t>
            </w:r>
          </w:p>
        </w:tc>
        <w:tc>
          <w:tcPr>
            <w:tcW w:w="1105" w:type="pct"/>
          </w:tcPr>
          <w:p w14:paraId="2D71B455" w14:textId="77777777" w:rsidR="003E002B" w:rsidRPr="003E002B" w:rsidRDefault="003E002B" w:rsidP="003E002B">
            <w:pPr>
              <w:pStyle w:val="SIText"/>
            </w:pPr>
            <w:r w:rsidRPr="003E002B">
              <w:t>FDFOP2004A Clean and sanitise equipment</w:t>
            </w:r>
          </w:p>
        </w:tc>
        <w:tc>
          <w:tcPr>
            <w:tcW w:w="1251" w:type="pct"/>
          </w:tcPr>
          <w:p w14:paraId="7E1FEE93" w14:textId="77777777" w:rsidR="003E002B" w:rsidRPr="003E002B" w:rsidRDefault="003E002B" w:rsidP="003E002B">
            <w:pPr>
              <w:pStyle w:val="SIText"/>
            </w:pPr>
            <w:r w:rsidRPr="003E002B">
              <w:t>Updated to meet Standards for Training Packages</w:t>
            </w:r>
          </w:p>
        </w:tc>
        <w:tc>
          <w:tcPr>
            <w:tcW w:w="1616" w:type="pct"/>
          </w:tcPr>
          <w:p w14:paraId="2A108B78" w14:textId="77777777" w:rsidR="003E002B" w:rsidRPr="003E002B" w:rsidRDefault="003E002B" w:rsidP="003E002B">
            <w:pPr>
              <w:pStyle w:val="SIText"/>
            </w:pPr>
            <w:r w:rsidRPr="003E002B">
              <w:t>Equivalent unit</w:t>
            </w:r>
          </w:p>
        </w:tc>
      </w:tr>
    </w:tbl>
    <w:p w14:paraId="780A205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77214B0F" w14:textId="77777777" w:rsidTr="0035000E">
        <w:tc>
          <w:tcPr>
            <w:tcW w:w="1049" w:type="pct"/>
            <w:shd w:val="clear" w:color="auto" w:fill="auto"/>
          </w:tcPr>
          <w:p w14:paraId="3787BD2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D6FDA94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34982D9" w14:textId="77777777" w:rsidR="00F1480E" w:rsidRDefault="00F1480E" w:rsidP="005F771F">
      <w:pPr>
        <w:pStyle w:val="SIText"/>
      </w:pPr>
    </w:p>
    <w:p w14:paraId="462D972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82552E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E0D52B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02C221C" w14:textId="7DD53E1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F3A7B" w:rsidRPr="003E002B">
              <w:t>F</w:t>
            </w:r>
            <w:r w:rsidR="001F3A7B" w:rsidRPr="001F3A7B">
              <w:t>BPOPR2004</w:t>
            </w:r>
            <w:r w:rsidR="00B46B24" w:rsidRPr="00B46B24">
              <w:t xml:space="preserve"> Clean and sanitise equipment</w:t>
            </w:r>
          </w:p>
        </w:tc>
      </w:tr>
      <w:tr w:rsidR="00556C4C" w:rsidRPr="00A55106" w14:paraId="1A9B62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EA53B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052A75C" w14:textId="77777777" w:rsidTr="00113678">
        <w:tc>
          <w:tcPr>
            <w:tcW w:w="5000" w:type="pct"/>
            <w:gridSpan w:val="2"/>
            <w:shd w:val="clear" w:color="auto" w:fill="auto"/>
          </w:tcPr>
          <w:p w14:paraId="56128DD3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44A0A513" w14:textId="77777777" w:rsidR="00C7613A" w:rsidRDefault="007A300D" w:rsidP="009616C4">
            <w:pPr>
              <w:pStyle w:val="SIText"/>
            </w:pPr>
            <w:r w:rsidRPr="000754EC">
              <w:t>There must be evidence that the individual has</w:t>
            </w:r>
            <w:r w:rsidR="00277ABE">
              <w:t xml:space="preserve"> safely and effectively cleaned and sanitised a minimum of tw</w:t>
            </w:r>
            <w:r w:rsidR="00C7613A">
              <w:t>o different items of equipment, including:</w:t>
            </w:r>
          </w:p>
          <w:p w14:paraId="670FAD1C" w14:textId="3E788321" w:rsidR="00C7613A" w:rsidRPr="00C7613A" w:rsidRDefault="00C7613A" w:rsidP="009616C4">
            <w:pPr>
              <w:pStyle w:val="SIBulletList1"/>
            </w:pPr>
            <w:r>
              <w:t>preparing</w:t>
            </w:r>
            <w:r w:rsidRPr="00C7613A">
              <w:t xml:space="preserve"> equipment for cleaning</w:t>
            </w:r>
          </w:p>
          <w:p w14:paraId="5F710BE6" w14:textId="53B94675" w:rsidR="00C7613A" w:rsidRPr="00C7613A" w:rsidRDefault="00C7613A" w:rsidP="009616C4">
            <w:pPr>
              <w:pStyle w:val="SIBulletList1"/>
            </w:pPr>
            <w:r w:rsidRPr="00C7613A">
              <w:t>prepar</w:t>
            </w:r>
            <w:r>
              <w:t>ing</w:t>
            </w:r>
            <w:r w:rsidRPr="00C7613A">
              <w:t xml:space="preserve"> and use chemicals according to safe work requirements</w:t>
            </w:r>
          </w:p>
          <w:p w14:paraId="0EE25E1C" w14:textId="4F5A7097" w:rsidR="00C7613A" w:rsidRPr="00C7613A" w:rsidRDefault="00C7613A" w:rsidP="009616C4">
            <w:pPr>
              <w:pStyle w:val="SIBulletList1"/>
            </w:pPr>
            <w:r w:rsidRPr="00C7613A">
              <w:t>clean</w:t>
            </w:r>
            <w:r>
              <w:t>ing</w:t>
            </w:r>
            <w:r w:rsidRPr="00C7613A">
              <w:t xml:space="preserve"> and sanitis</w:t>
            </w:r>
            <w:r>
              <w:t>ing</w:t>
            </w:r>
            <w:r w:rsidRPr="00C7613A">
              <w:t xml:space="preserve"> equipment to meet work standards</w:t>
            </w:r>
          </w:p>
          <w:p w14:paraId="1D410CB3" w14:textId="3D861DB8" w:rsidR="00C7613A" w:rsidRPr="00C7613A" w:rsidRDefault="00C7613A" w:rsidP="009616C4">
            <w:pPr>
              <w:pStyle w:val="SIBulletList1"/>
            </w:pPr>
            <w:r w:rsidRPr="00C7613A">
              <w:t>monitor</w:t>
            </w:r>
            <w:r>
              <w:t>ing</w:t>
            </w:r>
            <w:r w:rsidRPr="00C7613A">
              <w:t xml:space="preserve"> cleaning and report</w:t>
            </w:r>
            <w:r>
              <w:t>ing</w:t>
            </w:r>
            <w:r w:rsidRPr="00C7613A">
              <w:t xml:space="preserve"> or address</w:t>
            </w:r>
            <w:r>
              <w:t>ing</w:t>
            </w:r>
            <w:r w:rsidRPr="00C7613A">
              <w:t xml:space="preserve"> any non-compliances</w:t>
            </w:r>
          </w:p>
          <w:p w14:paraId="6390EF2A" w14:textId="36C60AA3" w:rsidR="00C7613A" w:rsidRPr="00C7613A" w:rsidRDefault="00C7613A" w:rsidP="009616C4">
            <w:pPr>
              <w:pStyle w:val="SIBulletList1"/>
            </w:pPr>
            <w:r w:rsidRPr="00C7613A">
              <w:t>dispos</w:t>
            </w:r>
            <w:r>
              <w:t>ing</w:t>
            </w:r>
            <w:r w:rsidRPr="00C7613A">
              <w:t xml:space="preserve"> of waste according to environmental guidelines</w:t>
            </w:r>
          </w:p>
          <w:p w14:paraId="4A340AAE" w14:textId="20EB4D22" w:rsidR="00C7613A" w:rsidRPr="00C7613A" w:rsidRDefault="00C7613A" w:rsidP="009616C4">
            <w:pPr>
              <w:pStyle w:val="SIBulletList1"/>
            </w:pPr>
            <w:r w:rsidRPr="00C7613A">
              <w:t>complet</w:t>
            </w:r>
            <w:r>
              <w:t>ing</w:t>
            </w:r>
            <w:r w:rsidRPr="00C7613A">
              <w:t xml:space="preserve"> required documentation</w:t>
            </w:r>
          </w:p>
          <w:p w14:paraId="498A88AE" w14:textId="5B369896" w:rsidR="00C7613A" w:rsidRPr="00C7613A" w:rsidRDefault="00C7613A" w:rsidP="009616C4">
            <w:pPr>
              <w:pStyle w:val="SIBulletList1"/>
            </w:pPr>
            <w:r w:rsidRPr="00C7613A">
              <w:t>apply</w:t>
            </w:r>
            <w:r>
              <w:t>ing</w:t>
            </w:r>
            <w:r w:rsidRPr="00C7613A">
              <w:t xml:space="preserve"> safe work practices and identify</w:t>
            </w:r>
            <w:r>
              <w:t>ing</w:t>
            </w:r>
            <w:r w:rsidRPr="00C7613A">
              <w:t xml:space="preserve"> work health and safety (</w:t>
            </w:r>
            <w:r>
              <w:t>W</w:t>
            </w:r>
            <w:r w:rsidRPr="00C7613A">
              <w:t>HS</w:t>
            </w:r>
            <w:r>
              <w:t>)</w:t>
            </w:r>
            <w:r w:rsidRPr="00C7613A">
              <w:t xml:space="preserve"> hazards and controls</w:t>
            </w:r>
          </w:p>
          <w:p w14:paraId="62AA6263" w14:textId="5E6B231A" w:rsidR="00C7613A" w:rsidRPr="00C7613A" w:rsidRDefault="00C7613A" w:rsidP="009616C4">
            <w:pPr>
              <w:pStyle w:val="SIBulletList1"/>
            </w:pPr>
            <w:proofErr w:type="gramStart"/>
            <w:r w:rsidRPr="00C7613A">
              <w:t>apply</w:t>
            </w:r>
            <w:r>
              <w:t>ing</w:t>
            </w:r>
            <w:proofErr w:type="gramEnd"/>
            <w:r w:rsidRPr="00C7613A">
              <w:t xml:space="preserve"> food safety procedures.</w:t>
            </w:r>
          </w:p>
          <w:p w14:paraId="66CE384C" w14:textId="15635B4E" w:rsidR="00556C4C" w:rsidRPr="000754EC" w:rsidRDefault="00556C4C" w:rsidP="009616C4">
            <w:pPr>
              <w:pStyle w:val="SIText"/>
            </w:pPr>
          </w:p>
        </w:tc>
      </w:tr>
    </w:tbl>
    <w:p w14:paraId="4DEB2F8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93DF4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8BA70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C96D878" w14:textId="77777777" w:rsidTr="00CA2922">
        <w:tc>
          <w:tcPr>
            <w:tcW w:w="5000" w:type="pct"/>
            <w:shd w:val="clear" w:color="auto" w:fill="auto"/>
          </w:tcPr>
          <w:p w14:paraId="0DEAA7C7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D13CB05" w14:textId="77777777" w:rsidR="00B46B24" w:rsidRPr="00B46B24" w:rsidRDefault="00B46B24" w:rsidP="00B46B24">
            <w:pPr>
              <w:pStyle w:val="SIBulletList1"/>
            </w:pPr>
            <w:r w:rsidRPr="00B46B24">
              <w:t>the purpose of cleaning and sanitation and importance in maintaining food safety</w:t>
            </w:r>
          </w:p>
          <w:p w14:paraId="7B607354" w14:textId="77777777" w:rsidR="00B46B24" w:rsidRPr="00B46B24" w:rsidRDefault="00B46B24" w:rsidP="00B46B24">
            <w:pPr>
              <w:pStyle w:val="SIBulletList1"/>
            </w:pPr>
            <w:r w:rsidRPr="00B46B24">
              <w:t>functions of cleaners, sanitisers and related equipment</w:t>
            </w:r>
          </w:p>
          <w:p w14:paraId="3E3548BD" w14:textId="77777777" w:rsidR="00B46B24" w:rsidRPr="00B46B24" w:rsidRDefault="00B46B24" w:rsidP="00B46B24">
            <w:pPr>
              <w:pStyle w:val="SIBulletList1"/>
            </w:pPr>
            <w:r w:rsidRPr="00B46B24">
              <w:t>safe work procedures, including appropriate signage of cleaning activities, safe handling and storage of cleaners and sanitisers used, safety when using cleaning methods</w:t>
            </w:r>
          </w:p>
          <w:p w14:paraId="1D3451CE" w14:textId="1FB28C84" w:rsidR="00B46B24" w:rsidRPr="00B46B24" w:rsidRDefault="00277ABE" w:rsidP="00B46B24">
            <w:pPr>
              <w:pStyle w:val="SIBulletList1"/>
            </w:pPr>
            <w:r>
              <w:t>WHS</w:t>
            </w:r>
            <w:r w:rsidR="00B46B24" w:rsidRPr="00B46B24">
              <w:t xml:space="preserve"> requirements, including purpose and limitations of protective equipment</w:t>
            </w:r>
          </w:p>
          <w:p w14:paraId="7B3308D3" w14:textId="77777777" w:rsidR="00B46B24" w:rsidRPr="00B46B24" w:rsidRDefault="00B46B24" w:rsidP="00B46B24">
            <w:pPr>
              <w:pStyle w:val="SIBulletList1"/>
            </w:pPr>
            <w:r w:rsidRPr="00B46B24">
              <w:t>cleaning and sanitation requirements relating to work responsibilities, including the need for different levels of cleaning where relevant</w:t>
            </w:r>
          </w:p>
          <w:p w14:paraId="6FE6814F" w14:textId="77777777" w:rsidR="00B46B24" w:rsidRPr="00B46B24" w:rsidRDefault="00B46B24" w:rsidP="00B46B24">
            <w:pPr>
              <w:pStyle w:val="SIBulletList1"/>
            </w:pPr>
            <w:r w:rsidRPr="00B46B24">
              <w:t>procedures for preparing cleaners and sanitizers as required</w:t>
            </w:r>
          </w:p>
          <w:p w14:paraId="78FB9ADF" w14:textId="77777777" w:rsidR="00B46B24" w:rsidRPr="00B46B24" w:rsidRDefault="00B46B24" w:rsidP="00B46B24">
            <w:pPr>
              <w:pStyle w:val="SIBulletList1"/>
            </w:pPr>
            <w:r w:rsidRPr="00B46B24">
              <w:t>cleaning methods to be followed relating to work responsibilities</w:t>
            </w:r>
          </w:p>
          <w:p w14:paraId="677161DC" w14:textId="77777777" w:rsidR="00B46B24" w:rsidRPr="00B46B24" w:rsidRDefault="00B46B24" w:rsidP="00B46B24">
            <w:pPr>
              <w:pStyle w:val="SIBulletList1"/>
            </w:pPr>
            <w:r w:rsidRPr="00B46B24">
              <w:t>other work areas/operators who need to be consulted/advised on timing of cleaning</w:t>
            </w:r>
          </w:p>
          <w:p w14:paraId="03C410B7" w14:textId="77777777" w:rsidR="00B46B24" w:rsidRPr="00B46B24" w:rsidRDefault="00B46B24" w:rsidP="00B46B24">
            <w:pPr>
              <w:pStyle w:val="SIBulletList1"/>
            </w:pPr>
            <w:r w:rsidRPr="00B46B24">
              <w:t>methods used to render equipment safe to clean, including understanding the status and purpose of equipment guards, relevant lock out/tag out and isolation procedures and related equipment settings for both cleaning and operating as required</w:t>
            </w:r>
          </w:p>
          <w:p w14:paraId="13C1DD27" w14:textId="77777777" w:rsidR="00B46B24" w:rsidRPr="00B46B24" w:rsidRDefault="00B46B24" w:rsidP="00B46B24">
            <w:pPr>
              <w:pStyle w:val="SIBulletList1"/>
            </w:pPr>
            <w:r w:rsidRPr="00B46B24">
              <w:t>procedures for cleaning and sanitising</w:t>
            </w:r>
          </w:p>
          <w:p w14:paraId="0F4DDC24" w14:textId="77777777" w:rsidR="00B46B24" w:rsidRPr="00B46B24" w:rsidRDefault="00B46B24" w:rsidP="00B46B24">
            <w:pPr>
              <w:pStyle w:val="SIBulletList1"/>
            </w:pPr>
            <w:r w:rsidRPr="00B46B24">
              <w:t>types of waste generated by the cleaning process and related collection, treatment and disposal requirements</w:t>
            </w:r>
          </w:p>
          <w:p w14:paraId="390302AE" w14:textId="77777777" w:rsidR="00B46B24" w:rsidRPr="00B46B24" w:rsidRDefault="00B46B24" w:rsidP="00B46B24">
            <w:pPr>
              <w:pStyle w:val="SIBulletList1"/>
            </w:pPr>
            <w:r w:rsidRPr="00B46B24">
              <w:t>potential environmental impact of incorrect waste handling</w:t>
            </w:r>
          </w:p>
          <w:p w14:paraId="438AB07E" w14:textId="77777777" w:rsidR="00B46B24" w:rsidRPr="00B46B24" w:rsidRDefault="00B46B24" w:rsidP="00B46B24">
            <w:pPr>
              <w:pStyle w:val="SIBulletList1"/>
            </w:pPr>
            <w:r w:rsidRPr="00B46B24">
              <w:t>inspection, cleaning and storage requirements of cleaning equipment used</w:t>
            </w:r>
          </w:p>
          <w:p w14:paraId="3AA19F1A" w14:textId="77777777" w:rsidR="00B46B24" w:rsidRPr="00B46B24" w:rsidRDefault="00B46B24" w:rsidP="00B46B24">
            <w:pPr>
              <w:pStyle w:val="SIBulletList1"/>
            </w:pPr>
            <w:r w:rsidRPr="00B46B24">
              <w:t>inspection points and methods for confirming the effectiveness of cleaning and sanitation, including visual inspection, and where required, recording of cleaning conducted</w:t>
            </w:r>
          </w:p>
          <w:p w14:paraId="65616D4D" w14:textId="77777777" w:rsidR="00B46B24" w:rsidRPr="00B46B24" w:rsidRDefault="00B46B24" w:rsidP="00B46B24">
            <w:pPr>
              <w:pStyle w:val="SIBulletList1"/>
            </w:pPr>
            <w:r w:rsidRPr="00B46B24">
              <w:t>inspection requirements to confirm equipment condition, including acceptable equipment condition, ability to identify faulty or unacceptable equipment, and take required corrective action</w:t>
            </w:r>
          </w:p>
          <w:p w14:paraId="46927B74" w14:textId="65AB2067" w:rsidR="00F1480E" w:rsidRPr="000754EC" w:rsidRDefault="00B46B24" w:rsidP="00B46B24">
            <w:pPr>
              <w:pStyle w:val="SIBulletList1"/>
            </w:pPr>
            <w:proofErr w:type="gramStart"/>
            <w:r w:rsidRPr="00B46B24">
              <w:t>recording</w:t>
            </w:r>
            <w:proofErr w:type="gramEnd"/>
            <w:r w:rsidRPr="00B46B24">
              <w:t xml:space="preserve"> requirements and responsibilities.</w:t>
            </w:r>
          </w:p>
        </w:tc>
      </w:tr>
    </w:tbl>
    <w:p w14:paraId="41FB7C4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08D1B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7DAFC2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99A3E91" w14:textId="77777777" w:rsidTr="00CA2922">
        <w:tc>
          <w:tcPr>
            <w:tcW w:w="5000" w:type="pct"/>
            <w:shd w:val="clear" w:color="auto" w:fill="auto"/>
          </w:tcPr>
          <w:p w14:paraId="08614580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6B3FCF2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1FB814C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789BE89E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7339252A" w14:textId="77777777" w:rsidR="00B46B24" w:rsidRPr="00B46B24" w:rsidRDefault="00B46B24" w:rsidP="00B46B24">
            <w:pPr>
              <w:pStyle w:val="SIBulletList2"/>
              <w:rPr>
                <w:rFonts w:eastAsia="Calibri"/>
              </w:rPr>
            </w:pPr>
            <w:r w:rsidRPr="00B46B24">
              <w:rPr>
                <w:rFonts w:eastAsia="Calibri"/>
              </w:rPr>
              <w:t>cleaning and sanitising equipment according to workplace requirements</w:t>
            </w:r>
          </w:p>
          <w:p w14:paraId="7253AD9F" w14:textId="1FC55AE1" w:rsidR="00B46B24" w:rsidRPr="00B46B24" w:rsidRDefault="00B46B24" w:rsidP="00B46B24">
            <w:pPr>
              <w:pStyle w:val="SIBulletList2"/>
              <w:rPr>
                <w:rFonts w:eastAsia="Calibri"/>
              </w:rPr>
            </w:pPr>
            <w:r w:rsidRPr="00B46B24">
              <w:rPr>
                <w:rFonts w:eastAsia="Calibri"/>
              </w:rPr>
              <w:t>cleaning equipment and chemicals</w:t>
            </w:r>
          </w:p>
          <w:p w14:paraId="0F38A639" w14:textId="77777777" w:rsidR="00B46B24" w:rsidRPr="00B46B24" w:rsidRDefault="00B46B24" w:rsidP="00B46B24">
            <w:pPr>
              <w:pStyle w:val="SIBulletList2"/>
              <w:rPr>
                <w:rFonts w:eastAsia="Calibri"/>
              </w:rPr>
            </w:pPr>
            <w:r w:rsidRPr="00B46B24">
              <w:rPr>
                <w:rFonts w:eastAsia="Calibri"/>
              </w:rPr>
              <w:t>personal protective equipment (PPE)</w:t>
            </w:r>
          </w:p>
          <w:p w14:paraId="3B915B85" w14:textId="77777777" w:rsidR="00B46B24" w:rsidRPr="00B46B24" w:rsidRDefault="00B46B24" w:rsidP="00B46B24">
            <w:pPr>
              <w:pStyle w:val="SIBulletList1"/>
              <w:rPr>
                <w:rFonts w:eastAsia="Calibri"/>
              </w:rPr>
            </w:pPr>
            <w:r w:rsidRPr="00B46B24">
              <w:rPr>
                <w:rFonts w:eastAsia="Calibri"/>
              </w:rPr>
              <w:t>specifications:</w:t>
            </w:r>
          </w:p>
          <w:p w14:paraId="5270CC11" w14:textId="37B131C5" w:rsidR="00B46B24" w:rsidRPr="00B46B24" w:rsidRDefault="00B46B24" w:rsidP="00B46B24">
            <w:pPr>
              <w:pStyle w:val="SIBulletList2"/>
              <w:rPr>
                <w:rFonts w:eastAsia="Calibri"/>
              </w:rPr>
            </w:pPr>
            <w:proofErr w:type="gramStart"/>
            <w:r w:rsidRPr="00B46B24">
              <w:t>workplace</w:t>
            </w:r>
            <w:proofErr w:type="gramEnd"/>
            <w:r w:rsidRPr="00B46B24">
              <w:t xml:space="preserve"> standard operating procedures and task-related documents</w:t>
            </w:r>
            <w:r w:rsidR="00277ABE">
              <w:t>.</w:t>
            </w:r>
          </w:p>
          <w:p w14:paraId="05567F15" w14:textId="77777777" w:rsidR="0021210E" w:rsidRDefault="0021210E" w:rsidP="000754EC">
            <w:pPr>
              <w:pStyle w:val="SIText"/>
            </w:pPr>
          </w:p>
          <w:p w14:paraId="6255F01D" w14:textId="77777777" w:rsidR="007134FE" w:rsidRPr="000754EC" w:rsidRDefault="007134FE" w:rsidP="000754EC">
            <w:pPr>
              <w:pStyle w:val="SIText"/>
            </w:pPr>
            <w:r w:rsidRPr="006452B8">
              <w:lastRenderedPageBreak/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5E97E2D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D5F1FA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4205E1E" w14:textId="77777777" w:rsidTr="004679E3">
        <w:tc>
          <w:tcPr>
            <w:tcW w:w="990" w:type="pct"/>
            <w:shd w:val="clear" w:color="auto" w:fill="auto"/>
          </w:tcPr>
          <w:p w14:paraId="754F62B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18A5D0D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8C766A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6D02E" w14:textId="77777777" w:rsidR="00EB27BA" w:rsidRDefault="00EB27BA" w:rsidP="00BF3F0A">
      <w:r>
        <w:separator/>
      </w:r>
    </w:p>
    <w:p w14:paraId="5B0D54B1" w14:textId="77777777" w:rsidR="00EB27BA" w:rsidRDefault="00EB27BA"/>
  </w:endnote>
  <w:endnote w:type="continuationSeparator" w:id="0">
    <w:p w14:paraId="55063D9D" w14:textId="77777777" w:rsidR="00EB27BA" w:rsidRDefault="00EB27BA" w:rsidP="00BF3F0A">
      <w:r>
        <w:continuationSeparator/>
      </w:r>
    </w:p>
    <w:p w14:paraId="6B769CFB" w14:textId="77777777" w:rsidR="00EB27BA" w:rsidRDefault="00EB2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9BF8BCD" w14:textId="28B5113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616C4">
          <w:rPr>
            <w:noProof/>
          </w:rPr>
          <w:t>4</w:t>
        </w:r>
        <w:r w:rsidRPr="000754EC">
          <w:fldChar w:fldCharType="end"/>
        </w:r>
      </w:p>
      <w:p w14:paraId="246326A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ACF36E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F4529" w14:textId="77777777" w:rsidR="00EB27BA" w:rsidRDefault="00EB27BA" w:rsidP="00BF3F0A">
      <w:r>
        <w:separator/>
      </w:r>
    </w:p>
    <w:p w14:paraId="09ED113C" w14:textId="77777777" w:rsidR="00EB27BA" w:rsidRDefault="00EB27BA"/>
  </w:footnote>
  <w:footnote w:type="continuationSeparator" w:id="0">
    <w:p w14:paraId="2C57F94C" w14:textId="77777777" w:rsidR="00EB27BA" w:rsidRDefault="00EB27BA" w:rsidP="00BF3F0A">
      <w:r>
        <w:continuationSeparator/>
      </w:r>
    </w:p>
    <w:p w14:paraId="4603AE54" w14:textId="77777777" w:rsidR="00EB27BA" w:rsidRDefault="00EB27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21D3E" w14:textId="6A8F4B0A" w:rsidR="009C2650" w:rsidRPr="003E002B" w:rsidRDefault="001F3A7B" w:rsidP="003E002B">
    <w:pPr>
      <w:pStyle w:val="SIText"/>
    </w:pPr>
    <w:r w:rsidRPr="003E002B">
      <w:t>F</w:t>
    </w:r>
    <w:r>
      <w:t>BP</w:t>
    </w:r>
    <w:r w:rsidRPr="003E002B">
      <w:t>OP</w:t>
    </w:r>
    <w:r>
      <w:t>R</w:t>
    </w:r>
    <w:r w:rsidRPr="003E002B">
      <w:t>2004</w:t>
    </w:r>
    <w:r w:rsidR="003E002B" w:rsidRPr="003E002B">
      <w:t xml:space="preserve"> Clean and sanitise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B9D3977"/>
    <w:multiLevelType w:val="hybridMultilevel"/>
    <w:tmpl w:val="B82AA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85787"/>
    <w:multiLevelType w:val="multilevel"/>
    <w:tmpl w:val="2F7C10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2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3A7B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ABE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002B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F90"/>
    <w:rsid w:val="007A300D"/>
    <w:rsid w:val="007D5A78"/>
    <w:rsid w:val="007E3BD1"/>
    <w:rsid w:val="007F1563"/>
    <w:rsid w:val="007F1EB2"/>
    <w:rsid w:val="007F44DB"/>
    <w:rsid w:val="007F5A8B"/>
    <w:rsid w:val="00804872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16C4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6B24"/>
    <w:rsid w:val="00B560C8"/>
    <w:rsid w:val="00B61150"/>
    <w:rsid w:val="00B65BC7"/>
    <w:rsid w:val="00B746B9"/>
    <w:rsid w:val="00B80CA1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613A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27BA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BE7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4795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BBEF"/>
  <w15:docId w15:val="{988AC531-FF24-4486-9D02-4A97C253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3.xml><?xml version="1.0" encoding="utf-8"?>
<ds:datastoreItem xmlns:ds="http://schemas.openxmlformats.org/officeDocument/2006/customXml" ds:itemID="{B3952422-42A6-4102-8EE2-296FE3CA4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2BDDD-E2DF-4A58-9564-4378ABDB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2017-10-26T04:40:00Z</dcterms:created>
  <dcterms:modified xsi:type="dcterms:W3CDTF">2017-11-02T00:11:00Z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