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0F854CDE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icals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34EAA06A" w:rsidR="00F1480E" w:rsidRPr="000754EC" w:rsidRDefault="00CE59CC" w:rsidP="000754EC">
            <w:pPr>
              <w:pStyle w:val="SIUNITCODE"/>
            </w:pPr>
            <w:r w:rsidRPr="00CE59CC">
              <w:t>FBPCEL3xx2</w:t>
            </w:r>
          </w:p>
        </w:tc>
        <w:tc>
          <w:tcPr>
            <w:tcW w:w="3604" w:type="pct"/>
            <w:shd w:val="clear" w:color="auto" w:fill="auto"/>
          </w:tcPr>
          <w:p w14:paraId="0224FC4F" w14:textId="0184958C" w:rsidR="00F1480E" w:rsidRPr="000754EC" w:rsidRDefault="00CE59CC" w:rsidP="000754EC">
            <w:pPr>
              <w:pStyle w:val="SIUnittitle"/>
            </w:pPr>
            <w:r w:rsidRPr="00CE59CC">
              <w:t>Operate the decanter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48153BB6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1D617D" w14:textId="521AF041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operate and monitor </w:t>
            </w:r>
            <w:r w:rsidR="00CE59CC">
              <w:t xml:space="preserve">the </w:t>
            </w:r>
            <w:r w:rsidR="00CE59CC" w:rsidRPr="00CE59CC">
              <w:t>decanter process</w:t>
            </w:r>
            <w:r w:rsidR="00CE59CC">
              <w:t xml:space="preserve"> in wine cellar operations.</w:t>
            </w:r>
          </w:p>
          <w:p w14:paraId="4531BA32" w14:textId="77777777" w:rsidR="00FB2052" w:rsidRPr="00FB2052" w:rsidRDefault="00FB2052" w:rsidP="00BC2051">
            <w:pPr>
              <w:pStyle w:val="SIText"/>
            </w:pPr>
          </w:p>
          <w:p w14:paraId="1FC0FC70" w14:textId="6E7FD516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3551FE24" w:rsidR="00FB2052" w:rsidRPr="000754EC" w:rsidRDefault="00F50CAC" w:rsidP="00CE59C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382E4323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477AA134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  <w:r w:rsidR="007D3949">
              <w:t xml:space="preserve"> - Clarification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3154F098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</w:t>
            </w:r>
            <w:r w:rsidR="00CC079C" w:rsidRPr="00CE59CC">
              <w:t>decanter process</w:t>
            </w:r>
            <w:r w:rsidR="00CC079C" w:rsidRPr="00FB2052">
              <w:t xml:space="preserve"> </w:t>
            </w:r>
            <w:r w:rsidRPr="00FB2052">
              <w:t>for operation</w:t>
            </w:r>
          </w:p>
        </w:tc>
        <w:tc>
          <w:tcPr>
            <w:tcW w:w="3604" w:type="pct"/>
            <w:shd w:val="clear" w:color="auto" w:fill="auto"/>
          </w:tcPr>
          <w:p w14:paraId="5175E307" w14:textId="77777777" w:rsidR="00A359B1" w:rsidRDefault="00A359B1" w:rsidP="00CE59C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35A134DB" w14:textId="58D0FA9C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02363BB5" w14:textId="7675374B" w:rsidR="00FB2052" w:rsidRPr="00FB2052" w:rsidRDefault="001D1F8D" w:rsidP="00BC2051">
            <w:pPr>
              <w:pStyle w:val="SIText"/>
            </w:pPr>
            <w:r>
              <w:t>1.3</w:t>
            </w:r>
            <w:r w:rsidR="00FB2052" w:rsidRPr="00FB2052">
              <w:t xml:space="preserve"> Confirm product is available to meet </w:t>
            </w:r>
            <w:r w:rsidR="00136725" w:rsidRPr="00CE59CC">
              <w:t xml:space="preserve">decanter </w:t>
            </w:r>
            <w:r w:rsidR="00FB2052" w:rsidRPr="00FB2052">
              <w:t>requirements</w:t>
            </w:r>
          </w:p>
          <w:p w14:paraId="759D4D77" w14:textId="1D394C95" w:rsidR="00FB2052" w:rsidRPr="00FB2052" w:rsidRDefault="001D1F8D" w:rsidP="00BC2051">
            <w:pPr>
              <w:pStyle w:val="SIText"/>
            </w:pPr>
            <w:r>
              <w:t>1.4</w:t>
            </w:r>
            <w:r w:rsidR="00FB2052" w:rsidRPr="00FB2052">
              <w:t xml:space="preserve"> Confirm services are available and ready for operation</w:t>
            </w:r>
          </w:p>
          <w:p w14:paraId="2EB1CFB6" w14:textId="2083FA81" w:rsidR="00FB2052" w:rsidRPr="00FB2052" w:rsidRDefault="001D1F8D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manufacturer specifications and workplace procedures</w:t>
            </w:r>
          </w:p>
          <w:p w14:paraId="767A3EDF" w14:textId="36379518" w:rsidR="00FB2052" w:rsidRPr="00FB2052" w:rsidRDefault="001D1F8D" w:rsidP="00BC2051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 w:rsidR="00136725" w:rsidRPr="00CE59CC">
              <w:t>decanter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3E6B84CA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CC079C" w:rsidRPr="00CE59CC">
              <w:t>decanter process</w:t>
            </w:r>
          </w:p>
        </w:tc>
        <w:tc>
          <w:tcPr>
            <w:tcW w:w="3604" w:type="pct"/>
            <w:shd w:val="clear" w:color="auto" w:fill="auto"/>
          </w:tcPr>
          <w:p w14:paraId="1F710BCA" w14:textId="56773EE5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136725" w:rsidRPr="00CE59CC">
              <w:t>decanter</w:t>
            </w:r>
            <w:r w:rsidRPr="00FB2052">
              <w:t xml:space="preserve">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2E118260" w:rsidR="00FB2052" w:rsidRPr="00FB2052" w:rsidRDefault="00FB2052" w:rsidP="00BC2051">
            <w:pPr>
              <w:pStyle w:val="SIText"/>
            </w:pPr>
            <w:r w:rsidRPr="00FB2052">
              <w:t xml:space="preserve">2.3 Confirm </w:t>
            </w:r>
            <w:r w:rsidR="00136725" w:rsidRPr="00CE59CC">
              <w:t>decanter</w:t>
            </w:r>
            <w:r w:rsidRPr="00FB2052">
              <w:t xml:space="preserve"> 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3FD65C44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</w:t>
            </w:r>
            <w:r w:rsidR="00CC079C" w:rsidRPr="00CE59CC">
              <w:t>decanter process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C2051" w:rsidRPr="00336FCA" w:rsidDel="00423CB2" w14:paraId="7C3B804A" w14:textId="77777777" w:rsidTr="00CA2922">
        <w:tc>
          <w:tcPr>
            <w:tcW w:w="1396" w:type="pct"/>
          </w:tcPr>
          <w:p w14:paraId="40179A59" w14:textId="77777777" w:rsidR="00BC2051" w:rsidRPr="00BC2051" w:rsidRDefault="00BC2051" w:rsidP="00BC2051">
            <w:pPr>
              <w:pStyle w:val="SIText"/>
            </w:pPr>
            <w:r w:rsidRPr="00BC2051">
              <w:t>Reading</w:t>
            </w:r>
          </w:p>
        </w:tc>
        <w:tc>
          <w:tcPr>
            <w:tcW w:w="3604" w:type="pct"/>
          </w:tcPr>
          <w:p w14:paraId="6489241E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BC2051" w:rsidRPr="00336FCA" w:rsidDel="00423CB2" w14:paraId="08E1A817" w14:textId="77777777" w:rsidTr="00CA2922">
        <w:tc>
          <w:tcPr>
            <w:tcW w:w="1396" w:type="pct"/>
          </w:tcPr>
          <w:p w14:paraId="11B59E95" w14:textId="77777777" w:rsidR="00BC2051" w:rsidRPr="00BC2051" w:rsidRDefault="00BC2051" w:rsidP="00BC2051">
            <w:pPr>
              <w:pStyle w:val="SIText"/>
            </w:pPr>
            <w:r w:rsidRPr="00BC2051">
              <w:t>Writing</w:t>
            </w:r>
          </w:p>
        </w:tc>
        <w:tc>
          <w:tcPr>
            <w:tcW w:w="3604" w:type="pct"/>
          </w:tcPr>
          <w:p w14:paraId="7F916BCE" w14:textId="14694AC5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Complete workplace records relating to </w:t>
            </w:r>
            <w:r w:rsidR="00136725" w:rsidRPr="00CE59CC">
              <w:t>decanter</w:t>
            </w:r>
            <w:r w:rsidRPr="00BC2051">
              <w:t xml:space="preserve"> process</w:t>
            </w:r>
            <w:r w:rsidRPr="00BC2051">
              <w:rPr>
                <w:rFonts w:eastAsia="Calibri"/>
              </w:rPr>
              <w:t xml:space="preserve"> accurately</w:t>
            </w:r>
          </w:p>
        </w:tc>
      </w:tr>
      <w:tr w:rsidR="00BC2051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77777777" w:rsidR="00BC2051" w:rsidRPr="00BC2051" w:rsidRDefault="00BC2051" w:rsidP="00BC2051">
            <w:pPr>
              <w:pStyle w:val="SIText"/>
            </w:pPr>
            <w:r w:rsidRPr="00BC2051">
              <w:t>Numeracy</w:t>
            </w:r>
          </w:p>
        </w:tc>
        <w:tc>
          <w:tcPr>
            <w:tcW w:w="3604" w:type="pct"/>
          </w:tcPr>
          <w:p w14:paraId="3D44B281" w14:textId="36E5FE22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="00136725" w:rsidRPr="00CE59CC">
              <w:t>decanter</w:t>
            </w:r>
            <w:r w:rsidRPr="00BC2051">
              <w:t xml:space="preserve"> process</w:t>
            </w:r>
          </w:p>
        </w:tc>
      </w:tr>
      <w:tr w:rsidR="00BC2051" w:rsidRPr="00336FCA" w:rsidDel="00423CB2" w14:paraId="59854FC7" w14:textId="77777777" w:rsidTr="00136725">
        <w:trPr>
          <w:trHeight w:val="491"/>
        </w:trPr>
        <w:tc>
          <w:tcPr>
            <w:tcW w:w="1396" w:type="pct"/>
          </w:tcPr>
          <w:p w14:paraId="5AD89C26" w14:textId="77777777" w:rsidR="00BC2051" w:rsidRPr="00BC2051" w:rsidRDefault="00BC2051" w:rsidP="00BC2051">
            <w:pPr>
              <w:pStyle w:val="SIText"/>
            </w:pPr>
            <w:r w:rsidRPr="00BC2051">
              <w:t xml:space="preserve">Oral communication </w:t>
            </w:r>
          </w:p>
        </w:tc>
        <w:tc>
          <w:tcPr>
            <w:tcW w:w="3604" w:type="pct"/>
          </w:tcPr>
          <w:p w14:paraId="42EB576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BC2051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77777777" w:rsidR="00BC2051" w:rsidRPr="00BC2051" w:rsidRDefault="00BC2051" w:rsidP="00BC2051">
            <w:pPr>
              <w:pStyle w:val="SIText"/>
            </w:pPr>
            <w:r w:rsidRPr="00BC2051">
              <w:t>Navigate the world of work</w:t>
            </w:r>
          </w:p>
        </w:tc>
        <w:tc>
          <w:tcPr>
            <w:tcW w:w="3604" w:type="pct"/>
          </w:tcPr>
          <w:p w14:paraId="77A20FC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Recognise and follow workplace procedures and safety requirements associated with own role and area of responsibility</w:t>
            </w:r>
          </w:p>
          <w:p w14:paraId="1F44D3DD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Take responsibility for decisions made to meet process requirements</w:t>
            </w:r>
          </w:p>
        </w:tc>
      </w:tr>
      <w:tr w:rsidR="00BC2051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77777777" w:rsidR="00BC2051" w:rsidRPr="00BC2051" w:rsidRDefault="00BC2051" w:rsidP="00BC2051">
            <w:pPr>
              <w:pStyle w:val="SIText"/>
            </w:pPr>
            <w:r w:rsidRPr="00BC2051">
              <w:t>Interact with others</w:t>
            </w:r>
          </w:p>
        </w:tc>
        <w:tc>
          <w:tcPr>
            <w:tcW w:w="3604" w:type="pct"/>
          </w:tcPr>
          <w:p w14:paraId="6D247A3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BC2051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77777777" w:rsidR="00BC2051" w:rsidRPr="00BC2051" w:rsidRDefault="00BC2051" w:rsidP="00BC2051">
            <w:pPr>
              <w:pStyle w:val="SIText"/>
            </w:pPr>
            <w:r w:rsidRPr="00BC2051">
              <w:t>Get the work done</w:t>
            </w:r>
          </w:p>
        </w:tc>
        <w:tc>
          <w:tcPr>
            <w:tcW w:w="3604" w:type="pct"/>
          </w:tcPr>
          <w:p w14:paraId="47586A06" w14:textId="030A0834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t xml:space="preserve">Organise and assemble resources and conduct multiple tasks to meet </w:t>
            </w:r>
            <w:r w:rsidR="00136725" w:rsidRPr="00CE59CC">
              <w:t>decanter</w:t>
            </w:r>
            <w:r w:rsidRPr="00BC2051">
              <w:t xml:space="preserve"> process requirements; monitoring and adjusting processing parameters to achieve production specifications</w:t>
            </w:r>
          </w:p>
          <w:p w14:paraId="25E83BE0" w14:textId="3C965204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Recognise risks, hazards and routine problems related to </w:t>
            </w:r>
            <w:r w:rsidR="00136725" w:rsidRPr="00CE59CC">
              <w:t>decanter</w:t>
            </w:r>
            <w:r w:rsidRPr="00BC2051">
              <w:t xml:space="preserve"> process </w:t>
            </w:r>
            <w:r w:rsidRPr="00BC2051">
              <w:rPr>
                <w:rFonts w:eastAsia="Calibri"/>
              </w:rPr>
              <w:t>and initiate workplace procedures to resolve or report</w:t>
            </w:r>
          </w:p>
          <w:p w14:paraId="7A716004" w14:textId="77777777" w:rsid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594DD617" w14:textId="6A7D83D8" w:rsidR="00A359B1" w:rsidRPr="00BC2051" w:rsidRDefault="00A359B1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5261CF56" w14:textId="77777777" w:rsidR="00277291" w:rsidRPr="00CE59CC" w:rsidRDefault="00277291" w:rsidP="00277291">
            <w:r w:rsidRPr="00CE59CC">
              <w:t>FBPCEL3xx2 Operate the decanter process</w:t>
            </w:r>
          </w:p>
          <w:p w14:paraId="66325BAC" w14:textId="099C75DA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0D5BF75A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71A09E77" w:rsidR="00A359B1" w:rsidRPr="00BC2051" w:rsidRDefault="00277291" w:rsidP="00A359B1">
            <w:pPr>
              <w:pStyle w:val="SIText"/>
            </w:pPr>
            <w:r>
              <w:t>New unit to meet industry requirements</w:t>
            </w:r>
          </w:p>
        </w:tc>
        <w:tc>
          <w:tcPr>
            <w:tcW w:w="1616" w:type="pct"/>
          </w:tcPr>
          <w:p w14:paraId="1BB65632" w14:textId="0E0D5DA3" w:rsidR="00BC2051" w:rsidRPr="00BC2051" w:rsidRDefault="00277291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CE59CC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19502995" w:rsidR="00BC2051" w:rsidRPr="00BC2051" w:rsidRDefault="00D70555" w:rsidP="0027729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77291" w:rsidRPr="00CE59CC">
              <w:t>FBPCEL3xx2 Operate the decanter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1E3DC7E5" w14:textId="71BAFAA0" w:rsidR="00BC2051" w:rsidRPr="00BC2051" w:rsidRDefault="00BC2051" w:rsidP="00BC2051">
            <w:pPr>
              <w:pStyle w:val="SIText"/>
            </w:pPr>
            <w:r w:rsidRPr="00BC2051">
              <w:t xml:space="preserve">There must be evidence that the individual has demonstrated the </w:t>
            </w:r>
            <w:r w:rsidR="00277291" w:rsidRPr="00CE59CC">
              <w:t>decanter</w:t>
            </w:r>
            <w:r w:rsidRPr="00BC2051">
              <w:t xml:space="preserve"> process at least once, including:</w:t>
            </w:r>
          </w:p>
          <w:p w14:paraId="432A6493" w14:textId="4F835597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277291" w:rsidRPr="00CE59CC">
              <w:t>decanter</w:t>
            </w:r>
            <w:r w:rsidRPr="00BC2051">
              <w:t xml:space="preserve">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0D4447F7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277291" w:rsidRPr="00CE59CC">
              <w:t>decanter</w:t>
            </w:r>
            <w:r w:rsidRPr="00BC2051">
              <w:t xml:space="preserve">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77777777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proofErr w:type="gramStart"/>
            <w:r w:rsidRPr="00BC2051">
              <w:t>conducting</w:t>
            </w:r>
            <w:proofErr w:type="gramEnd"/>
            <w:r w:rsidRPr="00BC2051">
              <w:t xml:space="preserve">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CE59CC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711DA89B" w14:textId="332A4BAE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2904808C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277291" w:rsidRPr="00CE59CC">
              <w:t>decanter</w:t>
            </w:r>
            <w:r w:rsidRPr="00BC2051">
              <w:t xml:space="preserve"> operation</w:t>
            </w:r>
          </w:p>
          <w:p w14:paraId="2FAC59A2" w14:textId="02EC68F6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277291" w:rsidRPr="00CE59CC">
              <w:t>decanter</w:t>
            </w:r>
            <w:r w:rsidRPr="00BC2051">
              <w:t xml:space="preserve"> and related processes</w:t>
            </w:r>
          </w:p>
          <w:p w14:paraId="01F76A28" w14:textId="451F1AB1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277291" w:rsidRPr="00CE59CC">
              <w:t>decanter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4A1C533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277291" w:rsidRPr="00CE59CC">
              <w:t>decanter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171264E0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277291" w:rsidRPr="00CE59CC">
              <w:t>decanter</w:t>
            </w:r>
            <w:r w:rsidRPr="00BC2051">
              <w:t xml:space="preserve"> process</w:t>
            </w:r>
            <w:r w:rsidR="009A580B">
              <w:t>:</w:t>
            </w:r>
          </w:p>
          <w:p w14:paraId="4CF8BFCC" w14:textId="51BB66AE" w:rsidR="00A359B1" w:rsidRDefault="006E07ED" w:rsidP="00CE59CC">
            <w:pPr>
              <w:pStyle w:val="SIBulletList2"/>
            </w:pPr>
            <w:r>
              <w:t>continuous processing</w:t>
            </w:r>
          </w:p>
          <w:p w14:paraId="2B510036" w14:textId="0D4A1646" w:rsidR="000C0371" w:rsidRDefault="0084539A" w:rsidP="00CE59CC">
            <w:pPr>
              <w:pStyle w:val="SIBulletList2"/>
            </w:pPr>
            <w:proofErr w:type="spellStart"/>
            <w:r>
              <w:t>destemmer</w:t>
            </w:r>
            <w:bookmarkStart w:id="0" w:name="_GoBack"/>
            <w:bookmarkEnd w:id="0"/>
            <w:proofErr w:type="spellEnd"/>
            <w:r>
              <w:t>/</w:t>
            </w:r>
            <w:r w:rsidR="000C0371">
              <w:t>crusher</w:t>
            </w:r>
          </w:p>
          <w:p w14:paraId="1D5F08FD" w14:textId="77777777" w:rsidR="006E07ED" w:rsidRDefault="00E112F6" w:rsidP="00CE59CC">
            <w:pPr>
              <w:pStyle w:val="SIBulletList2"/>
            </w:pPr>
            <w:r>
              <w:t>decanter bowl</w:t>
            </w:r>
          </w:p>
          <w:p w14:paraId="4D18C01D" w14:textId="50A727F2" w:rsidR="00457762" w:rsidRDefault="00457762" w:rsidP="0011502D">
            <w:pPr>
              <w:pStyle w:val="SIBulletList2"/>
            </w:pPr>
            <w:r>
              <w:t>decanter pomace</w:t>
            </w:r>
          </w:p>
          <w:p w14:paraId="37B4424F" w14:textId="1960B0E9" w:rsidR="0011502D" w:rsidRDefault="0011502D" w:rsidP="0011502D">
            <w:pPr>
              <w:pStyle w:val="SIBulletList2"/>
            </w:pPr>
            <w:r>
              <w:t>multiple applications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2CF97DEF" w:rsidR="00BC2051" w:rsidRPr="00BC2051" w:rsidRDefault="0011502D" w:rsidP="00BC2051">
            <w:pPr>
              <w:pStyle w:val="SIBulletList1"/>
            </w:pPr>
            <w:r w:rsidRPr="00CE59CC">
              <w:t>decanter</w:t>
            </w:r>
            <w:r w:rsidR="00BC2051" w:rsidRPr="00BC2051">
              <w:t xml:space="preserve">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proofErr w:type="gramStart"/>
            <w:r w:rsidRPr="00BC2051">
              <w:t>recording</w:t>
            </w:r>
            <w:proofErr w:type="gramEnd"/>
            <w:r w:rsidRPr="00BC2051">
              <w:t xml:space="preserve">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78A6283A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196226FE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56D765CF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 xml:space="preserve">personal protective clothing and equipment for </w:t>
            </w:r>
            <w:r w:rsidR="0011502D" w:rsidRPr="00CE59CC">
              <w:t>decanter</w:t>
            </w:r>
            <w:r w:rsidR="0011502D">
              <w:t xml:space="preserve"> processing</w:t>
            </w:r>
          </w:p>
          <w:p w14:paraId="11F65197" w14:textId="0EB60B10" w:rsidR="00BC2051" w:rsidRPr="00BC2051" w:rsidRDefault="0011502D" w:rsidP="00BC2051">
            <w:pPr>
              <w:pStyle w:val="SIBulletList2"/>
              <w:rPr>
                <w:rFonts w:eastAsia="Calibri"/>
              </w:rPr>
            </w:pPr>
            <w:r w:rsidRPr="00CE59CC">
              <w:t xml:space="preserve">decanter </w:t>
            </w:r>
            <w:r w:rsidR="00BC2051" w:rsidRPr="00BC2051">
              <w:rPr>
                <w:rFonts w:eastAsia="Calibri"/>
              </w:rPr>
              <w:t>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657EA3BB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5848BEA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proofErr w:type="gramStart"/>
            <w:r w:rsidRPr="00BC2051">
              <w:rPr>
                <w:rFonts w:eastAsia="Calibri"/>
              </w:rPr>
              <w:t>work</w:t>
            </w:r>
            <w:proofErr w:type="gramEnd"/>
            <w:r w:rsidRPr="00BC2051">
              <w:rPr>
                <w:rFonts w:eastAsia="Calibri"/>
              </w:rPr>
              <w:t xml:space="preserve"> instructions and workplace procedures for </w:t>
            </w:r>
            <w:r w:rsidR="0011502D" w:rsidRPr="00CE59CC">
              <w:t>decanter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060E54E" w14:textId="56BDD0F9" w:rsidR="00F1480E" w:rsidRPr="0084539A" w:rsidRDefault="00BC2051" w:rsidP="009A580B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766B1" w14:textId="77777777" w:rsidR="00E13A73" w:rsidRDefault="00E13A73" w:rsidP="00BF3F0A">
      <w:r>
        <w:separator/>
      </w:r>
    </w:p>
    <w:p w14:paraId="543B6DD7" w14:textId="77777777" w:rsidR="00E13A73" w:rsidRDefault="00E13A73"/>
  </w:endnote>
  <w:endnote w:type="continuationSeparator" w:id="0">
    <w:p w14:paraId="0090F395" w14:textId="77777777" w:rsidR="00E13A73" w:rsidRDefault="00E13A73" w:rsidP="00BF3F0A">
      <w:r>
        <w:continuationSeparator/>
      </w:r>
    </w:p>
    <w:p w14:paraId="53DD417E" w14:textId="77777777" w:rsidR="00E13A73" w:rsidRDefault="00E13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377B1D2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4539A">
          <w:rPr>
            <w:noProof/>
          </w:rPr>
          <w:t>3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C9EF1" w14:textId="77777777" w:rsidR="00E13A73" w:rsidRDefault="00E13A73" w:rsidP="00BF3F0A">
      <w:r>
        <w:separator/>
      </w:r>
    </w:p>
    <w:p w14:paraId="4F3A4C61" w14:textId="77777777" w:rsidR="00E13A73" w:rsidRDefault="00E13A73"/>
  </w:footnote>
  <w:footnote w:type="continuationSeparator" w:id="0">
    <w:p w14:paraId="7AC6CF35" w14:textId="77777777" w:rsidR="00E13A73" w:rsidRDefault="00E13A73" w:rsidP="00BF3F0A">
      <w:r>
        <w:continuationSeparator/>
      </w:r>
    </w:p>
    <w:p w14:paraId="38081087" w14:textId="77777777" w:rsidR="00E13A73" w:rsidRDefault="00E13A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046DC92C" w:rsidR="009C2650" w:rsidRPr="00CE59CC" w:rsidRDefault="00CE59CC" w:rsidP="00CE59CC">
    <w:r w:rsidRPr="00CE59CC">
      <w:t>FBPCEL3xx2 Operate the decanter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0371"/>
    <w:rsid w:val="000C149A"/>
    <w:rsid w:val="000C224E"/>
    <w:rsid w:val="000C6C4F"/>
    <w:rsid w:val="000E25E6"/>
    <w:rsid w:val="000E2C86"/>
    <w:rsid w:val="000F29F2"/>
    <w:rsid w:val="00101659"/>
    <w:rsid w:val="001078BF"/>
    <w:rsid w:val="0011502D"/>
    <w:rsid w:val="00133957"/>
    <w:rsid w:val="00136725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1F8D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291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6065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776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7E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39A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0FE9"/>
    <w:rsid w:val="00932CD7"/>
    <w:rsid w:val="00944C09"/>
    <w:rsid w:val="009527CB"/>
    <w:rsid w:val="00953835"/>
    <w:rsid w:val="00960F6C"/>
    <w:rsid w:val="00970747"/>
    <w:rsid w:val="009A580B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79C"/>
    <w:rsid w:val="00CC451E"/>
    <w:rsid w:val="00CD4E9D"/>
    <w:rsid w:val="00CD4F4D"/>
    <w:rsid w:val="00CD7A28"/>
    <w:rsid w:val="00CE59CC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12F6"/>
    <w:rsid w:val="00E13A73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908E046E-53CA-4629-93C5-FB4FDFF93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6BD6B8-2B1C-40D9-9103-F956F5B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2017-11-13T01:39:00Z</dcterms:created>
  <dcterms:modified xsi:type="dcterms:W3CDTF">2017-11-13T01:40:00Z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