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51A3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4CC95E0" w14:textId="77777777" w:rsidTr="00146EEC">
        <w:tc>
          <w:tcPr>
            <w:tcW w:w="2689" w:type="dxa"/>
          </w:tcPr>
          <w:p w14:paraId="76329B7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E83792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9DD50F" w14:textId="77777777" w:rsidTr="00146EEC">
        <w:tc>
          <w:tcPr>
            <w:tcW w:w="2689" w:type="dxa"/>
          </w:tcPr>
          <w:p w14:paraId="179EAD1C" w14:textId="1AACEB8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90944">
              <w:t xml:space="preserve"> 1</w:t>
            </w:r>
          </w:p>
        </w:tc>
        <w:tc>
          <w:tcPr>
            <w:tcW w:w="6939" w:type="dxa"/>
          </w:tcPr>
          <w:p w14:paraId="3D63D2E1" w14:textId="23EEABC9" w:rsidR="00F1480E" w:rsidRPr="000754EC" w:rsidRDefault="00182B20" w:rsidP="000754EC">
            <w:pPr>
              <w:pStyle w:val="SIText"/>
            </w:pPr>
            <w:r w:rsidRPr="00182B20">
              <w:t>This version released with FBP Food, Beverage and Pharmaceut</w:t>
            </w:r>
            <w:r w:rsidR="00D90944">
              <w:t>icals Training Package version 2</w:t>
            </w:r>
            <w:r w:rsidRPr="00182B20">
              <w:t>.0.</w:t>
            </w:r>
          </w:p>
        </w:tc>
      </w:tr>
    </w:tbl>
    <w:p w14:paraId="770379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969A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B603B97" w14:textId="1D122230" w:rsidR="00F1480E" w:rsidRPr="000754EC" w:rsidRDefault="008770AB" w:rsidP="000754EC">
            <w:pPr>
              <w:pStyle w:val="SIUNITCODE"/>
            </w:pPr>
            <w:r>
              <w:t>FBP</w:t>
            </w:r>
            <w:r w:rsidR="00182B20" w:rsidRPr="00182B20">
              <w:t>CEL2018</w:t>
            </w:r>
          </w:p>
        </w:tc>
        <w:tc>
          <w:tcPr>
            <w:tcW w:w="3604" w:type="pct"/>
            <w:shd w:val="clear" w:color="auto" w:fill="auto"/>
          </w:tcPr>
          <w:p w14:paraId="15DAE401" w14:textId="6B646F86" w:rsidR="00F1480E" w:rsidRPr="000754EC" w:rsidRDefault="00182B20" w:rsidP="00D90944">
            <w:pPr>
              <w:pStyle w:val="SIUnittitle"/>
            </w:pPr>
            <w:r w:rsidRPr="00182B20">
              <w:t>Carry out inert gas handling</w:t>
            </w:r>
            <w:r w:rsidR="008770AB">
              <w:t xml:space="preserve"> operations</w:t>
            </w:r>
          </w:p>
        </w:tc>
      </w:tr>
      <w:tr w:rsidR="00F1480E" w:rsidRPr="00963A46" w14:paraId="455BF0DA" w14:textId="77777777" w:rsidTr="00CA2922">
        <w:tc>
          <w:tcPr>
            <w:tcW w:w="1396" w:type="pct"/>
            <w:shd w:val="clear" w:color="auto" w:fill="auto"/>
          </w:tcPr>
          <w:p w14:paraId="45150CAB" w14:textId="4F03B636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393C6F9" w14:textId="77777777" w:rsidR="00182B20" w:rsidRDefault="00182B20" w:rsidP="00182B20">
            <w:pPr>
              <w:pStyle w:val="SIText"/>
            </w:pPr>
            <w:r w:rsidRPr="00182B20">
              <w:t xml:space="preserve">This unit of competency describes the skills and knowledge required to use and handle inert gases in solid or gaseous state including the manufacture of carbon dioxide bricks or snow.  </w:t>
            </w:r>
          </w:p>
          <w:p w14:paraId="62AEE9FF" w14:textId="77777777" w:rsidR="00686F44" w:rsidRPr="00182B20" w:rsidRDefault="00686F44" w:rsidP="00182B20">
            <w:pPr>
              <w:pStyle w:val="SIText"/>
            </w:pPr>
          </w:p>
          <w:p w14:paraId="674529E7" w14:textId="5BB6588A" w:rsidR="00182B20" w:rsidRDefault="00182B20" w:rsidP="00182B20">
            <w:pPr>
              <w:pStyle w:val="SIText"/>
            </w:pPr>
            <w:r w:rsidRPr="00182B20">
              <w:t>The unit applies to individuals who work under general supervision, with limited autonomy and accountability for their own work.</w:t>
            </w:r>
          </w:p>
          <w:p w14:paraId="6B53C74E" w14:textId="77777777" w:rsidR="00686F44" w:rsidRPr="00182B20" w:rsidRDefault="00686F44" w:rsidP="00182B20">
            <w:pPr>
              <w:pStyle w:val="SIText"/>
            </w:pPr>
          </w:p>
          <w:p w14:paraId="0811FC37" w14:textId="77777777" w:rsidR="00F1480E" w:rsidRDefault="00182B20" w:rsidP="00182B20">
            <w:r w:rsidRPr="00182B20">
              <w:t>No occupational licensing, legislative or certification requirements apply to this unit at the time of publication.</w:t>
            </w:r>
          </w:p>
          <w:p w14:paraId="229B480F" w14:textId="77777777" w:rsidR="000D207D" w:rsidRDefault="000D207D" w:rsidP="00182B20"/>
          <w:p w14:paraId="63656EE3" w14:textId="33AC8B77" w:rsidR="00686F44" w:rsidRPr="000754EC" w:rsidRDefault="000D207D" w:rsidP="00B4395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82B20" w:rsidRPr="00963A46" w14:paraId="7BB2AE86" w14:textId="77777777" w:rsidTr="00CA2922">
        <w:tc>
          <w:tcPr>
            <w:tcW w:w="1396" w:type="pct"/>
            <w:shd w:val="clear" w:color="auto" w:fill="auto"/>
          </w:tcPr>
          <w:p w14:paraId="7333B4BB" w14:textId="77777777" w:rsidR="00182B20" w:rsidRPr="00182B20" w:rsidRDefault="00182B20" w:rsidP="00182B20">
            <w:pPr>
              <w:pStyle w:val="SIHeading2"/>
            </w:pPr>
            <w:r w:rsidRPr="00182B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A96C76" w14:textId="77777777" w:rsidR="00182B20" w:rsidRPr="00182B20" w:rsidRDefault="00182B20" w:rsidP="00182B20">
            <w:pPr>
              <w:pStyle w:val="SIText"/>
            </w:pPr>
            <w:r w:rsidRPr="00182B20">
              <w:t>Nil</w:t>
            </w:r>
          </w:p>
        </w:tc>
      </w:tr>
      <w:tr w:rsidR="00182B20" w:rsidRPr="00963A46" w14:paraId="37507EDC" w14:textId="77777777" w:rsidTr="00CA2922">
        <w:tc>
          <w:tcPr>
            <w:tcW w:w="1396" w:type="pct"/>
            <w:shd w:val="clear" w:color="auto" w:fill="auto"/>
          </w:tcPr>
          <w:p w14:paraId="10DE4BB6" w14:textId="77777777" w:rsidR="00182B20" w:rsidRPr="00182B20" w:rsidRDefault="00182B20" w:rsidP="00182B20">
            <w:pPr>
              <w:pStyle w:val="SIHeading2"/>
            </w:pPr>
            <w:r w:rsidRPr="00182B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B0B3080" w14:textId="071753BB" w:rsidR="00182B20" w:rsidRPr="00182B20" w:rsidRDefault="00182B20" w:rsidP="00182B20">
            <w:pPr>
              <w:pStyle w:val="SIText"/>
            </w:pPr>
            <w:r w:rsidRPr="00182B20">
              <w:t>Cellar Operations (CEL)</w:t>
            </w:r>
            <w:r w:rsidR="008770AB">
              <w:t xml:space="preserve"> - Fermentation</w:t>
            </w:r>
          </w:p>
        </w:tc>
      </w:tr>
    </w:tbl>
    <w:p w14:paraId="261F8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7ABFD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2B240A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67CE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80A9D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1DFE6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B5C6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B20" w:rsidRPr="00963A46" w14:paraId="43EC6C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00F38D" w14:textId="1640F6E5" w:rsidR="00182B20" w:rsidRPr="00182B20" w:rsidRDefault="00182B20" w:rsidP="00152F20">
            <w:pPr>
              <w:pStyle w:val="SIText"/>
            </w:pPr>
            <w:r w:rsidRPr="00182B20">
              <w:t>1</w:t>
            </w:r>
            <w:r w:rsidR="00D90944">
              <w:t>.</w:t>
            </w:r>
            <w:r w:rsidRPr="00182B20">
              <w:t xml:space="preserve"> Select gases appropriate to the task</w:t>
            </w:r>
          </w:p>
        </w:tc>
        <w:tc>
          <w:tcPr>
            <w:tcW w:w="3604" w:type="pct"/>
            <w:shd w:val="clear" w:color="auto" w:fill="auto"/>
          </w:tcPr>
          <w:p w14:paraId="27026B7F" w14:textId="77777777" w:rsidR="000D207D" w:rsidRDefault="000D207D" w:rsidP="00B43953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7D6F279F" w14:textId="7D6F7C72" w:rsidR="000D207D" w:rsidRPr="00B43953" w:rsidRDefault="000D207D" w:rsidP="00152F20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65FA7B0D" w14:textId="39062B35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3</w:t>
            </w:r>
            <w:r w:rsidRPr="00182B20">
              <w:t xml:space="preserve"> Identify the purpose of gas usage required in work instruction </w:t>
            </w:r>
          </w:p>
          <w:p w14:paraId="554F9F87" w14:textId="3CB46B98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4</w:t>
            </w:r>
            <w:r w:rsidRPr="00182B20">
              <w:t xml:space="preserve"> Select the appropriate gas or gases to meet requirements</w:t>
            </w:r>
          </w:p>
          <w:p w14:paraId="6AA7D6E8" w14:textId="709069CD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5</w:t>
            </w:r>
            <w:r w:rsidRPr="00182B20">
              <w:t xml:space="preserve"> Determine risk factors based on the characteristics of the gas or gases to be used and handled</w:t>
            </w:r>
          </w:p>
        </w:tc>
      </w:tr>
      <w:tr w:rsidR="00182B20" w:rsidRPr="00963A46" w14:paraId="58C448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0986BD" w14:textId="554C5D7F" w:rsidR="00182B20" w:rsidRPr="00182B20" w:rsidRDefault="00182B20" w:rsidP="00152F20">
            <w:pPr>
              <w:pStyle w:val="SIText"/>
            </w:pPr>
            <w:r w:rsidRPr="00182B20">
              <w:t>2</w:t>
            </w:r>
            <w:r w:rsidR="00D90944">
              <w:t>.</w:t>
            </w:r>
            <w:r w:rsidRPr="00182B20">
              <w:t xml:space="preserve"> Prepare and use gases in winery operations</w:t>
            </w:r>
          </w:p>
        </w:tc>
        <w:tc>
          <w:tcPr>
            <w:tcW w:w="3604" w:type="pct"/>
            <w:shd w:val="clear" w:color="auto" w:fill="auto"/>
          </w:tcPr>
          <w:p w14:paraId="024C8C6A" w14:textId="4C545233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1</w:t>
            </w:r>
            <w:r w:rsidRPr="00182B20">
              <w:t xml:space="preserve"> Select the appropriate equipment and prepare or set up to meet requirements according to manufacturer specifications</w:t>
            </w:r>
          </w:p>
          <w:p w14:paraId="4DB36372" w14:textId="59E2479E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2</w:t>
            </w:r>
            <w:r w:rsidRPr="00182B20">
              <w:t xml:space="preserve"> Operate gas handling equipment according to manufacturer specifications and safe work practices</w:t>
            </w:r>
          </w:p>
          <w:p w14:paraId="75FAFB4F" w14:textId="58E2511D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3</w:t>
            </w:r>
            <w:r w:rsidRPr="00182B20">
              <w:t xml:space="preserve"> Handle gas safely according to specific risk factors </w:t>
            </w:r>
          </w:p>
          <w:p w14:paraId="3887EFF3" w14:textId="7D4EA1C5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4</w:t>
            </w:r>
            <w:r w:rsidRPr="00182B20">
              <w:t xml:space="preserve"> Manufacture carbon dioxide bricks or snow according to workplace procedures</w:t>
            </w:r>
          </w:p>
          <w:p w14:paraId="520D06A2" w14:textId="4CA0F368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5</w:t>
            </w:r>
            <w:r w:rsidRPr="00182B20">
              <w:t xml:space="preserve"> Confirm that gas type and quantity delivered meets specification</w:t>
            </w:r>
          </w:p>
        </w:tc>
      </w:tr>
      <w:tr w:rsidR="00182B20" w:rsidRPr="00963A46" w14:paraId="2BECF6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D0BD97B" w14:textId="6DABB4B7" w:rsidR="00182B20" w:rsidRPr="00182B20" w:rsidRDefault="00182B20" w:rsidP="00152F20">
            <w:pPr>
              <w:pStyle w:val="SIText"/>
            </w:pPr>
            <w:r w:rsidRPr="00182B20">
              <w:t>3</w:t>
            </w:r>
            <w:r w:rsidR="00D90944">
              <w:t>.</w:t>
            </w:r>
            <w:r w:rsidRPr="00182B20">
              <w:t xml:space="preserve"> Complete gas handling operations</w:t>
            </w:r>
          </w:p>
        </w:tc>
        <w:tc>
          <w:tcPr>
            <w:tcW w:w="3604" w:type="pct"/>
            <w:shd w:val="clear" w:color="auto" w:fill="auto"/>
          </w:tcPr>
          <w:p w14:paraId="4AA33294" w14:textId="77777777" w:rsidR="00182B20" w:rsidRPr="00182B20" w:rsidRDefault="00182B20" w:rsidP="00152F20">
            <w:pPr>
              <w:pStyle w:val="SIText"/>
            </w:pPr>
            <w:r w:rsidRPr="00182B20">
              <w:t>3.1 Shut equipment down according to workplace procedures</w:t>
            </w:r>
          </w:p>
          <w:p w14:paraId="71D82B02" w14:textId="77777777" w:rsidR="00182B20" w:rsidRPr="00182B20" w:rsidRDefault="00182B20" w:rsidP="00152F20">
            <w:pPr>
              <w:pStyle w:val="SIText"/>
            </w:pPr>
            <w:r w:rsidRPr="00182B20">
              <w:t>3.2 Prepare equipment for cleaning following safe work practices</w:t>
            </w:r>
          </w:p>
          <w:p w14:paraId="0CF6E45D" w14:textId="77777777" w:rsidR="00182B20" w:rsidRPr="00182B20" w:rsidRDefault="00182B20" w:rsidP="00152F20">
            <w:pPr>
              <w:pStyle w:val="SIText"/>
            </w:pPr>
            <w:r w:rsidRPr="00182B20">
              <w:t>3.3 Collect, treat and dispose of or recycle waste generated by both the process and cleaning procedures</w:t>
            </w:r>
          </w:p>
          <w:p w14:paraId="76A38857" w14:textId="77777777" w:rsidR="00182B20" w:rsidRPr="00182B20" w:rsidRDefault="00182B20" w:rsidP="00152F20">
            <w:pPr>
              <w:pStyle w:val="SIText"/>
            </w:pPr>
            <w:r w:rsidRPr="00182B20">
              <w:t>3.4 Conduct work in accordance with workplace environmental guidelines</w:t>
            </w:r>
          </w:p>
          <w:p w14:paraId="7AB27986" w14:textId="77777777" w:rsidR="00182B20" w:rsidRPr="00182B20" w:rsidRDefault="00182B20" w:rsidP="00152F20">
            <w:pPr>
              <w:pStyle w:val="SIText"/>
            </w:pPr>
            <w:r w:rsidRPr="00182B20">
              <w:t>3.5 Record workplace information according to workplace procedures and format</w:t>
            </w:r>
          </w:p>
        </w:tc>
      </w:tr>
    </w:tbl>
    <w:p w14:paraId="3CC115F5" w14:textId="77777777" w:rsidR="005F771F" w:rsidRDefault="005F771F" w:rsidP="005F771F">
      <w:pPr>
        <w:pStyle w:val="SIText"/>
      </w:pPr>
    </w:p>
    <w:p w14:paraId="5674252E" w14:textId="77777777" w:rsidR="005F771F" w:rsidRPr="000754EC" w:rsidRDefault="005F771F" w:rsidP="000754EC">
      <w:r>
        <w:br w:type="page"/>
      </w:r>
    </w:p>
    <w:p w14:paraId="40C332F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C10BAAE" w14:textId="77777777" w:rsidTr="00CA2922">
        <w:trPr>
          <w:tblHeader/>
        </w:trPr>
        <w:tc>
          <w:tcPr>
            <w:tcW w:w="5000" w:type="pct"/>
            <w:gridSpan w:val="2"/>
          </w:tcPr>
          <w:p w14:paraId="1B883FF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0A028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83A3FE" w14:textId="77777777" w:rsidTr="00CA2922">
        <w:trPr>
          <w:tblHeader/>
        </w:trPr>
        <w:tc>
          <w:tcPr>
            <w:tcW w:w="1396" w:type="pct"/>
          </w:tcPr>
          <w:p w14:paraId="28D68E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A308C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82B20" w:rsidRPr="00336FCA" w:rsidDel="00423CB2" w14:paraId="4396D9C3" w14:textId="77777777" w:rsidTr="00CA2922">
        <w:tc>
          <w:tcPr>
            <w:tcW w:w="1396" w:type="pct"/>
          </w:tcPr>
          <w:p w14:paraId="2C371354" w14:textId="77777777" w:rsidR="00182B20" w:rsidRPr="00152F20" w:rsidRDefault="00182B20" w:rsidP="00152F20">
            <w:pPr>
              <w:pStyle w:val="SIText"/>
            </w:pPr>
            <w:r w:rsidRPr="00152F20">
              <w:t>Reading</w:t>
            </w:r>
          </w:p>
        </w:tc>
        <w:tc>
          <w:tcPr>
            <w:tcW w:w="3604" w:type="pct"/>
          </w:tcPr>
          <w:p w14:paraId="57ED3F00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>Interpret textual information to identify key information in workplace procedures, and work and operator instructions</w:t>
            </w:r>
          </w:p>
        </w:tc>
      </w:tr>
      <w:tr w:rsidR="00182B20" w:rsidRPr="00336FCA" w:rsidDel="00423CB2" w14:paraId="1DECD212" w14:textId="77777777" w:rsidTr="00CA2922">
        <w:tc>
          <w:tcPr>
            <w:tcW w:w="1396" w:type="pct"/>
          </w:tcPr>
          <w:p w14:paraId="0D2CE3DC" w14:textId="77777777" w:rsidR="00182B20" w:rsidRPr="00152F20" w:rsidRDefault="00182B20" w:rsidP="00152F20">
            <w:pPr>
              <w:pStyle w:val="SIText"/>
            </w:pPr>
            <w:r w:rsidRPr="00152F20">
              <w:t>Writing</w:t>
            </w:r>
          </w:p>
        </w:tc>
        <w:tc>
          <w:tcPr>
            <w:tcW w:w="3604" w:type="pct"/>
          </w:tcPr>
          <w:p w14:paraId="0E2E367B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 xml:space="preserve">Complete workplace records relating to inert </w:t>
            </w:r>
            <w:r w:rsidRPr="00182B20">
              <w:t>gas handling operations</w:t>
            </w:r>
            <w:r w:rsidRPr="00182B20">
              <w:rPr>
                <w:rFonts w:eastAsia="Calibri"/>
              </w:rPr>
              <w:t xml:space="preserve"> accurately</w:t>
            </w:r>
          </w:p>
        </w:tc>
      </w:tr>
      <w:tr w:rsidR="00182B20" w:rsidRPr="00336FCA" w:rsidDel="00423CB2" w14:paraId="71B6C05C" w14:textId="77777777" w:rsidTr="00CD7A28">
        <w:trPr>
          <w:trHeight w:val="212"/>
        </w:trPr>
        <w:tc>
          <w:tcPr>
            <w:tcW w:w="1396" w:type="pct"/>
          </w:tcPr>
          <w:p w14:paraId="2143B7A9" w14:textId="77777777" w:rsidR="00182B20" w:rsidRPr="00152F20" w:rsidRDefault="00182B20" w:rsidP="00152F20">
            <w:pPr>
              <w:pStyle w:val="SIText"/>
            </w:pPr>
            <w:r w:rsidRPr="00152F20">
              <w:t>Numeracy</w:t>
            </w:r>
          </w:p>
        </w:tc>
        <w:tc>
          <w:tcPr>
            <w:tcW w:w="3604" w:type="pct"/>
          </w:tcPr>
          <w:p w14:paraId="3DE98DEF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>Interpret symbols and numbers relating to pressure and flow to calibrate equipment, cylinders and/or service lines; set process parameters, and monitor control points</w:t>
            </w:r>
          </w:p>
          <w:p w14:paraId="43F6E4DD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>Calculate quantities of inert gas to meet work instructions</w:t>
            </w:r>
          </w:p>
        </w:tc>
      </w:tr>
      <w:tr w:rsidR="00182B20" w:rsidRPr="00336FCA" w:rsidDel="00423CB2" w14:paraId="16CDE844" w14:textId="77777777" w:rsidTr="00CD7A28">
        <w:trPr>
          <w:trHeight w:val="212"/>
        </w:trPr>
        <w:tc>
          <w:tcPr>
            <w:tcW w:w="1396" w:type="pct"/>
          </w:tcPr>
          <w:p w14:paraId="0AFE6D9B" w14:textId="77777777" w:rsidR="00182B20" w:rsidRPr="00152F20" w:rsidRDefault="00182B20" w:rsidP="00152F20">
            <w:pPr>
              <w:pStyle w:val="SIText"/>
            </w:pPr>
            <w:r w:rsidRPr="00152F20">
              <w:t xml:space="preserve">Oral communication </w:t>
            </w:r>
          </w:p>
        </w:tc>
        <w:tc>
          <w:tcPr>
            <w:tcW w:w="3604" w:type="pct"/>
          </w:tcPr>
          <w:p w14:paraId="5DBF813D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182B20" w:rsidRPr="00336FCA" w:rsidDel="00423CB2" w14:paraId="640DF6A3" w14:textId="77777777" w:rsidTr="00CD7A28">
        <w:trPr>
          <w:trHeight w:val="212"/>
        </w:trPr>
        <w:tc>
          <w:tcPr>
            <w:tcW w:w="1396" w:type="pct"/>
          </w:tcPr>
          <w:p w14:paraId="745429C7" w14:textId="77777777" w:rsidR="00182B20" w:rsidRPr="00152F20" w:rsidRDefault="00182B20" w:rsidP="00152F20">
            <w:pPr>
              <w:pStyle w:val="SIText"/>
            </w:pPr>
            <w:r w:rsidRPr="00152F20">
              <w:t>Navigate the world of work</w:t>
            </w:r>
          </w:p>
        </w:tc>
        <w:tc>
          <w:tcPr>
            <w:tcW w:w="3604" w:type="pct"/>
          </w:tcPr>
          <w:p w14:paraId="5BD3B685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182B20" w:rsidRPr="00336FCA" w:rsidDel="00423CB2" w14:paraId="0ECEE6FE" w14:textId="77777777" w:rsidTr="00CD7A28">
        <w:trPr>
          <w:trHeight w:val="212"/>
        </w:trPr>
        <w:tc>
          <w:tcPr>
            <w:tcW w:w="1396" w:type="pct"/>
          </w:tcPr>
          <w:p w14:paraId="06BBC1C1" w14:textId="77777777" w:rsidR="00182B20" w:rsidRPr="00152F20" w:rsidRDefault="00182B20" w:rsidP="00152F20">
            <w:pPr>
              <w:pStyle w:val="SIText"/>
            </w:pPr>
            <w:r w:rsidRPr="00152F20">
              <w:t>Interact with others</w:t>
            </w:r>
          </w:p>
        </w:tc>
        <w:tc>
          <w:tcPr>
            <w:tcW w:w="3604" w:type="pct"/>
          </w:tcPr>
          <w:p w14:paraId="6C04CA39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182B20" w:rsidRPr="00336FCA" w:rsidDel="00423CB2" w14:paraId="60B7D62E" w14:textId="77777777" w:rsidTr="00B43953">
        <w:trPr>
          <w:trHeight w:val="2461"/>
        </w:trPr>
        <w:tc>
          <w:tcPr>
            <w:tcW w:w="1396" w:type="pct"/>
          </w:tcPr>
          <w:p w14:paraId="32806289" w14:textId="77777777" w:rsidR="00182B20" w:rsidRPr="00152F20" w:rsidRDefault="00182B20" w:rsidP="00152F20">
            <w:pPr>
              <w:pStyle w:val="SIText"/>
            </w:pPr>
            <w:r w:rsidRPr="00152F20">
              <w:t>Get the work done</w:t>
            </w:r>
          </w:p>
        </w:tc>
        <w:tc>
          <w:tcPr>
            <w:tcW w:w="3604" w:type="pct"/>
          </w:tcPr>
          <w:p w14:paraId="0250E775" w14:textId="77777777" w:rsidR="00182B20" w:rsidRP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 xml:space="preserve">Follow clearly defined instructions to identify and assemble resources and sequence tasks to carry out inert gas handling operations </w:t>
            </w:r>
          </w:p>
          <w:p w14:paraId="74CC2421" w14:textId="77777777" w:rsidR="00182B20" w:rsidRPr="00182B20" w:rsidRDefault="00182B20" w:rsidP="00B43953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 xml:space="preserve">Monitor processes and control points, identify risk and routine problems related to </w:t>
            </w:r>
            <w:r w:rsidRPr="00182B20">
              <w:t xml:space="preserve">gas handling </w:t>
            </w:r>
            <w:r w:rsidRPr="00182B20">
              <w:rPr>
                <w:rFonts w:eastAsia="Calibri"/>
              </w:rPr>
              <w:t>tasks and initiate standard procedures to resolve or report</w:t>
            </w:r>
          </w:p>
          <w:p w14:paraId="3F5EA4B7" w14:textId="77777777" w:rsidR="00182B20" w:rsidRDefault="00182B20" w:rsidP="00182B20">
            <w:pPr>
              <w:pStyle w:val="SIBulletList1"/>
              <w:rPr>
                <w:rFonts w:eastAsia="Calibri"/>
              </w:rPr>
            </w:pPr>
            <w:r w:rsidRPr="00182B20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69301C5" w14:textId="2CE1D1C7" w:rsidR="000D207D" w:rsidRPr="00182B20" w:rsidRDefault="000D207D" w:rsidP="000D207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7A086F8" w14:textId="77777777" w:rsidR="00916CD7" w:rsidRDefault="00916CD7" w:rsidP="005F771F">
      <w:pPr>
        <w:pStyle w:val="SIText"/>
      </w:pPr>
    </w:p>
    <w:p w14:paraId="34668C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45E89" w14:textId="77777777" w:rsidTr="00F33FF2">
        <w:tc>
          <w:tcPr>
            <w:tcW w:w="5000" w:type="pct"/>
            <w:gridSpan w:val="4"/>
          </w:tcPr>
          <w:p w14:paraId="5D38EF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41E7767" w14:textId="77777777" w:rsidTr="00F33FF2">
        <w:tc>
          <w:tcPr>
            <w:tcW w:w="1028" w:type="pct"/>
          </w:tcPr>
          <w:p w14:paraId="15EBA91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CC323B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3CD7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A19A01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B20" w14:paraId="5827FFEE" w14:textId="77777777" w:rsidTr="00F33FF2">
        <w:tc>
          <w:tcPr>
            <w:tcW w:w="1028" w:type="pct"/>
          </w:tcPr>
          <w:p w14:paraId="5FD79258" w14:textId="55A6CBE6" w:rsidR="00182B20" w:rsidRPr="00182B20" w:rsidRDefault="008770AB" w:rsidP="00182B20">
            <w:pPr>
              <w:pStyle w:val="SIText"/>
            </w:pPr>
            <w:r>
              <w:t>FBP</w:t>
            </w:r>
            <w:r w:rsidR="00182B20" w:rsidRPr="00182B20">
              <w:t xml:space="preserve">CEL2018 Carry out inert gas handling </w:t>
            </w:r>
          </w:p>
          <w:p w14:paraId="6C161155" w14:textId="77777777" w:rsidR="00182B20" w:rsidRPr="00182B20" w:rsidRDefault="00182B20" w:rsidP="00182B20">
            <w:pPr>
              <w:pStyle w:val="SIText"/>
            </w:pPr>
            <w:r w:rsidRPr="00182B20">
              <w:t>operations</w:t>
            </w:r>
          </w:p>
        </w:tc>
        <w:tc>
          <w:tcPr>
            <w:tcW w:w="1105" w:type="pct"/>
          </w:tcPr>
          <w:p w14:paraId="25A3E224" w14:textId="77777777" w:rsidR="00182B20" w:rsidRPr="00182B20" w:rsidRDefault="00182B20" w:rsidP="00182B20">
            <w:pPr>
              <w:pStyle w:val="SIText"/>
            </w:pPr>
            <w:r w:rsidRPr="00182B20">
              <w:t>FDFCEL2018A Carry out inert gas handling operations</w:t>
            </w:r>
          </w:p>
        </w:tc>
        <w:tc>
          <w:tcPr>
            <w:tcW w:w="1251" w:type="pct"/>
          </w:tcPr>
          <w:p w14:paraId="1B274716" w14:textId="380A9CFA" w:rsidR="00182B20" w:rsidRDefault="00182B20" w:rsidP="00182B20">
            <w:pPr>
              <w:pStyle w:val="SIText"/>
            </w:pPr>
            <w:r w:rsidRPr="00182B20">
              <w:t>Updated to meet Standards for Training Packages</w:t>
            </w:r>
          </w:p>
          <w:p w14:paraId="4CDEDFD2" w14:textId="3BFC2FE8" w:rsidR="00182B20" w:rsidRPr="00182B20" w:rsidRDefault="00182B20" w:rsidP="00A66DE7">
            <w:pPr>
              <w:pStyle w:val="SIText"/>
            </w:pPr>
            <w:r w:rsidRPr="00182B20">
              <w:t>Minor changes to elements and performance criteria for clarity</w:t>
            </w:r>
          </w:p>
        </w:tc>
        <w:tc>
          <w:tcPr>
            <w:tcW w:w="1616" w:type="pct"/>
          </w:tcPr>
          <w:p w14:paraId="1D3D6A69" w14:textId="77777777" w:rsidR="00182B20" w:rsidRPr="00182B20" w:rsidRDefault="00182B20" w:rsidP="00182B20">
            <w:pPr>
              <w:pStyle w:val="SIText"/>
            </w:pPr>
            <w:r w:rsidRPr="00182B20">
              <w:t>Equivalent unit</w:t>
            </w:r>
          </w:p>
        </w:tc>
      </w:tr>
    </w:tbl>
    <w:p w14:paraId="119239BC" w14:textId="332A59B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0D207D" w:rsidRPr="00A55106" w14:paraId="6D255455" w14:textId="77777777" w:rsidTr="000D207D">
        <w:trPr>
          <w:trHeight w:val="882"/>
        </w:trPr>
        <w:tc>
          <w:tcPr>
            <w:tcW w:w="1026" w:type="pct"/>
            <w:shd w:val="clear" w:color="auto" w:fill="auto"/>
          </w:tcPr>
          <w:p w14:paraId="31BDA6D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3B6026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88839FD" w14:textId="1597F3D7" w:rsidR="00F1480E" w:rsidRPr="000754EC" w:rsidRDefault="00865325" w:rsidP="00CD7A28">
            <w:pPr>
              <w:pStyle w:val="SIText"/>
            </w:pPr>
            <w:hyperlink r:id="rId11" w:history="1">
              <w:r w:rsidR="00D90944" w:rsidRPr="00FA699E">
                <w:t>https://vetnet.education.gov.au/Pages/TrainingDocs.aspx?q=78b15323-cd38-483e-aad7-1159b570a5c4</w:t>
              </w:r>
            </w:hyperlink>
            <w:r w:rsidR="00D90944">
              <w:br/>
            </w:r>
          </w:p>
        </w:tc>
      </w:tr>
    </w:tbl>
    <w:p w14:paraId="4C212E46" w14:textId="77777777" w:rsidR="00F1480E" w:rsidRDefault="00F1480E" w:rsidP="005F771F">
      <w:pPr>
        <w:pStyle w:val="SIText"/>
      </w:pPr>
    </w:p>
    <w:p w14:paraId="2FF914C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12715" w:rsidRPr="00E91BFF" w14:paraId="4E16BA3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9E54CF" w14:textId="677605AF" w:rsidR="00712715" w:rsidRPr="00712715" w:rsidRDefault="00D90944" w:rsidP="0071271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228461E" w14:textId="7AE91EB4" w:rsidR="00712715" w:rsidRPr="00712715" w:rsidRDefault="00D90944" w:rsidP="00D9094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770AB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CEL2018 </w:t>
            </w:r>
            <w:r w:rsidR="00712715" w:rsidRPr="00712715">
              <w:t>Carry out inert gas handling</w:t>
            </w:r>
            <w:r w:rsidR="00A56FA8">
              <w:t xml:space="preserve"> operations</w:t>
            </w:r>
          </w:p>
        </w:tc>
      </w:tr>
      <w:tr w:rsidR="00712715" w:rsidRPr="00A55106" w14:paraId="003D48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F3136E" w14:textId="77777777" w:rsidR="00712715" w:rsidRPr="00712715" w:rsidRDefault="00712715" w:rsidP="00712715">
            <w:pPr>
              <w:pStyle w:val="SIHeading2"/>
            </w:pPr>
            <w:r w:rsidRPr="00712715">
              <w:t>Performance Evidence</w:t>
            </w:r>
          </w:p>
        </w:tc>
      </w:tr>
      <w:tr w:rsidR="00712715" w:rsidRPr="00067E1C" w14:paraId="3E64A0F7" w14:textId="77777777" w:rsidTr="00113678">
        <w:tc>
          <w:tcPr>
            <w:tcW w:w="5000" w:type="pct"/>
            <w:gridSpan w:val="2"/>
            <w:shd w:val="clear" w:color="auto" w:fill="auto"/>
          </w:tcPr>
          <w:p w14:paraId="4A1B6195" w14:textId="77777777" w:rsidR="00712715" w:rsidRDefault="00712715" w:rsidP="00712715">
            <w:pPr>
              <w:pStyle w:val="SIText"/>
            </w:pPr>
            <w:r w:rsidRPr="00712715">
              <w:t>An individual demonstrating competency must satisfy all of the elements and performance criteria in this unit.</w:t>
            </w:r>
          </w:p>
          <w:p w14:paraId="53318173" w14:textId="77777777" w:rsidR="000D207D" w:rsidRPr="00712715" w:rsidRDefault="000D207D" w:rsidP="00712715">
            <w:pPr>
              <w:pStyle w:val="SIText"/>
            </w:pPr>
          </w:p>
          <w:p w14:paraId="177B6773" w14:textId="77777777" w:rsidR="00712715" w:rsidRPr="00712715" w:rsidRDefault="00712715" w:rsidP="00712715">
            <w:pPr>
              <w:pStyle w:val="SIText"/>
            </w:pPr>
            <w:r w:rsidRPr="00712715">
              <w:t>There must be evidence that the individual has carried out inert gas handling operations on at least two separate occasions, including:</w:t>
            </w:r>
          </w:p>
          <w:p w14:paraId="743C723A" w14:textId="77777777" w:rsidR="00712715" w:rsidRPr="00712715" w:rsidRDefault="00712715" w:rsidP="00712715">
            <w:pPr>
              <w:pStyle w:val="SIBulletList1"/>
            </w:pPr>
            <w:r w:rsidRPr="00712715">
              <w:t>accessing workplace information to identify inert gas handling requirements</w:t>
            </w:r>
          </w:p>
          <w:p w14:paraId="4DF717E6" w14:textId="77777777" w:rsidR="00712715" w:rsidRPr="00712715" w:rsidRDefault="00712715" w:rsidP="00712715">
            <w:pPr>
              <w:pStyle w:val="SIBulletList1"/>
            </w:pPr>
            <w:r w:rsidRPr="00712715">
              <w:t>selecting, fitting and using personal protective clothing and equipment</w:t>
            </w:r>
          </w:p>
          <w:p w14:paraId="1B5CC413" w14:textId="77777777" w:rsidR="00712715" w:rsidRPr="00712715" w:rsidRDefault="00712715" w:rsidP="00712715">
            <w:pPr>
              <w:pStyle w:val="SIBulletList1"/>
            </w:pPr>
            <w:r w:rsidRPr="00712715">
              <w:t>selecting appropriate gases to meet requirements:</w:t>
            </w:r>
          </w:p>
          <w:p w14:paraId="50DAC77F" w14:textId="77777777" w:rsidR="00712715" w:rsidRPr="00712715" w:rsidRDefault="00712715" w:rsidP="00712715">
            <w:pPr>
              <w:pStyle w:val="SIBulletList2"/>
            </w:pPr>
            <w:r w:rsidRPr="00712715">
              <w:t>single or blend of gases</w:t>
            </w:r>
          </w:p>
          <w:p w14:paraId="74242E9F" w14:textId="77777777" w:rsidR="00712715" w:rsidRPr="00712715" w:rsidRDefault="00712715" w:rsidP="00712715">
            <w:pPr>
              <w:pStyle w:val="SIBulletList2"/>
            </w:pPr>
            <w:r w:rsidRPr="00712715">
              <w:t>gaseous or solid form</w:t>
            </w:r>
          </w:p>
          <w:p w14:paraId="2B1D81A6" w14:textId="77777777" w:rsidR="00712715" w:rsidRPr="00712715" w:rsidRDefault="00712715" w:rsidP="00712715">
            <w:pPr>
              <w:pStyle w:val="SIBulletList2"/>
            </w:pPr>
            <w:r w:rsidRPr="00712715">
              <w:t>dosage</w:t>
            </w:r>
          </w:p>
          <w:p w14:paraId="260388C2" w14:textId="77777777" w:rsidR="00712715" w:rsidRPr="00712715" w:rsidRDefault="00712715" w:rsidP="00712715">
            <w:pPr>
              <w:pStyle w:val="SIBulletList2"/>
            </w:pPr>
            <w:r w:rsidRPr="00712715">
              <w:t>interpreting cylinder or service line information</w:t>
            </w:r>
          </w:p>
          <w:p w14:paraId="70A250F1" w14:textId="77777777" w:rsidR="00712715" w:rsidRPr="00712715" w:rsidRDefault="00712715" w:rsidP="00712715">
            <w:pPr>
              <w:pStyle w:val="SIBulletList1"/>
            </w:pPr>
            <w:r w:rsidRPr="00712715">
              <w:t>confirming supply of services and gases for requirements</w:t>
            </w:r>
          </w:p>
          <w:p w14:paraId="1E081EEB" w14:textId="77777777" w:rsidR="00712715" w:rsidRPr="00712715" w:rsidRDefault="00712715" w:rsidP="00712715">
            <w:pPr>
              <w:pStyle w:val="SIBulletList1"/>
            </w:pPr>
            <w:r w:rsidRPr="00712715">
              <w:t>selecting equipment appropriate to the task and gas to be handled</w:t>
            </w:r>
          </w:p>
          <w:p w14:paraId="3896F078" w14:textId="77777777" w:rsidR="00712715" w:rsidRPr="00712715" w:rsidRDefault="00712715" w:rsidP="00712715">
            <w:pPr>
              <w:pStyle w:val="SIBulletList1"/>
            </w:pPr>
            <w:r w:rsidRPr="00712715">
              <w:t>setting up, preparing and operating equipment according to workplace procedures or manufacturer instructions</w:t>
            </w:r>
          </w:p>
          <w:p w14:paraId="1193EFEE" w14:textId="77777777" w:rsidR="00712715" w:rsidRPr="00712715" w:rsidRDefault="00712715" w:rsidP="00712715">
            <w:pPr>
              <w:pStyle w:val="SIBulletList1"/>
            </w:pPr>
            <w:r w:rsidRPr="00712715">
              <w:t>manufacturing carbon dioxide bricks or snow</w:t>
            </w:r>
          </w:p>
          <w:p w14:paraId="73684A1C" w14:textId="77777777" w:rsidR="00712715" w:rsidRPr="00712715" w:rsidRDefault="00712715" w:rsidP="00712715">
            <w:pPr>
              <w:pStyle w:val="SIBulletList1"/>
            </w:pPr>
            <w:r w:rsidRPr="00712715">
              <w:t>delivering gas according to specifications</w:t>
            </w:r>
          </w:p>
          <w:p w14:paraId="02F00D69" w14:textId="77777777" w:rsidR="00712715" w:rsidRPr="00712715" w:rsidRDefault="00712715" w:rsidP="00712715">
            <w:pPr>
              <w:pStyle w:val="SIBulletList1"/>
            </w:pPr>
            <w:r w:rsidRPr="00712715">
              <w:t>monitoring gas handling process:</w:t>
            </w:r>
          </w:p>
          <w:p w14:paraId="4E3F24B9" w14:textId="77777777" w:rsidR="00712715" w:rsidRPr="00712715" w:rsidRDefault="00712715" w:rsidP="00712715">
            <w:pPr>
              <w:pStyle w:val="SIBulletList2"/>
            </w:pPr>
            <w:r w:rsidRPr="00712715">
              <w:t>gas pressure</w:t>
            </w:r>
          </w:p>
          <w:p w14:paraId="6770B429" w14:textId="77777777" w:rsidR="00712715" w:rsidRPr="00712715" w:rsidRDefault="00712715" w:rsidP="00712715">
            <w:pPr>
              <w:pStyle w:val="SIBulletList2"/>
            </w:pPr>
            <w:r w:rsidRPr="00712715">
              <w:t>gas flow</w:t>
            </w:r>
          </w:p>
          <w:p w14:paraId="69BC6966" w14:textId="77777777" w:rsidR="00712715" w:rsidRPr="00712715" w:rsidRDefault="00712715" w:rsidP="00712715">
            <w:pPr>
              <w:pStyle w:val="SIBulletList2"/>
            </w:pPr>
            <w:r w:rsidRPr="00712715">
              <w:t>integrity of seals</w:t>
            </w:r>
          </w:p>
          <w:p w14:paraId="7C246C75" w14:textId="77777777" w:rsidR="00712715" w:rsidRPr="00712715" w:rsidRDefault="00712715" w:rsidP="00712715">
            <w:pPr>
              <w:pStyle w:val="SIBulletList1"/>
            </w:pPr>
            <w:r w:rsidRPr="00712715">
              <w:t>taking corrective action in response to out-of-specification results or non-compliance</w:t>
            </w:r>
          </w:p>
          <w:p w14:paraId="1C61AEC1" w14:textId="77777777" w:rsidR="00712715" w:rsidRPr="00712715" w:rsidRDefault="00712715" w:rsidP="00712715">
            <w:pPr>
              <w:pStyle w:val="SIBulletList1"/>
            </w:pPr>
            <w:r w:rsidRPr="00712715">
              <w:t>shutting down equipment in routine and emergency situations</w:t>
            </w:r>
          </w:p>
          <w:p w14:paraId="0147E68F" w14:textId="476F3162" w:rsidR="00712715" w:rsidRPr="00712715" w:rsidRDefault="00712715" w:rsidP="00B43953">
            <w:pPr>
              <w:pStyle w:val="SIBulletList1"/>
            </w:pPr>
            <w:proofErr w:type="gramStart"/>
            <w:r w:rsidRPr="00712715">
              <w:t>conducting</w:t>
            </w:r>
            <w:proofErr w:type="gramEnd"/>
            <w:r w:rsidRPr="00712715">
              <w:t xml:space="preserve"> work safely following work health and safety procedures</w:t>
            </w:r>
            <w:r w:rsidR="000D207D">
              <w:t>.</w:t>
            </w:r>
          </w:p>
        </w:tc>
      </w:tr>
    </w:tbl>
    <w:p w14:paraId="357FF33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3825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A2F90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3FA443" w14:textId="77777777" w:rsidTr="00CA2922">
        <w:tc>
          <w:tcPr>
            <w:tcW w:w="5000" w:type="pct"/>
            <w:shd w:val="clear" w:color="auto" w:fill="auto"/>
          </w:tcPr>
          <w:p w14:paraId="5DFFE712" w14:textId="0BCCFDA1" w:rsidR="00712715" w:rsidRPr="00712715" w:rsidRDefault="00712715" w:rsidP="00712715">
            <w:pPr>
              <w:pStyle w:val="SIText"/>
            </w:pPr>
            <w:r w:rsidRPr="00712715">
              <w:t>An individual must be able to demonstrate the knowledge required to perform the tasks outlined in the elements and performance criteria of this unit. This includes knowledge of:</w:t>
            </w:r>
          </w:p>
          <w:p w14:paraId="3D507368" w14:textId="77777777" w:rsidR="00712715" w:rsidRPr="00712715" w:rsidRDefault="00712715" w:rsidP="00712715">
            <w:pPr>
              <w:pStyle w:val="SIBulletList1"/>
            </w:pPr>
            <w:r w:rsidRPr="00712715">
              <w:t>purpose and principles of using inert gases in cellar operations</w:t>
            </w:r>
          </w:p>
          <w:p w14:paraId="52683CC3" w14:textId="77777777" w:rsidR="00712715" w:rsidRPr="00712715" w:rsidRDefault="00712715" w:rsidP="00712715">
            <w:pPr>
              <w:pStyle w:val="SIBulletList1"/>
            </w:pPr>
            <w:r w:rsidRPr="00712715">
              <w:t>properties and functions of gases</w:t>
            </w:r>
          </w:p>
          <w:p w14:paraId="03EFF8D5" w14:textId="77777777" w:rsidR="00712715" w:rsidRPr="00712715" w:rsidRDefault="00712715" w:rsidP="00712715">
            <w:pPr>
              <w:pStyle w:val="SIBulletList1"/>
            </w:pPr>
            <w:r w:rsidRPr="00712715">
              <w:t xml:space="preserve">hazards and risks associated with different forms or types of gas </w:t>
            </w:r>
          </w:p>
          <w:p w14:paraId="2829BDC0" w14:textId="77777777" w:rsidR="00712715" w:rsidRPr="00712715" w:rsidRDefault="00712715" w:rsidP="00712715">
            <w:pPr>
              <w:pStyle w:val="SIBulletList1"/>
            </w:pPr>
            <w:r w:rsidRPr="00712715">
              <w:t>gas handling policy and procedures</w:t>
            </w:r>
          </w:p>
          <w:p w14:paraId="64613555" w14:textId="77777777" w:rsidR="00712715" w:rsidRPr="00712715" w:rsidRDefault="00712715" w:rsidP="00712715">
            <w:pPr>
              <w:pStyle w:val="SIBulletList1"/>
            </w:pPr>
            <w:r w:rsidRPr="00712715">
              <w:t>factors affecting choice of gas or gas blends:</w:t>
            </w:r>
          </w:p>
          <w:p w14:paraId="0047DBC5" w14:textId="77777777" w:rsidR="00712715" w:rsidRPr="00712715" w:rsidRDefault="00712715" w:rsidP="00712715">
            <w:pPr>
              <w:pStyle w:val="SIBulletList2"/>
            </w:pPr>
            <w:r w:rsidRPr="00712715">
              <w:t>wine type and style</w:t>
            </w:r>
          </w:p>
          <w:p w14:paraId="5FC6B888" w14:textId="77777777" w:rsidR="00712715" w:rsidRPr="00712715" w:rsidRDefault="00712715" w:rsidP="00712715">
            <w:pPr>
              <w:pStyle w:val="SIBulletList2"/>
            </w:pPr>
            <w:r w:rsidRPr="00712715">
              <w:t>winemaker preference</w:t>
            </w:r>
          </w:p>
          <w:p w14:paraId="65A21A70" w14:textId="77777777" w:rsidR="00712715" w:rsidRPr="00712715" w:rsidRDefault="00712715" w:rsidP="00712715">
            <w:pPr>
              <w:pStyle w:val="SIBulletList1"/>
            </w:pPr>
            <w:r w:rsidRPr="00712715">
              <w:t>equipment set up, preparation and operation procedures and requirements including settings and key variables</w:t>
            </w:r>
          </w:p>
          <w:p w14:paraId="16DD2B88" w14:textId="77777777" w:rsidR="00712715" w:rsidRPr="00712715" w:rsidRDefault="00712715" w:rsidP="00712715">
            <w:pPr>
              <w:pStyle w:val="SIBulletList1"/>
            </w:pPr>
            <w:r w:rsidRPr="00712715">
              <w:t>purpose of personal protective clothing and equipment</w:t>
            </w:r>
          </w:p>
          <w:p w14:paraId="3DDBC903" w14:textId="77777777" w:rsidR="00712715" w:rsidRPr="00712715" w:rsidRDefault="00712715" w:rsidP="00712715">
            <w:pPr>
              <w:pStyle w:val="SIBulletList1"/>
            </w:pPr>
            <w:r w:rsidRPr="00712715">
              <w:t>regulatory requirements as they affect immediate gas handling responsibilities</w:t>
            </w:r>
          </w:p>
          <w:p w14:paraId="33BB524E" w14:textId="77777777" w:rsidR="00712715" w:rsidRPr="00712715" w:rsidRDefault="00712715" w:rsidP="00712715">
            <w:pPr>
              <w:pStyle w:val="SIBulletList1"/>
            </w:pPr>
            <w:r w:rsidRPr="00712715">
              <w:t xml:space="preserve">steps in manufacturing process for dry ice bricks or snow </w:t>
            </w:r>
          </w:p>
          <w:p w14:paraId="3451487D" w14:textId="77777777" w:rsidR="00712715" w:rsidRPr="00712715" w:rsidRDefault="00712715" w:rsidP="00712715">
            <w:pPr>
              <w:pStyle w:val="SIBulletList1"/>
            </w:pPr>
            <w:r w:rsidRPr="00712715">
              <w:t>requirements to liaise or advise related work areas</w:t>
            </w:r>
          </w:p>
          <w:p w14:paraId="2D56A832" w14:textId="77777777" w:rsidR="00712715" w:rsidRPr="00712715" w:rsidRDefault="00712715" w:rsidP="00712715">
            <w:pPr>
              <w:pStyle w:val="SIBulletList1"/>
            </w:pPr>
            <w:r w:rsidRPr="00712715">
              <w:t>routine maintenance requirements</w:t>
            </w:r>
          </w:p>
          <w:p w14:paraId="707F5643" w14:textId="77777777" w:rsidR="00712715" w:rsidRPr="00712715" w:rsidRDefault="00712715" w:rsidP="00712715">
            <w:pPr>
              <w:pStyle w:val="SIBulletList1"/>
            </w:pPr>
            <w:r w:rsidRPr="00712715">
              <w:t xml:space="preserve">routine shutdown sequence and emergency shutdown procedures </w:t>
            </w:r>
          </w:p>
          <w:p w14:paraId="601D28D9" w14:textId="77777777" w:rsidR="00712715" w:rsidRPr="00712715" w:rsidRDefault="00712715" w:rsidP="00712715">
            <w:pPr>
              <w:pStyle w:val="SIBulletList1"/>
            </w:pPr>
            <w:r w:rsidRPr="00712715">
              <w:t>work health and safety requirements</w:t>
            </w:r>
          </w:p>
          <w:p w14:paraId="59B4E4DF" w14:textId="77777777" w:rsidR="00712715" w:rsidRPr="00712715" w:rsidRDefault="00712715" w:rsidP="00712715">
            <w:pPr>
              <w:pStyle w:val="SIBulletList1"/>
            </w:pPr>
            <w:r w:rsidRPr="00712715">
              <w:t>workplace procedures and responsibility for:</w:t>
            </w:r>
          </w:p>
          <w:p w14:paraId="0BBD2943" w14:textId="77777777" w:rsidR="00712715" w:rsidRPr="00712715" w:rsidRDefault="00712715" w:rsidP="00712715">
            <w:pPr>
              <w:pStyle w:val="SIBulletList2"/>
            </w:pPr>
            <w:r w:rsidRPr="00712715">
              <w:t>reporting problems</w:t>
            </w:r>
          </w:p>
          <w:p w14:paraId="72E4B88B" w14:textId="77777777" w:rsidR="00712715" w:rsidRPr="00712715" w:rsidRDefault="00712715" w:rsidP="00712715">
            <w:pPr>
              <w:pStyle w:val="SIBulletList2"/>
            </w:pPr>
            <w:r w:rsidRPr="00712715">
              <w:t>waste handling requirements</w:t>
            </w:r>
          </w:p>
          <w:p w14:paraId="4B889818" w14:textId="30920446" w:rsidR="00CD7A28" w:rsidRPr="000754EC" w:rsidRDefault="00712715" w:rsidP="00152F20">
            <w:pPr>
              <w:pStyle w:val="SIBulletList2"/>
            </w:pPr>
            <w:proofErr w:type="gramStart"/>
            <w:r w:rsidRPr="00712715">
              <w:t>recording</w:t>
            </w:r>
            <w:proofErr w:type="gramEnd"/>
            <w:r w:rsidRPr="00712715">
              <w:t xml:space="preserve"> requirements</w:t>
            </w:r>
            <w:r w:rsidR="000D207D">
              <w:t>.</w:t>
            </w:r>
          </w:p>
        </w:tc>
      </w:tr>
    </w:tbl>
    <w:p w14:paraId="6E8D8C7B" w14:textId="77777777" w:rsidR="00F1480E" w:rsidRDefault="00F1480E" w:rsidP="005F771F">
      <w:pPr>
        <w:pStyle w:val="SIText"/>
      </w:pPr>
    </w:p>
    <w:p w14:paraId="47534B56" w14:textId="77777777" w:rsidR="00712715" w:rsidRDefault="00712715" w:rsidP="005F771F">
      <w:pPr>
        <w:pStyle w:val="SIText"/>
      </w:pPr>
    </w:p>
    <w:p w14:paraId="617DF76F" w14:textId="77777777" w:rsidR="00712715" w:rsidRDefault="0071271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7855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88A4B5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CCE4595" w14:textId="77777777" w:rsidTr="00CA2922">
        <w:tc>
          <w:tcPr>
            <w:tcW w:w="5000" w:type="pct"/>
            <w:shd w:val="clear" w:color="auto" w:fill="auto"/>
          </w:tcPr>
          <w:p w14:paraId="52C765F7" w14:textId="4F7D866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166BD43" w14:textId="3F401DA1" w:rsidR="00152F20" w:rsidRPr="00152F20" w:rsidRDefault="00152F20" w:rsidP="00152F20">
            <w:pPr>
              <w:pStyle w:val="SIBulletList1"/>
            </w:pPr>
            <w:r>
              <w:t xml:space="preserve"> </w:t>
            </w:r>
            <w:r w:rsidRPr="00152F20">
              <w:t>physical conditions:</w:t>
            </w:r>
          </w:p>
          <w:p w14:paraId="7D7771D4" w14:textId="45280FAE" w:rsidR="00152F20" w:rsidRPr="00152F20" w:rsidRDefault="00152F20" w:rsidP="00152F20">
            <w:pPr>
              <w:pStyle w:val="SIBulletList2"/>
            </w:pPr>
            <w:r w:rsidRPr="00152F20">
              <w:t>a workplace or an environment that accurately represents workplace conditions</w:t>
            </w:r>
          </w:p>
          <w:p w14:paraId="6A56BE96" w14:textId="77777777" w:rsidR="00152F20" w:rsidRPr="00152F20" w:rsidRDefault="00152F20" w:rsidP="00152F20">
            <w:pPr>
              <w:pStyle w:val="SIBulletList1"/>
            </w:pPr>
            <w:r w:rsidRPr="00152F20">
              <w:t>resources, equipment and materials:</w:t>
            </w:r>
          </w:p>
          <w:p w14:paraId="1CDA61FA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 xml:space="preserve">personal protective clothing and equipment for </w:t>
            </w:r>
            <w:r w:rsidRPr="00152F20">
              <w:t>inert gas handling</w:t>
            </w:r>
            <w:r w:rsidRPr="00152F20">
              <w:rPr>
                <w:rFonts w:eastAsia="Calibri"/>
              </w:rPr>
              <w:t xml:space="preserve"> operations</w:t>
            </w:r>
          </w:p>
          <w:p w14:paraId="00ED735D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>equipment, cylinders and materials for inert gas handling operations</w:t>
            </w:r>
          </w:p>
          <w:p w14:paraId="306F6B76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 xml:space="preserve">gas or gases to meet work instruction </w:t>
            </w:r>
          </w:p>
          <w:p w14:paraId="3D7A5BF2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>cleaning materials, equipment and procedures</w:t>
            </w:r>
          </w:p>
          <w:p w14:paraId="1A261C3C" w14:textId="5481BB7A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>documentation or technology for recording and reporting information</w:t>
            </w:r>
          </w:p>
          <w:p w14:paraId="4315E657" w14:textId="77777777" w:rsidR="00152F20" w:rsidRPr="00152F20" w:rsidRDefault="00152F20" w:rsidP="00152F20">
            <w:pPr>
              <w:pStyle w:val="SIBulletList1"/>
              <w:rPr>
                <w:rFonts w:eastAsia="Calibri"/>
              </w:rPr>
            </w:pPr>
            <w:r w:rsidRPr="00152F20">
              <w:rPr>
                <w:rFonts w:eastAsia="Calibri"/>
              </w:rPr>
              <w:t>specifications:</w:t>
            </w:r>
          </w:p>
          <w:p w14:paraId="382DDB59" w14:textId="34D9ABDF" w:rsidR="00366805" w:rsidRPr="00D90944" w:rsidRDefault="00152F20" w:rsidP="00D90944">
            <w:pPr>
              <w:pStyle w:val="SIBulletList2"/>
              <w:rPr>
                <w:rFonts w:eastAsia="Calibri"/>
              </w:rPr>
            </w:pPr>
            <w:proofErr w:type="gramStart"/>
            <w:r w:rsidRPr="00152F20">
              <w:rPr>
                <w:rFonts w:eastAsia="Calibri"/>
              </w:rPr>
              <w:t>work</w:t>
            </w:r>
            <w:proofErr w:type="gramEnd"/>
            <w:r w:rsidRPr="00152F20">
              <w:rPr>
                <w:rFonts w:eastAsia="Calibri"/>
              </w:rPr>
              <w:t xml:space="preserve"> instructions and workplace procedures for </w:t>
            </w:r>
            <w:r w:rsidRPr="00152F20">
              <w:t>inert gas handling operations.</w:t>
            </w:r>
            <w:r w:rsidRPr="00152F20">
              <w:rPr>
                <w:rFonts w:eastAsia="Calibri"/>
              </w:rPr>
              <w:t xml:space="preserve"> </w:t>
            </w:r>
          </w:p>
          <w:p w14:paraId="5244ACBD" w14:textId="77777777" w:rsidR="0021210E" w:rsidRDefault="0021210E" w:rsidP="00D90944">
            <w:pPr>
              <w:pStyle w:val="SIText"/>
            </w:pPr>
          </w:p>
          <w:p w14:paraId="5B535303" w14:textId="77777777" w:rsidR="00F1480E" w:rsidRDefault="007134FE" w:rsidP="00152F20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51C6152" w14:textId="1369C265" w:rsidR="00152F20" w:rsidRPr="000754EC" w:rsidRDefault="00152F20" w:rsidP="00152F20">
            <w:pPr>
              <w:pStyle w:val="SIText"/>
              <w:rPr>
                <w:rFonts w:eastAsia="Calibri"/>
              </w:rPr>
            </w:pPr>
          </w:p>
        </w:tc>
      </w:tr>
    </w:tbl>
    <w:p w14:paraId="305020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DF5036" w14:textId="77777777" w:rsidTr="004679E3">
        <w:tc>
          <w:tcPr>
            <w:tcW w:w="990" w:type="pct"/>
            <w:shd w:val="clear" w:color="auto" w:fill="auto"/>
          </w:tcPr>
          <w:p w14:paraId="0D08F5C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BC8CD8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D9B4CD5" w14:textId="2CB5C0F6" w:rsidR="00CD7A28" w:rsidRPr="000754EC" w:rsidRDefault="00865325" w:rsidP="00D90944">
            <w:pPr>
              <w:pStyle w:val="SIText"/>
            </w:pPr>
            <w:hyperlink r:id="rId12" w:history="1">
              <w:r w:rsidR="00D90944">
                <w:rPr>
                  <w:rFonts w:eastAsiaTheme="minorHAnsi"/>
                  <w:u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D90944">
              <w:rPr>
                <w:rFonts w:eastAsiaTheme="minorHAnsi"/>
                <w:lang w:val="en-GB"/>
              </w:rPr>
              <w:br/>
            </w:r>
          </w:p>
        </w:tc>
      </w:tr>
    </w:tbl>
    <w:p w14:paraId="2714F06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30DC8D" w16cid:durableId="1D860116"/>
  <w16cid:commentId w16cid:paraId="338A12F9" w16cid:durableId="1D860117"/>
  <w16cid:commentId w16cid:paraId="530696C6" w16cid:durableId="1D86011A"/>
  <w16cid:commentId w16cid:paraId="3ED30C3C" w16cid:durableId="1D86011B"/>
  <w16cid:commentId w16cid:paraId="41893FA0" w16cid:durableId="1D86011C"/>
  <w16cid:commentId w16cid:paraId="495AB132" w16cid:durableId="1D86011D"/>
  <w16cid:commentId w16cid:paraId="374C9D5C" w16cid:durableId="1D86011E"/>
  <w16cid:commentId w16cid:paraId="113DB63B" w16cid:durableId="1D86011F"/>
  <w16cid:commentId w16cid:paraId="0784A6D1" w16cid:durableId="1D8601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04852" w14:textId="77777777" w:rsidR="00865325" w:rsidRDefault="00865325" w:rsidP="00BF3F0A">
      <w:r>
        <w:separator/>
      </w:r>
    </w:p>
    <w:p w14:paraId="3C631A8D" w14:textId="77777777" w:rsidR="00865325" w:rsidRDefault="00865325"/>
  </w:endnote>
  <w:endnote w:type="continuationSeparator" w:id="0">
    <w:p w14:paraId="7A96DCE5" w14:textId="77777777" w:rsidR="00865325" w:rsidRDefault="00865325" w:rsidP="00BF3F0A">
      <w:r>
        <w:continuationSeparator/>
      </w:r>
    </w:p>
    <w:p w14:paraId="08A548F0" w14:textId="77777777" w:rsidR="00865325" w:rsidRDefault="00865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681505" w14:textId="41486FB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43953">
          <w:rPr>
            <w:noProof/>
          </w:rPr>
          <w:t>4</w:t>
        </w:r>
        <w:r w:rsidRPr="000754EC">
          <w:fldChar w:fldCharType="end"/>
        </w:r>
      </w:p>
      <w:p w14:paraId="1FFB3FD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4CC67C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6D388" w14:textId="77777777" w:rsidR="00865325" w:rsidRDefault="00865325" w:rsidP="00BF3F0A">
      <w:r>
        <w:separator/>
      </w:r>
    </w:p>
    <w:p w14:paraId="185E12BA" w14:textId="77777777" w:rsidR="00865325" w:rsidRDefault="00865325"/>
  </w:footnote>
  <w:footnote w:type="continuationSeparator" w:id="0">
    <w:p w14:paraId="03901258" w14:textId="77777777" w:rsidR="00865325" w:rsidRDefault="00865325" w:rsidP="00BF3F0A">
      <w:r>
        <w:continuationSeparator/>
      </w:r>
    </w:p>
    <w:p w14:paraId="491C65F4" w14:textId="77777777" w:rsidR="00865325" w:rsidRDefault="008653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B3CF3" w14:textId="0FC658C4" w:rsidR="009C2650" w:rsidRPr="00152F20" w:rsidRDefault="008770AB" w:rsidP="00152F20">
    <w:pPr>
      <w:pStyle w:val="SIText"/>
    </w:pPr>
    <w:r>
      <w:t>FBP</w:t>
    </w:r>
    <w:r w:rsidR="00152F20" w:rsidRPr="00152F20">
      <w:t>CEL2018 Carry out inert gas handling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20"/>
    <w:rsid w:val="000014B9"/>
    <w:rsid w:val="00005A15"/>
    <w:rsid w:val="00010D0F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207D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2F20"/>
    <w:rsid w:val="00156EF3"/>
    <w:rsid w:val="00176E4F"/>
    <w:rsid w:val="00182B20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59B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6F44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2715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325"/>
    <w:rsid w:val="008770AB"/>
    <w:rsid w:val="00886790"/>
    <w:rsid w:val="008908DE"/>
    <w:rsid w:val="008A12ED"/>
    <w:rsid w:val="008A39D3"/>
    <w:rsid w:val="008A3E8A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FA8"/>
    <w:rsid w:val="00A6476B"/>
    <w:rsid w:val="00A66DE7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3953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47B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944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2DA0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A6F22"/>
  <w15:docId w15:val="{568486CC-47F7-4EC2-AA87-4E24CB05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A8127F71-7D63-476C-AB23-245BE6BA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AD9047-ED6D-4F9F-9734-27EE8BF2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2017-11-10T06:03:00Z</dcterms:created>
  <dcterms:modified xsi:type="dcterms:W3CDTF">2017-11-10T06:04:00Z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