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D9DB61" w14:textId="77777777" w:rsidR="00F1480E" w:rsidRPr="00CA2922" w:rsidRDefault="00F1480E" w:rsidP="00FD557D">
      <w:pPr>
        <w:pStyle w:val="SIHeading2"/>
      </w:pPr>
      <w:bookmarkStart w:id="0" w:name="_GoBack"/>
      <w:bookmarkEnd w:id="0"/>
      <w:r>
        <w:t>Modification h</w:t>
      </w:r>
      <w:r w:rsidRPr="00CA2922">
        <w:t>istory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6939"/>
      </w:tblGrid>
      <w:tr w:rsidR="00F1480E" w14:paraId="5C5C7E75" w14:textId="77777777" w:rsidTr="00146EEC">
        <w:tc>
          <w:tcPr>
            <w:tcW w:w="2689" w:type="dxa"/>
          </w:tcPr>
          <w:p w14:paraId="23C1FFDE" w14:textId="77777777" w:rsidR="00F1480E" w:rsidRPr="000754EC" w:rsidRDefault="00830267" w:rsidP="000754EC">
            <w:pPr>
              <w:pStyle w:val="SIText-Bold"/>
            </w:pPr>
            <w:r w:rsidRPr="00A326C2">
              <w:t>Release</w:t>
            </w:r>
          </w:p>
        </w:tc>
        <w:tc>
          <w:tcPr>
            <w:tcW w:w="6939" w:type="dxa"/>
          </w:tcPr>
          <w:p w14:paraId="6481A324" w14:textId="77777777" w:rsidR="00F1480E" w:rsidRPr="000754EC" w:rsidRDefault="00830267" w:rsidP="000754EC">
            <w:pPr>
              <w:pStyle w:val="SIText-Bold"/>
            </w:pPr>
            <w:r w:rsidRPr="00A326C2">
              <w:t>Comments</w:t>
            </w:r>
          </w:p>
        </w:tc>
      </w:tr>
      <w:tr w:rsidR="00DA2CD6" w14:paraId="6C05E76C" w14:textId="77777777" w:rsidTr="003E509B">
        <w:tc>
          <w:tcPr>
            <w:tcW w:w="2689" w:type="dxa"/>
          </w:tcPr>
          <w:p w14:paraId="1D3D0F53" w14:textId="49FCA49E" w:rsidR="00DA2CD6" w:rsidRPr="00DA2CD6" w:rsidRDefault="00DA2CD6" w:rsidP="00DA2CD6">
            <w:pPr>
              <w:pStyle w:val="SIText"/>
            </w:pPr>
            <w:r w:rsidRPr="00CC451E">
              <w:t>Release</w:t>
            </w:r>
            <w:r w:rsidRPr="00DA2CD6">
              <w:t xml:space="preserve"> </w:t>
            </w:r>
            <w:r>
              <w:t>2</w:t>
            </w:r>
          </w:p>
        </w:tc>
        <w:tc>
          <w:tcPr>
            <w:tcW w:w="6939" w:type="dxa"/>
          </w:tcPr>
          <w:p w14:paraId="4A81AE3B" w14:textId="3D0AFEB3" w:rsidR="00DA2CD6" w:rsidRPr="00DA2CD6" w:rsidRDefault="00DA2CD6" w:rsidP="00210B1F">
            <w:pPr>
              <w:pStyle w:val="SIText"/>
            </w:pPr>
            <w:r w:rsidRPr="007C778A">
              <w:t>This version released with AHC Agriculture, Horticulture, Conservation and Land Manag</w:t>
            </w:r>
            <w:r>
              <w:t>ement Training Package Version 4.</w:t>
            </w:r>
            <w:r w:rsidRPr="007C778A">
              <w:t>0.</w:t>
            </w:r>
          </w:p>
        </w:tc>
      </w:tr>
      <w:tr w:rsidR="00E918B8" w14:paraId="0CC7D84F" w14:textId="77777777" w:rsidTr="00146EEC">
        <w:tc>
          <w:tcPr>
            <w:tcW w:w="2689" w:type="dxa"/>
          </w:tcPr>
          <w:p w14:paraId="636C3B4C" w14:textId="77777777" w:rsidR="00E918B8" w:rsidRPr="00E918B8" w:rsidRDefault="00E918B8" w:rsidP="00E918B8">
            <w:pPr>
              <w:pStyle w:val="SIText"/>
            </w:pPr>
            <w:r w:rsidRPr="00CC451E">
              <w:t>Release</w:t>
            </w:r>
            <w:r w:rsidRPr="00E918B8">
              <w:t xml:space="preserve"> 1</w:t>
            </w:r>
          </w:p>
        </w:tc>
        <w:tc>
          <w:tcPr>
            <w:tcW w:w="6939" w:type="dxa"/>
          </w:tcPr>
          <w:p w14:paraId="4A2BC8EC" w14:textId="77777777" w:rsidR="00E918B8" w:rsidRPr="00E918B8" w:rsidRDefault="00E918B8" w:rsidP="00E918B8">
            <w:pPr>
              <w:pStyle w:val="SIText"/>
            </w:pPr>
            <w:r w:rsidRPr="007C778A">
              <w:t>This version released with AHC Agriculture, Horticulture, Conservation and Land Management Training Package Version 1.0.</w:t>
            </w:r>
          </w:p>
        </w:tc>
      </w:tr>
    </w:tbl>
    <w:p w14:paraId="69C2089E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8"/>
        <w:gridCol w:w="6940"/>
      </w:tblGrid>
      <w:tr w:rsidR="00F1480E" w:rsidRPr="00963A46" w14:paraId="7B645FEA" w14:textId="77777777" w:rsidTr="00CA2922">
        <w:trPr>
          <w:tblHeader/>
        </w:trPr>
        <w:tc>
          <w:tcPr>
            <w:tcW w:w="1396" w:type="pct"/>
            <w:shd w:val="clear" w:color="auto" w:fill="auto"/>
          </w:tcPr>
          <w:p w14:paraId="53D17EE6" w14:textId="77777777" w:rsidR="00F1480E" w:rsidRPr="000754EC" w:rsidRDefault="00CF795F" w:rsidP="00C15F70">
            <w:pPr>
              <w:pStyle w:val="SIUNITCODE"/>
            </w:pPr>
            <w:r>
              <w:t>AHC</w:t>
            </w:r>
            <w:r w:rsidR="00C15F70">
              <w:t>TRF</w:t>
            </w:r>
            <w:r w:rsidR="000E64D2">
              <w:t>402</w:t>
            </w:r>
          </w:p>
        </w:tc>
        <w:tc>
          <w:tcPr>
            <w:tcW w:w="3604" w:type="pct"/>
            <w:shd w:val="clear" w:color="auto" w:fill="auto"/>
          </w:tcPr>
          <w:p w14:paraId="26FE0DCE" w14:textId="77777777" w:rsidR="00F1480E" w:rsidRPr="000754EC" w:rsidRDefault="000E64D2" w:rsidP="000754EC">
            <w:pPr>
              <w:pStyle w:val="SIUnittitle"/>
            </w:pPr>
            <w:r w:rsidRPr="000E64D2">
              <w:t>Plan and implement sports turf renovation</w:t>
            </w:r>
          </w:p>
        </w:tc>
      </w:tr>
      <w:tr w:rsidR="00F1480E" w:rsidRPr="00963A46" w14:paraId="30A58C80" w14:textId="77777777" w:rsidTr="00CA2922">
        <w:tc>
          <w:tcPr>
            <w:tcW w:w="1396" w:type="pct"/>
            <w:shd w:val="clear" w:color="auto" w:fill="auto"/>
          </w:tcPr>
          <w:p w14:paraId="54C08A2B" w14:textId="77777777" w:rsidR="00F1480E" w:rsidRPr="000754EC" w:rsidRDefault="00FD557D" w:rsidP="000754EC">
            <w:pPr>
              <w:pStyle w:val="SIHeading2"/>
            </w:pPr>
            <w:r w:rsidRPr="00FD557D">
              <w:t>Application</w:t>
            </w:r>
          </w:p>
          <w:p w14:paraId="79817EB1" w14:textId="77777777" w:rsidR="00FD557D" w:rsidRPr="00923720" w:rsidRDefault="00FD557D" w:rsidP="000754EC">
            <w:pPr>
              <w:pStyle w:val="SIHeading2"/>
            </w:pPr>
          </w:p>
        </w:tc>
        <w:tc>
          <w:tcPr>
            <w:tcW w:w="3604" w:type="pct"/>
            <w:shd w:val="clear" w:color="auto" w:fill="auto"/>
          </w:tcPr>
          <w:p w14:paraId="1C917B8E" w14:textId="6D95F312" w:rsidR="007E6901" w:rsidRDefault="000E64D2" w:rsidP="000E64D2">
            <w:pPr>
              <w:pStyle w:val="SIText"/>
            </w:pPr>
            <w:r w:rsidRPr="006945F5">
              <w:t xml:space="preserve">This unit of competency describes the skills and knowledge required to plan </w:t>
            </w:r>
            <w:r w:rsidRPr="000E64D2">
              <w:t>and implement sports turf renovation</w:t>
            </w:r>
            <w:r w:rsidR="007E6901">
              <w:t xml:space="preserve"> activities </w:t>
            </w:r>
            <w:r w:rsidR="00B6739B">
              <w:t xml:space="preserve">which </w:t>
            </w:r>
            <w:r w:rsidR="007E6901">
              <w:t>involves the preparation of procedures, scheduling and coordination of staff, and monitoring and reviewing financial and renovation performance.</w:t>
            </w:r>
          </w:p>
          <w:p w14:paraId="78596B1A" w14:textId="77777777" w:rsidR="007E6901" w:rsidRDefault="007E6901" w:rsidP="000E64D2">
            <w:pPr>
              <w:pStyle w:val="SIText"/>
            </w:pPr>
          </w:p>
          <w:p w14:paraId="739831E6" w14:textId="09A5602B" w:rsidR="006D3F21" w:rsidRPr="006D3F21" w:rsidRDefault="006D3F21" w:rsidP="0045636F">
            <w:pPr>
              <w:pStyle w:val="SIText"/>
            </w:pPr>
            <w:r w:rsidRPr="006D3F21">
              <w:t xml:space="preserve">The unit applies to </w:t>
            </w:r>
            <w:r w:rsidR="007110C2" w:rsidRPr="000E64D2">
              <w:t xml:space="preserve">greenkeepers </w:t>
            </w:r>
            <w:r w:rsidR="007110C2" w:rsidRPr="007110C2">
              <w:t xml:space="preserve">and turf managers </w:t>
            </w:r>
            <w:r w:rsidR="00B6739B">
              <w:t xml:space="preserve">that use specialist skills to </w:t>
            </w:r>
            <w:r w:rsidR="007110C2" w:rsidRPr="000E64D2">
              <w:t>plan, coordinate and supervise</w:t>
            </w:r>
            <w:r w:rsidR="007110C2" w:rsidRPr="007110C2">
              <w:t xml:space="preserve"> </w:t>
            </w:r>
            <w:r w:rsidR="007110C2">
              <w:t xml:space="preserve">the work of </w:t>
            </w:r>
            <w:r w:rsidRPr="006D3F21">
              <w:t>others within known parameters. They use discretion and judgment in the selection, allocation and use of available resources.</w:t>
            </w:r>
          </w:p>
          <w:p w14:paraId="544D84C6" w14:textId="77777777" w:rsidR="000E64D2" w:rsidRPr="006945F5" w:rsidRDefault="000E64D2" w:rsidP="000E64D2">
            <w:pPr>
              <w:pStyle w:val="SIText"/>
            </w:pPr>
          </w:p>
          <w:p w14:paraId="3CEB799F" w14:textId="77777777" w:rsidR="00373436" w:rsidRPr="000754EC" w:rsidRDefault="000E64D2" w:rsidP="000E64D2">
            <w:pPr>
              <w:pStyle w:val="SIText"/>
            </w:pPr>
            <w:r w:rsidRPr="006945F5">
              <w:t>No occupational licensing, legislative or certification requirements are known to apply to this unit at the time of publication.</w:t>
            </w:r>
          </w:p>
        </w:tc>
      </w:tr>
      <w:tr w:rsidR="00F1480E" w:rsidRPr="00963A46" w14:paraId="206F4CCB" w14:textId="77777777" w:rsidTr="00CA2922">
        <w:tc>
          <w:tcPr>
            <w:tcW w:w="1396" w:type="pct"/>
            <w:shd w:val="clear" w:color="auto" w:fill="auto"/>
          </w:tcPr>
          <w:p w14:paraId="5A0BC5C4" w14:textId="77777777" w:rsidR="00F1480E" w:rsidRPr="000754EC" w:rsidRDefault="00FD557D" w:rsidP="000754EC">
            <w:pPr>
              <w:pStyle w:val="SIHeading2"/>
            </w:pPr>
            <w:r w:rsidRPr="00923720">
              <w:t>Prerequisite Unit</w:t>
            </w:r>
          </w:p>
        </w:tc>
        <w:tc>
          <w:tcPr>
            <w:tcW w:w="3604" w:type="pct"/>
            <w:shd w:val="clear" w:color="auto" w:fill="auto"/>
          </w:tcPr>
          <w:p w14:paraId="10AEE40C" w14:textId="77777777" w:rsidR="00F1480E" w:rsidRPr="000754EC" w:rsidRDefault="00F1480E" w:rsidP="002F4BEC">
            <w:pPr>
              <w:pStyle w:val="SIText"/>
            </w:pPr>
            <w:r w:rsidRPr="008908DE">
              <w:t>Ni</w:t>
            </w:r>
            <w:r w:rsidR="007A300D" w:rsidRPr="000754EC">
              <w:t xml:space="preserve">l </w:t>
            </w:r>
          </w:p>
        </w:tc>
      </w:tr>
      <w:tr w:rsidR="00F1480E" w:rsidRPr="00963A46" w14:paraId="5D359BB8" w14:textId="77777777" w:rsidTr="00CA2922">
        <w:tc>
          <w:tcPr>
            <w:tcW w:w="1396" w:type="pct"/>
            <w:shd w:val="clear" w:color="auto" w:fill="auto"/>
          </w:tcPr>
          <w:p w14:paraId="68E1D692" w14:textId="77777777" w:rsidR="00F1480E" w:rsidRPr="000754EC" w:rsidRDefault="00FD557D" w:rsidP="000754EC">
            <w:pPr>
              <w:pStyle w:val="SIHeading2"/>
            </w:pPr>
            <w:r w:rsidRPr="00923720">
              <w:t>Unit Sector</w:t>
            </w:r>
          </w:p>
        </w:tc>
        <w:tc>
          <w:tcPr>
            <w:tcW w:w="3604" w:type="pct"/>
            <w:shd w:val="clear" w:color="auto" w:fill="auto"/>
          </w:tcPr>
          <w:p w14:paraId="3AF17C2D" w14:textId="77777777" w:rsidR="00F1480E" w:rsidRPr="000754EC" w:rsidRDefault="00C15F70" w:rsidP="00CF795F">
            <w:pPr>
              <w:pStyle w:val="SIText"/>
            </w:pPr>
            <w:r w:rsidRPr="00C15F70">
              <w:t>Turf (TRF)</w:t>
            </w:r>
          </w:p>
        </w:tc>
      </w:tr>
    </w:tbl>
    <w:p w14:paraId="6CA3C5B9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8"/>
        <w:gridCol w:w="6940"/>
      </w:tblGrid>
      <w:tr w:rsidR="00F1480E" w:rsidRPr="00963A46" w14:paraId="7F2F992F" w14:textId="77777777" w:rsidTr="00CA2922">
        <w:trPr>
          <w:cantSplit/>
          <w:tblHeader/>
        </w:trPr>
        <w:tc>
          <w:tcPr>
            <w:tcW w:w="1396" w:type="pct"/>
            <w:tcBorders>
              <w:bottom w:val="single" w:sz="4" w:space="0" w:color="C0C0C0"/>
            </w:tcBorders>
            <w:shd w:val="clear" w:color="auto" w:fill="auto"/>
          </w:tcPr>
          <w:p w14:paraId="61E528EA" w14:textId="77777777" w:rsidR="00F1480E" w:rsidRPr="000754EC" w:rsidRDefault="00FD557D" w:rsidP="000754EC">
            <w:pPr>
              <w:pStyle w:val="SIHeading2"/>
            </w:pPr>
            <w:r w:rsidRPr="00923720">
              <w:t>E</w:t>
            </w:r>
            <w:r w:rsidRPr="000754EC">
              <w:t>lements</w:t>
            </w:r>
          </w:p>
        </w:tc>
        <w:tc>
          <w:tcPr>
            <w:tcW w:w="3604" w:type="pct"/>
            <w:tcBorders>
              <w:bottom w:val="single" w:sz="4" w:space="0" w:color="C0C0C0"/>
            </w:tcBorders>
            <w:shd w:val="clear" w:color="auto" w:fill="auto"/>
          </w:tcPr>
          <w:p w14:paraId="2F5F89A0" w14:textId="77777777" w:rsidR="00F1480E" w:rsidRPr="000754EC" w:rsidRDefault="00FD557D" w:rsidP="000754EC">
            <w:pPr>
              <w:pStyle w:val="SIHeading2"/>
            </w:pPr>
            <w:r w:rsidRPr="00923720">
              <w:t>Performance Criteria</w:t>
            </w:r>
          </w:p>
        </w:tc>
      </w:tr>
      <w:tr w:rsidR="00F1480E" w:rsidRPr="00963A46" w14:paraId="331900E8" w14:textId="77777777" w:rsidTr="00CA2922">
        <w:trPr>
          <w:cantSplit/>
          <w:tblHeader/>
        </w:trPr>
        <w:tc>
          <w:tcPr>
            <w:tcW w:w="1396" w:type="pct"/>
            <w:tcBorders>
              <w:top w:val="single" w:sz="4" w:space="0" w:color="C0C0C0"/>
            </w:tcBorders>
            <w:shd w:val="clear" w:color="auto" w:fill="auto"/>
          </w:tcPr>
          <w:p w14:paraId="6014AD03" w14:textId="77777777" w:rsidR="00F1480E" w:rsidRPr="000754EC" w:rsidRDefault="00F1480E" w:rsidP="000754EC">
            <w:pPr>
              <w:pStyle w:val="SIText"/>
              <w:rPr>
                <w:rStyle w:val="SIText-Italic"/>
              </w:rPr>
            </w:pPr>
            <w:r w:rsidRPr="008908DE">
              <w:rPr>
                <w:rStyle w:val="SIText-Italic"/>
              </w:rPr>
              <w:t>Elements describe the essential outcomes.</w:t>
            </w:r>
          </w:p>
        </w:tc>
        <w:tc>
          <w:tcPr>
            <w:tcW w:w="3604" w:type="pct"/>
            <w:tcBorders>
              <w:top w:val="single" w:sz="4" w:space="0" w:color="C0C0C0"/>
            </w:tcBorders>
            <w:shd w:val="clear" w:color="auto" w:fill="auto"/>
          </w:tcPr>
          <w:p w14:paraId="143E3F8F" w14:textId="77777777" w:rsidR="00F1480E" w:rsidRPr="000754EC" w:rsidRDefault="00F1480E" w:rsidP="000754EC">
            <w:pPr>
              <w:pStyle w:val="SIText"/>
              <w:rPr>
                <w:rStyle w:val="SIText-Italic"/>
              </w:rPr>
            </w:pPr>
            <w:r w:rsidRPr="008908DE">
              <w:rPr>
                <w:rStyle w:val="SIText-Italic"/>
              </w:rPr>
              <w:t xml:space="preserve">Performance criteria describe the performance needed to </w:t>
            </w:r>
            <w:r w:rsidRPr="000754EC">
              <w:rPr>
                <w:rStyle w:val="SIText-Italic"/>
              </w:rPr>
              <w:t>demonstrate achievement of the element.</w:t>
            </w:r>
          </w:p>
        </w:tc>
      </w:tr>
      <w:tr w:rsidR="000E64D2" w:rsidRPr="00963A46" w14:paraId="26FA6E1D" w14:textId="77777777" w:rsidTr="00CA2922">
        <w:trPr>
          <w:cantSplit/>
        </w:trPr>
        <w:tc>
          <w:tcPr>
            <w:tcW w:w="1396" w:type="pct"/>
            <w:shd w:val="clear" w:color="auto" w:fill="auto"/>
          </w:tcPr>
          <w:p w14:paraId="61448159" w14:textId="04B2B0D7" w:rsidR="000E64D2" w:rsidRPr="000E64D2" w:rsidRDefault="000E64D2" w:rsidP="000E64D2">
            <w:pPr>
              <w:pStyle w:val="SIText"/>
            </w:pPr>
            <w:r>
              <w:t>1.</w:t>
            </w:r>
            <w:r w:rsidR="007F6AA2">
              <w:t xml:space="preserve"> </w:t>
            </w:r>
            <w:r w:rsidRPr="000E64D2">
              <w:t>Prepare the turf renovation program</w:t>
            </w:r>
          </w:p>
        </w:tc>
        <w:tc>
          <w:tcPr>
            <w:tcW w:w="3604" w:type="pct"/>
            <w:shd w:val="clear" w:color="auto" w:fill="auto"/>
          </w:tcPr>
          <w:p w14:paraId="55E23968" w14:textId="6D40A2A6" w:rsidR="00DA2CD6" w:rsidRPr="00DA2CD6" w:rsidRDefault="00DA2CD6" w:rsidP="00DA2CD6">
            <w:pPr>
              <w:pStyle w:val="SIText"/>
            </w:pPr>
            <w:r w:rsidRPr="006945F5">
              <w:t>1.</w:t>
            </w:r>
            <w:r w:rsidR="007F6AA2">
              <w:t>1</w:t>
            </w:r>
            <w:r w:rsidRPr="00DA2CD6">
              <w:t xml:space="preserve"> </w:t>
            </w:r>
            <w:r w:rsidR="00771831">
              <w:t>A</w:t>
            </w:r>
            <w:r>
              <w:t xml:space="preserve">ssess </w:t>
            </w:r>
            <w:r w:rsidRPr="00DA2CD6">
              <w:t xml:space="preserve">existing </w:t>
            </w:r>
            <w:r>
              <w:t xml:space="preserve">turf site </w:t>
            </w:r>
            <w:r w:rsidRPr="00DA2CD6">
              <w:t>design plans and documentation</w:t>
            </w:r>
            <w:r>
              <w:t xml:space="preserve"> to establish purpose</w:t>
            </w:r>
            <w:r w:rsidR="00A507C0">
              <w:t xml:space="preserve"> of turf surface</w:t>
            </w:r>
            <w:r w:rsidR="00771831">
              <w:t xml:space="preserve"> to be renovated</w:t>
            </w:r>
          </w:p>
          <w:p w14:paraId="1C230E99" w14:textId="2FAFAC25" w:rsidR="000E64D2" w:rsidRPr="000E64D2" w:rsidRDefault="000E64D2" w:rsidP="000E64D2">
            <w:pPr>
              <w:pStyle w:val="SIText"/>
            </w:pPr>
            <w:r>
              <w:t>1.</w:t>
            </w:r>
            <w:r w:rsidR="007F6AA2">
              <w:t>2</w:t>
            </w:r>
            <w:r>
              <w:t xml:space="preserve"> </w:t>
            </w:r>
            <w:r w:rsidR="00DA2CD6">
              <w:t>Locate, measure</w:t>
            </w:r>
            <w:r w:rsidR="007F6AA2">
              <w:t xml:space="preserve">, </w:t>
            </w:r>
            <w:r w:rsidR="00DA2CD6">
              <w:t>conduct and record field tests according to workplace and industry standards and practices</w:t>
            </w:r>
          </w:p>
          <w:p w14:paraId="7B08FD5B" w14:textId="016BD2C0" w:rsidR="00DA2CD6" w:rsidRDefault="000E64D2" w:rsidP="000E64D2">
            <w:pPr>
              <w:pStyle w:val="SIText"/>
            </w:pPr>
            <w:r w:rsidRPr="006945F5">
              <w:t>1.</w:t>
            </w:r>
            <w:r w:rsidR="007F6AA2">
              <w:t>3</w:t>
            </w:r>
            <w:r>
              <w:t xml:space="preserve"> </w:t>
            </w:r>
            <w:r w:rsidR="00DA2CD6">
              <w:t xml:space="preserve">Assess measurements </w:t>
            </w:r>
            <w:r w:rsidR="007F6AA2">
              <w:t xml:space="preserve">and test results </w:t>
            </w:r>
            <w:r w:rsidR="00DA2CD6">
              <w:t xml:space="preserve">against purpose and identify </w:t>
            </w:r>
            <w:r w:rsidR="007F6AA2">
              <w:t xml:space="preserve">scope of </w:t>
            </w:r>
            <w:r w:rsidR="00DA2CD6">
              <w:t>renovations required</w:t>
            </w:r>
          </w:p>
          <w:p w14:paraId="52A5248C" w14:textId="33CC262C" w:rsidR="007F6AA2" w:rsidRDefault="007F6AA2" w:rsidP="000E64D2">
            <w:pPr>
              <w:pStyle w:val="SIText"/>
            </w:pPr>
            <w:r>
              <w:t>1.4 Identify and s</w:t>
            </w:r>
            <w:r w:rsidR="000E64D2" w:rsidRPr="006945F5">
              <w:t>elect materials and resource</w:t>
            </w:r>
            <w:r w:rsidR="00DA2CD6">
              <w:t xml:space="preserve">s </w:t>
            </w:r>
            <w:r>
              <w:t xml:space="preserve">required for the identified </w:t>
            </w:r>
            <w:r w:rsidR="00DA2CD6">
              <w:t>renovation</w:t>
            </w:r>
            <w:r>
              <w:t xml:space="preserve"> requirements</w:t>
            </w:r>
          </w:p>
          <w:p w14:paraId="07F3C034" w14:textId="39E1390B" w:rsidR="000E64D2" w:rsidRPr="000E64D2" w:rsidRDefault="007F6AA2" w:rsidP="009E29B8">
            <w:r>
              <w:t>1</w:t>
            </w:r>
            <w:r w:rsidRPr="007F6AA2">
              <w:t>.</w:t>
            </w:r>
            <w:r>
              <w:t>5</w:t>
            </w:r>
            <w:r w:rsidRPr="007F6AA2">
              <w:t xml:space="preserve"> Identify work health, safety and environmental hazards, assess risks and </w:t>
            </w:r>
            <w:r>
              <w:t>identify</w:t>
            </w:r>
            <w:r w:rsidRPr="007F6AA2">
              <w:t xml:space="preserve"> controls</w:t>
            </w:r>
            <w:r>
              <w:t xml:space="preserve"> according to workplace procedures</w:t>
            </w:r>
          </w:p>
          <w:p w14:paraId="6F14D14F" w14:textId="635EC3DE" w:rsidR="000E64D2" w:rsidRPr="000E64D2" w:rsidRDefault="000E64D2" w:rsidP="000E64D2">
            <w:pPr>
              <w:pStyle w:val="SIText"/>
            </w:pPr>
            <w:r w:rsidRPr="006945F5">
              <w:t>1.</w:t>
            </w:r>
            <w:r w:rsidR="007F6AA2">
              <w:t>6</w:t>
            </w:r>
            <w:r>
              <w:t xml:space="preserve"> </w:t>
            </w:r>
            <w:r w:rsidRPr="006945F5">
              <w:t xml:space="preserve">Develop a renovation program containing site assessment report, results of field measurements and tests, risk controls, and material and resource </w:t>
            </w:r>
            <w:r w:rsidR="007F6AA2">
              <w:t>requirements</w:t>
            </w:r>
          </w:p>
          <w:p w14:paraId="0CAEBFA2" w14:textId="1A7E6F23" w:rsidR="000E64D2" w:rsidRPr="000E64D2" w:rsidRDefault="000E64D2" w:rsidP="00210B1F">
            <w:pPr>
              <w:pStyle w:val="SIText"/>
            </w:pPr>
            <w:r w:rsidRPr="006945F5">
              <w:t>1.</w:t>
            </w:r>
            <w:r w:rsidR="007F6AA2">
              <w:t>7</w:t>
            </w:r>
            <w:r>
              <w:t xml:space="preserve"> </w:t>
            </w:r>
            <w:r w:rsidRPr="006945F5">
              <w:t xml:space="preserve">Develop and </w:t>
            </w:r>
            <w:r w:rsidR="007F6AA2">
              <w:t>document</w:t>
            </w:r>
            <w:r w:rsidR="007F6AA2" w:rsidRPr="006945F5">
              <w:t xml:space="preserve"> </w:t>
            </w:r>
            <w:r w:rsidR="007F6AA2">
              <w:t xml:space="preserve">a </w:t>
            </w:r>
            <w:r w:rsidRPr="006945F5">
              <w:t xml:space="preserve">schedule of works and specifications </w:t>
            </w:r>
            <w:r w:rsidR="007F6AA2">
              <w:t>for</w:t>
            </w:r>
            <w:r w:rsidR="007F6AA2" w:rsidRPr="006945F5">
              <w:t xml:space="preserve"> </w:t>
            </w:r>
            <w:r w:rsidR="007F6AA2">
              <w:t xml:space="preserve">renovation </w:t>
            </w:r>
            <w:r w:rsidRPr="006945F5">
              <w:t>program</w:t>
            </w:r>
          </w:p>
        </w:tc>
      </w:tr>
      <w:tr w:rsidR="000E64D2" w:rsidRPr="00963A46" w14:paraId="2F869ECE" w14:textId="77777777" w:rsidTr="00CA2922">
        <w:trPr>
          <w:cantSplit/>
        </w:trPr>
        <w:tc>
          <w:tcPr>
            <w:tcW w:w="1396" w:type="pct"/>
            <w:shd w:val="clear" w:color="auto" w:fill="auto"/>
          </w:tcPr>
          <w:p w14:paraId="705F1437" w14:textId="5636ED6A" w:rsidR="000E64D2" w:rsidRPr="000E64D2" w:rsidRDefault="000E64D2" w:rsidP="000E64D2">
            <w:pPr>
              <w:pStyle w:val="SIText"/>
            </w:pPr>
            <w:r>
              <w:t>2.</w:t>
            </w:r>
            <w:r w:rsidR="007F6AA2">
              <w:t xml:space="preserve"> </w:t>
            </w:r>
            <w:r w:rsidRPr="000E64D2">
              <w:t>Prepare renovation equipment</w:t>
            </w:r>
          </w:p>
        </w:tc>
        <w:tc>
          <w:tcPr>
            <w:tcW w:w="3604" w:type="pct"/>
            <w:shd w:val="clear" w:color="auto" w:fill="auto"/>
          </w:tcPr>
          <w:p w14:paraId="0A977F57" w14:textId="0D020E8B" w:rsidR="000E64D2" w:rsidRPr="000E64D2" w:rsidRDefault="000E64D2" w:rsidP="000E64D2">
            <w:pPr>
              <w:pStyle w:val="SIText"/>
            </w:pPr>
            <w:r w:rsidRPr="006945F5">
              <w:t>2.1</w:t>
            </w:r>
            <w:r>
              <w:t xml:space="preserve"> </w:t>
            </w:r>
            <w:r w:rsidR="00DD2B49">
              <w:t>Review</w:t>
            </w:r>
            <w:r w:rsidR="00DD2B49" w:rsidRPr="006945F5">
              <w:t xml:space="preserve"> </w:t>
            </w:r>
            <w:r w:rsidRPr="006945F5">
              <w:t xml:space="preserve">machinery maintenance logs </w:t>
            </w:r>
            <w:r w:rsidR="00DD2B49">
              <w:t xml:space="preserve">to verify operational status </w:t>
            </w:r>
            <w:r w:rsidRPr="006945F5">
              <w:t xml:space="preserve">for </w:t>
            </w:r>
            <w:r w:rsidR="00DD2B49">
              <w:t xml:space="preserve">renovation activities according to renovation </w:t>
            </w:r>
            <w:r w:rsidRPr="006945F5">
              <w:t>program</w:t>
            </w:r>
          </w:p>
          <w:p w14:paraId="70FCDBBC" w14:textId="1BE49C13" w:rsidR="000E64D2" w:rsidRPr="000E64D2" w:rsidRDefault="000E64D2" w:rsidP="00210B1F">
            <w:pPr>
              <w:pStyle w:val="SIText"/>
            </w:pPr>
            <w:r w:rsidRPr="006945F5">
              <w:t>2.2</w:t>
            </w:r>
            <w:r>
              <w:t xml:space="preserve"> </w:t>
            </w:r>
            <w:r w:rsidR="00DD2B49">
              <w:t>Conduct</w:t>
            </w:r>
            <w:r w:rsidRPr="006945F5">
              <w:t xml:space="preserve"> pre-operational and safety checks </w:t>
            </w:r>
            <w:r w:rsidR="00DD2B49">
              <w:t>of</w:t>
            </w:r>
            <w:r w:rsidR="00DD2B49" w:rsidRPr="006945F5">
              <w:t xml:space="preserve"> </w:t>
            </w:r>
            <w:r w:rsidRPr="006945F5">
              <w:t>tools, equipment and machinery</w:t>
            </w:r>
            <w:r w:rsidR="00DD2B49">
              <w:t xml:space="preserve"> according to workplace procedures and manufacturer instructions</w:t>
            </w:r>
          </w:p>
        </w:tc>
      </w:tr>
      <w:tr w:rsidR="000E64D2" w:rsidRPr="00963A46" w14:paraId="0DC7DC98" w14:textId="77777777" w:rsidTr="00CA2922">
        <w:trPr>
          <w:cantSplit/>
        </w:trPr>
        <w:tc>
          <w:tcPr>
            <w:tcW w:w="1396" w:type="pct"/>
            <w:shd w:val="clear" w:color="auto" w:fill="auto"/>
          </w:tcPr>
          <w:p w14:paraId="5A8700B4" w14:textId="143ED606" w:rsidR="000E64D2" w:rsidRPr="000E64D2" w:rsidRDefault="000E64D2" w:rsidP="000E64D2">
            <w:pPr>
              <w:pStyle w:val="SIText"/>
            </w:pPr>
            <w:r>
              <w:t>3.</w:t>
            </w:r>
            <w:r w:rsidR="007F6AA2">
              <w:t xml:space="preserve"> </w:t>
            </w:r>
            <w:r w:rsidRPr="000E64D2">
              <w:t>Implement the renovation program</w:t>
            </w:r>
          </w:p>
        </w:tc>
        <w:tc>
          <w:tcPr>
            <w:tcW w:w="3604" w:type="pct"/>
            <w:shd w:val="clear" w:color="auto" w:fill="auto"/>
          </w:tcPr>
          <w:p w14:paraId="0832D841" w14:textId="44EA40A5" w:rsidR="000E64D2" w:rsidRPr="000E64D2" w:rsidRDefault="000E64D2" w:rsidP="000E64D2">
            <w:pPr>
              <w:pStyle w:val="SIText"/>
            </w:pPr>
            <w:r w:rsidRPr="006945F5">
              <w:t>3.1</w:t>
            </w:r>
            <w:r>
              <w:t xml:space="preserve"> </w:t>
            </w:r>
            <w:r w:rsidR="00453863">
              <w:t>Select</w:t>
            </w:r>
            <w:r w:rsidR="00453863" w:rsidRPr="006945F5">
              <w:t xml:space="preserve"> </w:t>
            </w:r>
            <w:r w:rsidR="00453863" w:rsidRPr="00453863">
              <w:t xml:space="preserve">and coordinate </w:t>
            </w:r>
            <w:r w:rsidRPr="006945F5">
              <w:t>work team and contractor work in a sequential, timely and effective manner</w:t>
            </w:r>
          </w:p>
          <w:p w14:paraId="219EE771" w14:textId="69BED3C7" w:rsidR="000E64D2" w:rsidRPr="000E64D2" w:rsidRDefault="000E64D2" w:rsidP="000E64D2">
            <w:pPr>
              <w:pStyle w:val="SIText"/>
            </w:pPr>
            <w:r w:rsidRPr="006945F5">
              <w:t>3.2</w:t>
            </w:r>
            <w:r>
              <w:t xml:space="preserve"> </w:t>
            </w:r>
            <w:r w:rsidRPr="006945F5">
              <w:t xml:space="preserve">Organise and </w:t>
            </w:r>
            <w:r w:rsidRPr="000E64D2">
              <w:t xml:space="preserve">direct work according to the </w:t>
            </w:r>
            <w:r w:rsidR="00DD2B49">
              <w:t xml:space="preserve">renovation </w:t>
            </w:r>
            <w:r w:rsidRPr="000E64D2">
              <w:t>schedule of works</w:t>
            </w:r>
          </w:p>
          <w:p w14:paraId="6821ABDF" w14:textId="20BDE743" w:rsidR="000E64D2" w:rsidRPr="000E64D2" w:rsidRDefault="000E64D2" w:rsidP="000E64D2">
            <w:pPr>
              <w:pStyle w:val="SIText"/>
            </w:pPr>
            <w:r w:rsidRPr="006945F5">
              <w:t>3.3</w:t>
            </w:r>
            <w:r>
              <w:t xml:space="preserve"> </w:t>
            </w:r>
            <w:r w:rsidRPr="006945F5">
              <w:t xml:space="preserve">Monitor renovation tasks </w:t>
            </w:r>
            <w:r w:rsidR="00DD2B49">
              <w:t xml:space="preserve">against performance targets </w:t>
            </w:r>
            <w:r w:rsidRPr="006945F5">
              <w:t>and undertake remedial action</w:t>
            </w:r>
            <w:r w:rsidR="00DD2B49">
              <w:t xml:space="preserve"> where non-compliant</w:t>
            </w:r>
          </w:p>
          <w:p w14:paraId="6ECB7156" w14:textId="5954ACFA" w:rsidR="000E64D2" w:rsidRPr="000E64D2" w:rsidRDefault="000E64D2" w:rsidP="00D97A79">
            <w:pPr>
              <w:pStyle w:val="SIText"/>
            </w:pPr>
            <w:r w:rsidRPr="006945F5">
              <w:t>3.4</w:t>
            </w:r>
            <w:r>
              <w:t xml:space="preserve"> </w:t>
            </w:r>
            <w:r w:rsidR="00DD2B49">
              <w:t>Monitor work activities to m</w:t>
            </w:r>
            <w:r w:rsidRPr="006945F5">
              <w:t xml:space="preserve">aintain a clean and safe work </w:t>
            </w:r>
            <w:r w:rsidR="00DD2B49">
              <w:t>environment</w:t>
            </w:r>
            <w:r w:rsidR="00DD2B49" w:rsidRPr="006945F5">
              <w:t xml:space="preserve"> </w:t>
            </w:r>
            <w:r w:rsidR="00DD2B49">
              <w:t>for renovation according to workplace procedures</w:t>
            </w:r>
          </w:p>
        </w:tc>
      </w:tr>
      <w:tr w:rsidR="000E64D2" w:rsidRPr="00963A46" w14:paraId="6341C055" w14:textId="77777777" w:rsidTr="00CA2922">
        <w:trPr>
          <w:cantSplit/>
        </w:trPr>
        <w:tc>
          <w:tcPr>
            <w:tcW w:w="1396" w:type="pct"/>
            <w:shd w:val="clear" w:color="auto" w:fill="auto"/>
          </w:tcPr>
          <w:p w14:paraId="47665982" w14:textId="49A567D7" w:rsidR="000E64D2" w:rsidRPr="000E64D2" w:rsidRDefault="000E64D2" w:rsidP="000E64D2">
            <w:pPr>
              <w:pStyle w:val="SIText"/>
            </w:pPr>
            <w:r>
              <w:lastRenderedPageBreak/>
              <w:t>4.</w:t>
            </w:r>
            <w:r w:rsidR="007F6AA2">
              <w:t xml:space="preserve"> </w:t>
            </w:r>
            <w:r w:rsidRPr="000E64D2">
              <w:t>Complete renovation activities</w:t>
            </w:r>
          </w:p>
        </w:tc>
        <w:tc>
          <w:tcPr>
            <w:tcW w:w="3604" w:type="pct"/>
            <w:shd w:val="clear" w:color="auto" w:fill="auto"/>
          </w:tcPr>
          <w:p w14:paraId="3C84A319" w14:textId="727036C6" w:rsidR="000E64D2" w:rsidRPr="000E64D2" w:rsidRDefault="000E64D2" w:rsidP="000E64D2">
            <w:pPr>
              <w:pStyle w:val="SIText"/>
            </w:pPr>
            <w:r w:rsidRPr="006945F5">
              <w:t>4.1</w:t>
            </w:r>
            <w:r>
              <w:t xml:space="preserve"> </w:t>
            </w:r>
            <w:r w:rsidR="00210B1F">
              <w:t>Reconcile</w:t>
            </w:r>
            <w:r w:rsidR="00210B1F" w:rsidRPr="006945F5">
              <w:t xml:space="preserve"> </w:t>
            </w:r>
            <w:r w:rsidR="00210B1F">
              <w:t>completed works against renovation plan</w:t>
            </w:r>
            <w:r w:rsidR="009464F1">
              <w:t xml:space="preserve"> </w:t>
            </w:r>
            <w:r w:rsidR="00210B1F">
              <w:t>objectives</w:t>
            </w:r>
          </w:p>
          <w:p w14:paraId="4771CBE0" w14:textId="55F244D0" w:rsidR="000E64D2" w:rsidRPr="000E64D2" w:rsidRDefault="000E64D2" w:rsidP="000E64D2">
            <w:pPr>
              <w:pStyle w:val="SIText"/>
            </w:pPr>
            <w:r w:rsidRPr="006945F5">
              <w:t>4.2</w:t>
            </w:r>
            <w:r>
              <w:t xml:space="preserve"> </w:t>
            </w:r>
            <w:r w:rsidRPr="006945F5">
              <w:t>Inspect equipment and machinery</w:t>
            </w:r>
            <w:r w:rsidR="00210B1F">
              <w:t xml:space="preserve"> for operational status and implement repairs according to workplace procedures</w:t>
            </w:r>
          </w:p>
          <w:p w14:paraId="73A72963" w14:textId="68F2609D" w:rsidR="000E64D2" w:rsidRPr="000E64D2" w:rsidRDefault="000E64D2" w:rsidP="000E64D2">
            <w:pPr>
              <w:pStyle w:val="SIText"/>
            </w:pPr>
            <w:r w:rsidRPr="006945F5">
              <w:t>4.3</w:t>
            </w:r>
            <w:r>
              <w:t xml:space="preserve"> </w:t>
            </w:r>
            <w:r w:rsidRPr="006945F5">
              <w:t>Record expenses and review against budget</w:t>
            </w:r>
            <w:r w:rsidR="00210B1F">
              <w:t xml:space="preserve"> according to workplace financial procedures</w:t>
            </w:r>
          </w:p>
          <w:p w14:paraId="6EEBB313" w14:textId="759AC741" w:rsidR="000E64D2" w:rsidRPr="000E64D2" w:rsidRDefault="000E64D2" w:rsidP="00337211">
            <w:pPr>
              <w:pStyle w:val="SIText"/>
            </w:pPr>
            <w:r w:rsidRPr="006945F5">
              <w:t>4.4</w:t>
            </w:r>
            <w:r>
              <w:t xml:space="preserve"> </w:t>
            </w:r>
            <w:r w:rsidR="009464F1">
              <w:t>Record and r</w:t>
            </w:r>
            <w:r w:rsidR="00210B1F">
              <w:t xml:space="preserve">eport turf </w:t>
            </w:r>
            <w:r w:rsidRPr="006945F5">
              <w:t xml:space="preserve">renovation </w:t>
            </w:r>
            <w:r w:rsidR="00210B1F">
              <w:t>outcomes against planned objectives</w:t>
            </w:r>
            <w:r w:rsidR="009464F1">
              <w:t xml:space="preserve"> according to workplace requirements</w:t>
            </w:r>
            <w:r w:rsidR="00210B1F">
              <w:t xml:space="preserve">  </w:t>
            </w:r>
          </w:p>
        </w:tc>
      </w:tr>
    </w:tbl>
    <w:p w14:paraId="6C7C7463" w14:textId="77777777" w:rsidR="005F771F" w:rsidRDefault="005F771F" w:rsidP="005F771F">
      <w:pPr>
        <w:pStyle w:val="SIText"/>
      </w:pPr>
    </w:p>
    <w:p w14:paraId="6225B87A" w14:textId="77777777" w:rsidR="00F86A6B" w:rsidRPr="00F86A6B" w:rsidRDefault="00F86A6B" w:rsidP="00F86A6B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8"/>
        <w:gridCol w:w="6940"/>
      </w:tblGrid>
      <w:tr w:rsidR="00F86A6B" w:rsidRPr="00346B50" w14:paraId="7CDC7757" w14:textId="77777777" w:rsidTr="003E509B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30F36" w14:textId="77777777" w:rsidR="00F86A6B" w:rsidRPr="00F86A6B" w:rsidRDefault="00F86A6B" w:rsidP="00F86A6B">
            <w:pPr>
              <w:pStyle w:val="SIHeading2"/>
            </w:pPr>
            <w:r w:rsidRPr="00F86A6B">
              <w:t>Foundation Skills</w:t>
            </w:r>
          </w:p>
          <w:p w14:paraId="480B843A" w14:textId="77777777" w:rsidR="00F86A6B" w:rsidRPr="00F86A6B" w:rsidRDefault="00F86A6B" w:rsidP="00F86A6B">
            <w:pPr>
              <w:pStyle w:val="SIText"/>
              <w:rPr>
                <w:rStyle w:val="SIText-Italic"/>
              </w:rPr>
            </w:pPr>
            <w:r w:rsidRPr="00F86A6B">
              <w:rPr>
                <w:rStyle w:val="SIText-Italic"/>
                <w:rFonts w:eastAsiaTheme="majorEastAsia"/>
              </w:rPr>
              <w:t>This section describes those language, literacy, numeracy and employment skills that are essential for performance in this unit of competency but are not explicit in the performance criteria.</w:t>
            </w:r>
          </w:p>
        </w:tc>
      </w:tr>
      <w:tr w:rsidR="00F86A6B" w:rsidRPr="00346B50" w14:paraId="4293F98B" w14:textId="77777777" w:rsidTr="003E509B">
        <w:trPr>
          <w:tblHeader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B2F61" w14:textId="77777777" w:rsidR="00F86A6B" w:rsidRPr="00F86A6B" w:rsidRDefault="00F86A6B" w:rsidP="00F86A6B">
            <w:pPr>
              <w:pStyle w:val="SIText-Bold"/>
              <w:rPr>
                <w:rFonts w:eastAsiaTheme="majorEastAsia"/>
              </w:rPr>
            </w:pPr>
            <w:r w:rsidRPr="00F86A6B">
              <w:rPr>
                <w:rFonts w:eastAsiaTheme="majorEastAsia"/>
              </w:rPr>
              <w:t>Skill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56FEE" w14:textId="77777777" w:rsidR="00F86A6B" w:rsidRPr="00F86A6B" w:rsidRDefault="00F86A6B" w:rsidP="00F86A6B">
            <w:pPr>
              <w:pStyle w:val="SIText-Bold"/>
              <w:rPr>
                <w:rFonts w:eastAsiaTheme="majorEastAsia"/>
              </w:rPr>
            </w:pPr>
            <w:r w:rsidRPr="00F86A6B">
              <w:rPr>
                <w:rFonts w:eastAsiaTheme="majorEastAsia"/>
              </w:rPr>
              <w:t>Description</w:t>
            </w:r>
          </w:p>
        </w:tc>
      </w:tr>
      <w:tr w:rsidR="00F86A6B" w:rsidRPr="00346B50" w14:paraId="3A3DA55A" w14:textId="77777777" w:rsidTr="003E509B"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78732" w14:textId="77777777" w:rsidR="00F86A6B" w:rsidRPr="00F86A6B" w:rsidRDefault="00F86A6B" w:rsidP="00F86A6B">
            <w:pPr>
              <w:pStyle w:val="SIText"/>
            </w:pPr>
            <w:r w:rsidRPr="00F86A6B">
              <w:t>Reading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4389" w14:textId="60DF368D" w:rsidR="00F86A6B" w:rsidRPr="00F86A6B" w:rsidRDefault="009E29B8" w:rsidP="008478D3">
            <w:pPr>
              <w:pStyle w:val="SIBulletList1"/>
            </w:pPr>
            <w:r w:rsidRPr="009E29B8">
              <w:t xml:space="preserve">Critically analyses </w:t>
            </w:r>
            <w:r>
              <w:t xml:space="preserve">designs, test results and </w:t>
            </w:r>
            <w:r w:rsidRPr="009E29B8">
              <w:t xml:space="preserve">other documentation </w:t>
            </w:r>
            <w:r>
              <w:t xml:space="preserve">for sports turf renovation </w:t>
            </w:r>
            <w:r w:rsidRPr="009E29B8">
              <w:t xml:space="preserve">and consolidates information </w:t>
            </w:r>
            <w:r>
              <w:t xml:space="preserve">into plans and reports </w:t>
            </w:r>
          </w:p>
        </w:tc>
      </w:tr>
      <w:tr w:rsidR="00F86A6B" w:rsidRPr="00346B50" w14:paraId="5A933289" w14:textId="77777777" w:rsidTr="003E509B"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D4B94" w14:textId="77777777" w:rsidR="00F86A6B" w:rsidRPr="00F86A6B" w:rsidRDefault="00F86A6B" w:rsidP="00F86A6B">
            <w:pPr>
              <w:pStyle w:val="SIText"/>
            </w:pPr>
            <w:r w:rsidRPr="00F86A6B">
              <w:t>Writing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95D75" w14:textId="6E3CAC64" w:rsidR="00F86A6B" w:rsidRPr="00F86A6B" w:rsidRDefault="009E29B8" w:rsidP="00834390">
            <w:pPr>
              <w:pStyle w:val="SIBulletList1"/>
            </w:pPr>
            <w:r w:rsidRPr="009E29B8">
              <w:t xml:space="preserve">Develops </w:t>
            </w:r>
            <w:r>
              <w:t xml:space="preserve">plans, </w:t>
            </w:r>
            <w:r w:rsidRPr="009E29B8">
              <w:t>procedur</w:t>
            </w:r>
            <w:r>
              <w:t xml:space="preserve">es and schedules </w:t>
            </w:r>
            <w:r w:rsidRPr="009E29B8">
              <w:t xml:space="preserve">for </w:t>
            </w:r>
            <w:r w:rsidR="00834390">
              <w:t xml:space="preserve">work team </w:t>
            </w:r>
            <w:r w:rsidRPr="009E29B8">
              <w:t>and key stakeholders</w:t>
            </w:r>
            <w:r>
              <w:t xml:space="preserve"> </w:t>
            </w:r>
            <w:r w:rsidRPr="009E29B8">
              <w:t>using clear language in order to convey explicit information, requirements and</w:t>
            </w:r>
            <w:r>
              <w:t xml:space="preserve"> </w:t>
            </w:r>
            <w:r w:rsidRPr="009E29B8">
              <w:t>recommendations</w:t>
            </w:r>
            <w:r>
              <w:t xml:space="preserve"> </w:t>
            </w:r>
            <w:r w:rsidRPr="009E29B8">
              <w:t xml:space="preserve">for the </w:t>
            </w:r>
            <w:r>
              <w:t>renovation</w:t>
            </w:r>
            <w:r w:rsidRPr="009E29B8">
              <w:t xml:space="preserve"> of sports tu</w:t>
            </w:r>
            <w:r>
              <w:t>rf</w:t>
            </w:r>
          </w:p>
        </w:tc>
      </w:tr>
      <w:tr w:rsidR="00F86A6B" w:rsidRPr="00346B50" w14:paraId="2B0FE7C9" w14:textId="77777777" w:rsidTr="003E509B"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69439" w14:textId="77777777" w:rsidR="00F86A6B" w:rsidRPr="00F86A6B" w:rsidRDefault="00F86A6B" w:rsidP="00F86A6B">
            <w:pPr>
              <w:pStyle w:val="SIText"/>
            </w:pPr>
            <w:r w:rsidRPr="00F86A6B">
              <w:t>Oral communication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1427A" w14:textId="28AE6B1F" w:rsidR="00F86A6B" w:rsidRPr="00F86A6B" w:rsidRDefault="009E29B8" w:rsidP="00834390">
            <w:pPr>
              <w:pStyle w:val="SIBulletList1"/>
            </w:pPr>
            <w:r w:rsidRPr="009E29B8">
              <w:t xml:space="preserve">Presents complex information in a variety of ways using clear and convincing language, tone and pace appropriate for </w:t>
            </w:r>
            <w:r w:rsidR="00834390">
              <w:t>work team</w:t>
            </w:r>
            <w:r w:rsidR="00834390" w:rsidRPr="009E29B8">
              <w:t xml:space="preserve"> </w:t>
            </w:r>
            <w:r w:rsidRPr="009E29B8">
              <w:t>and key stakeholders</w:t>
            </w:r>
          </w:p>
        </w:tc>
      </w:tr>
      <w:tr w:rsidR="00F86A6B" w:rsidRPr="00346B50" w14:paraId="63E9D2AA" w14:textId="77777777" w:rsidTr="003E509B"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BDCF8" w14:textId="77777777" w:rsidR="00F86A6B" w:rsidRPr="00F86A6B" w:rsidRDefault="00F86A6B" w:rsidP="00F86A6B">
            <w:pPr>
              <w:pStyle w:val="SIText"/>
            </w:pPr>
            <w:r w:rsidRPr="00F86A6B">
              <w:t>Numeracy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8CC7E" w14:textId="60F4E5B8" w:rsidR="00F86A6B" w:rsidRPr="00F86A6B" w:rsidRDefault="00F6539E" w:rsidP="00D97A79">
            <w:pPr>
              <w:pStyle w:val="SIBulletList1"/>
            </w:pPr>
            <w:r w:rsidRPr="00F6539E">
              <w:t xml:space="preserve">Perform calculations </w:t>
            </w:r>
            <w:r>
              <w:t xml:space="preserve">when implementing and </w:t>
            </w:r>
            <w:r w:rsidRPr="00F6539E">
              <w:t>interpret</w:t>
            </w:r>
            <w:r w:rsidR="00D97A79">
              <w:t>ing</w:t>
            </w:r>
            <w:r w:rsidRPr="00F6539E">
              <w:t xml:space="preserve"> tests and results</w:t>
            </w:r>
          </w:p>
        </w:tc>
      </w:tr>
    </w:tbl>
    <w:p w14:paraId="41DCD361" w14:textId="77777777" w:rsidR="00916CD7" w:rsidRDefault="00916CD7" w:rsidP="005F771F">
      <w:pPr>
        <w:pStyle w:val="SIText"/>
      </w:pPr>
    </w:p>
    <w:p w14:paraId="25D0BC9C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9"/>
        <w:gridCol w:w="2128"/>
        <w:gridCol w:w="2409"/>
        <w:gridCol w:w="3112"/>
      </w:tblGrid>
      <w:tr w:rsidR="00F1480E" w14:paraId="62879B75" w14:textId="77777777" w:rsidTr="00F33FF2">
        <w:tc>
          <w:tcPr>
            <w:tcW w:w="5000" w:type="pct"/>
            <w:gridSpan w:val="4"/>
          </w:tcPr>
          <w:p w14:paraId="53E064CB" w14:textId="77777777" w:rsidR="00F1480E" w:rsidRPr="000754EC" w:rsidRDefault="00FD557D" w:rsidP="000754EC">
            <w:pPr>
              <w:pStyle w:val="SIHeading2"/>
            </w:pPr>
            <w:r w:rsidRPr="00923720">
              <w:t>U</w:t>
            </w:r>
            <w:r w:rsidRPr="000754EC">
              <w:t>nit Mapping Information</w:t>
            </w:r>
          </w:p>
        </w:tc>
      </w:tr>
      <w:tr w:rsidR="00F1480E" w14:paraId="359FD589" w14:textId="77777777" w:rsidTr="00F33FF2">
        <w:tc>
          <w:tcPr>
            <w:tcW w:w="1028" w:type="pct"/>
          </w:tcPr>
          <w:p w14:paraId="0763BDEF" w14:textId="77777777" w:rsidR="00F1480E" w:rsidRPr="000754EC" w:rsidRDefault="00F1480E" w:rsidP="000754EC">
            <w:pPr>
              <w:pStyle w:val="SIText-Bold"/>
            </w:pPr>
            <w:r w:rsidRPr="00923720">
              <w:t>Code and title current version</w:t>
            </w:r>
          </w:p>
        </w:tc>
        <w:tc>
          <w:tcPr>
            <w:tcW w:w="1105" w:type="pct"/>
          </w:tcPr>
          <w:p w14:paraId="187A38EB" w14:textId="77777777" w:rsidR="00F1480E" w:rsidRPr="000754EC" w:rsidRDefault="008322BE" w:rsidP="000754EC">
            <w:pPr>
              <w:pStyle w:val="SIText-Bold"/>
            </w:pPr>
            <w:r>
              <w:t xml:space="preserve">Code and title previous </w:t>
            </w:r>
            <w:r w:rsidR="00F1480E" w:rsidRPr="00923720">
              <w:t>version</w:t>
            </w:r>
          </w:p>
        </w:tc>
        <w:tc>
          <w:tcPr>
            <w:tcW w:w="1251" w:type="pct"/>
          </w:tcPr>
          <w:p w14:paraId="23E6409A" w14:textId="77777777" w:rsidR="00F1480E" w:rsidRPr="000754EC" w:rsidRDefault="00F1480E" w:rsidP="000754EC">
            <w:pPr>
              <w:pStyle w:val="SIText-Bold"/>
            </w:pPr>
            <w:r w:rsidRPr="00923720">
              <w:t>Comments</w:t>
            </w:r>
          </w:p>
        </w:tc>
        <w:tc>
          <w:tcPr>
            <w:tcW w:w="1616" w:type="pct"/>
          </w:tcPr>
          <w:p w14:paraId="53491462" w14:textId="77777777" w:rsidR="00F1480E" w:rsidRPr="000754EC" w:rsidRDefault="00F1480E" w:rsidP="000754EC">
            <w:pPr>
              <w:pStyle w:val="SIText-Bold"/>
            </w:pPr>
            <w:r w:rsidRPr="00923720">
              <w:t>Equivalence status</w:t>
            </w:r>
          </w:p>
        </w:tc>
      </w:tr>
      <w:tr w:rsidR="000E64D2" w14:paraId="0C949A1E" w14:textId="77777777" w:rsidTr="00F33FF2">
        <w:tc>
          <w:tcPr>
            <w:tcW w:w="1028" w:type="pct"/>
          </w:tcPr>
          <w:p w14:paraId="4FCFABC1" w14:textId="77777777" w:rsidR="000E64D2" w:rsidRPr="000E64D2" w:rsidRDefault="000E64D2" w:rsidP="000E64D2">
            <w:pPr>
              <w:pStyle w:val="SIText"/>
            </w:pPr>
            <w:r>
              <w:t>AHCTRF402</w:t>
            </w:r>
            <w:r w:rsidRPr="000E64D2">
              <w:t xml:space="preserve"> Plan and implement sports turf renovation</w:t>
            </w:r>
          </w:p>
        </w:tc>
        <w:tc>
          <w:tcPr>
            <w:tcW w:w="1105" w:type="pct"/>
          </w:tcPr>
          <w:p w14:paraId="6CFCF3C9" w14:textId="3F289AB1" w:rsidR="000E64D2" w:rsidRPr="000E64D2" w:rsidRDefault="000E64D2">
            <w:pPr>
              <w:pStyle w:val="SIText"/>
            </w:pPr>
            <w:r w:rsidRPr="00246EA4">
              <w:t xml:space="preserve">AHCTRF402 Plan and implement </w:t>
            </w:r>
            <w:r w:rsidRPr="000E64D2">
              <w:t>sports turf renovation</w:t>
            </w:r>
          </w:p>
        </w:tc>
        <w:tc>
          <w:tcPr>
            <w:tcW w:w="1251" w:type="pct"/>
          </w:tcPr>
          <w:p w14:paraId="1413481C" w14:textId="3A064535" w:rsidR="007C2F5D" w:rsidRPr="007C2F5D" w:rsidRDefault="001B2B80" w:rsidP="007C2F5D">
            <w:pPr>
              <w:pStyle w:val="SIText"/>
            </w:pPr>
            <w:r>
              <w:t>C</w:t>
            </w:r>
            <w:r w:rsidR="007C2F5D" w:rsidRPr="007C2F5D">
              <w:t>hanges to Performance Criteria for clarity</w:t>
            </w:r>
          </w:p>
          <w:p w14:paraId="3F215CB5" w14:textId="13C34FAC" w:rsidR="000E64D2" w:rsidRPr="000754EC" w:rsidRDefault="007C2F5D" w:rsidP="007C2F5D">
            <w:pPr>
              <w:pStyle w:val="SIText"/>
            </w:pPr>
            <w:r w:rsidRPr="007C2F5D">
              <w:t>Updated Performance Evidence and Knowledge Evidence</w:t>
            </w:r>
          </w:p>
        </w:tc>
        <w:tc>
          <w:tcPr>
            <w:tcW w:w="1616" w:type="pct"/>
          </w:tcPr>
          <w:p w14:paraId="7DEE5ACD" w14:textId="77777777" w:rsidR="000E64D2" w:rsidRPr="000E64D2" w:rsidRDefault="000E64D2" w:rsidP="000E64D2">
            <w:pPr>
              <w:pStyle w:val="SIText"/>
            </w:pPr>
            <w:r w:rsidRPr="000754EC">
              <w:t xml:space="preserve">Equivalent unit </w:t>
            </w:r>
          </w:p>
          <w:p w14:paraId="3C1E5C84" w14:textId="77777777" w:rsidR="000E64D2" w:rsidRPr="000754EC" w:rsidRDefault="000E64D2" w:rsidP="000E64D2">
            <w:pPr>
              <w:pStyle w:val="SIText"/>
            </w:pPr>
          </w:p>
          <w:p w14:paraId="73CFF91C" w14:textId="77777777" w:rsidR="000E64D2" w:rsidRPr="000E64D2" w:rsidRDefault="000E64D2" w:rsidP="000E64D2">
            <w:pPr>
              <w:pStyle w:val="SIText"/>
            </w:pPr>
          </w:p>
        </w:tc>
      </w:tr>
    </w:tbl>
    <w:p w14:paraId="3BE91697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8"/>
        <w:gridCol w:w="6940"/>
      </w:tblGrid>
      <w:tr w:rsidR="00F1480E" w:rsidRPr="00A55106" w14:paraId="426C4C3E" w14:textId="77777777" w:rsidTr="00CA2922">
        <w:tc>
          <w:tcPr>
            <w:tcW w:w="1396" w:type="pct"/>
            <w:shd w:val="clear" w:color="auto" w:fill="auto"/>
          </w:tcPr>
          <w:p w14:paraId="78146057" w14:textId="77777777" w:rsidR="00F1480E" w:rsidRPr="000754EC" w:rsidRDefault="00FD557D" w:rsidP="000754EC">
            <w:pPr>
              <w:pStyle w:val="SIHeading2"/>
            </w:pPr>
            <w:r w:rsidRPr="00CC451E">
              <w:t>L</w:t>
            </w:r>
            <w:r w:rsidRPr="000754EC">
              <w:t>inks</w:t>
            </w:r>
          </w:p>
        </w:tc>
        <w:tc>
          <w:tcPr>
            <w:tcW w:w="3604" w:type="pct"/>
            <w:shd w:val="clear" w:color="auto" w:fill="auto"/>
          </w:tcPr>
          <w:p w14:paraId="40C0E05E" w14:textId="77777777" w:rsidR="00F1480E" w:rsidRPr="000754EC" w:rsidRDefault="00520E9A" w:rsidP="00B66E5C">
            <w:pPr>
              <w:pStyle w:val="SIText"/>
            </w:pPr>
            <w:r>
              <w:t xml:space="preserve">Companion Volumes, including Implementation </w:t>
            </w:r>
            <w:r w:rsidR="00346FDC">
              <w:t xml:space="preserve">Guides, are available at </w:t>
            </w:r>
            <w:proofErr w:type="spellStart"/>
            <w:r w:rsidR="00346FDC">
              <w:t>VETNet</w:t>
            </w:r>
            <w:proofErr w:type="spellEnd"/>
            <w:r w:rsidR="00346FDC">
              <w:t xml:space="preserve">: </w:t>
            </w:r>
            <w:r w:rsidR="00B66E5C" w:rsidRPr="000A1436">
              <w:t>https://vetnet.education.gov.au/Pages/TrainingDocs.aspx?q=c6399549-9c62-4a5e-bf1a-524b2322cf72</w:t>
            </w:r>
          </w:p>
        </w:tc>
      </w:tr>
    </w:tbl>
    <w:p w14:paraId="4FB5B50C" w14:textId="77777777" w:rsidR="00F1480E" w:rsidRDefault="00F1480E" w:rsidP="005F771F">
      <w:pPr>
        <w:pStyle w:val="SIText"/>
      </w:pPr>
    </w:p>
    <w:p w14:paraId="08EF74FD" w14:textId="77777777" w:rsidR="00F1480E" w:rsidRDefault="00F1480E" w:rsidP="005F771F">
      <w:pPr>
        <w:pStyle w:val="SIText"/>
      </w:pPr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6"/>
        <w:gridCol w:w="6782"/>
      </w:tblGrid>
      <w:tr w:rsidR="00556C4C" w:rsidRPr="00E91BFF" w14:paraId="5D5CBCE7" w14:textId="77777777" w:rsidTr="00113678">
        <w:trPr>
          <w:tblHeader/>
        </w:trPr>
        <w:tc>
          <w:tcPr>
            <w:tcW w:w="1478" w:type="pct"/>
            <w:shd w:val="clear" w:color="auto" w:fill="auto"/>
          </w:tcPr>
          <w:p w14:paraId="6567C967" w14:textId="77777777" w:rsidR="00556C4C" w:rsidRPr="000754EC" w:rsidRDefault="00556C4C" w:rsidP="000754EC">
            <w:pPr>
              <w:pStyle w:val="SIUnittitle"/>
            </w:pPr>
            <w:r w:rsidRPr="002C55E9">
              <w:lastRenderedPageBreak/>
              <w:t>T</w:t>
            </w:r>
            <w:r w:rsidRPr="000754EC">
              <w:t>ITLE</w:t>
            </w:r>
          </w:p>
        </w:tc>
        <w:tc>
          <w:tcPr>
            <w:tcW w:w="3522" w:type="pct"/>
            <w:shd w:val="clear" w:color="auto" w:fill="auto"/>
          </w:tcPr>
          <w:p w14:paraId="59A656CC" w14:textId="77777777" w:rsidR="00556C4C" w:rsidRPr="000754EC" w:rsidRDefault="00556C4C" w:rsidP="002F4BEC">
            <w:pPr>
              <w:pStyle w:val="SIUnittitle"/>
            </w:pPr>
            <w:r w:rsidRPr="00F56827">
              <w:t xml:space="preserve">Assessment requirements for </w:t>
            </w:r>
            <w:r w:rsidR="000E64D2">
              <w:t>AHCTRF402</w:t>
            </w:r>
            <w:r w:rsidR="000E64D2" w:rsidRPr="000E64D2">
              <w:t xml:space="preserve"> Plan and implement sports turf renovation</w:t>
            </w:r>
          </w:p>
        </w:tc>
      </w:tr>
      <w:tr w:rsidR="00556C4C" w:rsidRPr="00A55106" w14:paraId="13F20A02" w14:textId="77777777" w:rsidTr="00113678">
        <w:trPr>
          <w:tblHeader/>
        </w:trPr>
        <w:tc>
          <w:tcPr>
            <w:tcW w:w="5000" w:type="pct"/>
            <w:gridSpan w:val="2"/>
            <w:shd w:val="clear" w:color="auto" w:fill="auto"/>
          </w:tcPr>
          <w:p w14:paraId="49C7E03B" w14:textId="77777777" w:rsidR="00556C4C" w:rsidRPr="000754EC" w:rsidRDefault="00D71E43" w:rsidP="000754EC">
            <w:pPr>
              <w:pStyle w:val="SIHeading2"/>
            </w:pPr>
            <w:r>
              <w:t>Performance E</w:t>
            </w:r>
            <w:r w:rsidRPr="000754EC">
              <w:t>vidence</w:t>
            </w:r>
          </w:p>
        </w:tc>
      </w:tr>
      <w:tr w:rsidR="00556C4C" w:rsidRPr="00067E1C" w14:paraId="30B382FE" w14:textId="77777777" w:rsidTr="00113678">
        <w:tc>
          <w:tcPr>
            <w:tcW w:w="5000" w:type="pct"/>
            <w:gridSpan w:val="2"/>
            <w:shd w:val="clear" w:color="auto" w:fill="auto"/>
          </w:tcPr>
          <w:p w14:paraId="3D927C4B" w14:textId="64549A6B" w:rsidR="002F01F5" w:rsidRDefault="006D3F21" w:rsidP="006D3F21">
            <w:r w:rsidRPr="006D3F21">
              <w:t xml:space="preserve">An individual demonstrating competency must satisfy all of the elements and performance criteria in this unit. </w:t>
            </w:r>
          </w:p>
          <w:p w14:paraId="30BF2D4E" w14:textId="6FBA2DBC" w:rsidR="006D3F21" w:rsidRPr="000E64D2" w:rsidRDefault="006D3F21" w:rsidP="000E64D2">
            <w:pPr>
              <w:pStyle w:val="SIText"/>
            </w:pPr>
            <w:r w:rsidRPr="00771831">
              <w:t xml:space="preserve">There must be evidence that the individual has on at least one occasion </w:t>
            </w:r>
            <w:r w:rsidR="002F01F5" w:rsidRPr="009E29B8">
              <w:t>prepare</w:t>
            </w:r>
            <w:r w:rsidR="001B2B80">
              <w:t>d</w:t>
            </w:r>
            <w:r w:rsidR="002F01F5" w:rsidRPr="009E29B8">
              <w:t xml:space="preserve"> and implement</w:t>
            </w:r>
            <w:r w:rsidR="001B2B80">
              <w:t>ed</w:t>
            </w:r>
            <w:r w:rsidR="002F01F5" w:rsidRPr="009E29B8">
              <w:t xml:space="preserve"> a sports turf renovation plan</w:t>
            </w:r>
            <w:r w:rsidRPr="00771831">
              <w:t xml:space="preserve"> ensuring they have:</w:t>
            </w:r>
          </w:p>
          <w:p w14:paraId="6DB3D866" w14:textId="54797491" w:rsidR="00771831" w:rsidRDefault="00771831" w:rsidP="000E64D2">
            <w:pPr>
              <w:pStyle w:val="SIBulletList1"/>
            </w:pPr>
            <w:r>
              <w:t xml:space="preserve">assessed site plans and </w:t>
            </w:r>
            <w:r w:rsidRPr="00B2077C">
              <w:t>conduct</w:t>
            </w:r>
            <w:r>
              <w:t>ed measurements, and field tests to establish scope of renovations</w:t>
            </w:r>
          </w:p>
          <w:p w14:paraId="1D5D59F5" w14:textId="158EFB03" w:rsidR="00771831" w:rsidRDefault="00771831" w:rsidP="000E64D2">
            <w:pPr>
              <w:pStyle w:val="SIBulletList1"/>
            </w:pPr>
            <w:r>
              <w:t xml:space="preserve">identified </w:t>
            </w:r>
            <w:r w:rsidR="000E64D2" w:rsidRPr="00B2077C">
              <w:t xml:space="preserve">site </w:t>
            </w:r>
            <w:r>
              <w:t xml:space="preserve">health, safety and environmental </w:t>
            </w:r>
            <w:r w:rsidR="000E64D2" w:rsidRPr="00B2077C">
              <w:t>hazard</w:t>
            </w:r>
            <w:r>
              <w:t xml:space="preserve">s, assessed </w:t>
            </w:r>
            <w:r w:rsidR="000E64D2" w:rsidRPr="00B2077C">
              <w:t>risk</w:t>
            </w:r>
            <w:r>
              <w:t>s and established controls for the renovation works</w:t>
            </w:r>
          </w:p>
          <w:p w14:paraId="2DFA00E3" w14:textId="788B1744" w:rsidR="000E64D2" w:rsidRPr="000E64D2" w:rsidRDefault="00771831" w:rsidP="00520C02">
            <w:pPr>
              <w:pStyle w:val="SIBulletList1"/>
            </w:pPr>
            <w:r>
              <w:t xml:space="preserve">developed and documented a </w:t>
            </w:r>
            <w:r w:rsidR="000E64D2" w:rsidRPr="00B2077C">
              <w:t xml:space="preserve">plan </w:t>
            </w:r>
            <w:r>
              <w:t xml:space="preserve">for </w:t>
            </w:r>
            <w:r w:rsidR="000E64D2" w:rsidRPr="00B2077C">
              <w:t>a sports turf renovation program</w:t>
            </w:r>
            <w:r>
              <w:t xml:space="preserve"> and prepared a schedule of works and specifications for implementation</w:t>
            </w:r>
          </w:p>
          <w:p w14:paraId="182FAC9C" w14:textId="504128F1" w:rsidR="000E64D2" w:rsidRPr="000E64D2" w:rsidRDefault="00771831" w:rsidP="001470AB">
            <w:pPr>
              <w:pStyle w:val="SIBulletList1"/>
            </w:pPr>
            <w:r>
              <w:t>reviewed status of machinery and equipment and conducted pre-operational checks in preparation for renovation works</w:t>
            </w:r>
          </w:p>
          <w:p w14:paraId="77FD9F21" w14:textId="008F0CCE" w:rsidR="000E64D2" w:rsidRPr="000E64D2" w:rsidRDefault="00771831" w:rsidP="000E64D2">
            <w:pPr>
              <w:pStyle w:val="SIBulletList1"/>
            </w:pPr>
            <w:r>
              <w:t xml:space="preserve">selected and coordinated work team and contractors to </w:t>
            </w:r>
            <w:r w:rsidR="000E64D2" w:rsidRPr="00B2077C">
              <w:t xml:space="preserve">implement the schedule of works for </w:t>
            </w:r>
            <w:r>
              <w:t xml:space="preserve">renovation of </w:t>
            </w:r>
            <w:r w:rsidR="000E64D2" w:rsidRPr="00B2077C">
              <w:t xml:space="preserve">sports turf </w:t>
            </w:r>
            <w:r w:rsidR="000E64D2" w:rsidRPr="000E64D2">
              <w:t>surfaces</w:t>
            </w:r>
          </w:p>
          <w:p w14:paraId="1B5D92C9" w14:textId="6ECC9544" w:rsidR="00556C4C" w:rsidRDefault="00771831">
            <w:pPr>
              <w:pStyle w:val="SIBulletList1"/>
            </w:pPr>
            <w:r>
              <w:t xml:space="preserve">monitored restoration </w:t>
            </w:r>
            <w:r w:rsidR="003B5011">
              <w:t>activity, safety and environmental impact of restoration work against performance targets</w:t>
            </w:r>
            <w:r w:rsidR="003B5011" w:rsidRPr="003B5011">
              <w:t xml:space="preserve"> </w:t>
            </w:r>
            <w:r w:rsidR="003B5011">
              <w:t>and implemented remedial actions where non-compliant</w:t>
            </w:r>
          </w:p>
          <w:p w14:paraId="1B2DCC04" w14:textId="77777777" w:rsidR="003B5011" w:rsidRDefault="003B5011">
            <w:pPr>
              <w:pStyle w:val="SIBulletList1"/>
            </w:pPr>
            <w:r>
              <w:t xml:space="preserve">reconciled completed works against renovation plan </w:t>
            </w:r>
          </w:p>
          <w:p w14:paraId="2D77B482" w14:textId="39874B3D" w:rsidR="003B5011" w:rsidRDefault="003B5011">
            <w:pPr>
              <w:pStyle w:val="SIBulletList1"/>
            </w:pPr>
            <w:r>
              <w:t xml:space="preserve">checked equipment for serviceability and initiated repairs </w:t>
            </w:r>
          </w:p>
          <w:p w14:paraId="40C44C22" w14:textId="77777777" w:rsidR="003B5011" w:rsidRDefault="003B5011">
            <w:pPr>
              <w:pStyle w:val="SIBulletList1"/>
            </w:pPr>
            <w:r>
              <w:t xml:space="preserve">recorded costs of restoration and reviewed against budget </w:t>
            </w:r>
          </w:p>
          <w:p w14:paraId="57CEB99C" w14:textId="13D7E9F3" w:rsidR="001C13BC" w:rsidRPr="000754EC" w:rsidRDefault="001C13BC">
            <w:pPr>
              <w:pStyle w:val="SIBulletList1"/>
            </w:pPr>
            <w:proofErr w:type="gramStart"/>
            <w:r>
              <w:t>maintained</w:t>
            </w:r>
            <w:proofErr w:type="gramEnd"/>
            <w:r>
              <w:t xml:space="preserve"> records and produced reports on renovation outcomes according to workplace procedures.</w:t>
            </w:r>
          </w:p>
        </w:tc>
      </w:tr>
    </w:tbl>
    <w:p w14:paraId="71B524A2" w14:textId="77777777" w:rsidR="00556C4C" w:rsidRDefault="00556C4C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F1480E" w:rsidRPr="00A55106" w14:paraId="5F4735F4" w14:textId="77777777" w:rsidTr="00CA2922">
        <w:trPr>
          <w:tblHeader/>
        </w:trPr>
        <w:tc>
          <w:tcPr>
            <w:tcW w:w="5000" w:type="pct"/>
            <w:shd w:val="clear" w:color="auto" w:fill="auto"/>
          </w:tcPr>
          <w:p w14:paraId="4D4B5D4D" w14:textId="77777777" w:rsidR="00F1480E" w:rsidRPr="000754EC" w:rsidRDefault="00D71E43" w:rsidP="000754EC">
            <w:pPr>
              <w:pStyle w:val="SIHeading2"/>
            </w:pPr>
            <w:r w:rsidRPr="002C55E9">
              <w:t>K</w:t>
            </w:r>
            <w:r w:rsidRPr="000754EC">
              <w:t>nowledge Evidence</w:t>
            </w:r>
          </w:p>
        </w:tc>
      </w:tr>
      <w:tr w:rsidR="00F1480E" w:rsidRPr="00067E1C" w14:paraId="4832F6B9" w14:textId="77777777" w:rsidTr="00CA2922">
        <w:tc>
          <w:tcPr>
            <w:tcW w:w="5000" w:type="pct"/>
            <w:shd w:val="clear" w:color="auto" w:fill="auto"/>
          </w:tcPr>
          <w:p w14:paraId="3BE401C4" w14:textId="165E2E9E" w:rsidR="00DA2CD6" w:rsidRPr="006D3F21" w:rsidRDefault="006D3F21" w:rsidP="00D15C6A">
            <w:pPr>
              <w:pStyle w:val="SIText"/>
            </w:pPr>
            <w:r w:rsidRPr="006D3F21">
              <w:t>An individual must be able to demonstrate the knowledge required to perform the tasks outlined in the elements and performance criteria of this unit. This includes knowledge of:</w:t>
            </w:r>
          </w:p>
          <w:p w14:paraId="0F61D467" w14:textId="337045AC" w:rsidR="000E64D2" w:rsidRPr="000E64D2" w:rsidRDefault="000E64D2" w:rsidP="000E64D2">
            <w:pPr>
              <w:pStyle w:val="SIBulletList1"/>
            </w:pPr>
            <w:r w:rsidRPr="00B2077C">
              <w:t>enterprise</w:t>
            </w:r>
            <w:r w:rsidR="00F84035">
              <w:t xml:space="preserve">, </w:t>
            </w:r>
            <w:r w:rsidR="00DA2CD6">
              <w:t xml:space="preserve">national and international </w:t>
            </w:r>
            <w:r w:rsidRPr="00B2077C">
              <w:t>industry standards for turf surface appearance</w:t>
            </w:r>
            <w:r w:rsidR="00DA2CD6">
              <w:t>, performance</w:t>
            </w:r>
            <w:r w:rsidRPr="00B2077C">
              <w:t xml:space="preserve"> and quality</w:t>
            </w:r>
          </w:p>
          <w:p w14:paraId="371E3787" w14:textId="77777777" w:rsidR="000E64D2" w:rsidRDefault="000E64D2" w:rsidP="000E64D2">
            <w:pPr>
              <w:pStyle w:val="SIBulletList1"/>
            </w:pPr>
            <w:r w:rsidRPr="00B2077C">
              <w:t xml:space="preserve">environmental </w:t>
            </w:r>
            <w:r w:rsidRPr="000E64D2">
              <w:t>implications of renovation activities, turf and soil treatments, and waste disposal procedures</w:t>
            </w:r>
          </w:p>
          <w:p w14:paraId="3A1E055C" w14:textId="2CC06221" w:rsidR="00F84035" w:rsidRDefault="00F84035" w:rsidP="000E64D2">
            <w:pPr>
              <w:pStyle w:val="SIBulletList1"/>
            </w:pPr>
            <w:r>
              <w:t>safe work practices and procedures applicable to renovation activities including:</w:t>
            </w:r>
          </w:p>
          <w:p w14:paraId="6B815F4E" w14:textId="270DF591" w:rsidR="00F84035" w:rsidRDefault="00F84035" w:rsidP="009E29B8">
            <w:pPr>
              <w:pStyle w:val="SIBulletList2"/>
            </w:pPr>
            <w:r>
              <w:t>safe materials handling</w:t>
            </w:r>
          </w:p>
          <w:p w14:paraId="69D907E9" w14:textId="0F3C1CC2" w:rsidR="00F84035" w:rsidRDefault="00F84035" w:rsidP="009E29B8">
            <w:pPr>
              <w:pStyle w:val="SIBulletList2"/>
            </w:pPr>
            <w:r>
              <w:t>equipment and operation</w:t>
            </w:r>
          </w:p>
          <w:p w14:paraId="5D927D9C" w14:textId="675770DD" w:rsidR="00F84035" w:rsidRDefault="00F84035" w:rsidP="009E29B8">
            <w:pPr>
              <w:pStyle w:val="SIBulletList2"/>
            </w:pPr>
            <w:r>
              <w:t>public and turf area users</w:t>
            </w:r>
          </w:p>
          <w:p w14:paraId="6D4CC55B" w14:textId="752D94D9" w:rsidR="00DA2CD6" w:rsidRDefault="00DA2CD6" w:rsidP="000E64D2">
            <w:pPr>
              <w:pStyle w:val="SIBulletList1"/>
            </w:pPr>
            <w:r>
              <w:t xml:space="preserve">methods and purpose of </w:t>
            </w:r>
            <w:r w:rsidR="000E64D2" w:rsidRPr="00B2077C">
              <w:t>field measurement</w:t>
            </w:r>
            <w:r>
              <w:t xml:space="preserve"> tests to be performed including:</w:t>
            </w:r>
          </w:p>
          <w:p w14:paraId="22B8C052" w14:textId="70B43FF7" w:rsidR="00DA2CD6" w:rsidRDefault="000E64D2" w:rsidP="009E29B8">
            <w:pPr>
              <w:pStyle w:val="SIBulletList2"/>
            </w:pPr>
            <w:r w:rsidRPr="00B2077C">
              <w:t>infiltration rate</w:t>
            </w:r>
          </w:p>
          <w:p w14:paraId="63E33A97" w14:textId="4E06DFBD" w:rsidR="00DA2CD6" w:rsidRDefault="000E64D2" w:rsidP="009E29B8">
            <w:pPr>
              <w:pStyle w:val="SIBulletList2"/>
            </w:pPr>
            <w:r w:rsidRPr="00B2077C">
              <w:t>organic fines</w:t>
            </w:r>
          </w:p>
          <w:p w14:paraId="499DB20B" w14:textId="78C23CFC" w:rsidR="00DA2CD6" w:rsidRDefault="000E64D2" w:rsidP="009E29B8">
            <w:pPr>
              <w:pStyle w:val="SIBulletList2"/>
            </w:pPr>
            <w:r w:rsidRPr="00B2077C">
              <w:t>hardness</w:t>
            </w:r>
          </w:p>
          <w:p w14:paraId="535D1BB0" w14:textId="4EAA7BE5" w:rsidR="00DA2CD6" w:rsidRDefault="000E64D2" w:rsidP="009E29B8">
            <w:pPr>
              <w:pStyle w:val="SIBulletList2"/>
            </w:pPr>
            <w:r w:rsidRPr="00B2077C">
              <w:t>traction</w:t>
            </w:r>
          </w:p>
          <w:p w14:paraId="4910A5FE" w14:textId="7D5FCCD7" w:rsidR="00DA2CD6" w:rsidRDefault="000E64D2" w:rsidP="009E29B8">
            <w:pPr>
              <w:pStyle w:val="SIBulletList2"/>
            </w:pPr>
            <w:r w:rsidRPr="00B2077C">
              <w:t>surface smoothness</w:t>
            </w:r>
          </w:p>
          <w:p w14:paraId="1D451428" w14:textId="5F424D56" w:rsidR="000E64D2" w:rsidRPr="000E64D2" w:rsidRDefault="000E64D2" w:rsidP="009E29B8">
            <w:pPr>
              <w:pStyle w:val="SIBulletList2"/>
            </w:pPr>
            <w:r w:rsidRPr="00B2077C">
              <w:t>turf sward height</w:t>
            </w:r>
          </w:p>
          <w:p w14:paraId="2B24F276" w14:textId="0AECC0B7" w:rsidR="00DA2CD6" w:rsidRDefault="00DA2CD6" w:rsidP="000E64D2">
            <w:pPr>
              <w:pStyle w:val="SIBulletList1"/>
            </w:pPr>
            <w:r>
              <w:t xml:space="preserve">identification and cultural requirements of turf </w:t>
            </w:r>
            <w:r w:rsidRPr="00B2077C">
              <w:t>grass species and cultivars</w:t>
            </w:r>
            <w:r>
              <w:t xml:space="preserve"> including:</w:t>
            </w:r>
          </w:p>
          <w:p w14:paraId="53641FD1" w14:textId="0D9DD88D" w:rsidR="00DA2CD6" w:rsidRDefault="00DA2CD6" w:rsidP="009E29B8">
            <w:pPr>
              <w:pStyle w:val="SIBulletList2"/>
            </w:pPr>
            <w:r>
              <w:t>p</w:t>
            </w:r>
            <w:r w:rsidR="000E64D2" w:rsidRPr="00B2077C">
              <w:t>lanting</w:t>
            </w:r>
            <w:r w:rsidR="00F84035">
              <w:t>/propagating</w:t>
            </w:r>
          </w:p>
          <w:p w14:paraId="2AB00A5C" w14:textId="7B8959CF" w:rsidR="00DA2CD6" w:rsidRDefault="000E64D2" w:rsidP="009E29B8">
            <w:pPr>
              <w:pStyle w:val="SIBulletList2"/>
            </w:pPr>
            <w:r w:rsidRPr="00B2077C">
              <w:t>care</w:t>
            </w:r>
            <w:r w:rsidR="00DA2CD6">
              <w:t xml:space="preserve"> and maintenance</w:t>
            </w:r>
          </w:p>
          <w:p w14:paraId="7E22FB66" w14:textId="607E4673" w:rsidR="000E64D2" w:rsidRPr="000E64D2" w:rsidRDefault="000E64D2" w:rsidP="009E29B8">
            <w:pPr>
              <w:pStyle w:val="SIBulletList2"/>
            </w:pPr>
            <w:r w:rsidRPr="00B2077C">
              <w:t>renovation scheduling requirements</w:t>
            </w:r>
          </w:p>
          <w:p w14:paraId="0A684AE4" w14:textId="77777777" w:rsidR="00F1480E" w:rsidRDefault="000E64D2" w:rsidP="000E64D2">
            <w:pPr>
              <w:pStyle w:val="SIBulletList1"/>
            </w:pPr>
            <w:r w:rsidRPr="00B2077C">
              <w:t>specialist turf renovation practices to achieve high performance turf</w:t>
            </w:r>
            <w:r w:rsidR="00F84035">
              <w:t xml:space="preserve"> including:</w:t>
            </w:r>
          </w:p>
          <w:p w14:paraId="536D47C1" w14:textId="77777777" w:rsidR="00F84035" w:rsidRDefault="00F84035" w:rsidP="009E29B8">
            <w:pPr>
              <w:pStyle w:val="SIBulletList2"/>
            </w:pPr>
            <w:r>
              <w:t>dethatching</w:t>
            </w:r>
          </w:p>
          <w:p w14:paraId="57C1C50C" w14:textId="77777777" w:rsidR="00F84035" w:rsidRDefault="00F84035" w:rsidP="009E29B8">
            <w:pPr>
              <w:pStyle w:val="SIBulletList2"/>
            </w:pPr>
            <w:r>
              <w:t>top dressing</w:t>
            </w:r>
          </w:p>
          <w:p w14:paraId="7E6AD025" w14:textId="38E6ED29" w:rsidR="00F84035" w:rsidRDefault="00F84035" w:rsidP="009E29B8">
            <w:pPr>
              <w:pStyle w:val="SIBulletList2"/>
            </w:pPr>
            <w:r>
              <w:t>aerating</w:t>
            </w:r>
          </w:p>
          <w:p w14:paraId="0083DF84" w14:textId="76E98EB5" w:rsidR="00F84035" w:rsidRDefault="00F84035" w:rsidP="009E29B8">
            <w:pPr>
              <w:pStyle w:val="SIBulletList2"/>
            </w:pPr>
            <w:r>
              <w:t>over sowing</w:t>
            </w:r>
          </w:p>
          <w:p w14:paraId="6AB286A4" w14:textId="77777777" w:rsidR="00F84035" w:rsidRDefault="00F84035" w:rsidP="009E29B8">
            <w:pPr>
              <w:pStyle w:val="SIBulletList2"/>
            </w:pPr>
            <w:r>
              <w:t>fertilising and soil conditioning</w:t>
            </w:r>
          </w:p>
          <w:p w14:paraId="2E055210" w14:textId="08D1BAF7" w:rsidR="00337211" w:rsidRDefault="00F84035" w:rsidP="009E29B8">
            <w:pPr>
              <w:pStyle w:val="SIBulletList2"/>
            </w:pPr>
            <w:r>
              <w:t>drainage and water holding</w:t>
            </w:r>
            <w:r w:rsidR="00337211" w:rsidRPr="00337211">
              <w:t xml:space="preserve"> </w:t>
            </w:r>
          </w:p>
          <w:p w14:paraId="7D2D7BFA" w14:textId="77777777" w:rsidR="007F6AA2" w:rsidRDefault="007F6AA2">
            <w:pPr>
              <w:pStyle w:val="SIBulletList1"/>
            </w:pPr>
            <w:r>
              <w:t>establishing and estimating resource and material requirements for turf grass renovation program including:</w:t>
            </w:r>
          </w:p>
          <w:p w14:paraId="1B572EE1" w14:textId="7AAE3D62" w:rsidR="009438EA" w:rsidRDefault="009438EA" w:rsidP="009E29B8">
            <w:pPr>
              <w:pStyle w:val="SIBulletList2"/>
            </w:pPr>
            <w:r>
              <w:t>financial and budgetary constraints</w:t>
            </w:r>
          </w:p>
          <w:p w14:paraId="42A38EAA" w14:textId="00CBE726" w:rsidR="007F6AA2" w:rsidRDefault="007F6AA2" w:rsidP="009E29B8">
            <w:pPr>
              <w:pStyle w:val="SIBulletList2"/>
            </w:pPr>
            <w:r>
              <w:t>consumables (fertilisers, ameliorants</w:t>
            </w:r>
            <w:r w:rsidR="00F84035">
              <w:t>, chemicals)</w:t>
            </w:r>
            <w:r>
              <w:t xml:space="preserve"> </w:t>
            </w:r>
          </w:p>
          <w:p w14:paraId="2AD39914" w14:textId="51EE3EB9" w:rsidR="007F6AA2" w:rsidRDefault="007F6AA2" w:rsidP="009E29B8">
            <w:pPr>
              <w:pStyle w:val="SIBulletList2"/>
            </w:pPr>
            <w:r>
              <w:lastRenderedPageBreak/>
              <w:t>labour</w:t>
            </w:r>
            <w:r w:rsidR="00F84035">
              <w:t xml:space="preserve"> and contractor requirements</w:t>
            </w:r>
            <w:r w:rsidR="000673A5">
              <w:t xml:space="preserve"> and scheduling</w:t>
            </w:r>
          </w:p>
          <w:p w14:paraId="4501E2F1" w14:textId="4C7C26BD" w:rsidR="007F6AA2" w:rsidRDefault="007F6AA2" w:rsidP="009E29B8">
            <w:pPr>
              <w:pStyle w:val="SIBulletList2"/>
            </w:pPr>
            <w:r>
              <w:t>equipment</w:t>
            </w:r>
            <w:r w:rsidR="00F84035">
              <w:t xml:space="preserve"> and machinery</w:t>
            </w:r>
          </w:p>
          <w:p w14:paraId="4734AD48" w14:textId="77777777" w:rsidR="007F6AA2" w:rsidRDefault="007F6AA2" w:rsidP="009E29B8">
            <w:pPr>
              <w:pStyle w:val="SIBulletList2"/>
            </w:pPr>
            <w:r>
              <w:t>turf grass propagation material</w:t>
            </w:r>
          </w:p>
          <w:p w14:paraId="041A4FF6" w14:textId="77777777" w:rsidR="007F6AA2" w:rsidRDefault="007F6AA2" w:rsidP="009E29B8">
            <w:pPr>
              <w:pStyle w:val="SIBulletList2"/>
            </w:pPr>
            <w:r>
              <w:t>growin</w:t>
            </w:r>
            <w:r w:rsidR="00F84035">
              <w:t>g soils and m</w:t>
            </w:r>
            <w:r>
              <w:t>edia</w:t>
            </w:r>
          </w:p>
          <w:p w14:paraId="3BE925A2" w14:textId="7C44BAF9" w:rsidR="000673A5" w:rsidRDefault="000673A5" w:rsidP="009E29B8">
            <w:pPr>
              <w:pStyle w:val="SIBulletList2"/>
            </w:pPr>
            <w:r>
              <w:t>expectations and specification of work quality outcomes</w:t>
            </w:r>
          </w:p>
          <w:p w14:paraId="6E21FBC3" w14:textId="77777777" w:rsidR="00337211" w:rsidRPr="00771831" w:rsidRDefault="00337211" w:rsidP="009E29B8">
            <w:pPr>
              <w:pStyle w:val="SIBulletList1"/>
            </w:pPr>
            <w:r w:rsidRPr="00771831">
              <w:t xml:space="preserve">equipment commonly used for sports turf renovation programs including: </w:t>
            </w:r>
          </w:p>
          <w:p w14:paraId="28C448F3" w14:textId="74E6EAFB" w:rsidR="00337211" w:rsidRPr="009E29B8" w:rsidRDefault="00337211" w:rsidP="009E29B8">
            <w:pPr>
              <w:pStyle w:val="SIBulletList2"/>
            </w:pPr>
            <w:r w:rsidRPr="009E29B8">
              <w:t xml:space="preserve">effective and safe use of tools and machinery </w:t>
            </w:r>
          </w:p>
          <w:p w14:paraId="0D2F5557" w14:textId="55811CE4" w:rsidR="00337211" w:rsidRPr="009E29B8" w:rsidRDefault="00337211" w:rsidP="009E29B8">
            <w:pPr>
              <w:pStyle w:val="SIBulletList2"/>
            </w:pPr>
            <w:r w:rsidRPr="009E29B8">
              <w:t xml:space="preserve">need a short list of common renovation tools and equipment </w:t>
            </w:r>
          </w:p>
          <w:p w14:paraId="6BE9B3E2" w14:textId="4D008BC0" w:rsidR="00337211" w:rsidRPr="009E29B8" w:rsidRDefault="00337211" w:rsidP="009E29B8">
            <w:pPr>
              <w:pStyle w:val="SIBulletList2"/>
            </w:pPr>
            <w:r w:rsidRPr="009E29B8">
              <w:t xml:space="preserve">influences on the selection of tools, machinery and safety equipment </w:t>
            </w:r>
          </w:p>
          <w:p w14:paraId="7FA6D7AA" w14:textId="3966A754" w:rsidR="00337211" w:rsidRPr="009E29B8" w:rsidRDefault="00337211" w:rsidP="009E29B8">
            <w:pPr>
              <w:pStyle w:val="SIBulletList2"/>
            </w:pPr>
            <w:r w:rsidRPr="009E29B8">
              <w:t xml:space="preserve">common pre and post operational checks of equipment </w:t>
            </w:r>
          </w:p>
          <w:p w14:paraId="3EAC8A9F" w14:textId="2C247785" w:rsidR="00337211" w:rsidRPr="009E29B8" w:rsidRDefault="00337211" w:rsidP="009E29B8">
            <w:pPr>
              <w:pStyle w:val="SIBulletList2"/>
            </w:pPr>
            <w:r w:rsidRPr="009E29B8">
              <w:t>adjustments and settings for renovation equipment</w:t>
            </w:r>
          </w:p>
          <w:p w14:paraId="0E09ED0E" w14:textId="4650423A" w:rsidR="00F84035" w:rsidRDefault="00337211">
            <w:pPr>
              <w:pStyle w:val="SIBulletList1"/>
            </w:pPr>
            <w:r>
              <w:t xml:space="preserve">managing </w:t>
            </w:r>
            <w:r w:rsidR="00834390">
              <w:t xml:space="preserve">work team </w:t>
            </w:r>
            <w:r>
              <w:t>and working with contractors</w:t>
            </w:r>
          </w:p>
          <w:p w14:paraId="4FB98989" w14:textId="10098D3B" w:rsidR="00337211" w:rsidRDefault="00337211" w:rsidP="009E29B8">
            <w:pPr>
              <w:pStyle w:val="SIBulletList2"/>
            </w:pPr>
            <w:r>
              <w:t xml:space="preserve">communicating with </w:t>
            </w:r>
            <w:r w:rsidR="00834390">
              <w:t>team members</w:t>
            </w:r>
          </w:p>
          <w:p w14:paraId="336DCC80" w14:textId="77777777" w:rsidR="00337211" w:rsidRDefault="00337211" w:rsidP="009E29B8">
            <w:pPr>
              <w:pStyle w:val="SIBulletList2"/>
            </w:pPr>
            <w:r>
              <w:t>organising and directing labour</w:t>
            </w:r>
          </w:p>
          <w:p w14:paraId="14AB8360" w14:textId="77777777" w:rsidR="00337211" w:rsidRDefault="00337211" w:rsidP="009E29B8">
            <w:pPr>
              <w:pStyle w:val="SIBulletList2"/>
            </w:pPr>
            <w:r>
              <w:t>dealing with performance issues</w:t>
            </w:r>
          </w:p>
          <w:p w14:paraId="1F137317" w14:textId="0026679B" w:rsidR="00337211" w:rsidRPr="000754EC" w:rsidRDefault="00337211">
            <w:pPr>
              <w:pStyle w:val="SIBulletList1"/>
            </w:pPr>
            <w:proofErr w:type="gramStart"/>
            <w:r>
              <w:t>preparation</w:t>
            </w:r>
            <w:proofErr w:type="gramEnd"/>
            <w:r>
              <w:t xml:space="preserve"> of </w:t>
            </w:r>
            <w:r w:rsidR="00E47751">
              <w:t xml:space="preserve">renovation </w:t>
            </w:r>
            <w:r>
              <w:t xml:space="preserve">plans, recording and reporting renovation </w:t>
            </w:r>
            <w:r w:rsidR="00E47751">
              <w:t>activities</w:t>
            </w:r>
            <w:r>
              <w:t>.</w:t>
            </w:r>
          </w:p>
        </w:tc>
      </w:tr>
    </w:tbl>
    <w:p w14:paraId="662FE7FA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F1480E" w:rsidRPr="00A55106" w14:paraId="6B1A9E86" w14:textId="77777777" w:rsidTr="00CA2922">
        <w:trPr>
          <w:tblHeader/>
        </w:trPr>
        <w:tc>
          <w:tcPr>
            <w:tcW w:w="5000" w:type="pct"/>
            <w:shd w:val="clear" w:color="auto" w:fill="auto"/>
          </w:tcPr>
          <w:p w14:paraId="56E35AAE" w14:textId="77777777" w:rsidR="00F1480E" w:rsidRPr="000754EC" w:rsidRDefault="00D71E43" w:rsidP="000754EC">
            <w:pPr>
              <w:pStyle w:val="SIHeading2"/>
            </w:pPr>
            <w:r w:rsidRPr="002C55E9">
              <w:t>A</w:t>
            </w:r>
            <w:r w:rsidRPr="000754EC">
              <w:t>ssessment Conditions</w:t>
            </w:r>
          </w:p>
        </w:tc>
      </w:tr>
      <w:tr w:rsidR="00F1480E" w:rsidRPr="00A55106" w14:paraId="7CEE21EB" w14:textId="77777777" w:rsidTr="00CA2922">
        <w:tc>
          <w:tcPr>
            <w:tcW w:w="5000" w:type="pct"/>
            <w:shd w:val="clear" w:color="auto" w:fill="auto"/>
          </w:tcPr>
          <w:p w14:paraId="6F5CC715" w14:textId="77777777" w:rsidR="006D3F21" w:rsidRPr="006D3F21" w:rsidRDefault="006D3F21" w:rsidP="006D3F21">
            <w:pPr>
              <w:rPr>
                <w:lang w:eastAsia="en-US"/>
              </w:rPr>
            </w:pPr>
            <w:r w:rsidRPr="006D3F21">
              <w:rPr>
                <w:lang w:eastAsia="en-US"/>
              </w:rPr>
              <w:t xml:space="preserve">Assessment of skills must take place under the following conditions: </w:t>
            </w:r>
          </w:p>
          <w:p w14:paraId="554E56AE" w14:textId="77777777" w:rsidR="006D3F21" w:rsidRPr="006D3F21" w:rsidRDefault="006D3F21" w:rsidP="006D3F21">
            <w:pPr>
              <w:pStyle w:val="SIBulletList1"/>
            </w:pPr>
            <w:r w:rsidRPr="006D3F21" w:rsidDel="00171E64">
              <w:t xml:space="preserve"> </w:t>
            </w:r>
            <w:r w:rsidRPr="006D3F21">
              <w:t>physical conditions:</w:t>
            </w:r>
          </w:p>
          <w:p w14:paraId="5BF3A468" w14:textId="0588CFFF" w:rsidR="00EE7409" w:rsidRPr="00771831" w:rsidRDefault="00BD5945">
            <w:pPr>
              <w:pStyle w:val="SIBulletList2"/>
            </w:pPr>
            <w:r w:rsidRPr="00BD5945">
              <w:t>access to a sports turf facility or an environment that accurately represents workplace conditions</w:t>
            </w:r>
            <w:r>
              <w:t xml:space="preserve"> on</w:t>
            </w:r>
            <w:r w:rsidR="00EE7409" w:rsidRPr="00771831">
              <w:t xml:space="preserve"> which to </w:t>
            </w:r>
            <w:r w:rsidR="00EE7409">
              <w:t xml:space="preserve">prepare and implement a turf renovation plan </w:t>
            </w:r>
          </w:p>
          <w:p w14:paraId="3BAAC903" w14:textId="77777777" w:rsidR="006D3F21" w:rsidRPr="006D3F21" w:rsidRDefault="006D3F21" w:rsidP="006D3F21">
            <w:pPr>
              <w:pStyle w:val="SIBulletList1"/>
            </w:pPr>
            <w:r w:rsidRPr="006D3F21">
              <w:t>resources, equipment and materials:</w:t>
            </w:r>
          </w:p>
          <w:p w14:paraId="4557BE6A" w14:textId="614D0E6B" w:rsidR="00EE7409" w:rsidRPr="00771831" w:rsidRDefault="00EE7409" w:rsidP="009E29B8">
            <w:pPr>
              <w:pStyle w:val="SIBulletList2"/>
            </w:pPr>
            <w:r w:rsidRPr="00771831">
              <w:t xml:space="preserve">turf renovation </w:t>
            </w:r>
            <w:r>
              <w:t xml:space="preserve">tools, </w:t>
            </w:r>
            <w:r w:rsidRPr="00771831">
              <w:t>machinery and equipment</w:t>
            </w:r>
          </w:p>
          <w:p w14:paraId="341B1C51" w14:textId="3F3AEA0D" w:rsidR="00EE7409" w:rsidRPr="009E29B8" w:rsidRDefault="00EE7409" w:rsidP="009E29B8">
            <w:pPr>
              <w:pStyle w:val="SIBulletList2"/>
            </w:pPr>
            <w:r w:rsidRPr="009E29B8">
              <w:t xml:space="preserve">fertiliser, ameliorants, top dressing sand/materials </w:t>
            </w:r>
          </w:p>
          <w:p w14:paraId="62DCA557" w14:textId="77777777" w:rsidR="00EE7409" w:rsidRPr="009E29B8" w:rsidRDefault="00EE7409">
            <w:pPr>
              <w:pStyle w:val="SIBulletList2"/>
              <w:rPr>
                <w:rFonts w:eastAsia="Calibri"/>
              </w:rPr>
            </w:pPr>
            <w:r w:rsidRPr="00EE7409">
              <w:t xml:space="preserve">turf planting/propagation materials </w:t>
            </w:r>
          </w:p>
          <w:p w14:paraId="438510A7" w14:textId="45BFF02B" w:rsidR="00EE7409" w:rsidRPr="009E29B8" w:rsidRDefault="00EE7409">
            <w:pPr>
              <w:pStyle w:val="SIBulletList2"/>
              <w:rPr>
                <w:rFonts w:eastAsia="Calibri"/>
              </w:rPr>
            </w:pPr>
            <w:r w:rsidRPr="009E29B8">
              <w:rPr>
                <w:rFonts w:eastAsia="Calibri"/>
              </w:rPr>
              <w:t>measuring and layout equipment including levels, tape measures, boning rods, laser level, dumpy level</w:t>
            </w:r>
          </w:p>
          <w:p w14:paraId="11754E97" w14:textId="77777777" w:rsidR="006D3F21" w:rsidRPr="006D3F21" w:rsidRDefault="006D3F21" w:rsidP="006D3F21">
            <w:pPr>
              <w:pStyle w:val="SIBulletList1"/>
              <w:rPr>
                <w:rFonts w:eastAsia="Calibri"/>
              </w:rPr>
            </w:pPr>
            <w:r w:rsidRPr="006D3F21">
              <w:rPr>
                <w:rFonts w:eastAsia="Calibri"/>
              </w:rPr>
              <w:t>specifications:</w:t>
            </w:r>
          </w:p>
          <w:p w14:paraId="5C54ACF4" w14:textId="6761954C" w:rsidR="006D3F21" w:rsidRPr="009E29B8" w:rsidRDefault="006D3F21">
            <w:pPr>
              <w:pStyle w:val="SIBulletList2"/>
              <w:rPr>
                <w:rFonts w:eastAsia="Calibri"/>
              </w:rPr>
            </w:pPr>
            <w:r w:rsidRPr="009E29B8">
              <w:rPr>
                <w:rFonts w:eastAsia="Calibri"/>
              </w:rPr>
              <w:t xml:space="preserve">workplace </w:t>
            </w:r>
            <w:r w:rsidR="001B2B80">
              <w:rPr>
                <w:rFonts w:eastAsia="Calibri"/>
              </w:rPr>
              <w:t xml:space="preserve">procedures and </w:t>
            </w:r>
            <w:r w:rsidRPr="009E29B8">
              <w:rPr>
                <w:rFonts w:eastAsia="Calibri"/>
              </w:rPr>
              <w:t>work instructions</w:t>
            </w:r>
            <w:r w:rsidR="00EE7409" w:rsidRPr="009E29B8">
              <w:rPr>
                <w:rFonts w:eastAsia="Calibri"/>
              </w:rPr>
              <w:t xml:space="preserve"> for turf </w:t>
            </w:r>
            <w:r w:rsidRPr="009E29B8">
              <w:rPr>
                <w:rFonts w:eastAsia="Calibri"/>
              </w:rPr>
              <w:t xml:space="preserve">area </w:t>
            </w:r>
            <w:r w:rsidR="00EE7409" w:rsidRPr="009E29B8">
              <w:rPr>
                <w:rFonts w:eastAsia="Calibri"/>
              </w:rPr>
              <w:t>maintenance</w:t>
            </w:r>
          </w:p>
          <w:p w14:paraId="2449455A" w14:textId="59C17AAE" w:rsidR="00EE7409" w:rsidRPr="009E29B8" w:rsidRDefault="00EE7409">
            <w:pPr>
              <w:pStyle w:val="SIBulletList2"/>
              <w:rPr>
                <w:rFonts w:eastAsia="Calibri"/>
              </w:rPr>
            </w:pPr>
            <w:r w:rsidRPr="009E29B8">
              <w:rPr>
                <w:rFonts w:eastAsia="Calibri"/>
              </w:rPr>
              <w:t>access to workplace, national and international turf grass industry standards</w:t>
            </w:r>
          </w:p>
          <w:p w14:paraId="1C64EE5C" w14:textId="77777777" w:rsidR="006D3F21" w:rsidRPr="00EE7409" w:rsidRDefault="006D3F21">
            <w:pPr>
              <w:pStyle w:val="SIBulletList1"/>
            </w:pPr>
            <w:r w:rsidRPr="00EE7409">
              <w:t>relationships:</w:t>
            </w:r>
          </w:p>
          <w:p w14:paraId="67190301" w14:textId="597BC1F6" w:rsidR="006D3F21" w:rsidRPr="009E29B8" w:rsidRDefault="006D3F21">
            <w:pPr>
              <w:pStyle w:val="SIBulletList2"/>
            </w:pPr>
            <w:proofErr w:type="gramStart"/>
            <w:r w:rsidRPr="009E29B8">
              <w:t>work</w:t>
            </w:r>
            <w:proofErr w:type="gramEnd"/>
            <w:r w:rsidRPr="009E29B8">
              <w:t xml:space="preserve"> team </w:t>
            </w:r>
            <w:r w:rsidR="00EE7409" w:rsidRPr="009E29B8">
              <w:t>and contractors</w:t>
            </w:r>
            <w:r w:rsidR="00860BD3">
              <w:t>.</w:t>
            </w:r>
          </w:p>
          <w:p w14:paraId="4B0E6106" w14:textId="77777777" w:rsidR="00EE7409" w:rsidRDefault="00EE7409" w:rsidP="006D3F21"/>
          <w:p w14:paraId="181705B1" w14:textId="77777777" w:rsidR="006D3F21" w:rsidRPr="006D3F21" w:rsidRDefault="006D3F21" w:rsidP="006D3F21">
            <w:r w:rsidRPr="006D3F21">
              <w:t>Assessors of this unit must satisfy the requirements for assessors in applicable vocational education and training legislation, frameworks and/or standards.</w:t>
            </w:r>
          </w:p>
          <w:p w14:paraId="7740684C" w14:textId="71EBDFC5" w:rsidR="00F1480E" w:rsidRPr="000754EC" w:rsidRDefault="00F1480E" w:rsidP="00B66E5C">
            <w:pPr>
              <w:pStyle w:val="SIText"/>
              <w:rPr>
                <w:rFonts w:eastAsia="Calibri"/>
              </w:rPr>
            </w:pPr>
          </w:p>
        </w:tc>
      </w:tr>
    </w:tbl>
    <w:p w14:paraId="56982D61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6"/>
        <w:gridCol w:w="7722"/>
      </w:tblGrid>
      <w:tr w:rsidR="00F1480E" w:rsidRPr="00A55106" w14:paraId="3A99EC90" w14:textId="77777777" w:rsidTr="004679E3">
        <w:tc>
          <w:tcPr>
            <w:tcW w:w="990" w:type="pct"/>
            <w:shd w:val="clear" w:color="auto" w:fill="auto"/>
          </w:tcPr>
          <w:p w14:paraId="2711C991" w14:textId="77777777" w:rsidR="00F1480E" w:rsidRPr="000754EC" w:rsidRDefault="00D71E43" w:rsidP="000754EC">
            <w:pPr>
              <w:pStyle w:val="SIHeading2"/>
            </w:pPr>
            <w:r w:rsidRPr="002C55E9">
              <w:t>L</w:t>
            </w:r>
            <w:r w:rsidRPr="000754EC">
              <w:t>inks</w:t>
            </w:r>
          </w:p>
        </w:tc>
        <w:tc>
          <w:tcPr>
            <w:tcW w:w="4010" w:type="pct"/>
            <w:shd w:val="clear" w:color="auto" w:fill="auto"/>
          </w:tcPr>
          <w:p w14:paraId="706E85A8" w14:textId="77777777" w:rsidR="002970C3" w:rsidRPr="000754EC" w:rsidRDefault="002970C3" w:rsidP="000754EC">
            <w:pPr>
              <w:pStyle w:val="SIText"/>
            </w:pPr>
            <w:r>
              <w:t xml:space="preserve">Companion Volumes, including Implementation </w:t>
            </w:r>
            <w:r w:rsidR="00346FDC">
              <w:t xml:space="preserve">Guides, are available at </w:t>
            </w:r>
            <w:proofErr w:type="spellStart"/>
            <w:r w:rsidR="00346FDC">
              <w:t>VETNet</w:t>
            </w:r>
            <w:proofErr w:type="spellEnd"/>
            <w:r w:rsidR="00346FDC">
              <w:t>:</w:t>
            </w:r>
          </w:p>
          <w:p w14:paraId="5B0A70E5" w14:textId="77777777" w:rsidR="00F1480E" w:rsidRPr="000754EC" w:rsidRDefault="00B66E5C" w:rsidP="000754EC">
            <w:pPr>
              <w:pStyle w:val="SIText"/>
            </w:pPr>
            <w:r w:rsidRPr="000A1436">
              <w:t>https://vetnet.education.gov.au/Pages/TrainingDocs.aspx?q=c6399549-9c62-4a5e-bf1a-524b2322cf72</w:t>
            </w:r>
          </w:p>
        </w:tc>
      </w:tr>
    </w:tbl>
    <w:p w14:paraId="3E153551" w14:textId="77777777" w:rsidR="00F1480E" w:rsidRDefault="00F1480E" w:rsidP="005F771F">
      <w:pPr>
        <w:pStyle w:val="SIText"/>
      </w:pPr>
    </w:p>
    <w:sectPr w:rsidR="00F1480E" w:rsidSect="00AE32CB">
      <w:headerReference w:type="default" r:id="rId11"/>
      <w:footerReference w:type="default" r:id="rId12"/>
      <w:pgSz w:w="11906" w:h="16838" w:code="9"/>
      <w:pgMar w:top="1134" w:right="1134" w:bottom="1134" w:left="1134" w:header="567" w:footer="567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2F6223" w14:textId="77777777" w:rsidR="00DD395B" w:rsidRDefault="00DD395B" w:rsidP="00BF3F0A">
      <w:r>
        <w:separator/>
      </w:r>
    </w:p>
    <w:p w14:paraId="09D4C66A" w14:textId="77777777" w:rsidR="00DD395B" w:rsidRDefault="00DD395B"/>
  </w:endnote>
  <w:endnote w:type="continuationSeparator" w:id="0">
    <w:p w14:paraId="3A7D3164" w14:textId="77777777" w:rsidR="00DD395B" w:rsidRDefault="00DD395B" w:rsidP="00BF3F0A">
      <w:r>
        <w:continuationSeparator/>
      </w:r>
    </w:p>
    <w:p w14:paraId="6FDCAE1B" w14:textId="77777777" w:rsidR="00DD395B" w:rsidRDefault="00DD39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8721817"/>
      <w:docPartObj>
        <w:docPartGallery w:val="Page Numbers (Bottom of Page)"/>
        <w:docPartUnique/>
      </w:docPartObj>
    </w:sdtPr>
    <w:sdtEndPr/>
    <w:sdtContent>
      <w:p w14:paraId="0CA10105" w14:textId="7F4FE833" w:rsidR="000E25E6" w:rsidRPr="000754EC" w:rsidRDefault="00D810DE" w:rsidP="005F771F">
        <w:pPr>
          <w:pStyle w:val="SIText"/>
        </w:pPr>
        <w:r>
          <w:t>Skills Im</w:t>
        </w:r>
        <w:r w:rsidR="00151D93">
          <w:t>pact Unit of Competency</w:t>
        </w:r>
        <w:r w:rsidR="00151D93"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 w:rsidRPr="000754EC">
          <w:fldChar w:fldCharType="begin"/>
        </w:r>
        <w:r>
          <w:instrText xml:space="preserve"> PAGE   \* MERGEFORMAT </w:instrText>
        </w:r>
        <w:r w:rsidRPr="000754EC">
          <w:fldChar w:fldCharType="separate"/>
        </w:r>
        <w:r w:rsidR="00E7209A">
          <w:rPr>
            <w:noProof/>
          </w:rPr>
          <w:t>4</w:t>
        </w:r>
        <w:r w:rsidRPr="000754EC">
          <w:fldChar w:fldCharType="end"/>
        </w:r>
      </w:p>
      <w:p w14:paraId="17B0C4AE" w14:textId="77777777" w:rsidR="00D810DE" w:rsidRDefault="000E25E6" w:rsidP="005F771F">
        <w:pPr>
          <w:pStyle w:val="SIText"/>
        </w:pPr>
        <w:r w:rsidRPr="000754EC">
          <w:t xml:space="preserve">Template modified on </w:t>
        </w:r>
        <w:r w:rsidR="001D30EB">
          <w:t>1 November</w:t>
        </w:r>
        <w:r w:rsidR="004A581D">
          <w:t xml:space="preserve"> </w:t>
        </w:r>
        <w:r w:rsidR="00752C75" w:rsidRPr="000754EC">
          <w:t>2017</w:t>
        </w:r>
      </w:p>
    </w:sdtContent>
  </w:sdt>
  <w:p w14:paraId="737612F6" w14:textId="77777777" w:rsidR="00687B62" w:rsidRDefault="00687B6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AEF09D" w14:textId="77777777" w:rsidR="00DD395B" w:rsidRDefault="00DD395B" w:rsidP="00BF3F0A">
      <w:r>
        <w:separator/>
      </w:r>
    </w:p>
    <w:p w14:paraId="745175BF" w14:textId="77777777" w:rsidR="00DD395B" w:rsidRDefault="00DD395B"/>
  </w:footnote>
  <w:footnote w:type="continuationSeparator" w:id="0">
    <w:p w14:paraId="6962F054" w14:textId="77777777" w:rsidR="00DD395B" w:rsidRDefault="00DD395B" w:rsidP="00BF3F0A">
      <w:r>
        <w:continuationSeparator/>
      </w:r>
    </w:p>
    <w:p w14:paraId="13AAA6A7" w14:textId="77777777" w:rsidR="00DD395B" w:rsidRDefault="00DD39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5C1504" w14:textId="77777777" w:rsidR="009C2650" w:rsidRPr="000E64D2" w:rsidRDefault="00CF795F" w:rsidP="000E64D2">
    <w:pPr>
      <w:pStyle w:val="SIText"/>
    </w:pPr>
    <w:r>
      <w:t>AHC</w:t>
    </w:r>
    <w:r w:rsidR="00C15F70">
      <w:t>TRF</w:t>
    </w:r>
    <w:r w:rsidR="000E64D2">
      <w:t xml:space="preserve">402 </w:t>
    </w:r>
    <w:r w:rsidR="000E64D2" w:rsidRPr="000E64D2">
      <w:t>Plan and implement sports turf renovation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E06C1E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3A328E2"/>
    <w:multiLevelType w:val="hybridMultilevel"/>
    <w:tmpl w:val="392CA45A"/>
    <w:lvl w:ilvl="0" w:tplc="AB4E73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51EDE"/>
    <w:multiLevelType w:val="hybridMultilevel"/>
    <w:tmpl w:val="A97A222C"/>
    <w:lvl w:ilvl="0" w:tplc="4A86549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DA13C1"/>
    <w:multiLevelType w:val="hybridMultilevel"/>
    <w:tmpl w:val="2FE01A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77CFC"/>
    <w:multiLevelType w:val="multilevel"/>
    <w:tmpl w:val="3E2CB2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FF199B"/>
    <w:multiLevelType w:val="multilevel"/>
    <w:tmpl w:val="FBB01D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1B1A91"/>
    <w:multiLevelType w:val="multilevel"/>
    <w:tmpl w:val="232EDFCE"/>
    <w:name w:val="CATNumList4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7" w15:restartNumberingAfterBreak="0">
    <w:nsid w:val="30416A37"/>
    <w:multiLevelType w:val="multilevel"/>
    <w:tmpl w:val="BFF494AA"/>
    <w:name w:val="CATNumList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1F83D22"/>
    <w:multiLevelType w:val="multilevel"/>
    <w:tmpl w:val="3438A3BE"/>
    <w:name w:val="CATBulle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Century" w:hAnsi="Century" w:hint="default"/>
        <w:color w:val="auto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4377779E"/>
    <w:multiLevelType w:val="hybridMultilevel"/>
    <w:tmpl w:val="8DB86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EA1B43"/>
    <w:multiLevelType w:val="hybridMultilevel"/>
    <w:tmpl w:val="E730E1CC"/>
    <w:lvl w:ilvl="0" w:tplc="F446CD8E">
      <w:start w:val="1"/>
      <w:numFmt w:val="bullet"/>
      <w:pStyle w:val="SIBulletList2"/>
      <w:lvlText w:val="•"/>
      <w:lvlJc w:val="left"/>
      <w:pPr>
        <w:ind w:left="1083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0C09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11" w15:restartNumberingAfterBreak="0">
    <w:nsid w:val="594873FB"/>
    <w:multiLevelType w:val="hybridMultilevel"/>
    <w:tmpl w:val="45A417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27AF2"/>
    <w:multiLevelType w:val="hybridMultilevel"/>
    <w:tmpl w:val="1B5E6092"/>
    <w:lvl w:ilvl="0" w:tplc="34EE0EB4">
      <w:start w:val="1"/>
      <w:numFmt w:val="bullet"/>
      <w:pStyle w:val="SIBulletList1"/>
      <w:lvlText w:val="•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096FF6"/>
    <w:multiLevelType w:val="hybridMultilevel"/>
    <w:tmpl w:val="E7F06E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7A271B"/>
    <w:multiLevelType w:val="multilevel"/>
    <w:tmpl w:val="E4FC54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A26D9B"/>
    <w:multiLevelType w:val="hybridMultilevel"/>
    <w:tmpl w:val="135AE56C"/>
    <w:lvl w:ilvl="0" w:tplc="EF8EA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F03DE4"/>
    <w:multiLevelType w:val="multilevel"/>
    <w:tmpl w:val="0D7220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521D64"/>
    <w:multiLevelType w:val="hybridMultilevel"/>
    <w:tmpl w:val="60E0DEF4"/>
    <w:lvl w:ilvl="0" w:tplc="BEF677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15"/>
  </w:num>
  <w:num w:numId="5">
    <w:abstractNumId w:val="1"/>
  </w:num>
  <w:num w:numId="6">
    <w:abstractNumId w:val="7"/>
  </w:num>
  <w:num w:numId="7">
    <w:abstractNumId w:val="2"/>
  </w:num>
  <w:num w:numId="8">
    <w:abstractNumId w:val="0"/>
  </w:num>
  <w:num w:numId="9">
    <w:abstractNumId w:val="14"/>
  </w:num>
  <w:num w:numId="10">
    <w:abstractNumId w:val="9"/>
  </w:num>
  <w:num w:numId="11">
    <w:abstractNumId w:val="12"/>
  </w:num>
  <w:num w:numId="12">
    <w:abstractNumId w:val="10"/>
  </w:num>
  <w:num w:numId="13">
    <w:abstractNumId w:val="16"/>
  </w:num>
  <w:num w:numId="14">
    <w:abstractNumId w:val="4"/>
  </w:num>
  <w:num w:numId="15">
    <w:abstractNumId w:val="5"/>
  </w:num>
  <w:num w:numId="16">
    <w:abstractNumId w:val="17"/>
  </w:num>
  <w:num w:numId="17">
    <w:abstractNumId w:val="11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ocumentProtection w:formatting="1" w:enforcement="1" w:cryptProviderType="rsaAES" w:cryptAlgorithmClass="hash" w:cryptAlgorithmType="typeAny" w:cryptAlgorithmSid="14" w:cryptSpinCount="100000" w:hash="fzkT461s7n64EXlX/4V+BkdMYT4+QyMSJlQJClROzYPZjWSlHvYN08WlKeLQ3zkZTBiTFIVawwvwTnQqUp3vSA==" w:salt="a2wBJ03QsgPfwg0W4xQhKw=="/>
  <w:styleLockThem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BEC"/>
    <w:rsid w:val="000014B9"/>
    <w:rsid w:val="00005A15"/>
    <w:rsid w:val="0001108F"/>
    <w:rsid w:val="000115E2"/>
    <w:rsid w:val="000126D0"/>
    <w:rsid w:val="0001296A"/>
    <w:rsid w:val="00016803"/>
    <w:rsid w:val="00023992"/>
    <w:rsid w:val="000275AE"/>
    <w:rsid w:val="00041E59"/>
    <w:rsid w:val="00064BFE"/>
    <w:rsid w:val="000653F8"/>
    <w:rsid w:val="000673A5"/>
    <w:rsid w:val="00070B3E"/>
    <w:rsid w:val="00071F95"/>
    <w:rsid w:val="000737BB"/>
    <w:rsid w:val="00074E47"/>
    <w:rsid w:val="000754EC"/>
    <w:rsid w:val="0009093B"/>
    <w:rsid w:val="000A5441"/>
    <w:rsid w:val="000C149A"/>
    <w:rsid w:val="000C224E"/>
    <w:rsid w:val="000E25E6"/>
    <w:rsid w:val="000E2C86"/>
    <w:rsid w:val="000E64D2"/>
    <w:rsid w:val="000F29F2"/>
    <w:rsid w:val="00101659"/>
    <w:rsid w:val="001022E3"/>
    <w:rsid w:val="00105AEA"/>
    <w:rsid w:val="001078BF"/>
    <w:rsid w:val="00133957"/>
    <w:rsid w:val="001372F6"/>
    <w:rsid w:val="00144385"/>
    <w:rsid w:val="00146EEC"/>
    <w:rsid w:val="00151D55"/>
    <w:rsid w:val="00151D93"/>
    <w:rsid w:val="00156EF3"/>
    <w:rsid w:val="00160C82"/>
    <w:rsid w:val="00176E4F"/>
    <w:rsid w:val="0018546B"/>
    <w:rsid w:val="001A6A3E"/>
    <w:rsid w:val="001A7B6D"/>
    <w:rsid w:val="001B2B80"/>
    <w:rsid w:val="001B34D5"/>
    <w:rsid w:val="001B513A"/>
    <w:rsid w:val="001C0A75"/>
    <w:rsid w:val="001C1306"/>
    <w:rsid w:val="001C13BC"/>
    <w:rsid w:val="001D30EB"/>
    <w:rsid w:val="001D5C1B"/>
    <w:rsid w:val="001D7F5B"/>
    <w:rsid w:val="001E0849"/>
    <w:rsid w:val="001E0CCF"/>
    <w:rsid w:val="001E16BC"/>
    <w:rsid w:val="001E16DF"/>
    <w:rsid w:val="001F2BA5"/>
    <w:rsid w:val="001F308D"/>
    <w:rsid w:val="00201A7C"/>
    <w:rsid w:val="00210B1F"/>
    <w:rsid w:val="0021210E"/>
    <w:rsid w:val="0021414D"/>
    <w:rsid w:val="00223124"/>
    <w:rsid w:val="00233143"/>
    <w:rsid w:val="00234444"/>
    <w:rsid w:val="002410D2"/>
    <w:rsid w:val="00242293"/>
    <w:rsid w:val="00244EA7"/>
    <w:rsid w:val="00262FC3"/>
    <w:rsid w:val="0026394F"/>
    <w:rsid w:val="00267AF6"/>
    <w:rsid w:val="00276DB8"/>
    <w:rsid w:val="00282664"/>
    <w:rsid w:val="00285FB8"/>
    <w:rsid w:val="002970C3"/>
    <w:rsid w:val="002A4CD3"/>
    <w:rsid w:val="002A6CC4"/>
    <w:rsid w:val="002C55E9"/>
    <w:rsid w:val="002D0C8B"/>
    <w:rsid w:val="002D330A"/>
    <w:rsid w:val="002E170C"/>
    <w:rsid w:val="002E193E"/>
    <w:rsid w:val="002F01F5"/>
    <w:rsid w:val="002F4BEC"/>
    <w:rsid w:val="00305EFF"/>
    <w:rsid w:val="00310A6A"/>
    <w:rsid w:val="003144E6"/>
    <w:rsid w:val="00321E06"/>
    <w:rsid w:val="00337211"/>
    <w:rsid w:val="00337E82"/>
    <w:rsid w:val="00346FDC"/>
    <w:rsid w:val="00350BB1"/>
    <w:rsid w:val="00352C83"/>
    <w:rsid w:val="00366805"/>
    <w:rsid w:val="0037067D"/>
    <w:rsid w:val="00373436"/>
    <w:rsid w:val="0038735B"/>
    <w:rsid w:val="003916D1"/>
    <w:rsid w:val="003A21F0"/>
    <w:rsid w:val="003A277F"/>
    <w:rsid w:val="003A58BA"/>
    <w:rsid w:val="003A5AE7"/>
    <w:rsid w:val="003A7221"/>
    <w:rsid w:val="003B3493"/>
    <w:rsid w:val="003B5011"/>
    <w:rsid w:val="003C13AE"/>
    <w:rsid w:val="003D2E73"/>
    <w:rsid w:val="003E38C0"/>
    <w:rsid w:val="003E72B6"/>
    <w:rsid w:val="003E7BBE"/>
    <w:rsid w:val="004127E3"/>
    <w:rsid w:val="0043212E"/>
    <w:rsid w:val="00434366"/>
    <w:rsid w:val="00434ECE"/>
    <w:rsid w:val="004439D6"/>
    <w:rsid w:val="00444423"/>
    <w:rsid w:val="00452F3E"/>
    <w:rsid w:val="00453863"/>
    <w:rsid w:val="004640AE"/>
    <w:rsid w:val="004679E3"/>
    <w:rsid w:val="00475172"/>
    <w:rsid w:val="004758B0"/>
    <w:rsid w:val="004832D2"/>
    <w:rsid w:val="00485559"/>
    <w:rsid w:val="004A142B"/>
    <w:rsid w:val="004A3860"/>
    <w:rsid w:val="004A44E8"/>
    <w:rsid w:val="004A581D"/>
    <w:rsid w:val="004A7706"/>
    <w:rsid w:val="004A77E3"/>
    <w:rsid w:val="004B29B7"/>
    <w:rsid w:val="004B7A28"/>
    <w:rsid w:val="004C2244"/>
    <w:rsid w:val="004C79A1"/>
    <w:rsid w:val="004D0D5F"/>
    <w:rsid w:val="004D1569"/>
    <w:rsid w:val="004D44B1"/>
    <w:rsid w:val="004E0460"/>
    <w:rsid w:val="004E1579"/>
    <w:rsid w:val="004E5FAE"/>
    <w:rsid w:val="004E6245"/>
    <w:rsid w:val="004E6741"/>
    <w:rsid w:val="004E7094"/>
    <w:rsid w:val="004F5DC7"/>
    <w:rsid w:val="004F73B6"/>
    <w:rsid w:val="004F78DA"/>
    <w:rsid w:val="00520E9A"/>
    <w:rsid w:val="005248C1"/>
    <w:rsid w:val="00526134"/>
    <w:rsid w:val="005405B2"/>
    <w:rsid w:val="005427C8"/>
    <w:rsid w:val="005446D1"/>
    <w:rsid w:val="00556C4C"/>
    <w:rsid w:val="00557369"/>
    <w:rsid w:val="0056011F"/>
    <w:rsid w:val="00564ADD"/>
    <w:rsid w:val="005708EB"/>
    <w:rsid w:val="00575BC6"/>
    <w:rsid w:val="00583902"/>
    <w:rsid w:val="005A1D70"/>
    <w:rsid w:val="005A3AA5"/>
    <w:rsid w:val="005A6C9C"/>
    <w:rsid w:val="005A74DC"/>
    <w:rsid w:val="005B2096"/>
    <w:rsid w:val="005B5146"/>
    <w:rsid w:val="005D1AFD"/>
    <w:rsid w:val="005E51E6"/>
    <w:rsid w:val="005F027A"/>
    <w:rsid w:val="005F33CC"/>
    <w:rsid w:val="005F771F"/>
    <w:rsid w:val="006121D4"/>
    <w:rsid w:val="00613B49"/>
    <w:rsid w:val="00616845"/>
    <w:rsid w:val="00620E8E"/>
    <w:rsid w:val="00633CFE"/>
    <w:rsid w:val="00634FCA"/>
    <w:rsid w:val="00643D1B"/>
    <w:rsid w:val="006452B8"/>
    <w:rsid w:val="00652E62"/>
    <w:rsid w:val="00686A49"/>
    <w:rsid w:val="00687B62"/>
    <w:rsid w:val="00690C44"/>
    <w:rsid w:val="006969D9"/>
    <w:rsid w:val="006A2B68"/>
    <w:rsid w:val="006C2F32"/>
    <w:rsid w:val="006D38C3"/>
    <w:rsid w:val="006D3F21"/>
    <w:rsid w:val="006D4448"/>
    <w:rsid w:val="006D6DFD"/>
    <w:rsid w:val="006E2C4D"/>
    <w:rsid w:val="006E42FE"/>
    <w:rsid w:val="006F0D02"/>
    <w:rsid w:val="006F10FE"/>
    <w:rsid w:val="006F3622"/>
    <w:rsid w:val="00705EEC"/>
    <w:rsid w:val="00707741"/>
    <w:rsid w:val="007110C2"/>
    <w:rsid w:val="007134FE"/>
    <w:rsid w:val="00715794"/>
    <w:rsid w:val="00717385"/>
    <w:rsid w:val="00722769"/>
    <w:rsid w:val="00727901"/>
    <w:rsid w:val="0073075B"/>
    <w:rsid w:val="0073404B"/>
    <w:rsid w:val="007341FF"/>
    <w:rsid w:val="007404E9"/>
    <w:rsid w:val="007444CF"/>
    <w:rsid w:val="00752C75"/>
    <w:rsid w:val="00757005"/>
    <w:rsid w:val="00761DBE"/>
    <w:rsid w:val="0076523B"/>
    <w:rsid w:val="00771831"/>
    <w:rsid w:val="00771B60"/>
    <w:rsid w:val="00781D77"/>
    <w:rsid w:val="00783549"/>
    <w:rsid w:val="007860B7"/>
    <w:rsid w:val="00786DC8"/>
    <w:rsid w:val="007A300D"/>
    <w:rsid w:val="007C2F5D"/>
    <w:rsid w:val="007D5A78"/>
    <w:rsid w:val="007E3BD1"/>
    <w:rsid w:val="007E6901"/>
    <w:rsid w:val="007F1563"/>
    <w:rsid w:val="007F1EB2"/>
    <w:rsid w:val="007F44DB"/>
    <w:rsid w:val="007F5A8B"/>
    <w:rsid w:val="007F6AA2"/>
    <w:rsid w:val="00817D51"/>
    <w:rsid w:val="00823530"/>
    <w:rsid w:val="00823FF4"/>
    <w:rsid w:val="00830267"/>
    <w:rsid w:val="0083040E"/>
    <w:rsid w:val="008306E7"/>
    <w:rsid w:val="008322BE"/>
    <w:rsid w:val="00834390"/>
    <w:rsid w:val="00834BC8"/>
    <w:rsid w:val="00837FD6"/>
    <w:rsid w:val="008478D3"/>
    <w:rsid w:val="00847B60"/>
    <w:rsid w:val="00850243"/>
    <w:rsid w:val="00851BE5"/>
    <w:rsid w:val="008545EB"/>
    <w:rsid w:val="00860BD3"/>
    <w:rsid w:val="00865011"/>
    <w:rsid w:val="00886790"/>
    <w:rsid w:val="008908DE"/>
    <w:rsid w:val="008A12ED"/>
    <w:rsid w:val="008A39D3"/>
    <w:rsid w:val="008B2C77"/>
    <w:rsid w:val="008B4AD2"/>
    <w:rsid w:val="008B7138"/>
    <w:rsid w:val="008E260C"/>
    <w:rsid w:val="008E39BE"/>
    <w:rsid w:val="008E62EC"/>
    <w:rsid w:val="008F32F6"/>
    <w:rsid w:val="00916CD7"/>
    <w:rsid w:val="00920927"/>
    <w:rsid w:val="00921B38"/>
    <w:rsid w:val="00923720"/>
    <w:rsid w:val="009278C9"/>
    <w:rsid w:val="00932CD7"/>
    <w:rsid w:val="009438EA"/>
    <w:rsid w:val="00944C09"/>
    <w:rsid w:val="009464F1"/>
    <w:rsid w:val="009527CB"/>
    <w:rsid w:val="00953835"/>
    <w:rsid w:val="00960F6C"/>
    <w:rsid w:val="00970747"/>
    <w:rsid w:val="00997BFC"/>
    <w:rsid w:val="009A5900"/>
    <w:rsid w:val="009A6E6C"/>
    <w:rsid w:val="009A6F3F"/>
    <w:rsid w:val="009B331A"/>
    <w:rsid w:val="009C2650"/>
    <w:rsid w:val="009D15E2"/>
    <w:rsid w:val="009D15FE"/>
    <w:rsid w:val="009D5D2C"/>
    <w:rsid w:val="009E29B8"/>
    <w:rsid w:val="009F0DCC"/>
    <w:rsid w:val="009F11CA"/>
    <w:rsid w:val="00A0695B"/>
    <w:rsid w:val="00A13052"/>
    <w:rsid w:val="00A216A8"/>
    <w:rsid w:val="00A223A6"/>
    <w:rsid w:val="00A3639E"/>
    <w:rsid w:val="00A507C0"/>
    <w:rsid w:val="00A5092E"/>
    <w:rsid w:val="00A554D6"/>
    <w:rsid w:val="00A56E14"/>
    <w:rsid w:val="00A6476B"/>
    <w:rsid w:val="00A76C6C"/>
    <w:rsid w:val="00A87356"/>
    <w:rsid w:val="00A92DD1"/>
    <w:rsid w:val="00AA5338"/>
    <w:rsid w:val="00AB1B8E"/>
    <w:rsid w:val="00AC0696"/>
    <w:rsid w:val="00AC4C98"/>
    <w:rsid w:val="00AC5F6B"/>
    <w:rsid w:val="00AD3896"/>
    <w:rsid w:val="00AD5B47"/>
    <w:rsid w:val="00AE1ED9"/>
    <w:rsid w:val="00AE32CB"/>
    <w:rsid w:val="00AF3957"/>
    <w:rsid w:val="00B0712C"/>
    <w:rsid w:val="00B12013"/>
    <w:rsid w:val="00B22C67"/>
    <w:rsid w:val="00B3508F"/>
    <w:rsid w:val="00B443EE"/>
    <w:rsid w:val="00B560C8"/>
    <w:rsid w:val="00B61150"/>
    <w:rsid w:val="00B65BC7"/>
    <w:rsid w:val="00B66E5C"/>
    <w:rsid w:val="00B6739B"/>
    <w:rsid w:val="00B746B9"/>
    <w:rsid w:val="00B848D4"/>
    <w:rsid w:val="00B865B7"/>
    <w:rsid w:val="00BA1CB1"/>
    <w:rsid w:val="00BA4178"/>
    <w:rsid w:val="00BA482D"/>
    <w:rsid w:val="00BB1755"/>
    <w:rsid w:val="00BB23F4"/>
    <w:rsid w:val="00BB51F1"/>
    <w:rsid w:val="00BC5075"/>
    <w:rsid w:val="00BC5419"/>
    <w:rsid w:val="00BD3B0F"/>
    <w:rsid w:val="00BD5945"/>
    <w:rsid w:val="00BF1D4C"/>
    <w:rsid w:val="00BF3F0A"/>
    <w:rsid w:val="00C143C3"/>
    <w:rsid w:val="00C15F70"/>
    <w:rsid w:val="00C1739B"/>
    <w:rsid w:val="00C21ADE"/>
    <w:rsid w:val="00C26067"/>
    <w:rsid w:val="00C30A29"/>
    <w:rsid w:val="00C317DC"/>
    <w:rsid w:val="00C578E9"/>
    <w:rsid w:val="00C70626"/>
    <w:rsid w:val="00C72860"/>
    <w:rsid w:val="00C73582"/>
    <w:rsid w:val="00C73B90"/>
    <w:rsid w:val="00C742EC"/>
    <w:rsid w:val="00C82FC1"/>
    <w:rsid w:val="00C96AF3"/>
    <w:rsid w:val="00C97CCC"/>
    <w:rsid w:val="00CA0274"/>
    <w:rsid w:val="00CB746F"/>
    <w:rsid w:val="00CC451E"/>
    <w:rsid w:val="00CC611F"/>
    <w:rsid w:val="00CD4E9D"/>
    <w:rsid w:val="00CD4F4D"/>
    <w:rsid w:val="00CE6505"/>
    <w:rsid w:val="00CE7D19"/>
    <w:rsid w:val="00CF0CF5"/>
    <w:rsid w:val="00CF2B3E"/>
    <w:rsid w:val="00CF795F"/>
    <w:rsid w:val="00D0201F"/>
    <w:rsid w:val="00D03685"/>
    <w:rsid w:val="00D07D4E"/>
    <w:rsid w:val="00D115AA"/>
    <w:rsid w:val="00D145BE"/>
    <w:rsid w:val="00D2035A"/>
    <w:rsid w:val="00D20C57"/>
    <w:rsid w:val="00D248B0"/>
    <w:rsid w:val="00D25D16"/>
    <w:rsid w:val="00D32124"/>
    <w:rsid w:val="00D54C76"/>
    <w:rsid w:val="00D71E43"/>
    <w:rsid w:val="00D727F3"/>
    <w:rsid w:val="00D73695"/>
    <w:rsid w:val="00D810DE"/>
    <w:rsid w:val="00D87D32"/>
    <w:rsid w:val="00D91188"/>
    <w:rsid w:val="00D92C83"/>
    <w:rsid w:val="00D9324B"/>
    <w:rsid w:val="00D97A79"/>
    <w:rsid w:val="00DA0A81"/>
    <w:rsid w:val="00DA2CD6"/>
    <w:rsid w:val="00DA3C10"/>
    <w:rsid w:val="00DA53B5"/>
    <w:rsid w:val="00DC1D69"/>
    <w:rsid w:val="00DC3FA3"/>
    <w:rsid w:val="00DC5A3A"/>
    <w:rsid w:val="00DD0726"/>
    <w:rsid w:val="00DD2B49"/>
    <w:rsid w:val="00DD395B"/>
    <w:rsid w:val="00E238E6"/>
    <w:rsid w:val="00E35064"/>
    <w:rsid w:val="00E3681D"/>
    <w:rsid w:val="00E40225"/>
    <w:rsid w:val="00E435FA"/>
    <w:rsid w:val="00E47751"/>
    <w:rsid w:val="00E501F0"/>
    <w:rsid w:val="00E6166D"/>
    <w:rsid w:val="00E7209A"/>
    <w:rsid w:val="00E918B8"/>
    <w:rsid w:val="00E91BFF"/>
    <w:rsid w:val="00E92933"/>
    <w:rsid w:val="00E94FAD"/>
    <w:rsid w:val="00E97725"/>
    <w:rsid w:val="00EB0AA4"/>
    <w:rsid w:val="00EB27E5"/>
    <w:rsid w:val="00EB5C88"/>
    <w:rsid w:val="00EC0469"/>
    <w:rsid w:val="00EE7409"/>
    <w:rsid w:val="00EF01F8"/>
    <w:rsid w:val="00EF40EF"/>
    <w:rsid w:val="00EF47FE"/>
    <w:rsid w:val="00F069BD"/>
    <w:rsid w:val="00F1480E"/>
    <w:rsid w:val="00F1497D"/>
    <w:rsid w:val="00F16AAC"/>
    <w:rsid w:val="00F21AF4"/>
    <w:rsid w:val="00F33FF2"/>
    <w:rsid w:val="00F438FC"/>
    <w:rsid w:val="00F5616F"/>
    <w:rsid w:val="00F56451"/>
    <w:rsid w:val="00F56827"/>
    <w:rsid w:val="00F62866"/>
    <w:rsid w:val="00F6539E"/>
    <w:rsid w:val="00F65EF0"/>
    <w:rsid w:val="00F71651"/>
    <w:rsid w:val="00F75B02"/>
    <w:rsid w:val="00F76191"/>
    <w:rsid w:val="00F76CC6"/>
    <w:rsid w:val="00F82FC3"/>
    <w:rsid w:val="00F83D7C"/>
    <w:rsid w:val="00F84035"/>
    <w:rsid w:val="00F86A6B"/>
    <w:rsid w:val="00FB232E"/>
    <w:rsid w:val="00FD557D"/>
    <w:rsid w:val="00FE0282"/>
    <w:rsid w:val="00FE124D"/>
    <w:rsid w:val="00FE792C"/>
    <w:rsid w:val="00FF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02FB9"/>
  <w15:docId w15:val="{C141A7E9-22AB-464F-98BF-AB33ADFC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9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225"/>
    <w:pPr>
      <w:spacing w:after="0" w:line="240" w:lineRule="auto"/>
    </w:pPr>
    <w:rPr>
      <w:rFonts w:ascii="Arial" w:eastAsia="Times New Roman" w:hAnsi="Arial" w:cs="Times New Roman"/>
      <w:sz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locked/>
    <w:rsid w:val="00652E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locked/>
    <w:rsid w:val="00652E6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652E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UNITCODE">
    <w:name w:val="SI UNIT CODE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caps/>
      <w:lang w:eastAsia="en-AU"/>
    </w:rPr>
  </w:style>
  <w:style w:type="paragraph" w:customStyle="1" w:styleId="SIUnittitle">
    <w:name w:val="SI Unit title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lang w:eastAsia="en-AU"/>
    </w:rPr>
  </w:style>
  <w:style w:type="paragraph" w:customStyle="1" w:styleId="SIText-Bold">
    <w:name w:val="SI Text - Bold"/>
    <w:link w:val="SIText-BoldChar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sz w:val="20"/>
      <w:lang w:eastAsia="en-AU"/>
    </w:rPr>
  </w:style>
  <w:style w:type="paragraph" w:customStyle="1" w:styleId="SIText">
    <w:name w:val="SI Text"/>
    <w:link w:val="SITextChar"/>
    <w:qFormat/>
    <w:rsid w:val="005F771F"/>
    <w:pPr>
      <w:spacing w:after="0" w:line="240" w:lineRule="auto"/>
    </w:pPr>
    <w:rPr>
      <w:rFonts w:ascii="Arial" w:eastAsia="Times New Roman" w:hAnsi="Arial" w:cs="Times New Roman"/>
      <w:sz w:val="20"/>
    </w:rPr>
  </w:style>
  <w:style w:type="table" w:customStyle="1" w:styleId="TableGridLight1">
    <w:name w:val="Table Grid Light1"/>
    <w:basedOn w:val="TableNormal"/>
    <w:uiPriority w:val="40"/>
    <w:locked/>
    <w:rsid w:val="00BA1CB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52E6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AU"/>
    </w:rPr>
  </w:style>
  <w:style w:type="paragraph" w:styleId="Header">
    <w:name w:val="header"/>
    <w:basedOn w:val="Normal"/>
    <w:link w:val="HeaderChar"/>
    <w:uiPriority w:val="99"/>
    <w:unhideWhenUsed/>
    <w:locked/>
    <w:rsid w:val="00916C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6CD7"/>
    <w:rPr>
      <w:rFonts w:ascii="Arial" w:eastAsia="Times New Roman" w:hAnsi="Arial" w:cs="Times New Roman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locked/>
    <w:rsid w:val="00BF3F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3F0A"/>
    <w:rPr>
      <w:rFonts w:ascii="Arial" w:eastAsia="Times New Roman" w:hAnsi="Arial" w:cs="Times New Roman"/>
      <w:lang w:eastAsia="en-AU"/>
    </w:rPr>
  </w:style>
  <w:style w:type="character" w:customStyle="1" w:styleId="SIText-BoldChar">
    <w:name w:val="SI Text - Bold Char"/>
    <w:basedOn w:val="DefaultParagraphFont"/>
    <w:link w:val="SIText-Bold"/>
    <w:rsid w:val="00923720"/>
    <w:rPr>
      <w:rFonts w:ascii="Arial" w:eastAsia="Times New Roman" w:hAnsi="Arial" w:cs="Times New Roman"/>
      <w:b/>
      <w:sz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5A3AA5"/>
    <w:rPr>
      <w:rFonts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AA5"/>
    <w:rPr>
      <w:rFonts w:ascii="Arial" w:eastAsia="Times New Roman" w:hAnsi="Arial" w:cs="Arial"/>
      <w:sz w:val="18"/>
      <w:szCs w:val="18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B84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B848D4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8D4"/>
    <w:rPr>
      <w:rFonts w:ascii="Arial" w:eastAsia="Times New Roman" w:hAnsi="Arial" w:cs="Times New Roman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B848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8D4"/>
    <w:rPr>
      <w:rFonts w:ascii="Arial" w:eastAsia="Times New Roman" w:hAnsi="Arial" w:cs="Times New Roman"/>
      <w:b/>
      <w:bCs/>
      <w:sz w:val="20"/>
      <w:szCs w:val="20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E6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AU"/>
    </w:rPr>
  </w:style>
  <w:style w:type="paragraph" w:customStyle="1" w:styleId="SIBulletList1">
    <w:name w:val="SI Bullet List 1"/>
    <w:rsid w:val="002C55E9"/>
    <w:pPr>
      <w:numPr>
        <w:numId w:val="11"/>
      </w:numPr>
      <w:tabs>
        <w:tab w:val="num" w:pos="360"/>
      </w:tabs>
      <w:spacing w:after="0" w:line="240" w:lineRule="auto"/>
      <w:ind w:left="357" w:hanging="357"/>
    </w:pPr>
    <w:rPr>
      <w:rFonts w:ascii="Arial" w:eastAsia="Times New Roman" w:hAnsi="Arial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E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AU"/>
    </w:rPr>
  </w:style>
  <w:style w:type="character" w:customStyle="1" w:styleId="SIText-Italic">
    <w:name w:val="SI Text - Italic"/>
    <w:rsid w:val="00634FCA"/>
    <w:rPr>
      <w:i/>
      <w:sz w:val="20"/>
      <w:szCs w:val="20"/>
    </w:rPr>
  </w:style>
  <w:style w:type="paragraph" w:customStyle="1" w:styleId="SIBulletList2">
    <w:name w:val="SI Bullet List 2"/>
    <w:basedOn w:val="SIBulletList1"/>
    <w:rsid w:val="003E7BBE"/>
    <w:pPr>
      <w:numPr>
        <w:numId w:val="12"/>
      </w:numPr>
      <w:tabs>
        <w:tab w:val="num" w:pos="720"/>
      </w:tabs>
      <w:ind w:left="714" w:hanging="357"/>
    </w:pPr>
  </w:style>
  <w:style w:type="character" w:styleId="Hyperlink">
    <w:name w:val="Hyperlink"/>
    <w:basedOn w:val="DefaultParagraphFont"/>
    <w:uiPriority w:val="99"/>
    <w:unhideWhenUsed/>
    <w:locked/>
    <w:rsid w:val="00652E62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locked/>
    <w:rsid w:val="00AA533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5338"/>
    <w:rPr>
      <w:rFonts w:ascii="Arial" w:eastAsia="Times New Roman" w:hAnsi="Arial" w:cs="Times New Roman"/>
      <w:sz w:val="20"/>
      <w:szCs w:val="20"/>
      <w:lang w:eastAsia="en-AU"/>
    </w:rPr>
  </w:style>
  <w:style w:type="character" w:styleId="FootnoteReference">
    <w:name w:val="footnote reference"/>
    <w:basedOn w:val="DefaultParagraphFont"/>
    <w:uiPriority w:val="99"/>
    <w:semiHidden/>
    <w:unhideWhenUsed/>
    <w:locked/>
    <w:rsid w:val="00AA5338"/>
    <w:rPr>
      <w:vertAlign w:val="superscript"/>
    </w:rPr>
  </w:style>
  <w:style w:type="character" w:customStyle="1" w:styleId="SITextChar">
    <w:name w:val="SI Text Char"/>
    <w:basedOn w:val="DefaultParagraphFont"/>
    <w:link w:val="SIText"/>
    <w:rsid w:val="005F771F"/>
    <w:rPr>
      <w:rFonts w:ascii="Arial" w:eastAsia="Times New Roman" w:hAnsi="Arial" w:cs="Times New Roman"/>
      <w:sz w:val="20"/>
    </w:rPr>
  </w:style>
  <w:style w:type="table" w:styleId="TableGrid">
    <w:name w:val="Table Grid"/>
    <w:basedOn w:val="TableNormal"/>
    <w:uiPriority w:val="59"/>
    <w:locked/>
    <w:rsid w:val="00F14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Heading2">
    <w:name w:val="SI Heading 2"/>
    <w:next w:val="Normal"/>
    <w:rsid w:val="00FD557D"/>
    <w:pPr>
      <w:spacing w:after="120" w:line="240" w:lineRule="auto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SITemporaryText">
    <w:name w:val="SI Temporary Text"/>
    <w:basedOn w:val="DefaultParagraphFont"/>
    <w:uiPriority w:val="1"/>
    <w:qFormat/>
    <w:rsid w:val="005F771F"/>
    <w:rPr>
      <w:rFonts w:ascii="Arial" w:hAnsi="Arial"/>
      <w:color w:val="FF0000"/>
      <w:sz w:val="22"/>
    </w:rPr>
  </w:style>
  <w:style w:type="paragraph" w:styleId="NormalWeb">
    <w:name w:val="Normal (Web)"/>
    <w:basedOn w:val="Normal"/>
    <w:uiPriority w:val="99"/>
    <w:semiHidden/>
    <w:unhideWhenUsed/>
    <w:locked/>
    <w:rsid w:val="007F6AA2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7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59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nda\Desktop\19-07%20Agr%20Innovation\TEM.SkillsImpact.UnitAndA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7D91167CCDBF4CB9CB0E8530703A74" ma:contentTypeVersion="" ma:contentTypeDescription="Create a new document." ma:contentTypeScope="" ma:versionID="b31b3c59f3803b64126f58e4f4ab7160">
  <xsd:schema xmlns:xsd="http://www.w3.org/2001/XMLSchema" xmlns:xs="http://www.w3.org/2001/XMLSchema" xmlns:p="http://schemas.microsoft.com/office/2006/metadata/properties" xmlns:ns1="http://schemas.microsoft.com/sharepoint/v3" xmlns:ns2="d50bbff7-d6dd-47d2-864a-cfdc2c3db0f4" xmlns:ns3="00f4348b-cbae-40f0-a2b1-60662f4f7982" targetNamespace="http://schemas.microsoft.com/office/2006/metadata/properties" ma:root="true" ma:fieldsID="e215c8db07e4317d3f9797963da472af" ns1:_="" ns2:_="" ns3:_="">
    <xsd:import namespace="http://schemas.microsoft.com/sharepoint/v3"/>
    <xsd:import namespace="d50bbff7-d6dd-47d2-864a-cfdc2c3db0f4"/>
    <xsd:import namespace="00f4348b-cbae-40f0-a2b1-60662f4f7982"/>
    <xsd:element name="properties">
      <xsd:complexType>
        <xsd:sequence>
          <xsd:element name="documentManagement">
            <xsd:complexType>
              <xsd:all>
                <xsd:element ref="ns1:AssignedTo" minOccurs="0"/>
                <xsd:element ref="ns2:Project_x0020_Phas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ssignedTo" ma:index="8" nillable="true" ma:displayName="Assigned To" ma:list="UserInfo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0bbff7-d6dd-47d2-864a-cfdc2c3db0f4" elementFormDefault="qualified">
    <xsd:import namespace="http://schemas.microsoft.com/office/2006/documentManagement/types"/>
    <xsd:import namespace="http://schemas.microsoft.com/office/infopath/2007/PartnerControls"/>
    <xsd:element name="Project_x0020_Phase" ma:index="9" nillable="true" ma:displayName="Project Phase" ma:format="Dropdown" ma:internalName="Project_x0020_Phase">
      <xsd:simpleType>
        <xsd:restriction base="dms:Choice">
          <xsd:enumeration value="Development"/>
          <xsd:enumeration value="Validation"/>
          <xsd:enumeration value="Proofreading"/>
          <xsd:enumeration value="Edit and Equity"/>
          <xsd:enumeration value="Quality assurance"/>
          <xsd:enumeration value="STA approval"/>
          <xsd:enumeration value="TGA Upload"/>
          <xsd:enumeration value="TGA Checking"/>
          <xsd:enumeration value="Complete"/>
          <xsd:enumeration value="Not for developmen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f4348b-cbae-40f0-a2b1-60662f4f79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ssignedTo xmlns="http://schemas.microsoft.com/sharepoint/v3">
      <UserInfo>
        <DisplayName/>
        <AccountId xsi:nil="true"/>
        <AccountType/>
      </UserInfo>
    </AssignedTo>
    <Project_x0020_Phase xmlns="d50bbff7-d6dd-47d2-864a-cfdc2c3db0f4">Development</Project_x0020_Phas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6486C-7ABA-4141-8144-71E21B16EA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50bbff7-d6dd-47d2-864a-cfdc2c3db0f4"/>
    <ds:schemaRef ds:uri="00f4348b-cbae-40f0-a2b1-60662f4f79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72D38B-2A25-4A06-9D2D-88918DFF00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B1A418-7300-48D4-9067-F3084374D9B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50bbff7-d6dd-47d2-864a-cfdc2c3db0f4"/>
  </ds:schemaRefs>
</ds:datastoreItem>
</file>

<file path=customXml/itemProps4.xml><?xml version="1.0" encoding="utf-8"?>
<ds:datastoreItem xmlns:ds="http://schemas.openxmlformats.org/officeDocument/2006/customXml" ds:itemID="{75DBC5D5-282E-4D3B-8907-E48F75CAD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TEM.SkillsImpact.UnitAndAR</Template>
  <TotalTime>340</TotalTime>
  <Pages>4</Pages>
  <Words>1369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Skills Impact Unit of Competency Template</vt:lpstr>
    </vt:vector>
  </TitlesOfParts>
  <Company>AgriFood Skills Australia</Company>
  <LinksUpToDate>false</LinksUpToDate>
  <CharactersWithSpaces>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Skills Impact Unit of Competency Template</dc:title>
  <dc:creator>Lucinda O'Brien</dc:creator>
  <cp:lastModifiedBy>Tom Vassallo</cp:lastModifiedBy>
  <cp:revision>32</cp:revision>
  <cp:lastPrinted>2016-05-27T05:21:00Z</cp:lastPrinted>
  <dcterms:created xsi:type="dcterms:W3CDTF">2018-08-07T00:30:00Z</dcterms:created>
  <dcterms:modified xsi:type="dcterms:W3CDTF">2019-01-31T07:33:00Z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0x0101001A7D91167CCDBF4CB9CB0E8530703A74</vt:lpwstr>
  </property>
  <property fmtid="{D5CDD505-2E9C-101B-9397-08002B2CF9AE}" pid="3" name="_dlc_DocIdItemGuid">
    <vt:lpwstr>ea7b7b6c-de33-4053-b44d-730df1f56dce</vt:lpwstr>
  </property>
  <property fmtid="{D5CDD505-2E9C-101B-9397-08002B2CF9AE}" pid="4" name="TaxKeyword">
    <vt:lpwstr/>
  </property>
  <property fmtid="{D5CDD505-2E9C-101B-9397-08002B2CF9AE}" pid="5" name="ContentCategory1">
    <vt:lpwstr>961;#Unit of Competency|ec21829f-d988-47b4-9a96-57162f2312ae</vt:lpwstr>
  </property>
  <property fmtid="{D5CDD505-2E9C-101B-9397-08002B2CF9AE}" pid="6" name="IndustrySector">
    <vt:lpwstr/>
  </property>
  <property fmtid="{D5CDD505-2E9C-101B-9397-08002B2CF9AE}" pid="7" name="ISC">
    <vt:lpwstr>8;#Racing|8b905d3b-de00-4fc7-81dd-3f42785e72fa</vt:lpwstr>
  </property>
  <property fmtid="{D5CDD505-2E9C-101B-9397-08002B2CF9AE}" pid="8" name="Document Subject">
    <vt:lpwstr/>
  </property>
  <property fmtid="{D5CDD505-2E9C-101B-9397-08002B2CF9AE}" pid="9" name="Document Type">
    <vt:lpwstr>130;#Unit of Competency (draft)|4eb11964-73ab-4120-aa1c-dcdefd493259</vt:lpwstr>
  </property>
  <property fmtid="{D5CDD505-2E9C-101B-9397-08002B2CF9AE}" pid="10" name="e7280fc548f04c7998d94fbc52a362dd">
    <vt:lpwstr/>
  </property>
  <property fmtid="{D5CDD505-2E9C-101B-9397-08002B2CF9AE}" pid="11" name="Collection">
    <vt:lpwstr>153;#AgriFoodSkills Australia -AgriFood|05b3df1d-1e20-43f3-8cf4-a9421e5a730c</vt:lpwstr>
  </property>
  <property fmtid="{D5CDD505-2E9C-101B-9397-08002B2CF9AE}" pid="12" name="_x0049_SC1">
    <vt:lpwstr/>
  </property>
  <property fmtid="{D5CDD505-2E9C-101B-9397-08002B2CF9AE}" pid="13" name="_docset_NoMedatataSyncRequired">
    <vt:lpwstr>False</vt:lpwstr>
  </property>
  <property fmtid="{D5CDD505-2E9C-101B-9397-08002B2CF9AE}" pid="14" name="ISC1">
    <vt:lpwstr/>
  </property>
  <property fmtid="{D5CDD505-2E9C-101B-9397-08002B2CF9AE}" pid="15" name="Keyword">
    <vt:lpwstr/>
  </property>
  <property fmtid="{D5CDD505-2E9C-101B-9397-08002B2CF9AE}" pid="16" name="Keywards">
    <vt:lpwstr/>
  </property>
  <property fmtid="{D5CDD505-2E9C-101B-9397-08002B2CF9AE}" pid="17" name="mea5bb87c8c94278b559579b37c5d5e7">
    <vt:lpwstr/>
  </property>
</Properties>
</file>